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7073C4CA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C112FE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49CCF74C" w:rsidR="003A114B" w:rsidRPr="00545715" w:rsidRDefault="003A114B" w:rsidP="00E26870">
      <w:pPr>
        <w:pStyle w:val="ECEcorps"/>
        <w:rPr>
          <w:u w:val="single"/>
        </w:rPr>
      </w:pPr>
    </w:p>
    <w:p w14:paraId="0CCCF1DA" w14:textId="483FDCD8" w:rsidR="00E26870" w:rsidRPr="00136091" w:rsidRDefault="00631ADC" w:rsidP="00E26870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CF5B967" wp14:editId="3F6229E3">
            <wp:simplePos x="0" y="0"/>
            <wp:positionH relativeFrom="column">
              <wp:posOffset>5003165</wp:posOffset>
            </wp:positionH>
            <wp:positionV relativeFrom="paragraph">
              <wp:posOffset>144255</wp:posOffset>
            </wp:positionV>
            <wp:extent cx="1478280" cy="984250"/>
            <wp:effectExtent l="0" t="0" r="7620" b="6350"/>
            <wp:wrapThrough wrapText="bothSides">
              <wp:wrapPolygon edited="0">
                <wp:start x="0" y="0"/>
                <wp:lineTo x="0" y="21321"/>
                <wp:lineTo x="21433" y="21321"/>
                <wp:lineTo x="21433" y="0"/>
                <wp:lineTo x="0" y="0"/>
              </wp:wrapPolygon>
            </wp:wrapThrough>
            <wp:docPr id="2" name="Image 1" descr="Quels sont les différents types de Caféine? | The Protein Wor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Quels sont les différents types de Caféine? | The Protein Work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46B9"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5B82E960" w:rsidR="00E26870" w:rsidRPr="00545715" w:rsidRDefault="00E26870" w:rsidP="00E26870">
      <w:pPr>
        <w:pStyle w:val="ECEcorps"/>
        <w:rPr>
          <w:u w:val="single"/>
        </w:rPr>
      </w:pPr>
    </w:p>
    <w:p w14:paraId="2825329E" w14:textId="7C19F7B1" w:rsidR="00631ADC" w:rsidRDefault="008F6207" w:rsidP="00E26870">
      <w:pPr>
        <w:pStyle w:val="ECEcorps"/>
      </w:pPr>
      <w:r>
        <w:t>La caféine est une</w:t>
      </w:r>
      <w:r w:rsidR="00B6619F">
        <w:t xml:space="preserve"> espèce chimique</w:t>
      </w:r>
      <w:r>
        <w:t xml:space="preserve"> présente naturellement dans les graines de café. Elle stimule la vigilance et </w:t>
      </w:r>
      <w:r w:rsidR="00B6619F">
        <w:t>atténue</w:t>
      </w:r>
      <w:r w:rsidR="00FF7B68">
        <w:t xml:space="preserve"> </w:t>
      </w:r>
      <w:r>
        <w:t xml:space="preserve">les sensations de fatigue. </w:t>
      </w:r>
    </w:p>
    <w:p w14:paraId="2C46E58D" w14:textId="77777777" w:rsidR="00631ADC" w:rsidRDefault="00631ADC" w:rsidP="00E26870">
      <w:pPr>
        <w:pStyle w:val="ECEcorps"/>
      </w:pPr>
    </w:p>
    <w:p w14:paraId="54318AD3" w14:textId="3613AFAA" w:rsidR="0043310A" w:rsidRDefault="00B6619F" w:rsidP="00E26870">
      <w:pPr>
        <w:pStyle w:val="ECEcorps"/>
      </w:pPr>
      <w:r>
        <w:t>Le thé, qui contient de la théine, possède des propriétés similaires.</w:t>
      </w:r>
    </w:p>
    <w:p w14:paraId="3A3F0815" w14:textId="77777777" w:rsidR="00D13DF4" w:rsidRDefault="00D13DF4" w:rsidP="00E26870">
      <w:pPr>
        <w:pStyle w:val="ECEcorps"/>
      </w:pPr>
    </w:p>
    <w:p w14:paraId="3448FDAA" w14:textId="77777777" w:rsidR="00631ADC" w:rsidRDefault="00631ADC" w:rsidP="00E26870">
      <w:pPr>
        <w:pStyle w:val="ECEcorps"/>
        <w:rPr>
          <w:b/>
          <w:i/>
          <w:sz w:val="24"/>
        </w:rPr>
      </w:pPr>
    </w:p>
    <w:p w14:paraId="0EABE245" w14:textId="7B65667E" w:rsidR="007146B9" w:rsidRPr="00B6619F" w:rsidRDefault="00C60969" w:rsidP="00E2687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 xml:space="preserve">Le but de cette épreuve est </w:t>
      </w:r>
      <w:r w:rsidR="009453F7">
        <w:rPr>
          <w:b/>
          <w:i/>
          <w:sz w:val="24"/>
        </w:rPr>
        <w:t>d’extraire la théine d</w:t>
      </w:r>
      <w:r w:rsidR="000E24CC">
        <w:rPr>
          <w:b/>
          <w:i/>
          <w:sz w:val="24"/>
        </w:rPr>
        <w:t>e</w:t>
      </w:r>
      <w:r w:rsidR="008B5CC2">
        <w:rPr>
          <w:b/>
          <w:i/>
          <w:sz w:val="24"/>
        </w:rPr>
        <w:t>s feuilles de</w:t>
      </w:r>
      <w:r w:rsidR="000E24CC">
        <w:rPr>
          <w:b/>
          <w:i/>
          <w:sz w:val="24"/>
        </w:rPr>
        <w:t xml:space="preserve"> </w:t>
      </w:r>
      <w:r w:rsidR="008B5CC2">
        <w:rPr>
          <w:b/>
          <w:i/>
          <w:sz w:val="24"/>
        </w:rPr>
        <w:t>thé</w:t>
      </w:r>
      <w:r w:rsidR="000724A3">
        <w:rPr>
          <w:b/>
          <w:i/>
          <w:sz w:val="24"/>
        </w:rPr>
        <w:t xml:space="preserve"> </w:t>
      </w:r>
      <w:r w:rsidR="009453F7">
        <w:rPr>
          <w:b/>
          <w:i/>
          <w:sz w:val="24"/>
        </w:rPr>
        <w:t xml:space="preserve">et </w:t>
      </w:r>
      <w:r w:rsidR="009C05A1">
        <w:rPr>
          <w:b/>
          <w:i/>
          <w:sz w:val="24"/>
        </w:rPr>
        <w:t>d’identifier</w:t>
      </w:r>
      <w:r w:rsidR="00134CF4">
        <w:rPr>
          <w:b/>
          <w:i/>
          <w:sz w:val="24"/>
        </w:rPr>
        <w:t xml:space="preserve"> c</w:t>
      </w:r>
      <w:r w:rsidR="00B6619F">
        <w:rPr>
          <w:b/>
          <w:i/>
          <w:sz w:val="24"/>
        </w:rPr>
        <w:t>ette espèce chimique</w:t>
      </w:r>
      <w:r w:rsidR="00D56DE8">
        <w:rPr>
          <w:b/>
          <w:i/>
          <w:sz w:val="24"/>
        </w:rPr>
        <w:t>.</w:t>
      </w:r>
    </w:p>
    <w:p w14:paraId="282361C9" w14:textId="77777777" w:rsidR="002B1964" w:rsidRDefault="002B1964" w:rsidP="00E26870">
      <w:pPr>
        <w:pStyle w:val="ECEcorps"/>
        <w:rPr>
          <w:b/>
          <w:i/>
          <w:sz w:val="24"/>
        </w:rPr>
      </w:pPr>
    </w:p>
    <w:p w14:paraId="119ACED5" w14:textId="365AD0F1" w:rsidR="008B5CC2" w:rsidRDefault="008B5CC2" w:rsidP="00E26870">
      <w:pPr>
        <w:pStyle w:val="ECEcorps"/>
        <w:rPr>
          <w:b/>
          <w:i/>
          <w:sz w:val="24"/>
        </w:rPr>
      </w:pPr>
    </w:p>
    <w:p w14:paraId="319474D3" w14:textId="77777777" w:rsidR="00CC6DBD" w:rsidRDefault="00CC6DBD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555ED168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3592A3E" w14:textId="3E246563" w:rsidR="00574DE8" w:rsidRDefault="00574DE8" w:rsidP="003A114B">
      <w:pPr>
        <w:pStyle w:val="ECEtitre"/>
        <w:rPr>
          <w:sz w:val="24"/>
          <w:szCs w:val="24"/>
          <w:u w:val="none"/>
        </w:rPr>
      </w:pPr>
    </w:p>
    <w:p w14:paraId="31742B00" w14:textId="4D4E8E23" w:rsidR="004025E4" w:rsidRPr="00631ADC" w:rsidRDefault="000E24CC" w:rsidP="00631ADC">
      <w:pPr>
        <w:pStyle w:val="ECEtitre"/>
        <w:spacing w:after="240"/>
        <w:rPr>
          <w:sz w:val="24"/>
          <w:szCs w:val="24"/>
        </w:rPr>
      </w:pPr>
      <w:r w:rsidRPr="009C05A1">
        <w:rPr>
          <w:sz w:val="24"/>
          <w:szCs w:val="24"/>
        </w:rPr>
        <w:t>Pr</w:t>
      </w:r>
      <w:r w:rsidR="00DE1CEA" w:rsidRPr="009C05A1">
        <w:rPr>
          <w:sz w:val="24"/>
          <w:szCs w:val="24"/>
        </w:rPr>
        <w:t>opriétés de plusieurs solvants</w:t>
      </w:r>
      <w:r w:rsidR="00631ADC">
        <w:rPr>
          <w:sz w:val="24"/>
          <w:szCs w:val="24"/>
        </w:rPr>
        <w:t xml:space="preserve"> possibles pour l’extraction de la théine</w:t>
      </w:r>
      <w:r w:rsidR="009C05A1" w:rsidRPr="00D13DF4">
        <w:rPr>
          <w:sz w:val="24"/>
          <w:szCs w:val="24"/>
          <w:u w:val="none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2268"/>
        <w:gridCol w:w="1701"/>
        <w:gridCol w:w="1559"/>
        <w:gridCol w:w="2119"/>
      </w:tblGrid>
      <w:tr w:rsidR="00DE1CEA" w14:paraId="25DCCA53" w14:textId="77777777" w:rsidTr="00631ADC">
        <w:tc>
          <w:tcPr>
            <w:tcW w:w="2547" w:type="dxa"/>
            <w:shd w:val="clear" w:color="auto" w:fill="auto"/>
            <w:vAlign w:val="center"/>
          </w:tcPr>
          <w:p w14:paraId="33EEECF7" w14:textId="47A9E9F7" w:rsidR="00DE1CEA" w:rsidRPr="00536A1D" w:rsidRDefault="00DE1CEA" w:rsidP="00536A1D">
            <w:pPr>
              <w:pStyle w:val="ECEcorps"/>
              <w:jc w:val="center"/>
              <w:rPr>
                <w:b/>
                <w:bCs/>
              </w:rPr>
            </w:pPr>
            <w:r w:rsidRPr="00536A1D">
              <w:rPr>
                <w:b/>
                <w:bCs/>
              </w:rPr>
              <w:t>Solvant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0059466" w14:textId="77777777" w:rsidR="00DE1CEA" w:rsidRPr="00536A1D" w:rsidRDefault="00DE1CEA" w:rsidP="00536A1D">
            <w:pPr>
              <w:pStyle w:val="ECEcorps"/>
              <w:jc w:val="center"/>
              <w:rPr>
                <w:b/>
                <w:bCs/>
              </w:rPr>
            </w:pPr>
            <w:r w:rsidRPr="00536A1D">
              <w:rPr>
                <w:b/>
                <w:bCs/>
              </w:rPr>
              <w:t>Dichlorométhane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11AF0A3" w14:textId="77777777" w:rsidR="00DE1CEA" w:rsidRPr="00536A1D" w:rsidRDefault="00DE1CEA" w:rsidP="00536A1D">
            <w:pPr>
              <w:pStyle w:val="ECEcorps"/>
              <w:jc w:val="center"/>
              <w:rPr>
                <w:b/>
                <w:bCs/>
              </w:rPr>
            </w:pPr>
            <w:r w:rsidRPr="00536A1D">
              <w:rPr>
                <w:b/>
                <w:bCs/>
              </w:rPr>
              <w:t>Éthanol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18E6021" w14:textId="452BB90F" w:rsidR="00DE1CEA" w:rsidRPr="00536A1D" w:rsidRDefault="00B81980" w:rsidP="00536A1D">
            <w:pPr>
              <w:pStyle w:val="ECEcorps"/>
              <w:jc w:val="center"/>
              <w:rPr>
                <w:b/>
                <w:bCs/>
              </w:rPr>
            </w:pPr>
            <w:r w:rsidRPr="00536A1D">
              <w:rPr>
                <w:b/>
                <w:bCs/>
              </w:rPr>
              <w:t>Eau</w:t>
            </w:r>
          </w:p>
        </w:tc>
        <w:tc>
          <w:tcPr>
            <w:tcW w:w="2119" w:type="dxa"/>
            <w:shd w:val="clear" w:color="auto" w:fill="auto"/>
            <w:vAlign w:val="center"/>
          </w:tcPr>
          <w:p w14:paraId="6E0A8D54" w14:textId="383824FA" w:rsidR="00DE1CEA" w:rsidRPr="00536A1D" w:rsidRDefault="00D56DE8" w:rsidP="00536A1D">
            <w:pPr>
              <w:pStyle w:val="ECEcorps"/>
              <w:jc w:val="center"/>
              <w:rPr>
                <w:b/>
                <w:bCs/>
              </w:rPr>
            </w:pPr>
            <w:r w:rsidRPr="00536A1D">
              <w:rPr>
                <w:b/>
                <w:bCs/>
              </w:rPr>
              <w:t>Éthanoate</w:t>
            </w:r>
            <w:r w:rsidR="00C954EE" w:rsidRPr="00536A1D">
              <w:rPr>
                <w:b/>
                <w:bCs/>
              </w:rPr>
              <w:t xml:space="preserve"> d’éthyle</w:t>
            </w:r>
          </w:p>
        </w:tc>
      </w:tr>
      <w:tr w:rsidR="00DE1CEA" w14:paraId="7C5108FF" w14:textId="77777777" w:rsidTr="00631ADC">
        <w:tc>
          <w:tcPr>
            <w:tcW w:w="2547" w:type="dxa"/>
            <w:shd w:val="clear" w:color="auto" w:fill="auto"/>
            <w:vAlign w:val="center"/>
          </w:tcPr>
          <w:p w14:paraId="224AA0E7" w14:textId="4B53514C" w:rsidR="00DE1CEA" w:rsidRDefault="00DE1CEA" w:rsidP="004025E4">
            <w:pPr>
              <w:pStyle w:val="ECEcorps"/>
              <w:jc w:val="center"/>
            </w:pPr>
            <w:r>
              <w:t xml:space="preserve">Solubilité </w:t>
            </w:r>
            <w:r w:rsidR="001230AE">
              <w:t xml:space="preserve">de la </w:t>
            </w:r>
            <w:r w:rsidR="00C954EE">
              <w:t>théine à 25°C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40B9416" w14:textId="3E84A543" w:rsidR="00DE1CEA" w:rsidRDefault="00B81980" w:rsidP="00536A1D">
            <w:pPr>
              <w:pStyle w:val="ECEcorps"/>
              <w:jc w:val="center"/>
            </w:pPr>
            <w:r>
              <w:t>Très soluble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B3CE57C" w14:textId="4F7CD2DC" w:rsidR="00DE1CEA" w:rsidRDefault="00B81980" w:rsidP="00536A1D">
            <w:pPr>
              <w:pStyle w:val="ECEcorps"/>
              <w:jc w:val="center"/>
            </w:pPr>
            <w:r>
              <w:t>Très soluble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A3CA98E" w14:textId="15DFA2BD" w:rsidR="00DE1CEA" w:rsidRDefault="00B879DE" w:rsidP="00536A1D">
            <w:pPr>
              <w:pStyle w:val="ECEcorps"/>
              <w:jc w:val="center"/>
            </w:pPr>
            <w:r>
              <w:t xml:space="preserve">Peu </w:t>
            </w:r>
            <w:r w:rsidR="00B81980">
              <w:t>soluble</w:t>
            </w:r>
          </w:p>
        </w:tc>
        <w:tc>
          <w:tcPr>
            <w:tcW w:w="2119" w:type="dxa"/>
            <w:shd w:val="clear" w:color="auto" w:fill="auto"/>
            <w:vAlign w:val="center"/>
          </w:tcPr>
          <w:p w14:paraId="24416875" w14:textId="4DA5A5D1" w:rsidR="00DE1CEA" w:rsidRDefault="00B81980" w:rsidP="00536A1D">
            <w:pPr>
              <w:pStyle w:val="ECEcorps"/>
              <w:jc w:val="center"/>
            </w:pPr>
            <w:r>
              <w:t>Soluble</w:t>
            </w:r>
          </w:p>
        </w:tc>
      </w:tr>
      <w:tr w:rsidR="00DE1CEA" w14:paraId="445362C5" w14:textId="77777777" w:rsidTr="00631ADC">
        <w:tc>
          <w:tcPr>
            <w:tcW w:w="2547" w:type="dxa"/>
            <w:shd w:val="clear" w:color="auto" w:fill="auto"/>
            <w:vAlign w:val="center"/>
          </w:tcPr>
          <w:p w14:paraId="45CEA161" w14:textId="3E958901" w:rsidR="00DE1CEA" w:rsidRDefault="00DE1CEA" w:rsidP="004025E4">
            <w:pPr>
              <w:pStyle w:val="ECEcorps"/>
              <w:jc w:val="center"/>
            </w:pPr>
            <w:r>
              <w:t>Température d’ébullition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311EE3E" w14:textId="232F56D6" w:rsidR="00DE1CEA" w:rsidRDefault="00DE1CEA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39,6°C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ED7880" w14:textId="1DF6F9AB" w:rsidR="00DE1CEA" w:rsidRDefault="00DE1CEA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79°C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E346DEA" w14:textId="18AA0B24" w:rsidR="00DE1CEA" w:rsidRDefault="00B81980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100°C</w:t>
            </w:r>
          </w:p>
        </w:tc>
        <w:tc>
          <w:tcPr>
            <w:tcW w:w="2119" w:type="dxa"/>
            <w:shd w:val="clear" w:color="auto" w:fill="auto"/>
            <w:vAlign w:val="center"/>
          </w:tcPr>
          <w:p w14:paraId="0C697252" w14:textId="6CACCD54" w:rsidR="00DE1CEA" w:rsidRDefault="00B81980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118°C</w:t>
            </w:r>
          </w:p>
        </w:tc>
      </w:tr>
      <w:tr w:rsidR="001230AE" w14:paraId="4473772E" w14:textId="77777777" w:rsidTr="00631ADC">
        <w:tc>
          <w:tcPr>
            <w:tcW w:w="2547" w:type="dxa"/>
            <w:shd w:val="clear" w:color="auto" w:fill="auto"/>
            <w:vAlign w:val="center"/>
          </w:tcPr>
          <w:p w14:paraId="631D92A2" w14:textId="596177F0" w:rsidR="001230AE" w:rsidRDefault="001230AE" w:rsidP="004025E4">
            <w:pPr>
              <w:pStyle w:val="ECEcorps"/>
              <w:jc w:val="center"/>
            </w:pPr>
            <w:r>
              <w:t>Densité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08F2D18" w14:textId="218F7FB5" w:rsidR="001230AE" w:rsidRDefault="00C954EE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1,33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FC1A14D" w14:textId="57962855" w:rsidR="001230AE" w:rsidRDefault="00C954EE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0,78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255C791" w14:textId="3EE57595" w:rsidR="001230AE" w:rsidRDefault="00C954EE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1,00</w:t>
            </w:r>
          </w:p>
        </w:tc>
        <w:tc>
          <w:tcPr>
            <w:tcW w:w="2119" w:type="dxa"/>
            <w:shd w:val="clear" w:color="auto" w:fill="auto"/>
            <w:vAlign w:val="center"/>
          </w:tcPr>
          <w:p w14:paraId="7FD5B451" w14:textId="34A151E2" w:rsidR="001230AE" w:rsidRDefault="00C954EE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0,92</w:t>
            </w:r>
          </w:p>
        </w:tc>
      </w:tr>
      <w:tr w:rsidR="001230AE" w14:paraId="5FC89EA1" w14:textId="77777777" w:rsidTr="00631ADC">
        <w:tc>
          <w:tcPr>
            <w:tcW w:w="2547" w:type="dxa"/>
            <w:shd w:val="clear" w:color="auto" w:fill="auto"/>
            <w:vAlign w:val="center"/>
          </w:tcPr>
          <w:p w14:paraId="67AC5209" w14:textId="6D1360D9" w:rsidR="001230AE" w:rsidRDefault="001230AE" w:rsidP="004025E4">
            <w:pPr>
              <w:pStyle w:val="ECEcorps"/>
              <w:jc w:val="center"/>
            </w:pPr>
            <w:r>
              <w:t>Miscibilité avec l’eau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8D40EF1" w14:textId="3AA07B60" w:rsidR="001230AE" w:rsidRDefault="00536A1D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Très faible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A4E2511" w14:textId="156DFDDE" w:rsidR="001230AE" w:rsidRDefault="00536A1D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Très élevée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02F0DE23" w14:textId="61619E76" w:rsidR="001230AE" w:rsidRDefault="001230AE" w:rsidP="00B81980">
            <w:pPr>
              <w:pStyle w:val="ECEcorps"/>
              <w:jc w:val="center"/>
              <w:rPr>
                <w:noProof/>
              </w:rPr>
            </w:pPr>
          </w:p>
        </w:tc>
        <w:tc>
          <w:tcPr>
            <w:tcW w:w="2119" w:type="dxa"/>
            <w:shd w:val="clear" w:color="auto" w:fill="auto"/>
            <w:vAlign w:val="center"/>
          </w:tcPr>
          <w:p w14:paraId="6D8699D6" w14:textId="3531B96C" w:rsidR="001230AE" w:rsidRDefault="00536A1D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Très faible</w:t>
            </w:r>
          </w:p>
        </w:tc>
      </w:tr>
      <w:tr w:rsidR="00DE1CEA" w14:paraId="0A9C35FE" w14:textId="77777777" w:rsidTr="00631ADC">
        <w:tc>
          <w:tcPr>
            <w:tcW w:w="2547" w:type="dxa"/>
            <w:shd w:val="clear" w:color="auto" w:fill="auto"/>
            <w:vAlign w:val="center"/>
          </w:tcPr>
          <w:p w14:paraId="4604DD3D" w14:textId="2694E781" w:rsidR="00DE1CEA" w:rsidRDefault="00DE1CEA" w:rsidP="004025E4">
            <w:pPr>
              <w:pStyle w:val="ECEcorps"/>
              <w:jc w:val="center"/>
            </w:pPr>
            <w:r>
              <w:t>Pictogramme de sécurité</w:t>
            </w:r>
          </w:p>
        </w:tc>
        <w:tc>
          <w:tcPr>
            <w:tcW w:w="2268" w:type="dxa"/>
            <w:shd w:val="clear" w:color="auto" w:fill="auto"/>
          </w:tcPr>
          <w:p w14:paraId="43A8516A" w14:textId="6C298381" w:rsidR="00DE1CEA" w:rsidRDefault="00DE1CEA" w:rsidP="00B857C6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25D00427" wp14:editId="383C0C75">
                  <wp:extent cx="542290" cy="542290"/>
                  <wp:effectExtent l="19050" t="0" r="0" b="0"/>
                  <wp:docPr id="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290" cy="542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2B6B87F" wp14:editId="66D0D1BA">
                  <wp:extent cx="553085" cy="553085"/>
                  <wp:effectExtent l="1905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53085" cy="553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shd w:val="clear" w:color="auto" w:fill="auto"/>
          </w:tcPr>
          <w:p w14:paraId="2B482AB2" w14:textId="77777777" w:rsidR="00DE1CEA" w:rsidRDefault="00DE1CEA" w:rsidP="00B857C6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740AB47E" wp14:editId="59BB4380">
                  <wp:extent cx="563245" cy="563245"/>
                  <wp:effectExtent l="19050" t="0" r="8255" b="0"/>
                  <wp:docPr id="5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auto"/>
          </w:tcPr>
          <w:p w14:paraId="0A9ACAAE" w14:textId="65A03B0A" w:rsidR="00DE1CEA" w:rsidRDefault="00DE1CEA" w:rsidP="00B857C6">
            <w:pPr>
              <w:pStyle w:val="ECEcorps"/>
              <w:jc w:val="center"/>
            </w:pPr>
          </w:p>
        </w:tc>
        <w:tc>
          <w:tcPr>
            <w:tcW w:w="2119" w:type="dxa"/>
            <w:shd w:val="clear" w:color="auto" w:fill="auto"/>
          </w:tcPr>
          <w:p w14:paraId="6F5E2AC8" w14:textId="313BFD92" w:rsidR="00DE1CEA" w:rsidRPr="001005EB" w:rsidRDefault="00DE1CEA" w:rsidP="00B857C6">
            <w:pPr>
              <w:pStyle w:val="ECEcorps"/>
              <w:jc w:val="center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3B2C6C9C" wp14:editId="324F705E">
                  <wp:extent cx="563245" cy="563245"/>
                  <wp:effectExtent l="19050" t="0" r="8255" b="0"/>
                  <wp:docPr id="11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536A1D">
              <w:rPr>
                <w:noProof/>
              </w:rPr>
              <w:drawing>
                <wp:inline distT="0" distB="0" distL="0" distR="0" wp14:anchorId="657B8621" wp14:editId="4ED593C0">
                  <wp:extent cx="553085" cy="553085"/>
                  <wp:effectExtent l="19050" t="0" r="0" b="0"/>
                  <wp:docPr id="162581771" name="Image 162581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53085" cy="553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14FE961" w14:textId="77777777" w:rsidR="00CC6DBD" w:rsidRDefault="00CC6DBD" w:rsidP="00CC6DBD">
      <w:pPr>
        <w:pStyle w:val="ECEtitre"/>
        <w:rPr>
          <w:sz w:val="24"/>
          <w:szCs w:val="24"/>
        </w:rPr>
      </w:pPr>
    </w:p>
    <w:p w14:paraId="5326817A" w14:textId="2B0D1E4B" w:rsidR="003A114B" w:rsidRPr="009C05A1" w:rsidRDefault="00756833" w:rsidP="00D13DF4">
      <w:pPr>
        <w:pStyle w:val="ECEtitre"/>
        <w:spacing w:after="240"/>
        <w:rPr>
          <w:sz w:val="24"/>
          <w:szCs w:val="24"/>
        </w:rPr>
      </w:pPr>
      <w:r w:rsidRPr="009C05A1">
        <w:rPr>
          <w:sz w:val="24"/>
          <w:szCs w:val="24"/>
        </w:rPr>
        <w:t xml:space="preserve">Protocole d’extraction </w:t>
      </w:r>
      <w:r w:rsidR="001230AE" w:rsidRPr="009C05A1">
        <w:rPr>
          <w:sz w:val="24"/>
          <w:szCs w:val="24"/>
        </w:rPr>
        <w:t xml:space="preserve">de la </w:t>
      </w:r>
      <w:r w:rsidR="00536A1D" w:rsidRPr="009C05A1">
        <w:rPr>
          <w:sz w:val="24"/>
          <w:szCs w:val="24"/>
        </w:rPr>
        <w:t>théine</w:t>
      </w:r>
      <w:r w:rsidR="001230AE" w:rsidRPr="009C05A1">
        <w:rPr>
          <w:sz w:val="24"/>
          <w:szCs w:val="24"/>
        </w:rPr>
        <w:t xml:space="preserve"> du thé</w:t>
      </w:r>
      <w:r w:rsidRPr="00D13DF4">
        <w:rPr>
          <w:sz w:val="24"/>
          <w:szCs w:val="24"/>
          <w:u w:val="none"/>
        </w:rPr>
        <w:t> </w:t>
      </w:r>
    </w:p>
    <w:p w14:paraId="3B2B1217" w14:textId="71A64B3B" w:rsidR="00574DE8" w:rsidRDefault="00A237BF" w:rsidP="00756833">
      <w:pPr>
        <w:pStyle w:val="ECEpuce1"/>
      </w:pPr>
      <w:r>
        <w:t xml:space="preserve">Introduire </w:t>
      </w:r>
      <w:r w:rsidR="004A7567">
        <w:t xml:space="preserve">dans une ampoule à décanter </w:t>
      </w:r>
      <w:r>
        <w:t xml:space="preserve">le thé </w:t>
      </w:r>
      <w:r w:rsidR="00B879DE">
        <w:t xml:space="preserve">infusé </w:t>
      </w:r>
      <w:r>
        <w:t>dont le pH a été ajusté.</w:t>
      </w:r>
    </w:p>
    <w:p w14:paraId="1B02F8B5" w14:textId="4A65B779" w:rsidR="000A482F" w:rsidRDefault="000A482F" w:rsidP="00756833">
      <w:pPr>
        <w:pStyle w:val="ECEpuce1"/>
      </w:pPr>
      <w:r>
        <w:t xml:space="preserve">Ajouter </w:t>
      </w:r>
      <m:oMath>
        <m:r>
          <m:rPr>
            <m:nor/>
          </m:rPr>
          <m:t>15 mL</m:t>
        </m:r>
      </m:oMath>
      <w:r>
        <w:t xml:space="preserve"> </w:t>
      </w:r>
      <w:r w:rsidR="008F5B1D">
        <w:t>du solvant choisi</w:t>
      </w:r>
      <w:r>
        <w:t>.</w:t>
      </w:r>
    </w:p>
    <w:p w14:paraId="7F5C49D8" w14:textId="5C04DFD6" w:rsidR="000A482F" w:rsidRDefault="001230AE" w:rsidP="00756833">
      <w:pPr>
        <w:pStyle w:val="ECEpuce1"/>
      </w:pPr>
      <w:r>
        <w:t>Procéder à l’extraction</w:t>
      </w:r>
      <w:r w:rsidR="000A482F">
        <w:t>.</w:t>
      </w:r>
    </w:p>
    <w:p w14:paraId="785D4481" w14:textId="76376FF6" w:rsidR="000A482F" w:rsidRDefault="001230AE" w:rsidP="00756833">
      <w:pPr>
        <w:pStyle w:val="ECEpuce1"/>
      </w:pPr>
      <w:r>
        <w:t>Séparer les deux phases après décantation : si un trouble persiste à l’interface le récupérer avec la</w:t>
      </w:r>
      <w:r w:rsidR="00373DBE">
        <w:t xml:space="preserve"> phase aqueuse.</w:t>
      </w:r>
    </w:p>
    <w:p w14:paraId="3DE1A38C" w14:textId="2F2BE4A0" w:rsidR="00373DBE" w:rsidRDefault="00373DBE" w:rsidP="00756833">
      <w:pPr>
        <w:pStyle w:val="ECEpuce1"/>
      </w:pPr>
      <w:r>
        <w:t>Récupérer la phase organique dans un bécher et la mettre de côté.</w:t>
      </w:r>
    </w:p>
    <w:p w14:paraId="5297E2D6" w14:textId="176790D4" w:rsidR="000A482F" w:rsidRDefault="00373DBE" w:rsidP="00756833">
      <w:pPr>
        <w:pStyle w:val="ECEpuce1"/>
      </w:pPr>
      <w:r>
        <w:t xml:space="preserve">Procéder à une </w:t>
      </w:r>
      <w:r w:rsidR="00536A1D">
        <w:t>deuxième</w:t>
      </w:r>
      <w:r>
        <w:t xml:space="preserve"> extraction de la </w:t>
      </w:r>
      <w:r w:rsidR="00B6619F">
        <w:t>phase aqueuse</w:t>
      </w:r>
      <w:r>
        <w:t xml:space="preserve"> à l’aide de 15 mL </w:t>
      </w:r>
      <w:r w:rsidR="008F5B1D">
        <w:t>du solvant choisi</w:t>
      </w:r>
      <w:r>
        <w:t>.</w:t>
      </w:r>
    </w:p>
    <w:p w14:paraId="147C6AB5" w14:textId="13A10B7A" w:rsidR="000A482F" w:rsidRDefault="00373DBE" w:rsidP="00536A1D">
      <w:pPr>
        <w:pStyle w:val="ECEpuce1"/>
      </w:pPr>
      <w:r>
        <w:t>Après décantation, séparer les deux phases</w:t>
      </w:r>
      <w:r w:rsidR="00536A1D">
        <w:t xml:space="preserve"> : éliminer la phase aqueuse </w:t>
      </w:r>
      <w:r>
        <w:t xml:space="preserve">et récupérer la phase organique </w:t>
      </w:r>
      <w:r w:rsidR="00536A1D">
        <w:t>dans le même bécher que lors de la première extraction.</w:t>
      </w:r>
      <w:r w:rsidR="00D56DE8">
        <w:t xml:space="preserve"> Il n’est pas nécessaire que la phase organique soit limpide.</w:t>
      </w:r>
    </w:p>
    <w:p w14:paraId="3CAA7754" w14:textId="1661FBFB" w:rsidR="004025E4" w:rsidRPr="004025E4" w:rsidRDefault="004025E4" w:rsidP="004025E4">
      <w:pPr>
        <w:pStyle w:val="ECEcorps"/>
      </w:pPr>
    </w:p>
    <w:p w14:paraId="37E92EC5" w14:textId="10A70826" w:rsidR="003A114B" w:rsidRPr="009C05A1" w:rsidRDefault="004A7567" w:rsidP="00574DE8">
      <w:pPr>
        <w:pStyle w:val="ECEsommaire"/>
        <w:jc w:val="left"/>
        <w:rPr>
          <w:u w:val="single"/>
        </w:rPr>
      </w:pPr>
      <w:r>
        <w:rPr>
          <w:u w:val="single"/>
        </w:rPr>
        <w:t>Révélation</w:t>
      </w:r>
      <w:r w:rsidR="00070F26">
        <w:rPr>
          <w:u w:val="single"/>
        </w:rPr>
        <w:t xml:space="preserve"> de l</w:t>
      </w:r>
      <w:r w:rsidR="00574DE8" w:rsidRPr="009C05A1">
        <w:rPr>
          <w:u w:val="single"/>
        </w:rPr>
        <w:t>a chromatographie sur couche mince</w:t>
      </w:r>
      <w:r w:rsidR="009C05A1" w:rsidRPr="00D13DF4">
        <w:t> </w:t>
      </w:r>
    </w:p>
    <w:p w14:paraId="1CB662D8" w14:textId="77777777" w:rsidR="00801622" w:rsidRDefault="00801622" w:rsidP="00574DE8">
      <w:pPr>
        <w:pStyle w:val="ECEsommaire"/>
        <w:jc w:val="left"/>
        <w:rPr>
          <w:b w:val="0"/>
          <w:sz w:val="20"/>
          <w:szCs w:val="20"/>
          <w:u w:val="single"/>
        </w:rPr>
      </w:pPr>
    </w:p>
    <w:p w14:paraId="5B6DBF5E" w14:textId="5CE1CDF1" w:rsidR="00F16B5F" w:rsidRDefault="005811B4" w:rsidP="00DC6A3B">
      <w:pPr>
        <w:pStyle w:val="ECEpuce2"/>
        <w:numPr>
          <w:ilvl w:val="0"/>
          <w:numId w:val="0"/>
        </w:numPr>
      </w:pPr>
      <w:r w:rsidRPr="00365EFC">
        <w:t>Après séchage, o</w:t>
      </w:r>
      <w:r w:rsidR="00F16B5F" w:rsidRPr="00365EFC">
        <w:t>bserver</w:t>
      </w:r>
      <w:r w:rsidR="00F16B5F">
        <w:t xml:space="preserve"> la plaque sous une lampe UV </w:t>
      </w:r>
      <w:r w:rsidR="00735F4C">
        <w:t>et entourer les t</w:t>
      </w:r>
      <w:r w:rsidR="009C05A1">
        <w:t>a</w:t>
      </w:r>
      <w:r w:rsidR="00735F4C">
        <w:t>ches observées au crayon de papier.</w:t>
      </w:r>
    </w:p>
    <w:p w14:paraId="2502AC86" w14:textId="72F05692" w:rsidR="00365EFC" w:rsidRPr="00613F29" w:rsidRDefault="00887A2C" w:rsidP="00365EFC">
      <w:pPr>
        <w:pStyle w:val="NormalWeb"/>
        <w:jc w:val="both"/>
        <w:rPr>
          <w:rFonts w:ascii="Arial" w:hAnsi="Arial" w:cs="Arial"/>
          <w:b/>
          <w:bCs/>
          <w:color w:val="000000" w:themeColor="text1"/>
          <w:u w:val="single"/>
        </w:rPr>
      </w:pPr>
      <w:r>
        <w:rPr>
          <w:rFonts w:ascii="Arial" w:hAnsi="Arial" w:cs="Arial"/>
          <w:b/>
          <w:bCs/>
          <w:noProof/>
          <w:color w:val="000000" w:themeColor="text1"/>
          <w:u w:val="single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0B0A9951" wp14:editId="2C44C599">
                <wp:simplePos x="0" y="0"/>
                <wp:positionH relativeFrom="column">
                  <wp:posOffset>62730</wp:posOffset>
                </wp:positionH>
                <wp:positionV relativeFrom="paragraph">
                  <wp:posOffset>474737</wp:posOffset>
                </wp:positionV>
                <wp:extent cx="6142355" cy="2357278"/>
                <wp:effectExtent l="0" t="0" r="4445" b="17780"/>
                <wp:wrapNone/>
                <wp:docPr id="1836709547" name="Grou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42355" cy="2357278"/>
                          <a:chOff x="0" y="93307"/>
                          <a:chExt cx="6143362" cy="2278369"/>
                        </a:xfrm>
                      </wpg:grpSpPr>
                      <wps:wsp>
                        <wps:cNvPr id="840429542" name="Zone de texte 1"/>
                        <wps:cNvSpPr txBox="1"/>
                        <wps:spPr>
                          <a:xfrm>
                            <a:off x="2936612" y="93307"/>
                            <a:ext cx="3206750" cy="215084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C08290E" w14:textId="6956BA86" w:rsidR="00365EFC" w:rsidRPr="00A27B9F" w:rsidRDefault="00365EFC" w:rsidP="00365EFC">
                              <w:r w:rsidRPr="00A27B9F">
                                <w:t xml:space="preserve">Le rapport frontal </w:t>
                              </w:r>
                              <w:r w:rsidRPr="00A27B9F"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 w:rsidRPr="00D85141">
                                <w:rPr>
                                  <w:iCs/>
                                  <w:vertAlign w:val="subscript"/>
                                </w:rPr>
                                <w:t>f</w:t>
                              </w:r>
                              <w:r w:rsidRPr="00A27B9F">
                                <w:rPr>
                                  <w:i/>
                                  <w:iCs/>
                                </w:rPr>
                                <w:t xml:space="preserve"> </w:t>
                              </w:r>
                              <w:r w:rsidRPr="00A27B9F">
                                <w:t xml:space="preserve">est caractéristique d’une espèce chimique dans un éluant donné et correspond au rapport de la hauteur </w:t>
                              </w:r>
                              <w:r w:rsidRPr="00A27B9F">
                                <w:rPr>
                                  <w:i/>
                                  <w:iCs/>
                                </w:rPr>
                                <w:t>h</w:t>
                              </w:r>
                              <w:r w:rsidR="00C064CD">
                                <w:t xml:space="preserve"> d’élutio</w:t>
                              </w:r>
                              <w:r w:rsidRPr="00A27B9F">
                                <w:t xml:space="preserve">n de la tache sur la hauteur </w:t>
                              </w:r>
                              <w:r w:rsidRPr="00A27B9F">
                                <w:rPr>
                                  <w:i/>
                                  <w:iCs/>
                                </w:rPr>
                                <w:t>H</w:t>
                              </w:r>
                              <w:r w:rsidRPr="00A27B9F">
                                <w:t xml:space="preserve"> du front d’éluant.</w:t>
                              </w:r>
                            </w:p>
                            <w:p w14:paraId="701BD706" w14:textId="77777777" w:rsidR="00365EFC" w:rsidRPr="00A27B9F" w:rsidRDefault="00365EFC" w:rsidP="00365EFC"/>
                            <w:p w14:paraId="7714F252" w14:textId="0F6D89EB" w:rsidR="00365EFC" w:rsidRPr="00A27B9F" w:rsidRDefault="00365EFC" w:rsidP="00365EFC">
                              <w:pPr>
                                <w:rPr>
                                  <w:rFonts w:eastAsiaTheme="minorEastAsia"/>
                                </w:rPr>
                              </w:pPr>
                              <w:r w:rsidRPr="00FC04E8"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 w:rsidRPr="00D85141">
                                <w:rPr>
                                  <w:iCs/>
                                  <w:vertAlign w:val="subscript"/>
                                </w:rPr>
                                <w:t>f</w:t>
                              </w:r>
                              <w:r w:rsidRPr="00FC04E8">
                                <w:rPr>
                                  <w:i/>
                                  <w:iCs/>
                                </w:rPr>
                                <w:t xml:space="preserve"> =</w:t>
                              </w:r>
                              <w:r w:rsidRPr="00A27B9F">
                                <w:t xml:space="preserve"> </w:t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nor/>
                                      </m:rPr>
                                      <w:rPr>
                                        <w:i/>
                                      </w:rPr>
                                      <m:t>h</m:t>
                                    </m:r>
                                  </m:num>
                                  <m:den>
                                    <m:r>
                                      <m:rPr>
                                        <m:nor/>
                                      </m:rPr>
                                      <w:rPr>
                                        <w:i/>
                                      </w:rPr>
                                      <m:t>H</m:t>
                                    </m:r>
                                  </m:den>
                                </m:f>
                              </m:oMath>
                            </w:p>
                            <w:p w14:paraId="79A11844" w14:textId="77777777" w:rsidR="00365EFC" w:rsidRPr="00A27B9F" w:rsidRDefault="00365EFC" w:rsidP="00365EFC">
                              <w:pPr>
                                <w:rPr>
                                  <w:rFonts w:eastAsiaTheme="minorEastAsia"/>
                                </w:rPr>
                              </w:pPr>
                            </w:p>
                            <w:p w14:paraId="74B666A1" w14:textId="77777777" w:rsidR="00365EFC" w:rsidRPr="00A27B9F" w:rsidRDefault="00365EFC" w:rsidP="00365EFC">
                              <w:pPr>
                                <w:rPr>
                                  <w:rFonts w:eastAsiaTheme="minorEastAsia"/>
                                </w:rPr>
                              </w:pPr>
                            </w:p>
                            <w:p w14:paraId="5579130C" w14:textId="77777777" w:rsidR="00365EFC" w:rsidRPr="001C45BE" w:rsidRDefault="00365EFC" w:rsidP="00365EFC"/>
                            <w:p w14:paraId="20DC9285" w14:textId="77777777" w:rsidR="00365EFC" w:rsidRPr="001C45BE" w:rsidRDefault="00365EFC" w:rsidP="00365EFC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75846"/>
                            <a:ext cx="2497455" cy="21958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5615525" w14:textId="77777777" w:rsidR="00365EFC" w:rsidRDefault="00365EFC" w:rsidP="00365EFC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5BA64D30" wp14:editId="15EC2240">
                                    <wp:extent cx="2305685" cy="2089150"/>
                                    <wp:effectExtent l="0" t="0" r="0" b="6350"/>
                                    <wp:docPr id="1773208584" name="Image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773208584" name=""/>
                                            <pic:cNvPicPr/>
                                          </pic:nvPicPr>
                                          <pic:blipFill>
                                            <a:blip r:embed="rId12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305685" cy="20891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0A9951" id="Groupe 6" o:spid="_x0000_s1026" style="position:absolute;left:0;text-align:left;margin-left:4.95pt;margin-top:37.4pt;width:483.65pt;height:185.6pt;z-index:251666432;mso-width-relative:margin;mso-height-relative:margin" coordorigin=",933" coordsize="61433,227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" o:spid="_x0000_s1027" type="#_x0000_t202" style="position:absolute;left:29366;top:933;width:32067;height:21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" fillcolor="white [3201]" stroked="f" strokeweight=".5pt">
                  <v:textbox>
                    <w:txbxContent>
                      <w:p w14:paraId="4C08290E" w14:textId="6956BA86" w:rsidR="00365EFC" w:rsidRPr="00A27B9F" w:rsidRDefault="00365EFC" w:rsidP="00365EFC">
                        <w:r w:rsidRPr="00A27B9F">
                          <w:t xml:space="preserve">Le rapport frontal </w:t>
                        </w:r>
                        <w:r w:rsidRPr="00A27B9F">
                          <w:rPr>
                            <w:i/>
                            <w:iCs/>
                          </w:rPr>
                          <w:t>R</w:t>
                        </w:r>
                        <w:r w:rsidRPr="00D85141">
                          <w:rPr>
                            <w:iCs/>
                            <w:vertAlign w:val="subscript"/>
                          </w:rPr>
                          <w:t>f</w:t>
                        </w:r>
                        <w:r w:rsidRPr="00A27B9F">
                          <w:rPr>
                            <w:i/>
                            <w:iCs/>
                          </w:rPr>
                          <w:t xml:space="preserve"> </w:t>
                        </w:r>
                        <w:r w:rsidRPr="00A27B9F">
                          <w:t xml:space="preserve">est caractéristique d’une espèce chimique dans un éluant donné et correspond au rapport de la hauteur </w:t>
                        </w:r>
                        <w:r w:rsidRPr="00A27B9F">
                          <w:rPr>
                            <w:i/>
                            <w:iCs/>
                          </w:rPr>
                          <w:t>h</w:t>
                        </w:r>
                        <w:r w:rsidR="00C064CD">
                          <w:t xml:space="preserve"> d’élutio</w:t>
                        </w:r>
                        <w:r w:rsidRPr="00A27B9F">
                          <w:t xml:space="preserve">n de la tache sur la hauteur </w:t>
                        </w:r>
                        <w:r w:rsidRPr="00A27B9F">
                          <w:rPr>
                            <w:i/>
                            <w:iCs/>
                          </w:rPr>
                          <w:t>H</w:t>
                        </w:r>
                        <w:r w:rsidRPr="00A27B9F">
                          <w:t xml:space="preserve"> du front d’éluant.</w:t>
                        </w:r>
                      </w:p>
                      <w:p w14:paraId="701BD706" w14:textId="77777777" w:rsidR="00365EFC" w:rsidRPr="00A27B9F" w:rsidRDefault="00365EFC" w:rsidP="00365EFC"/>
                      <w:p w14:paraId="7714F252" w14:textId="0F6D89EB" w:rsidR="00365EFC" w:rsidRPr="00A27B9F" w:rsidRDefault="00365EFC" w:rsidP="00365EFC">
                        <w:pPr>
                          <w:rPr>
                            <w:rFonts w:eastAsiaTheme="minorEastAsia"/>
                          </w:rPr>
                        </w:pPr>
                        <w:r w:rsidRPr="00FC04E8">
                          <w:rPr>
                            <w:i/>
                            <w:iCs/>
                          </w:rPr>
                          <w:t>R</w:t>
                        </w:r>
                        <w:r w:rsidRPr="00D85141">
                          <w:rPr>
                            <w:iCs/>
                            <w:vertAlign w:val="subscript"/>
                          </w:rPr>
                          <w:t>f</w:t>
                        </w:r>
                        <w:r w:rsidRPr="00FC04E8">
                          <w:rPr>
                            <w:i/>
                            <w:iCs/>
                          </w:rPr>
                          <w:t xml:space="preserve"> =</w:t>
                        </w:r>
                        <w:r w:rsidRPr="00A27B9F">
                          <w:t xml:space="preserve">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m:rPr>
                                  <m:nor/>
                                </m:rPr>
                                <w:rPr>
                                  <w:i/>
                                </w:rPr>
                                <m:t>h</m:t>
                              </m:r>
                            </m:num>
                            <m:den>
                              <m:r>
                                <m:rPr>
                                  <m:nor/>
                                </m:rPr>
                                <w:rPr>
                                  <w:i/>
                                </w:rPr>
                                <m:t>H</m:t>
                              </m:r>
                            </m:den>
                          </m:f>
                        </m:oMath>
                      </w:p>
                      <w:p w14:paraId="79A11844" w14:textId="77777777" w:rsidR="00365EFC" w:rsidRPr="00A27B9F" w:rsidRDefault="00365EFC" w:rsidP="00365EFC">
                        <w:pPr>
                          <w:rPr>
                            <w:rFonts w:eastAsiaTheme="minorEastAsia"/>
                          </w:rPr>
                        </w:pPr>
                      </w:p>
                      <w:p w14:paraId="74B666A1" w14:textId="77777777" w:rsidR="00365EFC" w:rsidRPr="00A27B9F" w:rsidRDefault="00365EFC" w:rsidP="00365EFC">
                        <w:pPr>
                          <w:rPr>
                            <w:rFonts w:eastAsiaTheme="minorEastAsia"/>
                          </w:rPr>
                        </w:pPr>
                      </w:p>
                      <w:p w14:paraId="5579130C" w14:textId="77777777" w:rsidR="00365EFC" w:rsidRPr="001C45BE" w:rsidRDefault="00365EFC" w:rsidP="00365EFC"/>
                      <w:p w14:paraId="20DC9285" w14:textId="77777777" w:rsidR="00365EFC" w:rsidRPr="001C45BE" w:rsidRDefault="00365EFC" w:rsidP="00365EFC"/>
                    </w:txbxContent>
                  </v:textbox>
                </v:shape>
                <v:shape id="Zone de texte 2" o:spid="_x0000_s1028" type="#_x0000_t202" style="position:absolute;top:1758;width:24974;height:219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">
                  <v:textbox>
                    <w:txbxContent>
                      <w:p w14:paraId="35615525" w14:textId="77777777" w:rsidR="00365EFC" w:rsidRDefault="00365EFC" w:rsidP="00365EFC">
                        <w:r>
                          <w:rPr>
                            <w:noProof/>
                          </w:rPr>
                          <w:drawing>
                            <wp:inline distT="0" distB="0" distL="0" distR="0" wp14:anchorId="5BA64D30" wp14:editId="15EC2240">
                              <wp:extent cx="2305685" cy="2089150"/>
                              <wp:effectExtent l="0" t="0" r="0" b="6350"/>
                              <wp:docPr id="1773208584" name="Imag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773208584" name=""/>
                                      <pic:cNvPicPr/>
                                    </pic:nvPicPr>
                                    <pic:blipFill>
                                      <a:blip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05685" cy="20891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65EFC" w:rsidRPr="00613F29">
        <w:rPr>
          <w:rFonts w:ascii="Arial" w:hAnsi="Arial" w:cs="Arial"/>
          <w:b/>
          <w:bCs/>
          <w:color w:val="000000" w:themeColor="text1"/>
          <w:u w:val="single"/>
        </w:rPr>
        <w:t>Rapport frontal lors d’une CCM</w:t>
      </w:r>
      <w:r w:rsidR="00F20976" w:rsidRPr="00F20976">
        <w:rPr>
          <w:rFonts w:ascii="Arial" w:hAnsi="Arial" w:cs="Arial"/>
          <w:b/>
          <w:bCs/>
          <w:color w:val="000000" w:themeColor="text1"/>
        </w:rPr>
        <w:t> </w:t>
      </w:r>
    </w:p>
    <w:p w14:paraId="2D4AC7E3" w14:textId="5ACF6F7E" w:rsidR="00365EFC" w:rsidRDefault="00365EFC" w:rsidP="00365EFC">
      <w:pPr>
        <w:pStyle w:val="NormalWeb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8E31A18" w14:textId="037C4EF4" w:rsidR="00365EFC" w:rsidRDefault="00365EFC" w:rsidP="00365EFC">
      <w:pPr>
        <w:pStyle w:val="NormalWeb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B6CE143" w14:textId="4E2CA5DB" w:rsidR="00365EFC" w:rsidRDefault="00365EFC" w:rsidP="00365EFC">
      <w:pPr>
        <w:pStyle w:val="NormalWeb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0F31065" w14:textId="3C4441F3" w:rsidR="00514D2F" w:rsidRDefault="00514D2F" w:rsidP="00735311">
      <w:pPr>
        <w:pStyle w:val="ECEcorps"/>
        <w:rPr>
          <w:b/>
          <w:sz w:val="24"/>
          <w:szCs w:val="24"/>
          <w:u w:val="single"/>
        </w:rPr>
      </w:pPr>
    </w:p>
    <w:p w14:paraId="386D09E4" w14:textId="1C81FD10" w:rsidR="00365EFC" w:rsidRDefault="00365EFC" w:rsidP="00735311">
      <w:pPr>
        <w:pStyle w:val="ECEcorps"/>
        <w:rPr>
          <w:b/>
          <w:sz w:val="24"/>
          <w:szCs w:val="24"/>
          <w:u w:val="single"/>
        </w:rPr>
      </w:pPr>
    </w:p>
    <w:p w14:paraId="66A12979" w14:textId="76BAC90E" w:rsidR="00365EFC" w:rsidRDefault="00365EFC" w:rsidP="00735311">
      <w:pPr>
        <w:pStyle w:val="ECEcorps"/>
        <w:rPr>
          <w:b/>
          <w:sz w:val="24"/>
          <w:szCs w:val="24"/>
          <w:u w:val="single"/>
        </w:rPr>
      </w:pPr>
    </w:p>
    <w:p w14:paraId="5C95BCE0" w14:textId="4B64F869" w:rsidR="00365EFC" w:rsidRDefault="00365EFC" w:rsidP="00735311">
      <w:pPr>
        <w:pStyle w:val="ECEcorps"/>
        <w:rPr>
          <w:b/>
          <w:sz w:val="24"/>
          <w:szCs w:val="24"/>
          <w:u w:val="single"/>
        </w:rPr>
      </w:pPr>
    </w:p>
    <w:p w14:paraId="62F68AB5" w14:textId="52D91A8A" w:rsidR="00365EFC" w:rsidRDefault="00365EFC" w:rsidP="00735311">
      <w:pPr>
        <w:pStyle w:val="ECEcorps"/>
        <w:rPr>
          <w:b/>
          <w:sz w:val="24"/>
          <w:szCs w:val="24"/>
          <w:u w:val="single"/>
        </w:rPr>
      </w:pPr>
    </w:p>
    <w:p w14:paraId="603BE657" w14:textId="04D0202A" w:rsidR="00365EFC" w:rsidRDefault="00365EFC" w:rsidP="00735311">
      <w:pPr>
        <w:pStyle w:val="ECEcorps"/>
        <w:rPr>
          <w:b/>
          <w:sz w:val="24"/>
          <w:szCs w:val="24"/>
          <w:u w:val="single"/>
        </w:rPr>
      </w:pPr>
      <w:bookmarkStart w:id="5" w:name="_GoBack"/>
      <w:bookmarkEnd w:id="5"/>
    </w:p>
    <w:p w14:paraId="4D769EDE" w14:textId="22AB1A5E" w:rsidR="00365EFC" w:rsidRDefault="00365EFC" w:rsidP="00735311">
      <w:pPr>
        <w:pStyle w:val="ECEcorps"/>
        <w:rPr>
          <w:b/>
          <w:sz w:val="24"/>
          <w:szCs w:val="24"/>
          <w:u w:val="single"/>
        </w:rPr>
      </w:pPr>
    </w:p>
    <w:p w14:paraId="42370370" w14:textId="77D46E36" w:rsidR="00365EFC" w:rsidRDefault="00365EFC" w:rsidP="00735311">
      <w:pPr>
        <w:pStyle w:val="ECEcorps"/>
        <w:rPr>
          <w:b/>
          <w:sz w:val="24"/>
          <w:szCs w:val="24"/>
          <w:u w:val="single"/>
        </w:rPr>
      </w:pPr>
    </w:p>
    <w:p w14:paraId="1F4B9831" w14:textId="77777777" w:rsidR="00CC6DBD" w:rsidRDefault="00CC6DBD" w:rsidP="00735311">
      <w:pPr>
        <w:pStyle w:val="ECEcorps"/>
        <w:rPr>
          <w:b/>
          <w:sz w:val="24"/>
          <w:szCs w:val="24"/>
          <w:u w:val="single"/>
        </w:rPr>
      </w:pPr>
    </w:p>
    <w:p w14:paraId="75F525AB" w14:textId="77777777" w:rsidR="00CC6DBD" w:rsidRDefault="00CC6DBD" w:rsidP="00735311">
      <w:pPr>
        <w:pStyle w:val="ECEcorps"/>
        <w:rPr>
          <w:b/>
          <w:sz w:val="24"/>
          <w:szCs w:val="24"/>
          <w:u w:val="single"/>
        </w:rPr>
      </w:pPr>
    </w:p>
    <w:p w14:paraId="57D9E915" w14:textId="77777777" w:rsidR="00CC6DBD" w:rsidRDefault="00CC6DBD" w:rsidP="00735311">
      <w:pPr>
        <w:pStyle w:val="ECEcorps"/>
        <w:rPr>
          <w:b/>
          <w:sz w:val="24"/>
          <w:szCs w:val="24"/>
          <w:u w:val="single"/>
        </w:rPr>
      </w:pPr>
    </w:p>
    <w:p w14:paraId="69D4D3A7" w14:textId="77777777" w:rsidR="00CC6DBD" w:rsidRDefault="00CC6DBD" w:rsidP="00735311">
      <w:pPr>
        <w:pStyle w:val="ECEcorps"/>
        <w:rPr>
          <w:b/>
          <w:sz w:val="24"/>
          <w:szCs w:val="24"/>
          <w:u w:val="single"/>
        </w:rPr>
      </w:pPr>
    </w:p>
    <w:p w14:paraId="56E6C842" w14:textId="36A4AC2B" w:rsidR="004E44C4" w:rsidRDefault="00CC6DBD" w:rsidP="00735311">
      <w:pPr>
        <w:pStyle w:val="ECEcorps"/>
        <w:rPr>
          <w:b/>
          <w:sz w:val="24"/>
          <w:szCs w:val="24"/>
        </w:rPr>
      </w:pPr>
      <w:r w:rsidRPr="00FF7B68">
        <w:rPr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7456" behindDoc="0" locked="0" layoutInCell="1" allowOverlap="1" wp14:anchorId="32B4B889" wp14:editId="127AB1B1">
            <wp:simplePos x="0" y="0"/>
            <wp:positionH relativeFrom="margin">
              <wp:posOffset>3745230</wp:posOffset>
            </wp:positionH>
            <wp:positionV relativeFrom="margin">
              <wp:posOffset>-121285</wp:posOffset>
            </wp:positionV>
            <wp:extent cx="2310130" cy="1790700"/>
            <wp:effectExtent l="0" t="0" r="0" b="0"/>
            <wp:wrapSquare wrapText="bothSides"/>
            <wp:docPr id="170293929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93929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1013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793F">
        <w:rPr>
          <w:b/>
          <w:sz w:val="24"/>
          <w:szCs w:val="24"/>
          <w:u w:val="single"/>
        </w:rPr>
        <w:t>Allure d</w:t>
      </w:r>
      <w:r w:rsidR="005C77C3">
        <w:rPr>
          <w:b/>
          <w:sz w:val="24"/>
          <w:szCs w:val="24"/>
          <w:u w:val="single"/>
        </w:rPr>
        <w:t>’une partie du</w:t>
      </w:r>
      <w:r w:rsidR="0021793F">
        <w:rPr>
          <w:b/>
          <w:sz w:val="24"/>
          <w:szCs w:val="24"/>
          <w:u w:val="single"/>
        </w:rPr>
        <w:t xml:space="preserve"> s</w:t>
      </w:r>
      <w:r w:rsidR="00735311" w:rsidRPr="009C05A1">
        <w:rPr>
          <w:b/>
          <w:sz w:val="24"/>
          <w:szCs w:val="24"/>
          <w:u w:val="single"/>
        </w:rPr>
        <w:t>pectre de la théine</w:t>
      </w:r>
      <w:r w:rsidR="009C05A1" w:rsidRPr="00D13DF4">
        <w:rPr>
          <w:b/>
          <w:sz w:val="24"/>
          <w:szCs w:val="24"/>
        </w:rPr>
        <w:t> </w:t>
      </w:r>
    </w:p>
    <w:p w14:paraId="7534120B" w14:textId="7ABFA971" w:rsidR="005D1D07" w:rsidRDefault="005D1D07" w:rsidP="00FF7B68">
      <w:pPr>
        <w:pStyle w:val="ECEcorps"/>
        <w:jc w:val="center"/>
      </w:pPr>
    </w:p>
    <w:p w14:paraId="0DE2417D" w14:textId="089E794D" w:rsidR="005D1D07" w:rsidRDefault="005D1D07" w:rsidP="00070F26">
      <w:pPr>
        <w:pStyle w:val="ECEtitre"/>
        <w:jc w:val="right"/>
        <w:rPr>
          <w:b w:val="0"/>
          <w:bCs/>
          <w:i/>
          <w:iCs/>
          <w:u w:val="none"/>
        </w:rPr>
      </w:pPr>
    </w:p>
    <w:p w14:paraId="1A54698E" w14:textId="5AC23E5B" w:rsidR="00801622" w:rsidRPr="00CC6DBD" w:rsidRDefault="00D13DF4" w:rsidP="00CC6DBD">
      <w:pPr>
        <w:pStyle w:val="ECEtitre"/>
        <w:ind w:right="4959"/>
        <w:jc w:val="center"/>
        <w:rPr>
          <w:b w:val="0"/>
          <w:bCs/>
          <w:sz w:val="18"/>
          <w:u w:val="none"/>
        </w:rPr>
      </w:pPr>
      <w:r w:rsidRPr="00CC6DBD">
        <w:rPr>
          <w:b w:val="0"/>
          <w:bCs/>
          <w:i/>
          <w:iCs/>
          <w:sz w:val="18"/>
          <w:u w:val="none"/>
        </w:rPr>
        <w:t>D’après</w:t>
      </w:r>
      <w:r w:rsidRPr="00CC6DBD">
        <w:rPr>
          <w:i/>
          <w:iCs/>
          <w:sz w:val="18"/>
          <w:u w:val="none"/>
        </w:rPr>
        <w:t xml:space="preserve"> </w:t>
      </w:r>
      <w:r w:rsidRPr="00CC6DBD">
        <w:rPr>
          <w:b w:val="0"/>
          <w:bCs/>
          <w:i/>
          <w:iCs/>
          <w:sz w:val="18"/>
          <w:u w:val="none"/>
        </w:rPr>
        <w:t>https://fr.123rf.com/photo_39809469_spectre-scientifique-d-absorption-dans-la-gamme-de-longueur-d-onde-uv-2d-illustration-isol%C3%A9-sur-.html</w:t>
      </w:r>
    </w:p>
    <w:p w14:paraId="4130CC3A" w14:textId="09770919" w:rsidR="005811B4" w:rsidRDefault="005811B4" w:rsidP="00E26870">
      <w:pPr>
        <w:pStyle w:val="ECEtitre"/>
        <w:rPr>
          <w:sz w:val="24"/>
          <w:szCs w:val="24"/>
        </w:rPr>
      </w:pPr>
    </w:p>
    <w:p w14:paraId="06D1C574" w14:textId="77777777" w:rsidR="005811B4" w:rsidRDefault="005811B4" w:rsidP="00E26870">
      <w:pPr>
        <w:pStyle w:val="ECEtitre"/>
        <w:rPr>
          <w:sz w:val="24"/>
          <w:szCs w:val="24"/>
        </w:rPr>
      </w:pPr>
    </w:p>
    <w:p w14:paraId="51D860C9" w14:textId="77777777" w:rsidR="00F20976" w:rsidRDefault="00F20976" w:rsidP="00E26870">
      <w:pPr>
        <w:pStyle w:val="ECEtitre"/>
        <w:rPr>
          <w:sz w:val="24"/>
          <w:szCs w:val="24"/>
        </w:rPr>
      </w:pPr>
    </w:p>
    <w:p w14:paraId="4247B53D" w14:textId="41721D3C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TRAVAIL À EFFECTUER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3C281A2" w14:textId="0ABD8F9B" w:rsidR="009453F7" w:rsidRDefault="009453F7" w:rsidP="00E26870">
      <w:pPr>
        <w:pStyle w:val="ECEpartie"/>
        <w:numPr>
          <w:ilvl w:val="0"/>
          <w:numId w:val="6"/>
        </w:numPr>
      </w:pPr>
      <w:bookmarkStart w:id="6" w:name="_Toc482638814"/>
      <w:bookmarkStart w:id="7" w:name="_Toc500182691"/>
      <w:r>
        <w:t>Choix du solvant d’extraction de la théine</w:t>
      </w:r>
      <w:r w:rsidR="00605DAE">
        <w:t xml:space="preserve"> </w:t>
      </w:r>
      <w:r w:rsidR="00605DAE" w:rsidRPr="00735F4C">
        <w:rPr>
          <w:b w:val="0"/>
          <w:bCs/>
        </w:rPr>
        <w:t>(</w:t>
      </w:r>
      <w:r w:rsidR="00605DAE" w:rsidRPr="009C05A1">
        <w:rPr>
          <w:b w:val="0"/>
          <w:bCs/>
        </w:rPr>
        <w:t>1</w:t>
      </w:r>
      <w:r w:rsidR="00CC6DBD">
        <w:rPr>
          <w:b w:val="0"/>
          <w:bCs/>
        </w:rPr>
        <w:t>0</w:t>
      </w:r>
      <w:r w:rsidR="00605DAE" w:rsidRPr="009C05A1">
        <w:rPr>
          <w:b w:val="0"/>
          <w:bCs/>
        </w:rPr>
        <w:t xml:space="preserve"> minutes conseillées</w:t>
      </w:r>
      <w:r w:rsidR="00605DAE" w:rsidRPr="00735F4C">
        <w:rPr>
          <w:b w:val="0"/>
          <w:bCs/>
        </w:rPr>
        <w:t>)</w:t>
      </w:r>
    </w:p>
    <w:p w14:paraId="00CA81BD" w14:textId="77777777" w:rsidR="00F16B5F" w:rsidRDefault="00F16B5F" w:rsidP="00F16B5F">
      <w:pPr>
        <w:pStyle w:val="ECEcorps"/>
      </w:pPr>
    </w:p>
    <w:p w14:paraId="70C5D41E" w14:textId="5EEB4092" w:rsidR="00F16B5F" w:rsidRDefault="00F16B5F" w:rsidP="00FF7B68">
      <w:pPr>
        <w:pStyle w:val="ECEcorps"/>
        <w:numPr>
          <w:ilvl w:val="1"/>
          <w:numId w:val="6"/>
        </w:numPr>
      </w:pPr>
      <w:r>
        <w:t>Déterminer le solvant à utiliser pour extraire la théine du thé</w:t>
      </w:r>
      <w:r w:rsidR="004E44C4">
        <w:t xml:space="preserve"> infusé</w:t>
      </w:r>
      <w:r>
        <w:t xml:space="preserve">. Justifier </w:t>
      </w:r>
      <w:r w:rsidR="00CC6DBD">
        <w:t xml:space="preserve">par </w:t>
      </w:r>
      <w:r w:rsidR="004E44C4">
        <w:t>trois arguments.</w:t>
      </w:r>
    </w:p>
    <w:p w14:paraId="130E231B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06587F8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1E01AB" w14:textId="77777777" w:rsidR="00D13DF4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432EF64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1682F4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71CF0F" w14:textId="76213069" w:rsidR="00631ADC" w:rsidRDefault="00D13DF4" w:rsidP="008056B7">
      <w:pPr>
        <w:pStyle w:val="ECErponse"/>
        <w:spacing w:after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5E78373" w14:textId="77777777" w:rsidR="00FC04E8" w:rsidRDefault="00FC04E8" w:rsidP="008056B7">
      <w:pPr>
        <w:pStyle w:val="ECErponse"/>
        <w:spacing w:after="240"/>
      </w:pPr>
    </w:p>
    <w:p w14:paraId="3725C0D7" w14:textId="30A06335" w:rsidR="008056B7" w:rsidRDefault="008056B7" w:rsidP="00FF7B68">
      <w:pPr>
        <w:pStyle w:val="ECErponse"/>
        <w:numPr>
          <w:ilvl w:val="1"/>
          <w:numId w:val="6"/>
        </w:numPr>
        <w:spacing w:after="240"/>
      </w:pPr>
      <w:r>
        <w:t>Prévoir la position des phases aqueuse et organique dans l’ampoule après décantation. Justifier.</w:t>
      </w:r>
    </w:p>
    <w:p w14:paraId="37F4B672" w14:textId="77777777" w:rsidR="008056B7" w:rsidRPr="00341FA8" w:rsidRDefault="008056B7" w:rsidP="008056B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080A42" w14:textId="77777777" w:rsidR="008056B7" w:rsidRPr="00341FA8" w:rsidRDefault="008056B7" w:rsidP="008056B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80500D6" w14:textId="3DBA076C" w:rsidR="008056B7" w:rsidRDefault="008056B7" w:rsidP="008056B7">
      <w:pPr>
        <w:pStyle w:val="ECErponse"/>
        <w:spacing w:after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B8FD16" w14:textId="77777777" w:rsidR="00FC04E8" w:rsidRPr="008056B7" w:rsidRDefault="00FC04E8" w:rsidP="008056B7">
      <w:pPr>
        <w:pStyle w:val="ECErponse"/>
        <w:spacing w:after="24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E44C4" w14:paraId="3CAD7C39" w14:textId="77777777" w:rsidTr="00A2422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3F6481A" w14:textId="77777777" w:rsidR="004E44C4" w:rsidRDefault="004E44C4" w:rsidP="00A2422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38E8A2" w14:textId="77777777" w:rsidR="004E44C4" w:rsidRDefault="004E44C4" w:rsidP="00A24226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4416ADD" w14:textId="77777777" w:rsidR="004E44C4" w:rsidRDefault="004E44C4" w:rsidP="00A2422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E44C4" w14:paraId="7C94D602" w14:textId="77777777" w:rsidTr="00A2422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6836BAC" w14:textId="77777777" w:rsidR="004E44C4" w:rsidRPr="00592F79" w:rsidRDefault="004E44C4" w:rsidP="00A2422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1B263E8" w14:textId="37FE22A1" w:rsidR="004E44C4" w:rsidRPr="00605DAE" w:rsidRDefault="004E44C4" w:rsidP="00605DAE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605DAE">
              <w:t xml:space="preserve">votre réponse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3AF7129" w14:textId="77777777" w:rsidR="004E44C4" w:rsidRDefault="004E44C4" w:rsidP="00A24226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5AB79A0" w14:textId="77777777" w:rsidR="00FF7B68" w:rsidRDefault="00FF7B68" w:rsidP="00A2719B">
      <w:pPr>
        <w:pStyle w:val="ECEpartie"/>
        <w:numPr>
          <w:ilvl w:val="0"/>
          <w:numId w:val="0"/>
        </w:numPr>
      </w:pPr>
    </w:p>
    <w:p w14:paraId="0C31A55D" w14:textId="77777777" w:rsidR="00FC04E8" w:rsidRPr="00FC04E8" w:rsidRDefault="00FC04E8" w:rsidP="00FC04E8">
      <w:pPr>
        <w:pStyle w:val="ECEcorps"/>
      </w:pPr>
    </w:p>
    <w:p w14:paraId="3A506452" w14:textId="5B3F9579" w:rsidR="00E26870" w:rsidRPr="00452138" w:rsidRDefault="00756833" w:rsidP="00FF7B68">
      <w:pPr>
        <w:pStyle w:val="ECEpartie"/>
        <w:numPr>
          <w:ilvl w:val="0"/>
          <w:numId w:val="6"/>
        </w:numPr>
      </w:pPr>
      <w:r>
        <w:t xml:space="preserve">Protocole d’extraction </w:t>
      </w:r>
      <w:r w:rsidR="00850A4E">
        <w:t>de la théine</w:t>
      </w:r>
      <w:r w:rsidR="00E26870" w:rsidRPr="00452138">
        <w:t xml:space="preserve"> </w:t>
      </w:r>
      <w:r w:rsidR="00E26870" w:rsidRPr="00631ADC">
        <w:rPr>
          <w:b w:val="0"/>
          <w:bCs/>
        </w:rPr>
        <w:t>(</w:t>
      </w:r>
      <w:r w:rsidR="00CC6DBD">
        <w:rPr>
          <w:b w:val="0"/>
          <w:bCs/>
        </w:rPr>
        <w:t>30</w:t>
      </w:r>
      <w:r w:rsidR="00E26870" w:rsidRPr="00631ADC">
        <w:rPr>
          <w:b w:val="0"/>
          <w:bCs/>
        </w:rPr>
        <w:t xml:space="preserve"> minutes conseillées)</w:t>
      </w:r>
      <w:bookmarkEnd w:id="6"/>
      <w:bookmarkEnd w:id="7"/>
    </w:p>
    <w:p w14:paraId="3925771B" w14:textId="77777777" w:rsidR="00E26870" w:rsidRDefault="00E26870" w:rsidP="00E26870">
      <w:pPr>
        <w:pStyle w:val="ECEcorps"/>
      </w:pPr>
    </w:p>
    <w:p w14:paraId="2893609D" w14:textId="4F0F0410" w:rsidR="00756833" w:rsidRDefault="00A2719B" w:rsidP="00CC6DBD">
      <w:pPr>
        <w:pStyle w:val="ECEcorps"/>
        <w:numPr>
          <w:ilvl w:val="1"/>
          <w:numId w:val="6"/>
        </w:numPr>
        <w:spacing w:after="240"/>
      </w:pPr>
      <w:r w:rsidRPr="00FF7B68">
        <w:t>Étape</w:t>
      </w:r>
      <w:r w:rsidR="00850A4E" w:rsidRPr="00FF7B68">
        <w:t xml:space="preserve"> préliminaire :</w:t>
      </w:r>
      <w:r w:rsidR="00850A4E" w:rsidRPr="00217443">
        <w:rPr>
          <w:b/>
          <w:bCs/>
        </w:rPr>
        <w:t xml:space="preserve"> </w:t>
      </w:r>
      <w:r w:rsidR="009915B0">
        <w:t>f</w:t>
      </w:r>
      <w:r w:rsidR="00605DAE">
        <w:t>ixation du</w:t>
      </w:r>
      <w:r w:rsidR="00850A4E">
        <w:t xml:space="preserve"> </w:t>
      </w:r>
      <w:r w:rsidR="00850A4E" w:rsidRPr="00CC6DBD">
        <w:rPr>
          <w:i/>
        </w:rPr>
        <w:t>pH</w:t>
      </w:r>
      <w:r w:rsidR="00850A4E">
        <w:t xml:space="preserve"> du thé</w:t>
      </w:r>
    </w:p>
    <w:p w14:paraId="7C2D51DD" w14:textId="72A432DA" w:rsidR="00A2719B" w:rsidRDefault="008F5B1D" w:rsidP="00A2719B">
      <w:pPr>
        <w:pStyle w:val="ECEpartie"/>
        <w:numPr>
          <w:ilvl w:val="0"/>
          <w:numId w:val="0"/>
        </w:numPr>
        <w:rPr>
          <w:b w:val="0"/>
          <w:bCs/>
        </w:rPr>
      </w:pPr>
      <w:r w:rsidRPr="008F5B1D">
        <w:rPr>
          <w:b w:val="0"/>
          <w:bCs/>
        </w:rPr>
        <w:t>Pour éviter de récupérer les colorants lors de l’extraction de la théine</w:t>
      </w:r>
      <w:r>
        <w:rPr>
          <w:b w:val="0"/>
          <w:bCs/>
        </w:rPr>
        <w:t xml:space="preserve"> par le solvant choisi</w:t>
      </w:r>
      <w:r w:rsidRPr="008F5B1D">
        <w:rPr>
          <w:b w:val="0"/>
          <w:bCs/>
        </w:rPr>
        <w:t xml:space="preserve">, il </w:t>
      </w:r>
      <w:r w:rsidR="00D2049C">
        <w:rPr>
          <w:b w:val="0"/>
          <w:bCs/>
        </w:rPr>
        <w:t>est nécessaire de</w:t>
      </w:r>
      <w:r w:rsidR="00D2049C" w:rsidRPr="008F5B1D">
        <w:rPr>
          <w:b w:val="0"/>
          <w:bCs/>
        </w:rPr>
        <w:t xml:space="preserve"> </w:t>
      </w:r>
      <w:r w:rsidRPr="008F5B1D">
        <w:rPr>
          <w:b w:val="0"/>
          <w:bCs/>
        </w:rPr>
        <w:t xml:space="preserve">fixer le </w:t>
      </w:r>
      <w:r w:rsidRPr="00CC6DBD">
        <w:rPr>
          <w:b w:val="0"/>
          <w:bCs/>
          <w:i/>
        </w:rPr>
        <w:t>pH</w:t>
      </w:r>
      <w:r w:rsidRPr="008F5B1D">
        <w:rPr>
          <w:b w:val="0"/>
          <w:bCs/>
        </w:rPr>
        <w:t xml:space="preserve"> du thé aux alentours de </w:t>
      </w:r>
      <w:r w:rsidR="00CC6DBD" w:rsidRPr="00CC6DBD">
        <w:rPr>
          <w:b w:val="0"/>
          <w:bCs/>
          <w:i/>
        </w:rPr>
        <w:t>pH</w:t>
      </w:r>
      <w:r w:rsidR="00CC6DBD">
        <w:rPr>
          <w:b w:val="0"/>
          <w:bCs/>
        </w:rPr>
        <w:t xml:space="preserve"> = </w:t>
      </w:r>
      <w:r w:rsidRPr="008F5B1D">
        <w:rPr>
          <w:b w:val="0"/>
          <w:bCs/>
        </w:rPr>
        <w:t xml:space="preserve">9 afin que </w:t>
      </w:r>
      <w:r w:rsidR="003D7E2E">
        <w:rPr>
          <w:b w:val="0"/>
          <w:bCs/>
        </w:rPr>
        <w:t>les colorants</w:t>
      </w:r>
      <w:r w:rsidRPr="008F5B1D">
        <w:rPr>
          <w:b w:val="0"/>
          <w:bCs/>
        </w:rPr>
        <w:t xml:space="preserve"> restent en solution dans la phase aqueuse.</w:t>
      </w:r>
      <w:r w:rsidR="00217443">
        <w:rPr>
          <w:b w:val="0"/>
          <w:bCs/>
        </w:rPr>
        <w:t xml:space="preserve"> </w:t>
      </w:r>
    </w:p>
    <w:p w14:paraId="7DC31675" w14:textId="3AC6EADF" w:rsidR="00217443" w:rsidRPr="00A2719B" w:rsidRDefault="00217443" w:rsidP="00A2719B">
      <w:pPr>
        <w:pStyle w:val="ECEpartie"/>
        <w:numPr>
          <w:ilvl w:val="0"/>
          <w:numId w:val="0"/>
        </w:numPr>
        <w:rPr>
          <w:b w:val="0"/>
          <w:bCs/>
        </w:rPr>
      </w:pPr>
      <w:r>
        <w:rPr>
          <w:b w:val="0"/>
          <w:bCs/>
        </w:rPr>
        <w:t>Pour cela, m</w:t>
      </w:r>
      <w:r w:rsidR="008F5B1D" w:rsidRPr="008F5B1D">
        <w:rPr>
          <w:b w:val="0"/>
          <w:bCs/>
        </w:rPr>
        <w:t>ettre en œuvre le protocole suivant :</w:t>
      </w:r>
    </w:p>
    <w:p w14:paraId="597A3EDF" w14:textId="28776FA5" w:rsidR="00444BE4" w:rsidRDefault="00850A4E" w:rsidP="00850A4E">
      <w:pPr>
        <w:pStyle w:val="ECEcorps"/>
        <w:numPr>
          <w:ilvl w:val="0"/>
          <w:numId w:val="11"/>
        </w:numPr>
      </w:pPr>
      <w:r>
        <w:t>Introduire 50 mL de thé infusé dans un bécher ainsi qu’un barreau aimanté</w:t>
      </w:r>
      <w:r w:rsidR="00A2719B">
        <w:t>.</w:t>
      </w:r>
    </w:p>
    <w:p w14:paraId="5A4E4C9D" w14:textId="792DDA62" w:rsidR="00850A4E" w:rsidRDefault="00850A4E" w:rsidP="00850A4E">
      <w:pPr>
        <w:pStyle w:val="ECEcorps"/>
        <w:numPr>
          <w:ilvl w:val="0"/>
          <w:numId w:val="11"/>
        </w:numPr>
      </w:pPr>
      <w:r>
        <w:lastRenderedPageBreak/>
        <w:t>Y plonger l</w:t>
      </w:r>
      <w:r w:rsidR="00C112FE">
        <w:t>es électrodes combinées</w:t>
      </w:r>
      <w:r>
        <w:t xml:space="preserve"> d’un pH</w:t>
      </w:r>
      <w:r w:rsidR="00605DAE">
        <w:t>-</w:t>
      </w:r>
      <w:r>
        <w:t xml:space="preserve">mètre préalablement étalonné et </w:t>
      </w:r>
      <w:r w:rsidR="00A2719B">
        <w:t>placer sous</w:t>
      </w:r>
      <w:r>
        <w:t xml:space="preserve"> agitation magnétique.</w:t>
      </w:r>
    </w:p>
    <w:p w14:paraId="02E883EA" w14:textId="31C5C086" w:rsidR="008056B7" w:rsidRDefault="009915B0" w:rsidP="008056B7">
      <w:pPr>
        <w:pStyle w:val="ECEcorps"/>
        <w:numPr>
          <w:ilvl w:val="0"/>
          <w:numId w:val="11"/>
        </w:numPr>
      </w:pPr>
      <w:r>
        <w:t>À</w:t>
      </w:r>
      <w:r w:rsidR="00850A4E">
        <w:t xml:space="preserve"> l’aide d’une pipette, ajouter goutte à goutte une solution de carbonate de sodium </w:t>
      </w:r>
      <w:r w:rsidR="00432307">
        <w:t xml:space="preserve">de concentration </w:t>
      </w:r>
      <m:oMath>
        <m:r>
          <m:rPr>
            <m:nor/>
          </m:rPr>
          <m:t>1 mol.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L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m:rPr>
                <m:nor/>
              </m:rPr>
              <m:t>1</m:t>
            </m:r>
          </m:sup>
        </m:sSup>
      </m:oMath>
      <w:r w:rsidR="00605DAE">
        <w:t xml:space="preserve"> jusqu’à atteindre</w:t>
      </w:r>
      <w:r w:rsidR="0021793F">
        <w:t xml:space="preserve"> environ</w:t>
      </w:r>
      <w:r w:rsidR="00605DAE">
        <w:t xml:space="preserve"> </w:t>
      </w:r>
      <m:oMath>
        <m:r>
          <m:rPr>
            <m:nor/>
          </m:rPr>
          <w:rPr>
            <w:i/>
          </w:rPr>
          <m:t>pH</m:t>
        </m:r>
        <m:r>
          <m:rPr>
            <m:nor/>
          </m:rPr>
          <w:rPr>
            <w:rFonts w:ascii="Cambria Math"/>
          </w:rPr>
          <m:t xml:space="preserve"> = </m:t>
        </m:r>
        <m:r>
          <m:rPr>
            <m:nor/>
          </m:rPr>
          <m:t>9</m:t>
        </m:r>
      </m:oMath>
      <w:r w:rsidR="00605DAE">
        <w:t>.</w:t>
      </w:r>
    </w:p>
    <w:p w14:paraId="3049493E" w14:textId="37B43FE1" w:rsidR="008056B7" w:rsidRPr="00A2719B" w:rsidRDefault="008056B7" w:rsidP="00FF7B68">
      <w:pPr>
        <w:pStyle w:val="ECEcorps"/>
        <w:rPr>
          <w:sz w:val="16"/>
          <w:szCs w:val="16"/>
        </w:rPr>
      </w:pPr>
    </w:p>
    <w:p w14:paraId="4116DD08" w14:textId="296312D6" w:rsidR="005811B4" w:rsidRDefault="008F5B1D" w:rsidP="00CC6DBD">
      <w:pPr>
        <w:pStyle w:val="ECEcorps"/>
        <w:numPr>
          <w:ilvl w:val="1"/>
          <w:numId w:val="6"/>
        </w:numPr>
      </w:pPr>
      <w:r>
        <w:t>Mettre en œuvre le protocole d’extraction de la théine</w:t>
      </w:r>
      <w:r w:rsidR="00F20976">
        <w:t>.</w:t>
      </w:r>
    </w:p>
    <w:p w14:paraId="2D4F1BCA" w14:textId="77777777" w:rsidR="004A7567" w:rsidRDefault="004A7567" w:rsidP="005811B4">
      <w:pPr>
        <w:pStyle w:val="ECEcorps"/>
      </w:pPr>
    </w:p>
    <w:p w14:paraId="4ADD6D21" w14:textId="1157B5D0" w:rsidR="004A7567" w:rsidRPr="004A7567" w:rsidRDefault="004A7567" w:rsidP="00CC6DBD">
      <w:pPr>
        <w:pStyle w:val="ECEpuce1"/>
        <w:numPr>
          <w:ilvl w:val="1"/>
          <w:numId w:val="6"/>
        </w:numPr>
      </w:pPr>
      <w:r w:rsidRPr="004A7567">
        <w:t>Pendant l</w:t>
      </w:r>
      <w:r>
        <w:t>es décantations</w:t>
      </w:r>
      <w:r w:rsidRPr="004A7567">
        <w:t>, préparer la cuve pour la chromatographie sur couche mince</w:t>
      </w:r>
      <w:r>
        <w:t xml:space="preserve"> et répondre à la question 3.1. </w:t>
      </w:r>
      <w:proofErr w:type="gramStart"/>
      <w:r>
        <w:t>de</w:t>
      </w:r>
      <w:proofErr w:type="gramEnd"/>
      <w:r>
        <w:t xml:space="preserve"> la partie suivante</w:t>
      </w:r>
      <w:r w:rsidRPr="004A7567">
        <w:t>.</w:t>
      </w:r>
    </w:p>
    <w:p w14:paraId="0E3477A5" w14:textId="77777777" w:rsidR="009244A2" w:rsidRPr="009244A2" w:rsidRDefault="009244A2" w:rsidP="009244A2">
      <w:pPr>
        <w:pStyle w:val="ECEcorps"/>
      </w:pPr>
      <w:bookmarkStart w:id="8" w:name="_Hlk145414530"/>
      <w:bookmarkStart w:id="9" w:name="_Toc482638815"/>
      <w:bookmarkStart w:id="10" w:name="_Toc500182692"/>
    </w:p>
    <w:p w14:paraId="1058257E" w14:textId="508C81BD" w:rsidR="00E26870" w:rsidRPr="003C13F9" w:rsidRDefault="000724A3" w:rsidP="00D13DF4">
      <w:pPr>
        <w:pStyle w:val="ECEpartie"/>
        <w:spacing w:after="240"/>
      </w:pPr>
      <w:r>
        <w:t xml:space="preserve">Chromatographie sur couche mince </w:t>
      </w:r>
      <w:r w:rsidR="008F5B1D">
        <w:t>de la phase organique</w:t>
      </w:r>
      <w:r w:rsidR="00FE7FB3">
        <w:t xml:space="preserve"> </w:t>
      </w:r>
      <w:bookmarkEnd w:id="8"/>
      <w:r w:rsidR="00E26870" w:rsidRPr="00FF78A1">
        <w:rPr>
          <w:b w:val="0"/>
          <w:bCs/>
        </w:rPr>
        <w:t>(</w:t>
      </w:r>
      <w:r w:rsidR="00E26870" w:rsidRPr="009C05A1">
        <w:rPr>
          <w:b w:val="0"/>
          <w:bCs/>
        </w:rPr>
        <w:t>10 minutes conseillées</w:t>
      </w:r>
      <w:r w:rsidR="00E26870" w:rsidRPr="00FF78A1">
        <w:rPr>
          <w:b w:val="0"/>
          <w:bCs/>
        </w:rPr>
        <w:t>)</w:t>
      </w:r>
      <w:bookmarkEnd w:id="9"/>
      <w:bookmarkEnd w:id="10"/>
    </w:p>
    <w:p w14:paraId="1F6E16A2" w14:textId="353CFC86" w:rsidR="00365EFC" w:rsidRPr="00365EFC" w:rsidRDefault="00365EFC" w:rsidP="008E7DB6">
      <w:pPr>
        <w:pStyle w:val="NormalWeb"/>
        <w:numPr>
          <w:ilvl w:val="1"/>
          <w:numId w:val="4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8464A6" wp14:editId="79671E7D">
                <wp:simplePos x="0" y="0"/>
                <wp:positionH relativeFrom="column">
                  <wp:posOffset>2530543</wp:posOffset>
                </wp:positionH>
                <wp:positionV relativeFrom="paragraph">
                  <wp:posOffset>320675</wp:posOffset>
                </wp:positionV>
                <wp:extent cx="1395095" cy="1892935"/>
                <wp:effectExtent l="0" t="0" r="14605" b="12065"/>
                <wp:wrapNone/>
                <wp:docPr id="196803135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5095" cy="18929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0F05EA0" id="Rectangle 1" o:spid="_x0000_s1026" style="position:absolute;margin-left:199.25pt;margin-top:25.25pt;width:109.85pt;height:149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" filled="f" strokecolor="black [3213]" strokeweight="2pt"/>
            </w:pict>
          </mc:Fallback>
        </mc:AlternateContent>
      </w:r>
      <w:r w:rsidRPr="00365EFC">
        <w:rPr>
          <w:rFonts w:ascii="Arial" w:hAnsi="Arial" w:cs="Arial"/>
          <w:bCs/>
          <w:sz w:val="20"/>
          <w:szCs w:val="20"/>
        </w:rPr>
        <w:t>Représenter sur le schéma ci-dessous la ligne de dépôts et la nature des dépôts</w:t>
      </w:r>
      <w:r w:rsidR="009244A2">
        <w:rPr>
          <w:rFonts w:ascii="Arial" w:hAnsi="Arial" w:cs="Arial"/>
          <w:bCs/>
          <w:sz w:val="20"/>
          <w:szCs w:val="20"/>
        </w:rPr>
        <w:t>.</w:t>
      </w:r>
    </w:p>
    <w:p w14:paraId="5D66F9D3" w14:textId="5A6FE1D6" w:rsidR="00365EFC" w:rsidRDefault="00365EFC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528AFD9A" w14:textId="77777777" w:rsidR="00365EFC" w:rsidRDefault="00365EFC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392FD0A4" w14:textId="77777777" w:rsidR="00365EFC" w:rsidRDefault="00365EFC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7A63F94B" w14:textId="77777777" w:rsidR="00365EFC" w:rsidRDefault="00365EFC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32058214" w14:textId="77777777" w:rsidR="004A7567" w:rsidRDefault="004A7567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633C5364" w14:textId="77777777" w:rsidR="004A7567" w:rsidRDefault="004A7567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0C6767A8" w14:textId="04099CAC" w:rsidR="004A7567" w:rsidRDefault="004A7567" w:rsidP="004A7567">
      <w:pPr>
        <w:pStyle w:val="NormalWeb"/>
        <w:jc w:val="center"/>
        <w:rPr>
          <w:rFonts w:ascii="Arial" w:hAnsi="Arial" w:cs="Arial"/>
          <w:bCs/>
          <w:sz w:val="20"/>
          <w:szCs w:val="20"/>
        </w:rPr>
      </w:pPr>
      <w:r w:rsidRPr="000D1DFB">
        <w:rPr>
          <w:rFonts w:ascii="Arial" w:hAnsi="Arial" w:cs="Arial"/>
          <w:sz w:val="20"/>
          <w:szCs w:val="20"/>
        </w:rPr>
        <w:t>Plaque de silice</w:t>
      </w:r>
    </w:p>
    <w:tbl>
      <w:tblPr>
        <w:tblStyle w:val="Grilledutableau"/>
        <w:tblpPr w:leftFromText="141" w:rightFromText="141" w:vertAnchor="text" w:horzAnchor="margin" w:tblpY="-14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92"/>
        <w:gridCol w:w="7160"/>
        <w:gridCol w:w="1492"/>
      </w:tblGrid>
      <w:tr w:rsidR="004A7567" w14:paraId="043EB735" w14:textId="77777777" w:rsidTr="004A7567">
        <w:trPr>
          <w:trHeight w:val="253"/>
        </w:trPr>
        <w:tc>
          <w:tcPr>
            <w:tcW w:w="1492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FE9CB66" w14:textId="77777777" w:rsidR="004A7567" w:rsidRDefault="004A7567" w:rsidP="004A756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7160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72CDC0E" w14:textId="77777777" w:rsidR="004A7567" w:rsidRDefault="004A7567" w:rsidP="004A7567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92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F02A9F3" w14:textId="77777777" w:rsidR="004A7567" w:rsidRDefault="004A7567" w:rsidP="004A756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A7567" w14:paraId="79541A14" w14:textId="77777777" w:rsidTr="004A7567">
        <w:trPr>
          <w:trHeight w:val="1204"/>
        </w:trPr>
        <w:tc>
          <w:tcPr>
            <w:tcW w:w="1492" w:type="dxa"/>
            <w:tcBorders>
              <w:top w:val="single" w:sz="6" w:space="0" w:color="auto"/>
            </w:tcBorders>
            <w:vAlign w:val="center"/>
          </w:tcPr>
          <w:p w14:paraId="75071D41" w14:textId="77777777" w:rsidR="004A7567" w:rsidRPr="00592F79" w:rsidRDefault="004A7567" w:rsidP="004A756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7160" w:type="dxa"/>
            <w:tcBorders>
              <w:top w:val="single" w:sz="6" w:space="0" w:color="auto"/>
            </w:tcBorders>
            <w:vAlign w:val="center"/>
          </w:tcPr>
          <w:p w14:paraId="2CFA3EE0" w14:textId="77777777" w:rsidR="004A7567" w:rsidRPr="0009288D" w:rsidRDefault="004A7567" w:rsidP="004A7567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174ADF62" w14:textId="77777777" w:rsidR="004A7567" w:rsidRDefault="004A7567" w:rsidP="004A7567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92" w:type="dxa"/>
            <w:tcBorders>
              <w:top w:val="single" w:sz="6" w:space="0" w:color="auto"/>
            </w:tcBorders>
            <w:vAlign w:val="center"/>
          </w:tcPr>
          <w:p w14:paraId="2E687B6F" w14:textId="77777777" w:rsidR="004A7567" w:rsidRDefault="004A7567" w:rsidP="004A7567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85FAAA7" w14:textId="77777777" w:rsidR="00365EFC" w:rsidRDefault="00365EFC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28AA3EE9" w14:textId="5F24FFFF" w:rsidR="004A7567" w:rsidRDefault="004A7567" w:rsidP="004A7567">
      <w:pPr>
        <w:pStyle w:val="NormalWeb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Mettre en œuvre la chromatographie sur couche mince. </w:t>
      </w:r>
      <w:r w:rsidR="009244A2">
        <w:rPr>
          <w:rFonts w:ascii="Arial" w:hAnsi="Arial" w:cs="Arial"/>
          <w:bCs/>
          <w:sz w:val="20"/>
          <w:szCs w:val="20"/>
        </w:rPr>
        <w:t>Pour l’extrait obtenu, il est nécessaire</w:t>
      </w:r>
      <w:r>
        <w:rPr>
          <w:rFonts w:ascii="Arial" w:hAnsi="Arial" w:cs="Arial"/>
          <w:bCs/>
          <w:sz w:val="20"/>
          <w:szCs w:val="20"/>
        </w:rPr>
        <w:t xml:space="preserve"> de concentrer le dépôt</w:t>
      </w:r>
      <w:r w:rsidR="00CC6DBD">
        <w:rPr>
          <w:rFonts w:ascii="Arial" w:hAnsi="Arial" w:cs="Arial"/>
          <w:bCs/>
          <w:sz w:val="20"/>
          <w:szCs w:val="20"/>
        </w:rPr>
        <w:t>. P</w:t>
      </w:r>
      <w:r w:rsidR="009244A2">
        <w:rPr>
          <w:rFonts w:ascii="Arial" w:hAnsi="Arial" w:cs="Arial"/>
          <w:bCs/>
          <w:sz w:val="20"/>
          <w:szCs w:val="20"/>
        </w:rPr>
        <w:t>our cela</w:t>
      </w:r>
      <w:r w:rsidR="00CC6DBD">
        <w:rPr>
          <w:rFonts w:ascii="Arial" w:hAnsi="Arial" w:cs="Arial"/>
          <w:bCs/>
          <w:sz w:val="20"/>
          <w:szCs w:val="20"/>
        </w:rPr>
        <w:t>,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="009244A2">
        <w:rPr>
          <w:rFonts w:ascii="Arial" w:hAnsi="Arial" w:cs="Arial"/>
          <w:bCs/>
          <w:sz w:val="20"/>
          <w:szCs w:val="20"/>
        </w:rPr>
        <w:t xml:space="preserve">effectuer </w:t>
      </w:r>
      <w:r>
        <w:rPr>
          <w:rFonts w:ascii="Arial" w:hAnsi="Arial" w:cs="Arial"/>
          <w:bCs/>
          <w:sz w:val="20"/>
          <w:szCs w:val="20"/>
        </w:rPr>
        <w:t>cinq dépôts superposés.</w:t>
      </w:r>
    </w:p>
    <w:p w14:paraId="5B83F5F6" w14:textId="77235E1E" w:rsidR="0021793F" w:rsidRDefault="009244A2" w:rsidP="00FF7B68">
      <w:pPr>
        <w:pStyle w:val="ECEcorps"/>
        <w:numPr>
          <w:ilvl w:val="1"/>
          <w:numId w:val="4"/>
        </w:numPr>
      </w:pPr>
      <w:r>
        <w:t xml:space="preserve">La révélation de cette </w:t>
      </w:r>
      <w:r w:rsidR="0021793F">
        <w:t xml:space="preserve">plaque </w:t>
      </w:r>
      <w:r>
        <w:t xml:space="preserve">se fait </w:t>
      </w:r>
      <w:r w:rsidR="0021793F">
        <w:t>sous lampe UV. Justifier ce choix.</w:t>
      </w:r>
    </w:p>
    <w:p w14:paraId="286C4397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C69C614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E0DF61" w14:textId="77777777" w:rsidR="00D13DF4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E67E95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E92D4A5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F4B8D2" w14:textId="77777777" w:rsidR="00D13DF4" w:rsidRDefault="00D13DF4" w:rsidP="009C727C">
      <w:pPr>
        <w:pStyle w:val="ECErponse"/>
        <w:spacing w:after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FEE8607" w14:textId="77777777" w:rsidR="009244A2" w:rsidRDefault="009244A2" w:rsidP="009244A2">
      <w:pPr>
        <w:pStyle w:val="ECErponse"/>
        <w:spacing w:after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E07D17B" w14:textId="77777777" w:rsidR="00FF7B68" w:rsidRDefault="00FF7B68" w:rsidP="00FF7B68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7B68" w:rsidRPr="00887D9D" w14:paraId="5A3C3100" w14:textId="77777777" w:rsidTr="0015474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C7731D" w14:textId="77777777" w:rsidR="00FF7B68" w:rsidRPr="00887D9D" w:rsidRDefault="00FF7B68" w:rsidP="0015474C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D981912" w14:textId="77777777" w:rsidR="00FF7B68" w:rsidRPr="00887D9D" w:rsidRDefault="00FF7B68" w:rsidP="0015474C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F0692D8" w14:textId="77777777" w:rsidR="00FF7B68" w:rsidRPr="00887D9D" w:rsidRDefault="00FF7B68" w:rsidP="0015474C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7B68" w:rsidRPr="00887D9D" w14:paraId="6871E3F4" w14:textId="77777777" w:rsidTr="0015474C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230A03F" w14:textId="77777777" w:rsidR="00FF7B68" w:rsidRPr="00887D9D" w:rsidRDefault="00FF7B68" w:rsidP="0015474C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E806329" w14:textId="77777777" w:rsidR="00FF7B68" w:rsidRPr="00887D9D" w:rsidRDefault="00FF7B68" w:rsidP="0015474C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E68E04F" w14:textId="77777777" w:rsidR="00FF7B68" w:rsidRPr="00887D9D" w:rsidRDefault="00FF7B68" w:rsidP="0015474C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286F5B9" w14:textId="77777777" w:rsidR="00FF7B68" w:rsidRDefault="00FF7B68" w:rsidP="00FF7B68">
      <w:pPr>
        <w:pStyle w:val="ECEcorps"/>
      </w:pPr>
    </w:p>
    <w:p w14:paraId="01368007" w14:textId="77777777" w:rsidR="005C77C3" w:rsidRDefault="005C77C3" w:rsidP="00FF7B68">
      <w:pPr>
        <w:pStyle w:val="ECEcorps"/>
      </w:pPr>
    </w:p>
    <w:p w14:paraId="6F5F9C83" w14:textId="03A4DC1F" w:rsidR="00365EFC" w:rsidRPr="008E7DB6" w:rsidRDefault="00735F4C" w:rsidP="00F20976">
      <w:pPr>
        <w:pStyle w:val="ECEpartie"/>
        <w:numPr>
          <w:ilvl w:val="1"/>
          <w:numId w:val="4"/>
        </w:numPr>
        <w:rPr>
          <w:b w:val="0"/>
          <w:bCs/>
        </w:rPr>
      </w:pPr>
      <w:r w:rsidRPr="00631ADC">
        <w:rPr>
          <w:b w:val="0"/>
          <w:bCs/>
        </w:rPr>
        <w:t>Révéler le chromatogramme</w:t>
      </w:r>
      <w:r w:rsidR="00F20976">
        <w:rPr>
          <w:b w:val="0"/>
          <w:bCs/>
        </w:rPr>
        <w:t xml:space="preserve"> et r</w:t>
      </w:r>
      <w:r w:rsidR="00365EFC" w:rsidRPr="008E7DB6">
        <w:rPr>
          <w:b w:val="0"/>
          <w:bCs/>
        </w:rPr>
        <w:t>eprésenter sur le schéma de la question 3.1</w:t>
      </w:r>
      <w:r w:rsidR="00FC04E8">
        <w:rPr>
          <w:b w:val="0"/>
          <w:bCs/>
        </w:rPr>
        <w:t>.</w:t>
      </w:r>
      <w:r w:rsidR="00365EFC" w:rsidRPr="008E7DB6">
        <w:rPr>
          <w:b w:val="0"/>
          <w:bCs/>
        </w:rPr>
        <w:t xml:space="preserve"> le chromatogramme obtenu après élution</w:t>
      </w:r>
      <w:r w:rsidR="00FC04E8">
        <w:rPr>
          <w:b w:val="0"/>
          <w:bCs/>
        </w:rPr>
        <w:t>.</w:t>
      </w:r>
    </w:p>
    <w:p w14:paraId="4534F9A3" w14:textId="77777777" w:rsidR="002B0FF9" w:rsidRDefault="002B0FF9" w:rsidP="002B0FF9">
      <w:pPr>
        <w:pStyle w:val="ECEpartie"/>
        <w:numPr>
          <w:ilvl w:val="0"/>
          <w:numId w:val="0"/>
        </w:numPr>
        <w:ind w:left="360"/>
      </w:pPr>
    </w:p>
    <w:p w14:paraId="1A96CAF7" w14:textId="77777777" w:rsidR="00C112FE" w:rsidRPr="00C112FE" w:rsidRDefault="00C112FE" w:rsidP="00C112FE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B0FF9" w14:paraId="7AEBC010" w14:textId="77777777" w:rsidTr="00CE0B0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8E75D07" w14:textId="77777777" w:rsidR="002B0FF9" w:rsidRDefault="002B0FF9" w:rsidP="00CE0B0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E8ABCA" w14:textId="195DD0B6" w:rsidR="002B0FF9" w:rsidRDefault="002B0FF9" w:rsidP="00CE0B08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F131A7B" w14:textId="77777777" w:rsidR="002B0FF9" w:rsidRDefault="002B0FF9" w:rsidP="00CE0B0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B0FF9" w14:paraId="01356224" w14:textId="77777777" w:rsidTr="00CE0B0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1342EC8" w14:textId="77777777" w:rsidR="002B0FF9" w:rsidRPr="00592F79" w:rsidRDefault="002B0FF9" w:rsidP="00CE0B0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9F389FF" w14:textId="77777777" w:rsidR="002B0FF9" w:rsidRPr="0009288D" w:rsidRDefault="002B0FF9" w:rsidP="00CE0B0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5F01BF38" w14:textId="77777777" w:rsidR="002B0FF9" w:rsidRDefault="002B0FF9" w:rsidP="00CE0B0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111C166" w14:textId="77777777" w:rsidR="002B0FF9" w:rsidRDefault="002B0FF9" w:rsidP="00CE0B0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72A88FB" w14:textId="77777777" w:rsidR="00D13DF4" w:rsidRDefault="00D13DF4" w:rsidP="00D13DF4">
      <w:pPr>
        <w:pStyle w:val="ECEcorps"/>
      </w:pPr>
      <w:bookmarkStart w:id="11" w:name="_Hlk145415856"/>
      <w:bookmarkStart w:id="12" w:name="_Toc482638816"/>
      <w:bookmarkStart w:id="13" w:name="_Toc500182693"/>
    </w:p>
    <w:p w14:paraId="4567BDE4" w14:textId="77777777" w:rsidR="00A2719B" w:rsidRPr="00D13DF4" w:rsidRDefault="00A2719B" w:rsidP="00D13DF4">
      <w:pPr>
        <w:pStyle w:val="ECEcorps"/>
      </w:pPr>
    </w:p>
    <w:p w14:paraId="2AD45646" w14:textId="3C6CD903" w:rsidR="00FE7FB3" w:rsidRDefault="00FE7FB3" w:rsidP="00D13DF4">
      <w:pPr>
        <w:pStyle w:val="ECEpartie"/>
        <w:spacing w:after="240"/>
      </w:pPr>
      <w:r>
        <w:t>Exploitation du chromatogramme</w:t>
      </w:r>
      <w:r w:rsidR="002B1964">
        <w:t xml:space="preserve"> </w:t>
      </w:r>
      <w:bookmarkEnd w:id="11"/>
      <w:r w:rsidR="002B1964" w:rsidRPr="009C727C">
        <w:rPr>
          <w:b w:val="0"/>
        </w:rPr>
        <w:t>(</w:t>
      </w:r>
      <w:r w:rsidR="00DC6A3B">
        <w:rPr>
          <w:b w:val="0"/>
        </w:rPr>
        <w:t>10</w:t>
      </w:r>
      <w:r w:rsidR="002B1964" w:rsidRPr="009C727C">
        <w:rPr>
          <w:b w:val="0"/>
        </w:rPr>
        <w:t xml:space="preserve"> minutes conseillées)</w:t>
      </w:r>
    </w:p>
    <w:p w14:paraId="18C6F0B8" w14:textId="2E1F1B44" w:rsidR="00D13DF4" w:rsidRDefault="00634C8F" w:rsidP="00FF7B68">
      <w:pPr>
        <w:pStyle w:val="ECEcorps"/>
      </w:pPr>
      <w:r>
        <w:t>En exploitant le chromatogramme obtenu</w:t>
      </w:r>
      <w:r w:rsidR="008E7DB6">
        <w:t xml:space="preserve"> et à l’aide des rapports frontaux</w:t>
      </w:r>
      <w:r w:rsidR="00FC04E8">
        <w:t xml:space="preserve"> des taches d</w:t>
      </w:r>
      <w:r w:rsidR="00C064CD">
        <w:t>’élution</w:t>
      </w:r>
      <w:r>
        <w:t xml:space="preserve">, </w:t>
      </w:r>
      <w:r w:rsidR="009C05A1">
        <w:t>émettre une hypothèse sur l’espèce chimique appelée</w:t>
      </w:r>
      <w:r>
        <w:t xml:space="preserve"> « théine » </w:t>
      </w:r>
      <w:r w:rsidR="00D2049C">
        <w:t xml:space="preserve">étudiée </w:t>
      </w:r>
      <w:r>
        <w:t>au cours de cette épreuve.</w:t>
      </w:r>
      <w:r w:rsidR="00217443">
        <w:t xml:space="preserve"> </w:t>
      </w:r>
    </w:p>
    <w:p w14:paraId="3F5DEABB" w14:textId="77777777" w:rsidR="00D13DF4" w:rsidRPr="00341FA8" w:rsidRDefault="00D13DF4" w:rsidP="00D13DF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02D3B0" w14:textId="77777777" w:rsidR="00D13DF4" w:rsidRPr="00341FA8" w:rsidRDefault="00D13DF4" w:rsidP="00D13DF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7FD2EA" w14:textId="77777777" w:rsidR="00D13DF4" w:rsidRDefault="00D13DF4" w:rsidP="00D13DF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6CB3BE4" w14:textId="77777777" w:rsidR="00D13DF4" w:rsidRPr="00341FA8" w:rsidRDefault="00D13DF4" w:rsidP="00D13DF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DC56E59" w14:textId="77777777" w:rsidR="00D13DF4" w:rsidRPr="00341FA8" w:rsidRDefault="00D13DF4" w:rsidP="00D13DF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A2721F9" w14:textId="77777777" w:rsidR="00D13DF4" w:rsidRPr="00E66AB4" w:rsidRDefault="00D13DF4" w:rsidP="00D13DF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bookmarkEnd w:id="12"/>
    <w:bookmarkEnd w:id="13"/>
    <w:p w14:paraId="2AADECC5" w14:textId="77777777" w:rsidR="00D13DF4" w:rsidRDefault="00D13DF4" w:rsidP="00E26870">
      <w:pPr>
        <w:pStyle w:val="ECEcorps"/>
      </w:pPr>
    </w:p>
    <w:p w14:paraId="61F51869" w14:textId="45244C92" w:rsidR="00E30EF2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p w14:paraId="79307351" w14:textId="77777777" w:rsidR="00E30EF2" w:rsidRPr="00337F03" w:rsidRDefault="00E30EF2" w:rsidP="002B1964">
      <w:pPr>
        <w:pStyle w:val="ECEcorps"/>
        <w:rPr>
          <w:b/>
        </w:rPr>
      </w:pPr>
    </w:p>
    <w:sectPr w:rsidR="00E30EF2" w:rsidRPr="00337F03" w:rsidSect="00680CBA">
      <w:headerReference w:type="default" r:id="rId14"/>
      <w:footerReference w:type="defaul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6C4210" w14:textId="77777777" w:rsidR="00B76155" w:rsidRDefault="00B76155" w:rsidP="0008058B">
      <w:r>
        <w:separator/>
      </w:r>
    </w:p>
  </w:endnote>
  <w:endnote w:type="continuationSeparator" w:id="0">
    <w:p w14:paraId="19C6EFBE" w14:textId="77777777" w:rsidR="00B76155" w:rsidRDefault="00B76155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532DF7AA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D85141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D85141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A06DFE" w14:textId="77777777" w:rsidR="00B76155" w:rsidRDefault="00B76155" w:rsidP="0008058B">
      <w:r>
        <w:separator/>
      </w:r>
    </w:p>
  </w:footnote>
  <w:footnote w:type="continuationSeparator" w:id="0">
    <w:p w14:paraId="6A728D6B" w14:textId="77777777" w:rsidR="00B76155" w:rsidRDefault="00B76155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54E01433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B6619F">
      <w:rPr>
        <w:b/>
        <w:sz w:val="24"/>
        <w:szCs w:val="24"/>
      </w:rPr>
      <w:t>L’HEURE DU THÉ</w:t>
    </w:r>
    <w:r w:rsidR="0048472A">
      <w:rPr>
        <w:b/>
        <w:sz w:val="24"/>
        <w:szCs w:val="24"/>
      </w:rPr>
      <w:t> </w:t>
    </w:r>
    <w:r>
      <w:tab/>
      <w:t>Session</w:t>
    </w:r>
  </w:p>
  <w:p w14:paraId="37DE348B" w14:textId="513BE25A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851519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2560612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28A1987"/>
    <w:multiLevelType w:val="hybridMultilevel"/>
    <w:tmpl w:val="E6226366"/>
    <w:lvl w:ilvl="0" w:tplc="55E2201E">
      <w:numFmt w:val="bullet"/>
      <w:lvlText w:val="-"/>
      <w:lvlJc w:val="left"/>
      <w:pPr>
        <w:ind w:left="1146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3DCD263B"/>
    <w:multiLevelType w:val="hybridMultilevel"/>
    <w:tmpl w:val="DD5CD518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8A77E4"/>
    <w:multiLevelType w:val="hybridMultilevel"/>
    <w:tmpl w:val="802A4292"/>
    <w:lvl w:ilvl="0" w:tplc="55E2201E">
      <w:numFmt w:val="bullet"/>
      <w:lvlText w:val="-"/>
      <w:lvlJc w:val="left"/>
      <w:pPr>
        <w:ind w:left="1146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A13396"/>
    <w:multiLevelType w:val="hybridMultilevel"/>
    <w:tmpl w:val="090ED828"/>
    <w:lvl w:ilvl="0" w:tplc="34D8A99E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  <w:color w:val="000000" w:themeColor="text1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9" w15:restartNumberingAfterBreak="0">
    <w:nsid w:val="6D953D7E"/>
    <w:multiLevelType w:val="hybridMultilevel"/>
    <w:tmpl w:val="BC20D00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6"/>
  </w:num>
  <w:num w:numId="10">
    <w:abstractNumId w:val="8"/>
  </w:num>
  <w:num w:numId="11">
    <w:abstractNumId w:val="2"/>
  </w:num>
  <w:num w:numId="12">
    <w:abstractNumId w:val="7"/>
  </w:num>
  <w:num w:numId="13">
    <w:abstractNumId w:val="9"/>
  </w:num>
  <w:num w:numId="14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57034"/>
    <w:rsid w:val="00060606"/>
    <w:rsid w:val="00070F26"/>
    <w:rsid w:val="000724A3"/>
    <w:rsid w:val="000730EC"/>
    <w:rsid w:val="0008058B"/>
    <w:rsid w:val="00082C1E"/>
    <w:rsid w:val="0009288D"/>
    <w:rsid w:val="00094B9D"/>
    <w:rsid w:val="00095000"/>
    <w:rsid w:val="000A0EF6"/>
    <w:rsid w:val="000A35F6"/>
    <w:rsid w:val="000A3EEE"/>
    <w:rsid w:val="000A44CB"/>
    <w:rsid w:val="000A482F"/>
    <w:rsid w:val="000A4DD1"/>
    <w:rsid w:val="000A7BEB"/>
    <w:rsid w:val="000A7E22"/>
    <w:rsid w:val="000C0C10"/>
    <w:rsid w:val="000D3D7B"/>
    <w:rsid w:val="000D4C7E"/>
    <w:rsid w:val="000E11E8"/>
    <w:rsid w:val="000E24CC"/>
    <w:rsid w:val="000E6CD3"/>
    <w:rsid w:val="000F07B9"/>
    <w:rsid w:val="000F09CE"/>
    <w:rsid w:val="000F2199"/>
    <w:rsid w:val="000F4F58"/>
    <w:rsid w:val="000F5562"/>
    <w:rsid w:val="001041E0"/>
    <w:rsid w:val="00117BB9"/>
    <w:rsid w:val="001227DD"/>
    <w:rsid w:val="001230AE"/>
    <w:rsid w:val="00127337"/>
    <w:rsid w:val="0013056C"/>
    <w:rsid w:val="00134CF4"/>
    <w:rsid w:val="00136091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17443"/>
    <w:rsid w:val="0021793F"/>
    <w:rsid w:val="00222333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97830"/>
    <w:rsid w:val="002B0FF9"/>
    <w:rsid w:val="002B1964"/>
    <w:rsid w:val="002B2244"/>
    <w:rsid w:val="002B44A4"/>
    <w:rsid w:val="002C3CC3"/>
    <w:rsid w:val="002E68C6"/>
    <w:rsid w:val="002E7086"/>
    <w:rsid w:val="002F0F19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46285"/>
    <w:rsid w:val="00351073"/>
    <w:rsid w:val="00356DD6"/>
    <w:rsid w:val="00360C52"/>
    <w:rsid w:val="00365EFC"/>
    <w:rsid w:val="00366A24"/>
    <w:rsid w:val="00367552"/>
    <w:rsid w:val="00373DBE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D7E2E"/>
    <w:rsid w:val="003F5DFB"/>
    <w:rsid w:val="00400882"/>
    <w:rsid w:val="004025E4"/>
    <w:rsid w:val="00412253"/>
    <w:rsid w:val="004143AF"/>
    <w:rsid w:val="00430881"/>
    <w:rsid w:val="004314C1"/>
    <w:rsid w:val="00432307"/>
    <w:rsid w:val="0043310A"/>
    <w:rsid w:val="00444BE4"/>
    <w:rsid w:val="004470BA"/>
    <w:rsid w:val="00452138"/>
    <w:rsid w:val="00455CA0"/>
    <w:rsid w:val="0045730E"/>
    <w:rsid w:val="00457661"/>
    <w:rsid w:val="0046515C"/>
    <w:rsid w:val="00476C4B"/>
    <w:rsid w:val="0048472A"/>
    <w:rsid w:val="00484BB6"/>
    <w:rsid w:val="00486CC1"/>
    <w:rsid w:val="00487650"/>
    <w:rsid w:val="00490BE1"/>
    <w:rsid w:val="00494687"/>
    <w:rsid w:val="004951F3"/>
    <w:rsid w:val="004955A9"/>
    <w:rsid w:val="00496711"/>
    <w:rsid w:val="004A7567"/>
    <w:rsid w:val="004B461A"/>
    <w:rsid w:val="004B701D"/>
    <w:rsid w:val="004B7AC0"/>
    <w:rsid w:val="004C193F"/>
    <w:rsid w:val="004C486D"/>
    <w:rsid w:val="004C63B9"/>
    <w:rsid w:val="004C7336"/>
    <w:rsid w:val="004E20EE"/>
    <w:rsid w:val="004E3F39"/>
    <w:rsid w:val="004E44C4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D2F"/>
    <w:rsid w:val="00514F40"/>
    <w:rsid w:val="0052797B"/>
    <w:rsid w:val="00527A98"/>
    <w:rsid w:val="00531889"/>
    <w:rsid w:val="0053548C"/>
    <w:rsid w:val="00535F25"/>
    <w:rsid w:val="0053639F"/>
    <w:rsid w:val="005367B5"/>
    <w:rsid w:val="00536A1D"/>
    <w:rsid w:val="005415CA"/>
    <w:rsid w:val="00545715"/>
    <w:rsid w:val="0055482E"/>
    <w:rsid w:val="00555314"/>
    <w:rsid w:val="0057024A"/>
    <w:rsid w:val="00572123"/>
    <w:rsid w:val="00574D92"/>
    <w:rsid w:val="00574DE8"/>
    <w:rsid w:val="005811B4"/>
    <w:rsid w:val="005827DD"/>
    <w:rsid w:val="0058742A"/>
    <w:rsid w:val="00593DD4"/>
    <w:rsid w:val="005A3ADA"/>
    <w:rsid w:val="005A6352"/>
    <w:rsid w:val="005A6C1E"/>
    <w:rsid w:val="005C77C3"/>
    <w:rsid w:val="005D1D07"/>
    <w:rsid w:val="005F3ABA"/>
    <w:rsid w:val="006017BB"/>
    <w:rsid w:val="00603814"/>
    <w:rsid w:val="0060508C"/>
    <w:rsid w:val="00605DAE"/>
    <w:rsid w:val="00615F27"/>
    <w:rsid w:val="006220B0"/>
    <w:rsid w:val="00622A2D"/>
    <w:rsid w:val="006256F1"/>
    <w:rsid w:val="00631ADC"/>
    <w:rsid w:val="00634C8F"/>
    <w:rsid w:val="00637BB6"/>
    <w:rsid w:val="00641949"/>
    <w:rsid w:val="00641C53"/>
    <w:rsid w:val="00670A39"/>
    <w:rsid w:val="0067559A"/>
    <w:rsid w:val="00675DF7"/>
    <w:rsid w:val="00680CBA"/>
    <w:rsid w:val="00693925"/>
    <w:rsid w:val="006A0F26"/>
    <w:rsid w:val="006A1119"/>
    <w:rsid w:val="006A26B1"/>
    <w:rsid w:val="006A4982"/>
    <w:rsid w:val="006C3642"/>
    <w:rsid w:val="006E4A76"/>
    <w:rsid w:val="006E61FC"/>
    <w:rsid w:val="006F3571"/>
    <w:rsid w:val="00700289"/>
    <w:rsid w:val="00700B7B"/>
    <w:rsid w:val="00703EF9"/>
    <w:rsid w:val="007146B9"/>
    <w:rsid w:val="007171FB"/>
    <w:rsid w:val="007248BF"/>
    <w:rsid w:val="00724A84"/>
    <w:rsid w:val="00735311"/>
    <w:rsid w:val="00735F4C"/>
    <w:rsid w:val="00736B78"/>
    <w:rsid w:val="00741025"/>
    <w:rsid w:val="007479C4"/>
    <w:rsid w:val="00750D77"/>
    <w:rsid w:val="00751CCC"/>
    <w:rsid w:val="00752C74"/>
    <w:rsid w:val="00756833"/>
    <w:rsid w:val="00762F0F"/>
    <w:rsid w:val="00777A5A"/>
    <w:rsid w:val="00791883"/>
    <w:rsid w:val="007955D1"/>
    <w:rsid w:val="00795BD5"/>
    <w:rsid w:val="00797759"/>
    <w:rsid w:val="007A1E76"/>
    <w:rsid w:val="007A2EEC"/>
    <w:rsid w:val="007C2791"/>
    <w:rsid w:val="007D08D6"/>
    <w:rsid w:val="007D2CCF"/>
    <w:rsid w:val="007D359B"/>
    <w:rsid w:val="007E5DC4"/>
    <w:rsid w:val="007E6FF8"/>
    <w:rsid w:val="007E7114"/>
    <w:rsid w:val="007E756A"/>
    <w:rsid w:val="007F4752"/>
    <w:rsid w:val="007F4B1B"/>
    <w:rsid w:val="00801622"/>
    <w:rsid w:val="008034C0"/>
    <w:rsid w:val="00804D53"/>
    <w:rsid w:val="008056B7"/>
    <w:rsid w:val="0080589A"/>
    <w:rsid w:val="0081247E"/>
    <w:rsid w:val="00814D65"/>
    <w:rsid w:val="008212D5"/>
    <w:rsid w:val="00827238"/>
    <w:rsid w:val="00845CFB"/>
    <w:rsid w:val="00847E64"/>
    <w:rsid w:val="00850A4E"/>
    <w:rsid w:val="00851519"/>
    <w:rsid w:val="00862605"/>
    <w:rsid w:val="00864E21"/>
    <w:rsid w:val="00882C1C"/>
    <w:rsid w:val="00883B86"/>
    <w:rsid w:val="008842CD"/>
    <w:rsid w:val="008843CC"/>
    <w:rsid w:val="00887A2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6EF"/>
    <w:rsid w:val="008B1B0C"/>
    <w:rsid w:val="008B3457"/>
    <w:rsid w:val="008B5370"/>
    <w:rsid w:val="008B5CC2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E7DB6"/>
    <w:rsid w:val="008F43AF"/>
    <w:rsid w:val="008F520D"/>
    <w:rsid w:val="008F5B1D"/>
    <w:rsid w:val="008F6207"/>
    <w:rsid w:val="00902E0B"/>
    <w:rsid w:val="00910A57"/>
    <w:rsid w:val="00910ACC"/>
    <w:rsid w:val="00910B6F"/>
    <w:rsid w:val="00915AEE"/>
    <w:rsid w:val="00917147"/>
    <w:rsid w:val="009244A2"/>
    <w:rsid w:val="009362F7"/>
    <w:rsid w:val="009407A6"/>
    <w:rsid w:val="00943326"/>
    <w:rsid w:val="0094436A"/>
    <w:rsid w:val="009453F7"/>
    <w:rsid w:val="009506E7"/>
    <w:rsid w:val="00953B67"/>
    <w:rsid w:val="00955A08"/>
    <w:rsid w:val="00956745"/>
    <w:rsid w:val="00961955"/>
    <w:rsid w:val="00965FA8"/>
    <w:rsid w:val="00966344"/>
    <w:rsid w:val="00975D81"/>
    <w:rsid w:val="00977D3F"/>
    <w:rsid w:val="009850FD"/>
    <w:rsid w:val="009903B6"/>
    <w:rsid w:val="009915B0"/>
    <w:rsid w:val="009A5591"/>
    <w:rsid w:val="009B3241"/>
    <w:rsid w:val="009C05A1"/>
    <w:rsid w:val="009C268C"/>
    <w:rsid w:val="009C727C"/>
    <w:rsid w:val="009D12D2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37BF"/>
    <w:rsid w:val="00A260A0"/>
    <w:rsid w:val="00A27074"/>
    <w:rsid w:val="00A2719B"/>
    <w:rsid w:val="00A30FC3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58C9"/>
    <w:rsid w:val="00A960AB"/>
    <w:rsid w:val="00A96E30"/>
    <w:rsid w:val="00AB1C2D"/>
    <w:rsid w:val="00AB68CE"/>
    <w:rsid w:val="00AC0E35"/>
    <w:rsid w:val="00AC1F4D"/>
    <w:rsid w:val="00AC48FD"/>
    <w:rsid w:val="00AD1605"/>
    <w:rsid w:val="00AE1C5F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6619F"/>
    <w:rsid w:val="00B76155"/>
    <w:rsid w:val="00B7616B"/>
    <w:rsid w:val="00B81980"/>
    <w:rsid w:val="00B827D4"/>
    <w:rsid w:val="00B879DE"/>
    <w:rsid w:val="00B90845"/>
    <w:rsid w:val="00BA3FD2"/>
    <w:rsid w:val="00BA7028"/>
    <w:rsid w:val="00BB5D1A"/>
    <w:rsid w:val="00BD2046"/>
    <w:rsid w:val="00BE2432"/>
    <w:rsid w:val="00BF194C"/>
    <w:rsid w:val="00BF45AB"/>
    <w:rsid w:val="00BF661D"/>
    <w:rsid w:val="00C03A82"/>
    <w:rsid w:val="00C06213"/>
    <w:rsid w:val="00C064CD"/>
    <w:rsid w:val="00C07878"/>
    <w:rsid w:val="00C112FE"/>
    <w:rsid w:val="00C17467"/>
    <w:rsid w:val="00C2065A"/>
    <w:rsid w:val="00C22A4C"/>
    <w:rsid w:val="00C23E7C"/>
    <w:rsid w:val="00C2497B"/>
    <w:rsid w:val="00C24FEE"/>
    <w:rsid w:val="00C3270A"/>
    <w:rsid w:val="00C359E0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3EDA"/>
    <w:rsid w:val="00C74BFD"/>
    <w:rsid w:val="00C954EE"/>
    <w:rsid w:val="00CA1A4D"/>
    <w:rsid w:val="00CB0BC7"/>
    <w:rsid w:val="00CC57B9"/>
    <w:rsid w:val="00CC695B"/>
    <w:rsid w:val="00CC6DBD"/>
    <w:rsid w:val="00CD1F8A"/>
    <w:rsid w:val="00CD300B"/>
    <w:rsid w:val="00CD5498"/>
    <w:rsid w:val="00CE4EF5"/>
    <w:rsid w:val="00CE6AA4"/>
    <w:rsid w:val="00D0324F"/>
    <w:rsid w:val="00D073A6"/>
    <w:rsid w:val="00D13DF4"/>
    <w:rsid w:val="00D2049C"/>
    <w:rsid w:val="00D20F73"/>
    <w:rsid w:val="00D306ED"/>
    <w:rsid w:val="00D32EF2"/>
    <w:rsid w:val="00D538E2"/>
    <w:rsid w:val="00D56DE8"/>
    <w:rsid w:val="00D610A3"/>
    <w:rsid w:val="00D64332"/>
    <w:rsid w:val="00D65862"/>
    <w:rsid w:val="00D658D3"/>
    <w:rsid w:val="00D675A4"/>
    <w:rsid w:val="00D742A9"/>
    <w:rsid w:val="00D7778A"/>
    <w:rsid w:val="00D82237"/>
    <w:rsid w:val="00D85141"/>
    <w:rsid w:val="00D9338B"/>
    <w:rsid w:val="00D9649A"/>
    <w:rsid w:val="00D96B92"/>
    <w:rsid w:val="00D96FEA"/>
    <w:rsid w:val="00DA2084"/>
    <w:rsid w:val="00DA6E08"/>
    <w:rsid w:val="00DB6AEE"/>
    <w:rsid w:val="00DC1C63"/>
    <w:rsid w:val="00DC6A3B"/>
    <w:rsid w:val="00DD02A8"/>
    <w:rsid w:val="00DD3429"/>
    <w:rsid w:val="00DE1204"/>
    <w:rsid w:val="00DE1294"/>
    <w:rsid w:val="00DE1CEA"/>
    <w:rsid w:val="00DE3D26"/>
    <w:rsid w:val="00DE6F64"/>
    <w:rsid w:val="00DE7B24"/>
    <w:rsid w:val="00DF3178"/>
    <w:rsid w:val="00DF524B"/>
    <w:rsid w:val="00DF5D61"/>
    <w:rsid w:val="00E01154"/>
    <w:rsid w:val="00E137F8"/>
    <w:rsid w:val="00E14BA5"/>
    <w:rsid w:val="00E170B4"/>
    <w:rsid w:val="00E21464"/>
    <w:rsid w:val="00E2460E"/>
    <w:rsid w:val="00E26870"/>
    <w:rsid w:val="00E30EF2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2F5C"/>
    <w:rsid w:val="00E85DDA"/>
    <w:rsid w:val="00E9463E"/>
    <w:rsid w:val="00E961C1"/>
    <w:rsid w:val="00EC0877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16B5F"/>
    <w:rsid w:val="00F20118"/>
    <w:rsid w:val="00F20976"/>
    <w:rsid w:val="00F31C5B"/>
    <w:rsid w:val="00F35C1A"/>
    <w:rsid w:val="00F371EF"/>
    <w:rsid w:val="00F60C94"/>
    <w:rsid w:val="00F61869"/>
    <w:rsid w:val="00F65642"/>
    <w:rsid w:val="00F66787"/>
    <w:rsid w:val="00F879D2"/>
    <w:rsid w:val="00FB14E2"/>
    <w:rsid w:val="00FB25E2"/>
    <w:rsid w:val="00FB2CA9"/>
    <w:rsid w:val="00FB47A8"/>
    <w:rsid w:val="00FC04E8"/>
    <w:rsid w:val="00FE4C5A"/>
    <w:rsid w:val="00FE6107"/>
    <w:rsid w:val="00FE6ED7"/>
    <w:rsid w:val="00FE7FB3"/>
    <w:rsid w:val="00FF764A"/>
    <w:rsid w:val="00FF78A1"/>
    <w:rsid w:val="00FF7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0A482F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070F26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070F26"/>
    <w:rPr>
      <w:color w:val="605E5C"/>
      <w:shd w:val="clear" w:color="auto" w:fill="E1DFDD"/>
    </w:rPr>
  </w:style>
  <w:style w:type="paragraph" w:styleId="Rvision">
    <w:name w:val="Revision"/>
    <w:hidden/>
    <w:uiPriority w:val="71"/>
    <w:semiHidden/>
    <w:rsid w:val="00D2049C"/>
    <w:rPr>
      <w:rFonts w:ascii="Arial" w:hAnsi="Arial" w:cs="Arial"/>
      <w:color w:val="000000"/>
    </w:rPr>
  </w:style>
  <w:style w:type="paragraph" w:styleId="Paragraphedeliste">
    <w:name w:val="List Paragraph"/>
    <w:basedOn w:val="Normal"/>
    <w:uiPriority w:val="72"/>
    <w:rsid w:val="005C77C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65EFC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5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E1DD4A7-1833-4107-A4A8-7F16CBC93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85</TotalTime>
  <Pages>5</Pages>
  <Words>817</Words>
  <Characters>5648</Characters>
  <DocSecurity>0</DocSecurity>
  <Lines>47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2023-09-22T13:15:00Z</dcterms:created>
  <dcterms:modified xsi:type="dcterms:W3CDTF">2026-01-20T09:34:00Z</dcterms:modified>
</cp:coreProperties>
</file>