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E5BB78" w14:textId="60DC5423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bookmarkStart w:id="0" w:name="_GoBack"/>
      <w:bookmarkEnd w:id="0"/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57024A">
      <w:pPr>
        <w:pStyle w:val="ECEfiche"/>
        <w:pBdr>
          <w:right w:val="single" w:sz="12" w:space="0" w:color="auto"/>
        </w:pBdr>
        <w:rPr>
          <w:b/>
        </w:rPr>
      </w:pPr>
      <w:bookmarkStart w:id="1" w:name="_Toc482638813"/>
      <w:bookmarkStart w:id="2" w:name="_Toc500182690"/>
      <w:bookmarkStart w:id="3" w:name="_Toc379291742"/>
      <w:bookmarkStart w:id="4" w:name="_Toc266361605"/>
      <w:bookmarkStart w:id="5" w:name="_Toc469923078"/>
      <w:r w:rsidRPr="00E26870">
        <w:t>ÉNONCÉ DESTINÉ AU CANDIDAT</w:t>
      </w:r>
      <w:bookmarkEnd w:id="1"/>
      <w:bookmarkEnd w:id="2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6F505E52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1A6729">
        <w:rPr>
          <w:b/>
        </w:rPr>
        <w:t>quatre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E26870">
      <w:pPr>
        <w:pStyle w:val="ECEbordure"/>
      </w:pPr>
    </w:p>
    <w:p w14:paraId="19876E55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754C57B0" w14:textId="77777777" w:rsidR="00E26870" w:rsidRDefault="00E26870" w:rsidP="00E26870">
      <w:pPr>
        <w:pStyle w:val="ECEcorps"/>
        <w:rPr>
          <w:u w:val="single"/>
        </w:rPr>
      </w:pPr>
    </w:p>
    <w:p w14:paraId="07B41B07" w14:textId="13898675" w:rsidR="003A114B" w:rsidRPr="00545715" w:rsidRDefault="006B6F15" w:rsidP="00E26870">
      <w:pPr>
        <w:pStyle w:val="ECEcorps"/>
        <w:rPr>
          <w:u w:val="single"/>
        </w:rPr>
      </w:pPr>
      <w:r>
        <w:rPr>
          <w:noProof/>
        </w:rPr>
        <w:drawing>
          <wp:anchor distT="0" distB="0" distL="114300" distR="114300" simplePos="0" relativeHeight="251631616" behindDoc="0" locked="0" layoutInCell="1" allowOverlap="1" wp14:anchorId="1587D339" wp14:editId="1DF7FBD1">
            <wp:simplePos x="0" y="0"/>
            <wp:positionH relativeFrom="margin">
              <wp:align>right</wp:align>
            </wp:positionH>
            <wp:positionV relativeFrom="paragraph">
              <wp:posOffset>122555</wp:posOffset>
            </wp:positionV>
            <wp:extent cx="702945" cy="1936115"/>
            <wp:effectExtent l="0" t="0" r="1905" b="6985"/>
            <wp:wrapSquare wrapText="bothSides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02945" cy="19361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CCCF1DA" w14:textId="372B4F2F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2D66F5DD" w14:textId="20394E06" w:rsidR="00E26870" w:rsidRPr="00545715" w:rsidRDefault="00E26870" w:rsidP="00E26870">
      <w:pPr>
        <w:pStyle w:val="ECEcorps"/>
        <w:rPr>
          <w:u w:val="single"/>
        </w:rPr>
      </w:pPr>
    </w:p>
    <w:p w14:paraId="61F2E591" w14:textId="0C8E901E" w:rsidR="00E26870" w:rsidRDefault="00187E21" w:rsidP="00E26870">
      <w:pPr>
        <w:pStyle w:val="ECEcorp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52115FE" wp14:editId="4348BC2E">
                <wp:simplePos x="0" y="0"/>
                <wp:positionH relativeFrom="column">
                  <wp:posOffset>5916093</wp:posOffset>
                </wp:positionH>
                <wp:positionV relativeFrom="paragraph">
                  <wp:posOffset>335317</wp:posOffset>
                </wp:positionV>
                <wp:extent cx="440266" cy="135467"/>
                <wp:effectExtent l="0" t="0" r="17145" b="1714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0266" cy="13546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oel="http://schemas.microsoft.com/office/2019/extlst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0F7A96DE" id="Rectangle 1" o:spid="_x0000_s1026" style="position:absolute;margin-left:465.85pt;margin-top:26.4pt;width:34.65pt;height:10.6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" fillcolor="white [3212]" strokecolor="white [3212]" strokeweight="2pt"/>
            </w:pict>
          </mc:Fallback>
        </mc:AlternateContent>
      </w:r>
      <w:r w:rsidR="005F158B">
        <w:t>L’ammoniaque est une solution obtenue en dissolvant du gaz ammoniac NH</w:t>
      </w:r>
      <w:r w:rsidR="005F158B">
        <w:rPr>
          <w:vertAlign w:val="subscript"/>
        </w:rPr>
        <w:t>3</w:t>
      </w:r>
      <w:r w:rsidR="005F158B">
        <w:t>(g)</w:t>
      </w:r>
      <w:r w:rsidR="00AD6361">
        <w:t xml:space="preserve"> </w:t>
      </w:r>
      <w:r w:rsidR="005F158B">
        <w:t xml:space="preserve">dans l’eau. Cette solution </w:t>
      </w:r>
      <w:r w:rsidR="00733DF6">
        <w:t xml:space="preserve">aqueuse </w:t>
      </w:r>
      <w:r w:rsidR="005F158B">
        <w:t>est présente dans de nombreux produits d’entretien. Elle possède des propriétés nettoy</w:t>
      </w:r>
      <w:r w:rsidR="00040DF5">
        <w:t>antes,</w:t>
      </w:r>
      <w:r w:rsidR="005F158B">
        <w:t xml:space="preserve"> dégraiss</w:t>
      </w:r>
      <w:r w:rsidR="00040DF5">
        <w:t>antes et permet également de raviver les couleurs des tissus.</w:t>
      </w:r>
    </w:p>
    <w:p w14:paraId="69C0A08A" w14:textId="58681830" w:rsidR="005F158B" w:rsidRPr="005F158B" w:rsidRDefault="005F158B" w:rsidP="00E26870">
      <w:pPr>
        <w:pStyle w:val="ECEcorps"/>
      </w:pPr>
      <w:r>
        <w:t xml:space="preserve">L’étiquette d’une bouteille d’ammoniaque </w:t>
      </w:r>
      <w:r w:rsidR="00040DF5">
        <w:t xml:space="preserve">achetée dans le commerce </w:t>
      </w:r>
      <w:r>
        <w:t>précise « concentration 13</w:t>
      </w:r>
      <w:r w:rsidR="006B6F15">
        <w:t xml:space="preserve"> </w:t>
      </w:r>
      <w:r>
        <w:t>% »</w:t>
      </w:r>
      <w:r w:rsidR="00AD6361">
        <w:t xml:space="preserve"> où </w:t>
      </w:r>
      <w:r w:rsidR="00040DF5">
        <w:t>13</w:t>
      </w:r>
      <w:r w:rsidR="006B6F15">
        <w:t xml:space="preserve"> </w:t>
      </w:r>
      <w:r w:rsidR="00040DF5">
        <w:t>% correspond au titre massique en ammoniac de la solution commerciale.</w:t>
      </w:r>
    </w:p>
    <w:p w14:paraId="63DD224D" w14:textId="00179EB1" w:rsidR="00FB5E7B" w:rsidRDefault="00FB5E7B" w:rsidP="00E26870">
      <w:pPr>
        <w:pStyle w:val="ECEcorps"/>
      </w:pPr>
    </w:p>
    <w:p w14:paraId="0122F4FB" w14:textId="4202B3C3" w:rsidR="00C60969" w:rsidRDefault="00C60969" w:rsidP="00E26870">
      <w:pPr>
        <w:pStyle w:val="ECEcorps"/>
      </w:pPr>
    </w:p>
    <w:p w14:paraId="7CB704C5" w14:textId="143EFDF8" w:rsidR="00D25741" w:rsidRDefault="00D25741" w:rsidP="00E26870">
      <w:pPr>
        <w:pStyle w:val="ECEcorps"/>
      </w:pPr>
    </w:p>
    <w:p w14:paraId="4FA1C512" w14:textId="0C12234D" w:rsidR="00D25741" w:rsidRDefault="00D25741" w:rsidP="00E26870">
      <w:pPr>
        <w:pStyle w:val="ECEcorps"/>
      </w:pPr>
    </w:p>
    <w:p w14:paraId="2EE0F9B2" w14:textId="07D7E866" w:rsidR="00D25741" w:rsidRDefault="00D25741" w:rsidP="00E26870">
      <w:pPr>
        <w:pStyle w:val="ECEcorps"/>
      </w:pPr>
    </w:p>
    <w:p w14:paraId="00FB5684" w14:textId="4532C80A" w:rsidR="00D25741" w:rsidRDefault="00D25741" w:rsidP="00E26870">
      <w:pPr>
        <w:pStyle w:val="ECEcorps"/>
      </w:pPr>
    </w:p>
    <w:p w14:paraId="4831096A" w14:textId="77777777" w:rsidR="00D25741" w:rsidRDefault="00D25741" w:rsidP="00E26870">
      <w:pPr>
        <w:pStyle w:val="ECEcorps"/>
      </w:pPr>
    </w:p>
    <w:p w14:paraId="34F97C83" w14:textId="7E5201CF" w:rsidR="00C60969" w:rsidRPr="004C63B9" w:rsidRDefault="00C60969" w:rsidP="00C60969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 de</w:t>
      </w:r>
      <w:r w:rsidR="00224FF7">
        <w:rPr>
          <w:b/>
          <w:i/>
          <w:sz w:val="24"/>
        </w:rPr>
        <w:t xml:space="preserve"> titrer cette solution pour vérifier si on retrouve </w:t>
      </w:r>
      <w:r w:rsidR="00040DF5">
        <w:rPr>
          <w:b/>
          <w:i/>
          <w:sz w:val="24"/>
        </w:rPr>
        <w:t>l</w:t>
      </w:r>
      <w:r w:rsidR="00224FF7">
        <w:rPr>
          <w:b/>
          <w:i/>
          <w:sz w:val="24"/>
        </w:rPr>
        <w:t xml:space="preserve">a </w:t>
      </w:r>
      <w:r w:rsidR="00587DFA">
        <w:rPr>
          <w:b/>
          <w:i/>
          <w:sz w:val="24"/>
        </w:rPr>
        <w:t>valeur</w:t>
      </w:r>
      <w:r w:rsidR="00224FF7">
        <w:rPr>
          <w:b/>
          <w:i/>
          <w:sz w:val="24"/>
        </w:rPr>
        <w:t xml:space="preserve"> annoncée</w:t>
      </w:r>
      <w:r w:rsidR="00587DFA">
        <w:rPr>
          <w:b/>
          <w:i/>
          <w:sz w:val="24"/>
        </w:rPr>
        <w:t>.</w:t>
      </w:r>
    </w:p>
    <w:p w14:paraId="351D0299" w14:textId="77777777" w:rsidR="00C60969" w:rsidRDefault="00C60969" w:rsidP="00E26870">
      <w:pPr>
        <w:pStyle w:val="ECEcorps"/>
      </w:pPr>
    </w:p>
    <w:p w14:paraId="0EABE245" w14:textId="77777777" w:rsidR="007146B9" w:rsidRDefault="007146B9" w:rsidP="00E26870">
      <w:pPr>
        <w:pStyle w:val="ECEcorps"/>
        <w:rPr>
          <w:b/>
          <w:sz w:val="24"/>
          <w:szCs w:val="24"/>
          <w:u w:val="single"/>
        </w:rPr>
      </w:pPr>
    </w:p>
    <w:p w14:paraId="01F60503" w14:textId="77777777" w:rsidR="004217E7" w:rsidRDefault="004217E7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br w:type="page"/>
      </w:r>
    </w:p>
    <w:p w14:paraId="146FC911" w14:textId="2A4A5D9C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1F8144D7" w14:textId="77777777" w:rsidR="00C60969" w:rsidRPr="00545715" w:rsidRDefault="00C60969" w:rsidP="00E26870">
      <w:pPr>
        <w:pStyle w:val="ECEcorps"/>
      </w:pPr>
    </w:p>
    <w:p w14:paraId="5E96DC78" w14:textId="044135DD" w:rsidR="003A114B" w:rsidRPr="00136091" w:rsidRDefault="003A114B" w:rsidP="003A114B">
      <w:pPr>
        <w:pStyle w:val="ECEtitre"/>
        <w:rPr>
          <w:sz w:val="24"/>
          <w:szCs w:val="24"/>
          <w:u w:val="none"/>
        </w:rPr>
      </w:pPr>
      <w:r w:rsidRPr="00136091">
        <w:rPr>
          <w:sz w:val="24"/>
          <w:szCs w:val="24"/>
        </w:rPr>
        <w:t xml:space="preserve">Titre </w:t>
      </w:r>
      <w:r w:rsidR="00040DF5">
        <w:rPr>
          <w:sz w:val="24"/>
          <w:szCs w:val="24"/>
        </w:rPr>
        <w:t>massique</w:t>
      </w:r>
    </w:p>
    <w:p w14:paraId="4A190AE6" w14:textId="77777777" w:rsidR="00646FD3" w:rsidRDefault="00646FD3" w:rsidP="003A114B">
      <w:pPr>
        <w:pStyle w:val="ECEtitre"/>
        <w:rPr>
          <w:b w:val="0"/>
          <w:u w:val="none"/>
        </w:rPr>
      </w:pPr>
    </w:p>
    <w:p w14:paraId="785ED798" w14:textId="3ECC9912" w:rsidR="003A114B" w:rsidRPr="007E7114" w:rsidRDefault="00040DF5" w:rsidP="003A114B">
      <w:pPr>
        <w:pStyle w:val="ECEtitre"/>
        <w:rPr>
          <w:b w:val="0"/>
          <w:u w:val="none"/>
        </w:rPr>
      </w:pPr>
      <w:r>
        <w:rPr>
          <w:b w:val="0"/>
          <w:u w:val="none"/>
        </w:rPr>
        <w:t>Le t</w:t>
      </w:r>
      <w:r w:rsidR="00C027EC">
        <w:rPr>
          <w:b w:val="0"/>
          <w:u w:val="none"/>
        </w:rPr>
        <w:t>itre</w:t>
      </w:r>
      <w:r>
        <w:rPr>
          <w:b w:val="0"/>
          <w:u w:val="none"/>
        </w:rPr>
        <w:t xml:space="preserve"> massique est </w:t>
      </w:r>
      <w:r w:rsidR="001D5082">
        <w:rPr>
          <w:b w:val="0"/>
          <w:u w:val="none"/>
        </w:rPr>
        <w:t>le pourcentage massique</w:t>
      </w:r>
      <w:r>
        <w:rPr>
          <w:b w:val="0"/>
          <w:u w:val="none"/>
        </w:rPr>
        <w:t xml:space="preserve"> d’ammoniac </w:t>
      </w:r>
      <w:r w:rsidR="001D5082">
        <w:rPr>
          <w:b w:val="0"/>
          <w:u w:val="none"/>
        </w:rPr>
        <w:t>dans</w:t>
      </w:r>
      <w:r w:rsidR="00C027EC">
        <w:rPr>
          <w:b w:val="0"/>
          <w:u w:val="none"/>
        </w:rPr>
        <w:t xml:space="preserve"> la solution commerciale</w:t>
      </w:r>
      <w:r w:rsidR="001D5082">
        <w:rPr>
          <w:b w:val="0"/>
          <w:u w:val="none"/>
        </w:rPr>
        <w:t> :</w:t>
      </w:r>
    </w:p>
    <w:p w14:paraId="7BC90219" w14:textId="693AD9B0" w:rsidR="007E7114" w:rsidRPr="00657E05" w:rsidRDefault="00657E05" w:rsidP="007E7114">
      <w:pPr>
        <w:pStyle w:val="ECEcorps"/>
        <w:rPr>
          <w:i/>
        </w:rPr>
      </w:pPr>
      <m:oMathPara>
        <m:oMath>
          <m:r>
            <m:rPr>
              <m:nor/>
            </m:rPr>
            <w:rPr>
              <w:i/>
            </w:rPr>
            <m:t>t</m:t>
          </m:r>
          <m:r>
            <m:rPr>
              <m:nor/>
            </m:rPr>
            <w:rPr>
              <w:rFonts w:ascii="Cambria Math"/>
              <w:i/>
            </w:rPr>
            <m:t xml:space="preserve"> </m:t>
          </m:r>
          <m:r>
            <m:rPr>
              <m:nor/>
            </m:rPr>
            <w:rPr>
              <w:i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m:rPr>
                  <m:nor/>
                </m:rPr>
                <w:rPr>
                  <w:i/>
                  <w:iCs/>
                </w:rPr>
                <m:t>masse</m:t>
              </m:r>
              <m:r>
                <m:rPr>
                  <m:nor/>
                </m:rPr>
                <w:rPr>
                  <w:i/>
                </w:rPr>
                <m:t xml:space="preserve"> </m:t>
              </m:r>
              <m:r>
                <m:rPr>
                  <m:nor/>
                </m:rPr>
                <w:rPr>
                  <w:i/>
                  <w:iCs/>
                </w:rPr>
                <m:t>d'ammoniac</m:t>
              </m:r>
            </m:num>
            <m:den>
              <m:r>
                <m:rPr>
                  <m:nor/>
                </m:rPr>
                <w:rPr>
                  <w:i/>
                  <w:iCs/>
                </w:rPr>
                <m:t>masse de la solution</m:t>
              </m:r>
            </m:den>
          </m:f>
          <m:r>
            <w:rPr>
              <w:rFonts w:ascii="Cambria Math" w:hAnsi="Cambria Math"/>
            </w:rPr>
            <m:t>×</m:t>
          </m:r>
          <m:r>
            <m:rPr>
              <m:nor/>
            </m:rPr>
            <w:rPr>
              <w:iCs/>
            </w:rPr>
            <m:t>100</m:t>
          </m:r>
        </m:oMath>
      </m:oMathPara>
    </w:p>
    <w:p w14:paraId="0AA0FDD8" w14:textId="77777777" w:rsidR="001D5082" w:rsidRDefault="001D5082" w:rsidP="007E7114">
      <w:pPr>
        <w:pStyle w:val="ECEcorps"/>
      </w:pPr>
    </w:p>
    <w:p w14:paraId="24A583FD" w14:textId="3660358C" w:rsidR="001D5082" w:rsidRDefault="001D5082" w:rsidP="007E7114">
      <w:pPr>
        <w:pStyle w:val="ECEcorps"/>
      </w:pPr>
      <w:r>
        <w:t xml:space="preserve">On peut l’exprimer en fonction de la concentration </w:t>
      </w:r>
      <w:r w:rsidR="00187E21">
        <w:t>en masse</w:t>
      </w:r>
      <w:r>
        <w:t xml:space="preserve"> en ammoniac :</w:t>
      </w:r>
    </w:p>
    <w:p w14:paraId="209F2F17" w14:textId="66F53C99" w:rsidR="001D5082" w:rsidRDefault="00841039" w:rsidP="007E7114">
      <w:pPr>
        <w:pStyle w:val="ECEcorps"/>
      </w:pPr>
      <m:oMathPara>
        <m:oMath>
          <m:r>
            <m:rPr>
              <m:nor/>
            </m:rPr>
            <w:rPr>
              <w:i/>
            </w:rPr>
            <m:t>t</m:t>
          </m:r>
          <m:r>
            <m:rPr>
              <m:nor/>
            </m:rPr>
            <w:rPr>
              <w:rFonts w:ascii="Cambria Math"/>
              <w:i/>
            </w:rPr>
            <m:t xml:space="preserve"> </m:t>
          </m:r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</w:rPr>
                    <m:t>c</m:t>
                  </m:r>
                </m:e>
                <m:sub>
                  <m:r>
                    <m:rPr>
                      <m:nor/>
                    </m:rPr>
                    <w:rPr>
                      <w:iCs/>
                    </w:rPr>
                    <m:t>m</m:t>
                  </m:r>
                </m:sub>
              </m:sSub>
              <m:r>
                <m:rPr>
                  <m:nor/>
                </m:rPr>
                <w:rPr>
                  <w:iCs/>
                </w:rPr>
                <m:t>(N</m:t>
              </m:r>
              <m:sSub>
                <m:sSubPr>
                  <m:ctrlPr>
                    <w:rPr>
                      <w:rFonts w:ascii="Cambria Math" w:hAnsi="Cambria Math"/>
                      <w:iCs/>
                    </w:rPr>
                  </m:ctrlPr>
                </m:sSubPr>
                <m:e>
                  <m:r>
                    <m:rPr>
                      <m:nor/>
                    </m:rPr>
                    <w:rPr>
                      <w:iCs/>
                    </w:rPr>
                    <m:t>H</m:t>
                  </m:r>
                </m:e>
                <m:sub>
                  <m:r>
                    <m:rPr>
                      <m:nor/>
                    </m:rPr>
                    <w:rPr>
                      <w:iCs/>
                    </w:rPr>
                    <m:t>3</m:t>
                  </m:r>
                </m:sub>
              </m:sSub>
              <m:r>
                <m:rPr>
                  <m:nor/>
                </m:rPr>
                <w:rPr>
                  <w:iCs/>
                </w:rPr>
                <m:t>)</m:t>
              </m:r>
            </m:num>
            <m:den>
              <m:r>
                <m:rPr>
                  <m:nor/>
                </m:rPr>
                <w:rPr>
                  <w:iCs/>
                </w:rPr>
                <m:t>ρ</m:t>
              </m:r>
              <m:r>
                <m:rPr>
                  <m:nor/>
                </m:rPr>
                <w:rPr>
                  <w:i/>
                  <w:iCs/>
                </w:rPr>
                <m:t>(solution)</m:t>
              </m:r>
              <m:r>
                <w:rPr>
                  <w:rFonts w:ascii="Cambria Math" w:hAnsi="Cambria Math"/>
                </w:rPr>
                <m:t xml:space="preserve">× </m:t>
              </m:r>
              <m:r>
                <m:rPr>
                  <m:nor/>
                </m:rPr>
                <w:rPr>
                  <w:iCs/>
                </w:rPr>
                <m:t>100</m:t>
              </m:r>
              <m:r>
                <m:rPr>
                  <m:nor/>
                </m:rPr>
                <w:rPr>
                  <w:rFonts w:ascii="Cambria Math"/>
                  <w:iCs/>
                </w:rPr>
                <m:t>0</m:t>
              </m:r>
            </m:den>
          </m:f>
          <m:r>
            <w:rPr>
              <w:rFonts w:ascii="Cambria Math" w:hAnsi="Cambria Math"/>
            </w:rPr>
            <m:t>×</m:t>
          </m:r>
          <m:r>
            <m:rPr>
              <m:nor/>
            </m:rPr>
            <w:rPr>
              <w:iCs/>
            </w:rPr>
            <m:t>100</m:t>
          </m:r>
        </m:oMath>
      </m:oMathPara>
    </w:p>
    <w:p w14:paraId="23C1978C" w14:textId="06429B84" w:rsidR="007E7114" w:rsidRDefault="00F40611" w:rsidP="007E7114">
      <w:pPr>
        <w:pStyle w:val="ECEcorps"/>
      </w:pPr>
      <w:r>
        <w:t xml:space="preserve">avec </w:t>
      </w:r>
      <w:r>
        <w:tab/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c</m:t>
            </m:r>
          </m:e>
          <m:sub>
            <m:r>
              <m:rPr>
                <m:nor/>
              </m:rPr>
              <w:rPr>
                <w:iCs/>
              </w:rPr>
              <m:t>m</m:t>
            </m:r>
          </m:sub>
        </m:sSub>
        <m:r>
          <m:rPr>
            <m:nor/>
          </m:rPr>
          <w:rPr>
            <w:iCs/>
          </w:rPr>
          <m:t>(N</m:t>
        </m:r>
        <m:sSub>
          <m:sSubPr>
            <m:ctrlPr>
              <w:rPr>
                <w:rFonts w:ascii="Cambria Math" w:hAnsi="Cambria Math"/>
                <w:iCs/>
              </w:rPr>
            </m:ctrlPr>
          </m:sSubPr>
          <m:e>
            <m:r>
              <m:rPr>
                <m:nor/>
              </m:rPr>
              <w:rPr>
                <w:iCs/>
              </w:rPr>
              <m:t>H</m:t>
            </m:r>
          </m:e>
          <m:sub>
            <m:r>
              <m:rPr>
                <m:nor/>
              </m:rPr>
              <w:rPr>
                <w:iCs/>
              </w:rPr>
              <m:t>3</m:t>
            </m:r>
          </m:sub>
        </m:sSub>
        <m:r>
          <m:rPr>
            <m:nor/>
          </m:rPr>
          <w:rPr>
            <w:iCs/>
          </w:rPr>
          <m:t>)</m:t>
        </m:r>
        <m:r>
          <m:rPr>
            <m:nor/>
          </m:rPr>
          <w:rPr>
            <w:rFonts w:ascii="Cambria Math"/>
            <w:iCs/>
          </w:rPr>
          <m:t> </m:t>
        </m:r>
      </m:oMath>
      <w:r w:rsidR="00C3314E">
        <w:rPr>
          <w:iCs/>
        </w:rPr>
        <w:t xml:space="preserve">: </w:t>
      </w:r>
      <w:r>
        <w:t xml:space="preserve">la concentration </w:t>
      </w:r>
      <w:r w:rsidR="00187E21">
        <w:t>en masse</w:t>
      </w:r>
      <w:r>
        <w:t xml:space="preserve"> en ammoniac en g</w:t>
      </w:r>
      <w:r w:rsidR="00187E21">
        <w:t>·</w:t>
      </w:r>
      <w:r>
        <w:t>L</w:t>
      </w:r>
      <w:r w:rsidRPr="00657E05">
        <w:rPr>
          <w:sz w:val="22"/>
          <w:szCs w:val="22"/>
          <w:vertAlign w:val="superscript"/>
        </w:rPr>
        <w:t>-1</w:t>
      </w:r>
    </w:p>
    <w:p w14:paraId="5781E137" w14:textId="1AC0A2DD" w:rsidR="00F40611" w:rsidRPr="00F40611" w:rsidRDefault="00F40611" w:rsidP="007E7114">
      <w:pPr>
        <w:pStyle w:val="ECEcorps"/>
      </w:pPr>
      <w:r>
        <w:tab/>
      </w:r>
      <m:oMath>
        <m:r>
          <m:rPr>
            <m:nor/>
          </m:rPr>
          <w:rPr>
            <w:iCs/>
          </w:rPr>
          <m:t>ρ</m:t>
        </m:r>
        <m:r>
          <m:rPr>
            <m:nor/>
          </m:rPr>
          <w:rPr>
            <w:i/>
            <w:iCs/>
          </w:rPr>
          <m:t>(solution)</m:t>
        </m:r>
      </m:oMath>
      <w:r w:rsidR="00C3314E">
        <w:t xml:space="preserve"> : </w:t>
      </w:r>
      <w:r>
        <w:t>la masse volumique de la solution en g</w:t>
      </w:r>
      <w:r w:rsidR="00187E21">
        <w:t>·</w:t>
      </w:r>
      <w:r>
        <w:t>mL</w:t>
      </w:r>
      <w:r w:rsidRPr="00657E05">
        <w:rPr>
          <w:sz w:val="22"/>
          <w:szCs w:val="22"/>
          <w:vertAlign w:val="superscript"/>
        </w:rPr>
        <w:t>-1</w:t>
      </w:r>
    </w:p>
    <w:p w14:paraId="3C336C7F" w14:textId="77777777" w:rsidR="00F40611" w:rsidRPr="00F40611" w:rsidRDefault="00F40611" w:rsidP="007E7114">
      <w:pPr>
        <w:pStyle w:val="ECEcorps"/>
      </w:pPr>
    </w:p>
    <w:p w14:paraId="5326817A" w14:textId="6A22C774" w:rsidR="003A114B" w:rsidRPr="00136091" w:rsidRDefault="006E18A5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Solution commerciale à contrôler</w:t>
      </w:r>
    </w:p>
    <w:p w14:paraId="371C7169" w14:textId="77777777" w:rsidR="00B37CA1" w:rsidRDefault="00B37CA1" w:rsidP="00E26870">
      <w:pPr>
        <w:pStyle w:val="ECEcorps"/>
      </w:pPr>
    </w:p>
    <w:p w14:paraId="497291E6" w14:textId="0CBC83E4" w:rsidR="00E26870" w:rsidRDefault="006E18A5" w:rsidP="00E26870">
      <w:pPr>
        <w:pStyle w:val="ECEcorps"/>
      </w:pPr>
      <w:r>
        <w:t xml:space="preserve">La solution commerciale a été diluée par un facteur 50. La solution diluée est appelée </w:t>
      </w:r>
      <w:r w:rsidRPr="00AD6361">
        <w:rPr>
          <w:b/>
          <w:bCs/>
        </w:rPr>
        <w:t>S</w:t>
      </w:r>
      <w:r w:rsidRPr="00AD6361">
        <w:rPr>
          <w:b/>
          <w:bCs/>
          <w:vertAlign w:val="subscript"/>
        </w:rPr>
        <w:t>50</w:t>
      </w:r>
      <w:r>
        <w:t>.</w:t>
      </w:r>
    </w:p>
    <w:p w14:paraId="37E92EC5" w14:textId="1FD47839" w:rsidR="003A114B" w:rsidRDefault="003A114B" w:rsidP="00E26870">
      <w:pPr>
        <w:pStyle w:val="ECEcorps"/>
      </w:pPr>
    </w:p>
    <w:p w14:paraId="004EE25D" w14:textId="097140CC" w:rsidR="004D0150" w:rsidRPr="00136091" w:rsidRDefault="00C3508D" w:rsidP="004D0150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Titrage conductimétrique</w:t>
      </w:r>
    </w:p>
    <w:p w14:paraId="42ABBACD" w14:textId="77777777" w:rsidR="00B37CA1" w:rsidRDefault="00B37CA1" w:rsidP="004D0150">
      <w:pPr>
        <w:pStyle w:val="ECEcorps"/>
      </w:pPr>
    </w:p>
    <w:p w14:paraId="6D4EC31A" w14:textId="593789BB" w:rsidR="004D0150" w:rsidRDefault="004D0150" w:rsidP="004D0150">
      <w:pPr>
        <w:pStyle w:val="ECEcorps"/>
      </w:pPr>
      <w:r>
        <w:t>L’ammoniac peut être titré par une solution d’acide chlorhydrique.</w:t>
      </w:r>
    </w:p>
    <w:p w14:paraId="582FA767" w14:textId="133858D9" w:rsidR="004D0150" w:rsidRDefault="004D0150" w:rsidP="004D0150">
      <w:pPr>
        <w:pStyle w:val="ECEcorps"/>
      </w:pPr>
      <w:r>
        <w:t xml:space="preserve">La réaction support </w:t>
      </w:r>
      <w:r w:rsidR="000A01DF">
        <w:t>du titrage est la suivante :</w:t>
      </w:r>
    </w:p>
    <w:p w14:paraId="73B52ECE" w14:textId="68B3238B" w:rsidR="000A01DF" w:rsidRPr="00E8457D" w:rsidRDefault="00F409E0" w:rsidP="00F409E0">
      <w:pPr>
        <w:pStyle w:val="ECEcorps"/>
        <w:jc w:val="center"/>
      </w:pPr>
      <w:r w:rsidRPr="00E8457D">
        <w:t>NH</w:t>
      </w:r>
      <w:r w:rsidRPr="00E8457D">
        <w:rPr>
          <w:vertAlign w:val="subscript"/>
        </w:rPr>
        <w:t>3</w:t>
      </w:r>
      <w:r w:rsidR="00AD6361">
        <w:t>(aq)</w:t>
      </w:r>
      <w:r w:rsidRPr="00E8457D">
        <w:t xml:space="preserve"> + H</w:t>
      </w:r>
      <w:r w:rsidRPr="00E8457D">
        <w:rPr>
          <w:vertAlign w:val="subscript"/>
        </w:rPr>
        <w:t>3</w:t>
      </w:r>
      <w:r w:rsidRPr="00E8457D">
        <w:t>O</w:t>
      </w:r>
      <w:r w:rsidRPr="00E8457D">
        <w:rPr>
          <w:vertAlign w:val="superscript"/>
        </w:rPr>
        <w:t>+</w:t>
      </w:r>
      <w:r w:rsidR="00AD6361">
        <w:t>(aq)</w:t>
      </w:r>
      <w:r w:rsidRPr="00E8457D">
        <w:t xml:space="preserve"> → NH</w:t>
      </w:r>
      <w:r w:rsidRPr="00E8457D">
        <w:rPr>
          <w:vertAlign w:val="subscript"/>
        </w:rPr>
        <w:t>4</w:t>
      </w:r>
      <w:r w:rsidRPr="00E8457D">
        <w:rPr>
          <w:vertAlign w:val="superscript"/>
        </w:rPr>
        <w:t>+</w:t>
      </w:r>
      <w:r w:rsidR="00AD6361">
        <w:t>(aq)</w:t>
      </w:r>
      <w:r w:rsidRPr="00E8457D">
        <w:t xml:space="preserve"> + H</w:t>
      </w:r>
      <w:r w:rsidRPr="00E8457D">
        <w:rPr>
          <w:vertAlign w:val="subscript"/>
        </w:rPr>
        <w:t>2</w:t>
      </w:r>
      <w:r w:rsidRPr="00E8457D">
        <w:t>O</w:t>
      </w:r>
      <w:r w:rsidR="00AD6361">
        <w:t>(ℓ)</w:t>
      </w:r>
    </w:p>
    <w:p w14:paraId="1EB29F2C" w14:textId="3B677359" w:rsidR="00C3508D" w:rsidRPr="00C3508D" w:rsidRDefault="00BA441E" w:rsidP="00C3508D">
      <w:pPr>
        <w:pStyle w:val="ECEcorps"/>
      </w:pPr>
      <w:r>
        <w:t xml:space="preserve">Afin de pouvoir négliger la dilution lors du titrage </w:t>
      </w:r>
      <w:r w:rsidR="00C3508D">
        <w:t xml:space="preserve">conductimétrique, on </w:t>
      </w:r>
      <w:r w:rsidR="00D47E79">
        <w:t xml:space="preserve">doit </w:t>
      </w:r>
      <w:r w:rsidR="00C3508D">
        <w:t>ajoute</w:t>
      </w:r>
      <w:r w:rsidR="00D47E79">
        <w:t>r</w:t>
      </w:r>
      <w:r w:rsidR="00C3508D">
        <w:t xml:space="preserve"> dans l</w:t>
      </w:r>
      <w:r w:rsidR="008E45EB">
        <w:t>e bécher contenant la</w:t>
      </w:r>
      <w:r w:rsidR="00C3508D">
        <w:t xml:space="preserve"> solution titrée 150</w:t>
      </w:r>
      <w:r w:rsidR="00AD6361">
        <w:t xml:space="preserve"> </w:t>
      </w:r>
      <w:r w:rsidR="00C3508D">
        <w:t xml:space="preserve">mL d’eau </w:t>
      </w:r>
      <w:r w:rsidR="008E45EB">
        <w:t>distillée</w:t>
      </w:r>
      <w:r w:rsidR="00C3508D">
        <w:t>.</w:t>
      </w:r>
    </w:p>
    <w:p w14:paraId="3514F6DA" w14:textId="0A9BF6A9" w:rsidR="004D0150" w:rsidRPr="00C3508D" w:rsidRDefault="004D0150" w:rsidP="00E26870">
      <w:pPr>
        <w:pStyle w:val="ECEcorps"/>
      </w:pPr>
    </w:p>
    <w:p w14:paraId="7EC59528" w14:textId="512A2B94" w:rsidR="00C60969" w:rsidRDefault="00C60969" w:rsidP="00C60969">
      <w:pPr>
        <w:pStyle w:val="ECEtitre"/>
        <w:rPr>
          <w:sz w:val="24"/>
          <w:szCs w:val="24"/>
          <w:u w:val="none"/>
        </w:rPr>
      </w:pPr>
      <w:r w:rsidRPr="00136091">
        <w:rPr>
          <w:sz w:val="24"/>
          <w:szCs w:val="24"/>
        </w:rPr>
        <w:t>Données utiles</w:t>
      </w:r>
      <w:r w:rsidRPr="00136091">
        <w:rPr>
          <w:sz w:val="24"/>
          <w:szCs w:val="24"/>
          <w:u w:val="none"/>
        </w:rPr>
        <w:t xml:space="preserve"> </w:t>
      </w:r>
    </w:p>
    <w:p w14:paraId="59D6B630" w14:textId="77777777" w:rsidR="00B37CA1" w:rsidRPr="00B37CA1" w:rsidRDefault="00B37CA1" w:rsidP="00B37CA1">
      <w:pPr>
        <w:pStyle w:val="ECEcorps"/>
      </w:pPr>
    </w:p>
    <w:p w14:paraId="55FA6036" w14:textId="669A5598" w:rsidR="00C60969" w:rsidRDefault="00C027EC" w:rsidP="00C027EC">
      <w:pPr>
        <w:pStyle w:val="ECEcorps"/>
        <w:numPr>
          <w:ilvl w:val="0"/>
          <w:numId w:val="10"/>
        </w:numPr>
      </w:pPr>
      <w:r>
        <w:t xml:space="preserve">Masse molaire de l’ammoniac : </w:t>
      </w:r>
      <w:r w:rsidRPr="00AD6361">
        <w:rPr>
          <w:i/>
          <w:iCs/>
        </w:rPr>
        <w:t>M</w:t>
      </w:r>
      <w:r w:rsidRPr="00BE6EB0">
        <w:t>(NH</w:t>
      </w:r>
      <w:r w:rsidRPr="00BE6EB0">
        <w:rPr>
          <w:vertAlign w:val="subscript"/>
        </w:rPr>
        <w:t>3</w:t>
      </w:r>
      <w:r w:rsidRPr="00BE6EB0">
        <w:t>)</w:t>
      </w:r>
      <w:r w:rsidR="00AD6361">
        <w:rPr>
          <w:i/>
          <w:iCs/>
        </w:rPr>
        <w:t xml:space="preserve"> </w:t>
      </w:r>
      <w:r>
        <w:t>=</w:t>
      </w:r>
      <w:r w:rsidR="00AD6361">
        <w:t xml:space="preserve"> </w:t>
      </w:r>
      <w:r>
        <w:t>17,0 g</w:t>
      </w:r>
      <w:r w:rsidR="00AD6361">
        <w:t>·</w:t>
      </w:r>
      <w:r>
        <w:t>mol</w:t>
      </w:r>
      <w:r w:rsidR="000C55B2" w:rsidRPr="008F7DA5">
        <w:rPr>
          <w:vertAlign w:val="superscript"/>
        </w:rPr>
        <w:t>-1</w:t>
      </w:r>
      <w:r w:rsidR="004217E7">
        <w:t>.</w:t>
      </w:r>
    </w:p>
    <w:p w14:paraId="1AC10274" w14:textId="596A7390" w:rsidR="000C55B2" w:rsidRDefault="00290D01" w:rsidP="00C027EC">
      <w:pPr>
        <w:pStyle w:val="ECEcorps"/>
        <w:numPr>
          <w:ilvl w:val="0"/>
          <w:numId w:val="10"/>
        </w:numPr>
      </w:pPr>
      <w:r>
        <w:t>Masse volum</w:t>
      </w:r>
      <w:r w:rsidR="004E2754">
        <w:t>ique de la solution commerciale d’ammoniac</w:t>
      </w:r>
      <w:r>
        <w:t xml:space="preserve"> : </w:t>
      </w:r>
      <w:r w:rsidRPr="00657E05">
        <w:rPr>
          <w:iCs/>
        </w:rPr>
        <w:t>ρ</w:t>
      </w:r>
      <w:r w:rsidR="00AD6361">
        <w:t xml:space="preserve"> </w:t>
      </w:r>
      <w:r>
        <w:t>=</w:t>
      </w:r>
      <w:r w:rsidR="00AD6361">
        <w:t xml:space="preserve"> </w:t>
      </w:r>
      <w:r>
        <w:t>0,97 g</w:t>
      </w:r>
      <w:r w:rsidR="00AD6361">
        <w:t>·</w:t>
      </w:r>
      <w:r>
        <w:t>mL</w:t>
      </w:r>
      <w:r w:rsidRPr="008F7DA5">
        <w:rPr>
          <w:vertAlign w:val="superscript"/>
        </w:rPr>
        <w:t>-1</w:t>
      </w:r>
      <w:r w:rsidR="004217E7">
        <w:t>.</w:t>
      </w:r>
    </w:p>
    <w:p w14:paraId="3C571088" w14:textId="37D8EBB6" w:rsidR="00337F03" w:rsidRPr="00337F03" w:rsidRDefault="004E2754" w:rsidP="004E2754">
      <w:pPr>
        <w:pStyle w:val="ECEcorps"/>
        <w:tabs>
          <w:tab w:val="left" w:pos="4545"/>
        </w:tabs>
      </w:pPr>
      <w:r>
        <w:tab/>
      </w:r>
    </w:p>
    <w:p w14:paraId="4247B53D" w14:textId="77777777" w:rsidR="00E26870" w:rsidRPr="00657E05" w:rsidRDefault="00E26870" w:rsidP="00E26870">
      <w:pPr>
        <w:pStyle w:val="ECEtitre"/>
        <w:rPr>
          <w:b w:val="0"/>
          <w:sz w:val="24"/>
          <w:szCs w:val="24"/>
        </w:rPr>
      </w:pPr>
      <w:r w:rsidRPr="00136091">
        <w:rPr>
          <w:sz w:val="24"/>
          <w:szCs w:val="24"/>
        </w:rPr>
        <w:t xml:space="preserve">TRAVAIL À EFFECTUER </w:t>
      </w:r>
    </w:p>
    <w:p w14:paraId="5400B5EF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3A506452" w14:textId="23A7E405" w:rsidR="00E26870" w:rsidRDefault="00D25741" w:rsidP="00E26870">
      <w:pPr>
        <w:pStyle w:val="ECEpartie"/>
        <w:numPr>
          <w:ilvl w:val="0"/>
          <w:numId w:val="6"/>
        </w:numPr>
        <w:rPr>
          <w:b w:val="0"/>
          <w:bCs/>
        </w:rPr>
      </w:pPr>
      <w:bookmarkStart w:id="6" w:name="_Toc482638814"/>
      <w:bookmarkStart w:id="7" w:name="_Toc500182691"/>
      <w:r>
        <w:t>Dilution de S</w:t>
      </w:r>
      <w:r w:rsidRPr="00D25741">
        <w:rPr>
          <w:vertAlign w:val="subscript"/>
        </w:rPr>
        <w:t>50</w:t>
      </w:r>
      <w:r w:rsidR="00E26870" w:rsidRPr="00452138">
        <w:t xml:space="preserve"> </w:t>
      </w:r>
      <w:r w:rsidR="00E26870" w:rsidRPr="00FF78A1">
        <w:rPr>
          <w:b w:val="0"/>
          <w:bCs/>
        </w:rPr>
        <w:t>(</w:t>
      </w:r>
      <w:r w:rsidR="00722AC9">
        <w:rPr>
          <w:b w:val="0"/>
          <w:bCs/>
        </w:rPr>
        <w:t>2</w:t>
      </w:r>
      <w:r w:rsidR="00E26870" w:rsidRPr="00FF78A1">
        <w:rPr>
          <w:b w:val="0"/>
          <w:bCs/>
        </w:rPr>
        <w:t>0 minutes conseillées)</w:t>
      </w:r>
      <w:bookmarkEnd w:id="6"/>
      <w:bookmarkEnd w:id="7"/>
    </w:p>
    <w:p w14:paraId="7AE34AE3" w14:textId="77777777" w:rsidR="00AD6361" w:rsidRPr="00AD6361" w:rsidRDefault="00AD6361" w:rsidP="00AD6361">
      <w:pPr>
        <w:pStyle w:val="ECEcorps"/>
      </w:pPr>
    </w:p>
    <w:p w14:paraId="3925771B" w14:textId="65F1F907" w:rsidR="00E26870" w:rsidRDefault="00C01777" w:rsidP="00E26870">
      <w:pPr>
        <w:pStyle w:val="ECEcorps"/>
      </w:pPr>
      <w:r>
        <w:t xml:space="preserve">La solution </w:t>
      </w:r>
      <w:r w:rsidRPr="00AD6361">
        <w:rPr>
          <w:b/>
          <w:bCs/>
        </w:rPr>
        <w:t>S</w:t>
      </w:r>
      <w:r w:rsidRPr="00AD6361">
        <w:rPr>
          <w:b/>
          <w:bCs/>
          <w:vertAlign w:val="subscript"/>
        </w:rPr>
        <w:t>50</w:t>
      </w:r>
      <w:r>
        <w:t xml:space="preserve"> doit encore être diluée par un facteur 5 avant d’être titrée par conductimétrie.</w:t>
      </w:r>
    </w:p>
    <w:p w14:paraId="0EEB70AA" w14:textId="1A2BAF27" w:rsidR="00C01777" w:rsidRPr="00C01777" w:rsidRDefault="00C01777" w:rsidP="00E26870">
      <w:pPr>
        <w:pStyle w:val="ECEcorps"/>
      </w:pPr>
    </w:p>
    <w:p w14:paraId="3FC3720D" w14:textId="5AF21270" w:rsidR="00E26870" w:rsidRDefault="00C01777" w:rsidP="00657E05">
      <w:pPr>
        <w:pStyle w:val="ECEcorps"/>
        <w:numPr>
          <w:ilvl w:val="1"/>
          <w:numId w:val="19"/>
        </w:numPr>
      </w:pPr>
      <w:bookmarkStart w:id="8" w:name="_Hlk82963925"/>
      <w:r>
        <w:t>Proposer, à partir du matériel disponible, un protocole pour réaliser cette dilution.</w:t>
      </w:r>
      <w:bookmarkEnd w:id="8"/>
    </w:p>
    <w:p w14:paraId="61FC2FC8" w14:textId="77777777" w:rsidR="00C01777" w:rsidRDefault="00C01777" w:rsidP="00C01777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22C1E858" w14:textId="77777777" w:rsidR="00C01777" w:rsidRDefault="00C01777" w:rsidP="00C01777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03FB45E6" w14:textId="77777777" w:rsidR="00C01777" w:rsidRDefault="00C01777" w:rsidP="00C01777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27084C67" w14:textId="77777777" w:rsidR="00C01777" w:rsidRDefault="00C01777" w:rsidP="00C01777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0467DA2C" w14:textId="77777777" w:rsidR="00C01777" w:rsidRDefault="00C01777" w:rsidP="00C01777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1F2979CA" w14:textId="77777777" w:rsidR="00C01777" w:rsidRDefault="00C01777" w:rsidP="00C01777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22E4A12D" w14:textId="1D183F15" w:rsidR="00B37CA1" w:rsidRDefault="00B37CA1">
      <w:pPr>
        <w:spacing w:line="240" w:lineRule="auto"/>
        <w:jc w:val="left"/>
        <w:rPr>
          <w:color w:val="auto"/>
        </w:rPr>
      </w:pPr>
      <w:r>
        <w:br w:type="page"/>
      </w:r>
    </w:p>
    <w:p w14:paraId="4638D4D5" w14:textId="77777777" w:rsidR="007539CC" w:rsidRDefault="007539CC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3341A0E4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94C9C4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B14F07E" w14:textId="77777777" w:rsidR="00E26870" w:rsidRDefault="00E26870" w:rsidP="00527A98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D5AE64B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6939B980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7C615E7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5433F46" w14:textId="0FF7A68B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C01777">
              <w:t>le protocole</w:t>
            </w:r>
          </w:p>
          <w:p w14:paraId="7FDF19BF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CEBB2DE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48148E73" w14:textId="77777777" w:rsidR="007539CC" w:rsidRDefault="007539CC" w:rsidP="00E26870">
      <w:pPr>
        <w:pStyle w:val="ECEcorps"/>
      </w:pPr>
    </w:p>
    <w:p w14:paraId="6C2046CD" w14:textId="2ED02E0F" w:rsidR="00C01777" w:rsidRDefault="00C01777" w:rsidP="00657E05">
      <w:pPr>
        <w:pStyle w:val="ECEcorps"/>
        <w:numPr>
          <w:ilvl w:val="1"/>
          <w:numId w:val="19"/>
        </w:numPr>
      </w:pPr>
      <w:r>
        <w:t>Mettre en œuvre cette dilution.</w:t>
      </w:r>
      <w:r w:rsidR="00F409E0">
        <w:t xml:space="preserve"> La solution obtenue est appelée </w:t>
      </w:r>
      <w:r w:rsidR="00F409E0" w:rsidRPr="00AD6361">
        <w:rPr>
          <w:b/>
          <w:bCs/>
        </w:rPr>
        <w:t>S</w:t>
      </w:r>
      <w:r w:rsidR="00F409E0" w:rsidRPr="00AD6361">
        <w:rPr>
          <w:b/>
          <w:bCs/>
          <w:vertAlign w:val="subscript"/>
        </w:rPr>
        <w:t>250</w:t>
      </w:r>
      <w:r w:rsidR="00F409E0">
        <w:t>.</w:t>
      </w:r>
    </w:p>
    <w:p w14:paraId="4FF7AFCE" w14:textId="77777777" w:rsidR="00C01777" w:rsidRDefault="00C01777" w:rsidP="00E26870">
      <w:pPr>
        <w:pStyle w:val="ECEcorps"/>
      </w:pPr>
    </w:p>
    <w:p w14:paraId="1058257E" w14:textId="2D884509" w:rsidR="00E26870" w:rsidRPr="003C13F9" w:rsidRDefault="004D0150" w:rsidP="00E26870">
      <w:pPr>
        <w:pStyle w:val="ECEpartie"/>
      </w:pPr>
      <w:bookmarkStart w:id="9" w:name="_Toc482638815"/>
      <w:bookmarkStart w:id="10" w:name="_Toc500182692"/>
      <w:r>
        <w:t>Titrage de la solution diluée</w:t>
      </w:r>
      <w:r w:rsidR="00E26870" w:rsidRPr="003C13F9">
        <w:t xml:space="preserve"> </w:t>
      </w:r>
      <w:r w:rsidR="00E26870" w:rsidRPr="00FF78A1">
        <w:rPr>
          <w:b w:val="0"/>
          <w:bCs/>
        </w:rPr>
        <w:t>(</w:t>
      </w:r>
      <w:r w:rsidR="006B7A7D">
        <w:rPr>
          <w:b w:val="0"/>
          <w:bCs/>
        </w:rPr>
        <w:t>3</w:t>
      </w:r>
      <w:r w:rsidR="00E26870" w:rsidRPr="00FF78A1">
        <w:rPr>
          <w:b w:val="0"/>
          <w:bCs/>
        </w:rPr>
        <w:t>0 minutes conseillées)</w:t>
      </w:r>
      <w:bookmarkEnd w:id="9"/>
      <w:bookmarkEnd w:id="10"/>
    </w:p>
    <w:p w14:paraId="20A305F4" w14:textId="77777777" w:rsidR="00E26870" w:rsidRDefault="00E26870" w:rsidP="00E26870">
      <w:pPr>
        <w:pStyle w:val="ECEcorps"/>
        <w:rPr>
          <w:rFonts w:eastAsia="Arial Unicode MS"/>
        </w:rPr>
      </w:pPr>
    </w:p>
    <w:p w14:paraId="6FF3CEE4" w14:textId="6FA9101D" w:rsidR="0020345D" w:rsidRPr="0020345D" w:rsidRDefault="0020345D" w:rsidP="00657E05">
      <w:pPr>
        <w:pStyle w:val="ECEcorps"/>
        <w:numPr>
          <w:ilvl w:val="1"/>
          <w:numId w:val="20"/>
        </w:numPr>
      </w:pPr>
      <w:r>
        <w:t>Compléter le schéma suivant pour réaliser le titrage conductimétrique de</w:t>
      </w:r>
      <w:r w:rsidR="00CE3789">
        <w:t>s</w:t>
      </w:r>
      <w:r>
        <w:t xml:space="preserve"> 50,0</w:t>
      </w:r>
      <w:r w:rsidR="006B6F15">
        <w:t xml:space="preserve"> </w:t>
      </w:r>
      <w:r>
        <w:t xml:space="preserve">mL de la solution </w:t>
      </w:r>
      <w:r w:rsidRPr="00AD6361">
        <w:rPr>
          <w:b/>
          <w:bCs/>
        </w:rPr>
        <w:t>S</w:t>
      </w:r>
      <w:r w:rsidRPr="00AD6361">
        <w:rPr>
          <w:b/>
          <w:bCs/>
          <w:vertAlign w:val="subscript"/>
        </w:rPr>
        <w:t>250</w:t>
      </w:r>
      <w:r>
        <w:t xml:space="preserve"> </w:t>
      </w:r>
      <w:r w:rsidR="00A57DD7">
        <w:t>(</w:t>
      </w:r>
      <w:r w:rsidR="00AD6361">
        <w:t>+ </w:t>
      </w:r>
      <w:r w:rsidR="00A57DD7">
        <w:t>150</w:t>
      </w:r>
      <w:r w:rsidR="00AD6361">
        <w:t> </w:t>
      </w:r>
      <w:r w:rsidR="00A57DD7">
        <w:t xml:space="preserve">mL d’eau distillée) </w:t>
      </w:r>
      <w:r>
        <w:t xml:space="preserve">par une solution d’acide chlorhydrique de concentration </w:t>
      </w:r>
      <w:r w:rsidR="00A250D5">
        <w:t xml:space="preserve">en quantité de matière </w:t>
      </w:r>
      <w:r w:rsidRPr="00AD6361">
        <w:rPr>
          <w:i/>
          <w:iCs/>
        </w:rPr>
        <w:t>c</w:t>
      </w:r>
      <w:r w:rsidRPr="00BE6EB0">
        <w:rPr>
          <w:vertAlign w:val="subscript"/>
        </w:rPr>
        <w:t>A</w:t>
      </w:r>
      <w:r w:rsidR="00AD6361" w:rsidRPr="00BE6EB0">
        <w:rPr>
          <w:vertAlign w:val="subscript"/>
        </w:rPr>
        <w:t> </w:t>
      </w:r>
      <w:r>
        <w:t>=</w:t>
      </w:r>
      <w:r w:rsidR="00AD6361">
        <w:t xml:space="preserve"> </w:t>
      </w:r>
      <w:r>
        <w:t>0,10 mol</w:t>
      </w:r>
      <w:r w:rsidR="00AD6361">
        <w:t>·</w:t>
      </w:r>
      <w:r w:rsidRPr="0044591E">
        <w:rPr>
          <w:bCs/>
        </w:rPr>
        <w:t>L</w:t>
      </w:r>
      <w:r>
        <w:rPr>
          <w:bCs/>
          <w:vertAlign w:val="superscript"/>
        </w:rPr>
        <w:t>–</w:t>
      </w:r>
      <w:r w:rsidRPr="0044591E">
        <w:rPr>
          <w:bCs/>
          <w:vertAlign w:val="superscript"/>
        </w:rPr>
        <w:t>1</w:t>
      </w:r>
      <w:r>
        <w:rPr>
          <w:bCs/>
        </w:rPr>
        <w:t>.</w:t>
      </w:r>
    </w:p>
    <w:p w14:paraId="357082DC" w14:textId="416C56F2" w:rsidR="0020345D" w:rsidRDefault="0038607C" w:rsidP="0020345D">
      <w:pPr>
        <w:pStyle w:val="ECEcorps"/>
        <w:rPr>
          <w:bCs/>
        </w:rPr>
      </w:pPr>
      <w:r>
        <w:rPr>
          <w:rFonts w:ascii="Times New Roman" w:eastAsiaTheme="minorHAnsi" w:hAnsi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FDDABAB" wp14:editId="2AC02B17">
                <wp:simplePos x="0" y="0"/>
                <wp:positionH relativeFrom="margin">
                  <wp:posOffset>470535</wp:posOffset>
                </wp:positionH>
                <wp:positionV relativeFrom="paragraph">
                  <wp:posOffset>49530</wp:posOffset>
                </wp:positionV>
                <wp:extent cx="5776595" cy="2687320"/>
                <wp:effectExtent l="0" t="0" r="14605" b="17780"/>
                <wp:wrapSquare wrapText="bothSides"/>
                <wp:docPr id="127" name="Groupe 1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5776595" cy="2687320"/>
                          <a:chOff x="0" y="0"/>
                          <a:chExt cx="10099" cy="4050"/>
                        </a:xfrm>
                      </wpg:grpSpPr>
                      <wpg:grpSp>
                        <wpg:cNvPr id="128" name="Group 4"/>
                        <wpg:cNvGrpSpPr>
                          <a:grpSpLocks/>
                        </wpg:cNvGrpSpPr>
                        <wpg:grpSpPr bwMode="auto">
                          <a:xfrm>
                            <a:off x="2469" y="0"/>
                            <a:ext cx="3374" cy="4050"/>
                            <a:chOff x="2469" y="0"/>
                            <a:chExt cx="3374" cy="4050"/>
                          </a:xfrm>
                        </wpg:grpSpPr>
                        <wpg:grpSp>
                          <wpg:cNvPr id="139" name="Group 5"/>
                          <wpg:cNvGrpSpPr>
                            <a:grpSpLocks/>
                          </wpg:cNvGrpSpPr>
                          <wpg:grpSpPr bwMode="auto">
                            <a:xfrm>
                              <a:off x="3609" y="2539"/>
                              <a:ext cx="1376" cy="1404"/>
                              <a:chOff x="3557" y="2538"/>
                              <a:chExt cx="20640" cy="20003"/>
                            </a:xfrm>
                          </wpg:grpSpPr>
                          <wps:wsp>
                            <wps:cNvPr id="290" name="Line 6"/>
                            <wps:cNvCnPr/>
                            <wps:spPr bwMode="auto">
                              <a:xfrm>
                                <a:off x="23139" y="4671"/>
                                <a:ext cx="15" cy="631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lg" len="med"/>
                                <a:tailEnd type="none" w="lg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291" name="Group 7"/>
                            <wpg:cNvGrpSpPr>
                              <a:grpSpLocks/>
                            </wpg:cNvGrpSpPr>
                            <wpg:grpSpPr bwMode="auto">
                              <a:xfrm>
                                <a:off x="5195" y="2538"/>
                                <a:ext cx="17884" cy="2764"/>
                                <a:chOff x="5195" y="2538"/>
                                <a:chExt cx="20002" cy="20007"/>
                              </a:xfrm>
                            </wpg:grpSpPr>
                            <wps:wsp>
                              <wps:cNvPr id="300" name="Arc 8"/>
                              <wps:cNvSpPr>
                                <a:spLocks/>
                              </wps:cNvSpPr>
                              <wps:spPr bwMode="auto">
                                <a:xfrm>
                                  <a:off x="15715" y="2538"/>
                                  <a:ext cx="9482" cy="14904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1600 0 0"/>
                                    <a:gd name="G2" fmla="+- 21600 0 0"/>
                                    <a:gd name="T0" fmla="*/ 0 w 21600"/>
                                    <a:gd name="T1" fmla="*/ 0 h 21600"/>
                                    <a:gd name="T2" fmla="*/ 21600 w 21600"/>
                                    <a:gd name="T3" fmla="*/ 21600 h 21600"/>
                                    <a:gd name="T4" fmla="*/ 0 w 21600"/>
                                    <a:gd name="T5" fmla="*/ 2160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21600" fill="none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</a:path>
                                    <a:path w="21600" h="21600" stroke="0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lnTo>
                                        <a:pt x="0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01" name="Arc 9"/>
                              <wps:cNvSpPr>
                                <a:spLocks/>
                              </wps:cNvSpPr>
                              <wps:spPr bwMode="auto">
                                <a:xfrm flipH="1">
                                  <a:off x="5195" y="2538"/>
                                  <a:ext cx="10352" cy="20007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1600 0 0"/>
                                    <a:gd name="G2" fmla="+- 21600 0 0"/>
                                    <a:gd name="T0" fmla="*/ 0 w 21600"/>
                                    <a:gd name="T1" fmla="*/ 0 h 21600"/>
                                    <a:gd name="T2" fmla="*/ 21600 w 21600"/>
                                    <a:gd name="T3" fmla="*/ 21600 h 21600"/>
                                    <a:gd name="T4" fmla="*/ 0 w 21600"/>
                                    <a:gd name="T5" fmla="*/ 2160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21600" fill="none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</a:path>
                                    <a:path w="21600" h="21600" stroke="0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lnTo>
                                        <a:pt x="0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292" name="Line 10"/>
                            <wps:cNvCnPr/>
                            <wps:spPr bwMode="auto">
                              <a:xfrm>
                                <a:off x="5195" y="5376"/>
                                <a:ext cx="15" cy="16319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lg" len="med"/>
                                <a:tailEnd type="none" w="lg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93" name="Arc 11"/>
                            <wps:cNvSpPr>
                              <a:spLocks/>
                            </wps:cNvSpPr>
                            <wps:spPr bwMode="auto">
                              <a:xfrm flipV="1">
                                <a:off x="3557" y="21612"/>
                                <a:ext cx="1668" cy="929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294" name="Group 12"/>
                            <wpg:cNvGrpSpPr>
                              <a:grpSpLocks/>
                            </wpg:cNvGrpSpPr>
                            <wpg:grpSpPr bwMode="auto">
                              <a:xfrm>
                                <a:off x="22274" y="5725"/>
                                <a:ext cx="1923" cy="8375"/>
                                <a:chOff x="23906" y="5725"/>
                                <a:chExt cx="17086" cy="17609"/>
                              </a:xfrm>
                            </wpg:grpSpPr>
                            <wps:wsp>
                              <wps:cNvPr id="295" name="Rectangle 29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3906" y="5725"/>
                                  <a:ext cx="17086" cy="17437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ffectLst/>
                                <a:extLs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98" name="Line 16"/>
                              <wps:cNvCnPr/>
                              <wps:spPr bwMode="auto">
                                <a:xfrm flipH="1">
                                  <a:off x="37411" y="22584"/>
                                  <a:ext cx="267" cy="75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lg" len="med"/>
                                  <a:tailEnd type="none" w="lg" len="med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99" name="Line 17"/>
                              <wps:cNvCnPr/>
                              <wps:spPr bwMode="auto">
                                <a:xfrm flipH="1">
                                  <a:off x="26705" y="22584"/>
                                  <a:ext cx="249" cy="75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lg" len="med"/>
                                  <a:tailEnd type="none" w="lg" len="med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140" name="Group 18"/>
                          <wpg:cNvGrpSpPr>
                            <a:grpSpLocks/>
                          </wpg:cNvGrpSpPr>
                          <wpg:grpSpPr bwMode="auto">
                            <a:xfrm>
                              <a:off x="3363" y="0"/>
                              <a:ext cx="2480" cy="4050"/>
                              <a:chOff x="3359" y="0"/>
                              <a:chExt cx="3112" cy="5088"/>
                            </a:xfrm>
                          </wpg:grpSpPr>
                          <wpg:grpSp>
                            <wpg:cNvPr id="184" name="Group 19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4930" y="0"/>
                                <a:ext cx="397" cy="3890"/>
                                <a:chOff x="4924" y="0"/>
                                <a:chExt cx="2197" cy="21721"/>
                              </a:xfrm>
                            </wpg:grpSpPr>
                            <wps:wsp>
                              <wps:cNvPr id="210" name="AutoShape 20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6507" y="15299"/>
                                  <a:ext cx="338" cy="2553"/>
                                </a:xfrm>
                                <a:prstGeom prst="roundRect">
                                  <a:avLst>
                                    <a:gd name="adj" fmla="val 18519"/>
                                  </a:avLst>
                                </a:prstGeom>
                                <a:solidFill>
                                  <a:srgbClr val="EFEFEF"/>
                                </a:solidFill>
                                <a:ln w="381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11" name="AutoShape 21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6543" y="15495"/>
                                  <a:ext cx="258" cy="2188"/>
                                </a:xfrm>
                                <a:prstGeom prst="roundRect">
                                  <a:avLst>
                                    <a:gd name="adj" fmla="val 18181"/>
                                  </a:avLst>
                                </a:prstGeom>
                                <a:solidFill>
                                  <a:srgbClr val="EFEFEF"/>
                                </a:solidFill>
                                <a:ln w="381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12" name="Freeform 22"/>
                              <wps:cNvSpPr>
                                <a:spLocks noChangeAspect="1"/>
                              </wps:cNvSpPr>
                              <wps:spPr bwMode="auto">
                                <a:xfrm>
                                  <a:off x="4924" y="16180"/>
                                  <a:ext cx="2197" cy="818"/>
                                </a:xfrm>
                                <a:custGeom>
                                  <a:avLst/>
                                  <a:gdLst>
                                    <a:gd name="T0" fmla="*/ 7 w 247"/>
                                    <a:gd name="T1" fmla="*/ 24 h 92"/>
                                    <a:gd name="T2" fmla="*/ 21 w 247"/>
                                    <a:gd name="T3" fmla="*/ 24 h 92"/>
                                    <a:gd name="T4" fmla="*/ 36 w 247"/>
                                    <a:gd name="T5" fmla="*/ 24 h 92"/>
                                    <a:gd name="T6" fmla="*/ 65 w 247"/>
                                    <a:gd name="T7" fmla="*/ 24 h 92"/>
                                    <a:gd name="T8" fmla="*/ 125 w 247"/>
                                    <a:gd name="T9" fmla="*/ 0 h 92"/>
                                    <a:gd name="T10" fmla="*/ 183 w 247"/>
                                    <a:gd name="T11" fmla="*/ 0 h 92"/>
                                    <a:gd name="T12" fmla="*/ 213 w 247"/>
                                    <a:gd name="T13" fmla="*/ 0 h 92"/>
                                    <a:gd name="T14" fmla="*/ 227 w 247"/>
                                    <a:gd name="T15" fmla="*/ 0 h 92"/>
                                    <a:gd name="T16" fmla="*/ 237 w 247"/>
                                    <a:gd name="T17" fmla="*/ 3 h 92"/>
                                    <a:gd name="T18" fmla="*/ 243 w 247"/>
                                    <a:gd name="T19" fmla="*/ 10 h 92"/>
                                    <a:gd name="T20" fmla="*/ 245 w 247"/>
                                    <a:gd name="T21" fmla="*/ 21 h 92"/>
                                    <a:gd name="T22" fmla="*/ 247 w 247"/>
                                    <a:gd name="T23" fmla="*/ 29 h 92"/>
                                    <a:gd name="T24" fmla="*/ 247 w 247"/>
                                    <a:gd name="T25" fmla="*/ 37 h 92"/>
                                    <a:gd name="T26" fmla="*/ 247 w 247"/>
                                    <a:gd name="T27" fmla="*/ 45 h 92"/>
                                    <a:gd name="T28" fmla="*/ 247 w 247"/>
                                    <a:gd name="T29" fmla="*/ 52 h 92"/>
                                    <a:gd name="T30" fmla="*/ 247 w 247"/>
                                    <a:gd name="T31" fmla="*/ 60 h 92"/>
                                    <a:gd name="T32" fmla="*/ 245 w 247"/>
                                    <a:gd name="T33" fmla="*/ 68 h 92"/>
                                    <a:gd name="T34" fmla="*/ 243 w 247"/>
                                    <a:gd name="T35" fmla="*/ 79 h 92"/>
                                    <a:gd name="T36" fmla="*/ 240 w 247"/>
                                    <a:gd name="T37" fmla="*/ 86 h 92"/>
                                    <a:gd name="T38" fmla="*/ 234 w 247"/>
                                    <a:gd name="T39" fmla="*/ 89 h 92"/>
                                    <a:gd name="T40" fmla="*/ 227 w 247"/>
                                    <a:gd name="T41" fmla="*/ 92 h 92"/>
                                    <a:gd name="T42" fmla="*/ 213 w 247"/>
                                    <a:gd name="T43" fmla="*/ 92 h 92"/>
                                    <a:gd name="T44" fmla="*/ 183 w 247"/>
                                    <a:gd name="T45" fmla="*/ 92 h 92"/>
                                    <a:gd name="T46" fmla="*/ 125 w 247"/>
                                    <a:gd name="T47" fmla="*/ 92 h 92"/>
                                    <a:gd name="T48" fmla="*/ 65 w 247"/>
                                    <a:gd name="T49" fmla="*/ 71 h 92"/>
                                    <a:gd name="T50" fmla="*/ 36 w 247"/>
                                    <a:gd name="T51" fmla="*/ 71 h 92"/>
                                    <a:gd name="T52" fmla="*/ 21 w 247"/>
                                    <a:gd name="T53" fmla="*/ 71 h 92"/>
                                    <a:gd name="T54" fmla="*/ 7 w 247"/>
                                    <a:gd name="T55" fmla="*/ 71 h 92"/>
                                    <a:gd name="T56" fmla="*/ 3 w 247"/>
                                    <a:gd name="T57" fmla="*/ 70 h 92"/>
                                    <a:gd name="T58" fmla="*/ 2 w 247"/>
                                    <a:gd name="T59" fmla="*/ 66 h 92"/>
                                    <a:gd name="T60" fmla="*/ 0 w 247"/>
                                    <a:gd name="T61" fmla="*/ 62 h 92"/>
                                    <a:gd name="T62" fmla="*/ 0 w 247"/>
                                    <a:gd name="T63" fmla="*/ 57 h 92"/>
                                    <a:gd name="T64" fmla="*/ 0 w 247"/>
                                    <a:gd name="T65" fmla="*/ 50 h 92"/>
                                    <a:gd name="T66" fmla="*/ 0 w 247"/>
                                    <a:gd name="T67" fmla="*/ 45 h 92"/>
                                    <a:gd name="T68" fmla="*/ 0 w 247"/>
                                    <a:gd name="T69" fmla="*/ 37 h 92"/>
                                    <a:gd name="T70" fmla="*/ 2 w 247"/>
                                    <a:gd name="T71" fmla="*/ 29 h 92"/>
                                    <a:gd name="T72" fmla="*/ 7 w 247"/>
                                    <a:gd name="T73" fmla="*/ 24 h 92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</a:cxnLst>
                                  <a:rect l="0" t="0" r="r" b="b"/>
                                  <a:pathLst>
                                    <a:path w="247" h="92">
                                      <a:moveTo>
                                        <a:pt x="7" y="24"/>
                                      </a:moveTo>
                                      <a:lnTo>
                                        <a:pt x="21" y="24"/>
                                      </a:lnTo>
                                      <a:lnTo>
                                        <a:pt x="36" y="24"/>
                                      </a:lnTo>
                                      <a:lnTo>
                                        <a:pt x="65" y="24"/>
                                      </a:lnTo>
                                      <a:lnTo>
                                        <a:pt x="125" y="0"/>
                                      </a:lnTo>
                                      <a:lnTo>
                                        <a:pt x="183" y="0"/>
                                      </a:lnTo>
                                      <a:lnTo>
                                        <a:pt x="213" y="0"/>
                                      </a:lnTo>
                                      <a:lnTo>
                                        <a:pt x="227" y="0"/>
                                      </a:lnTo>
                                      <a:lnTo>
                                        <a:pt x="237" y="3"/>
                                      </a:lnTo>
                                      <a:lnTo>
                                        <a:pt x="243" y="10"/>
                                      </a:lnTo>
                                      <a:lnTo>
                                        <a:pt x="245" y="21"/>
                                      </a:lnTo>
                                      <a:lnTo>
                                        <a:pt x="247" y="29"/>
                                      </a:lnTo>
                                      <a:lnTo>
                                        <a:pt x="247" y="37"/>
                                      </a:lnTo>
                                      <a:lnTo>
                                        <a:pt x="247" y="45"/>
                                      </a:lnTo>
                                      <a:lnTo>
                                        <a:pt x="247" y="52"/>
                                      </a:lnTo>
                                      <a:lnTo>
                                        <a:pt x="247" y="60"/>
                                      </a:lnTo>
                                      <a:lnTo>
                                        <a:pt x="245" y="68"/>
                                      </a:lnTo>
                                      <a:lnTo>
                                        <a:pt x="243" y="79"/>
                                      </a:lnTo>
                                      <a:lnTo>
                                        <a:pt x="240" y="86"/>
                                      </a:lnTo>
                                      <a:lnTo>
                                        <a:pt x="234" y="89"/>
                                      </a:lnTo>
                                      <a:lnTo>
                                        <a:pt x="227" y="92"/>
                                      </a:lnTo>
                                      <a:lnTo>
                                        <a:pt x="213" y="92"/>
                                      </a:lnTo>
                                      <a:lnTo>
                                        <a:pt x="183" y="92"/>
                                      </a:lnTo>
                                      <a:lnTo>
                                        <a:pt x="125" y="92"/>
                                      </a:lnTo>
                                      <a:lnTo>
                                        <a:pt x="65" y="71"/>
                                      </a:lnTo>
                                      <a:lnTo>
                                        <a:pt x="36" y="71"/>
                                      </a:lnTo>
                                      <a:lnTo>
                                        <a:pt x="21" y="71"/>
                                      </a:lnTo>
                                      <a:lnTo>
                                        <a:pt x="7" y="71"/>
                                      </a:lnTo>
                                      <a:lnTo>
                                        <a:pt x="3" y="70"/>
                                      </a:lnTo>
                                      <a:lnTo>
                                        <a:pt x="2" y="66"/>
                                      </a:lnTo>
                                      <a:lnTo>
                                        <a:pt x="0" y="62"/>
                                      </a:lnTo>
                                      <a:lnTo>
                                        <a:pt x="0" y="57"/>
                                      </a:lnTo>
                                      <a:lnTo>
                                        <a:pt x="0" y="50"/>
                                      </a:lnTo>
                                      <a:lnTo>
                                        <a:pt x="0" y="45"/>
                                      </a:lnTo>
                                      <a:lnTo>
                                        <a:pt x="0" y="37"/>
                                      </a:lnTo>
                                      <a:lnTo>
                                        <a:pt x="2" y="29"/>
                                      </a:lnTo>
                                      <a:lnTo>
                                        <a:pt x="7" y="2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FEFE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13" name="Freeform 23"/>
                              <wps:cNvSpPr>
                                <a:spLocks noChangeAspect="1"/>
                              </wps:cNvSpPr>
                              <wps:spPr bwMode="auto">
                                <a:xfrm>
                                  <a:off x="4924" y="16180"/>
                                  <a:ext cx="2197" cy="818"/>
                                </a:xfrm>
                                <a:custGeom>
                                  <a:avLst/>
                                  <a:gdLst>
                                    <a:gd name="T0" fmla="*/ 7 w 247"/>
                                    <a:gd name="T1" fmla="*/ 24 h 92"/>
                                    <a:gd name="T2" fmla="*/ 21 w 247"/>
                                    <a:gd name="T3" fmla="*/ 24 h 92"/>
                                    <a:gd name="T4" fmla="*/ 36 w 247"/>
                                    <a:gd name="T5" fmla="*/ 24 h 92"/>
                                    <a:gd name="T6" fmla="*/ 65 w 247"/>
                                    <a:gd name="T7" fmla="*/ 24 h 92"/>
                                    <a:gd name="T8" fmla="*/ 125 w 247"/>
                                    <a:gd name="T9" fmla="*/ 0 h 92"/>
                                    <a:gd name="T10" fmla="*/ 183 w 247"/>
                                    <a:gd name="T11" fmla="*/ 0 h 92"/>
                                    <a:gd name="T12" fmla="*/ 213 w 247"/>
                                    <a:gd name="T13" fmla="*/ 0 h 92"/>
                                    <a:gd name="T14" fmla="*/ 227 w 247"/>
                                    <a:gd name="T15" fmla="*/ 0 h 92"/>
                                    <a:gd name="T16" fmla="*/ 237 w 247"/>
                                    <a:gd name="T17" fmla="*/ 3 h 92"/>
                                    <a:gd name="T18" fmla="*/ 243 w 247"/>
                                    <a:gd name="T19" fmla="*/ 10 h 92"/>
                                    <a:gd name="T20" fmla="*/ 245 w 247"/>
                                    <a:gd name="T21" fmla="*/ 21 h 92"/>
                                    <a:gd name="T22" fmla="*/ 247 w 247"/>
                                    <a:gd name="T23" fmla="*/ 29 h 92"/>
                                    <a:gd name="T24" fmla="*/ 247 w 247"/>
                                    <a:gd name="T25" fmla="*/ 37 h 92"/>
                                    <a:gd name="T26" fmla="*/ 247 w 247"/>
                                    <a:gd name="T27" fmla="*/ 45 h 92"/>
                                    <a:gd name="T28" fmla="*/ 247 w 247"/>
                                    <a:gd name="T29" fmla="*/ 52 h 92"/>
                                    <a:gd name="T30" fmla="*/ 247 w 247"/>
                                    <a:gd name="T31" fmla="*/ 60 h 92"/>
                                    <a:gd name="T32" fmla="*/ 245 w 247"/>
                                    <a:gd name="T33" fmla="*/ 68 h 92"/>
                                    <a:gd name="T34" fmla="*/ 243 w 247"/>
                                    <a:gd name="T35" fmla="*/ 79 h 92"/>
                                    <a:gd name="T36" fmla="*/ 240 w 247"/>
                                    <a:gd name="T37" fmla="*/ 86 h 92"/>
                                    <a:gd name="T38" fmla="*/ 234 w 247"/>
                                    <a:gd name="T39" fmla="*/ 89 h 92"/>
                                    <a:gd name="T40" fmla="*/ 227 w 247"/>
                                    <a:gd name="T41" fmla="*/ 92 h 92"/>
                                    <a:gd name="T42" fmla="*/ 213 w 247"/>
                                    <a:gd name="T43" fmla="*/ 92 h 92"/>
                                    <a:gd name="T44" fmla="*/ 183 w 247"/>
                                    <a:gd name="T45" fmla="*/ 92 h 92"/>
                                    <a:gd name="T46" fmla="*/ 125 w 247"/>
                                    <a:gd name="T47" fmla="*/ 92 h 92"/>
                                    <a:gd name="T48" fmla="*/ 65 w 247"/>
                                    <a:gd name="T49" fmla="*/ 71 h 92"/>
                                    <a:gd name="T50" fmla="*/ 36 w 247"/>
                                    <a:gd name="T51" fmla="*/ 71 h 92"/>
                                    <a:gd name="T52" fmla="*/ 21 w 247"/>
                                    <a:gd name="T53" fmla="*/ 71 h 92"/>
                                    <a:gd name="T54" fmla="*/ 7 w 247"/>
                                    <a:gd name="T55" fmla="*/ 71 h 92"/>
                                    <a:gd name="T56" fmla="*/ 3 w 247"/>
                                    <a:gd name="T57" fmla="*/ 70 h 92"/>
                                    <a:gd name="T58" fmla="*/ 2 w 247"/>
                                    <a:gd name="T59" fmla="*/ 66 h 92"/>
                                    <a:gd name="T60" fmla="*/ 0 w 247"/>
                                    <a:gd name="T61" fmla="*/ 62 h 92"/>
                                    <a:gd name="T62" fmla="*/ 0 w 247"/>
                                    <a:gd name="T63" fmla="*/ 57 h 92"/>
                                    <a:gd name="T64" fmla="*/ 0 w 247"/>
                                    <a:gd name="T65" fmla="*/ 50 h 92"/>
                                    <a:gd name="T66" fmla="*/ 0 w 247"/>
                                    <a:gd name="T67" fmla="*/ 45 h 92"/>
                                    <a:gd name="T68" fmla="*/ 0 w 247"/>
                                    <a:gd name="T69" fmla="*/ 37 h 92"/>
                                    <a:gd name="T70" fmla="*/ 2 w 247"/>
                                    <a:gd name="T71" fmla="*/ 29 h 92"/>
                                    <a:gd name="T72" fmla="*/ 7 w 247"/>
                                    <a:gd name="T73" fmla="*/ 24 h 92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</a:cxnLst>
                                  <a:rect l="0" t="0" r="r" b="b"/>
                                  <a:pathLst>
                                    <a:path w="247" h="92">
                                      <a:moveTo>
                                        <a:pt x="7" y="24"/>
                                      </a:moveTo>
                                      <a:lnTo>
                                        <a:pt x="21" y="24"/>
                                      </a:lnTo>
                                      <a:lnTo>
                                        <a:pt x="36" y="24"/>
                                      </a:lnTo>
                                      <a:lnTo>
                                        <a:pt x="65" y="24"/>
                                      </a:lnTo>
                                      <a:lnTo>
                                        <a:pt x="125" y="0"/>
                                      </a:lnTo>
                                      <a:lnTo>
                                        <a:pt x="183" y="0"/>
                                      </a:lnTo>
                                      <a:lnTo>
                                        <a:pt x="213" y="0"/>
                                      </a:lnTo>
                                      <a:lnTo>
                                        <a:pt x="227" y="0"/>
                                      </a:lnTo>
                                      <a:lnTo>
                                        <a:pt x="237" y="3"/>
                                      </a:lnTo>
                                      <a:lnTo>
                                        <a:pt x="243" y="10"/>
                                      </a:lnTo>
                                      <a:lnTo>
                                        <a:pt x="245" y="21"/>
                                      </a:lnTo>
                                      <a:lnTo>
                                        <a:pt x="247" y="29"/>
                                      </a:lnTo>
                                      <a:lnTo>
                                        <a:pt x="247" y="37"/>
                                      </a:lnTo>
                                      <a:lnTo>
                                        <a:pt x="247" y="45"/>
                                      </a:lnTo>
                                      <a:lnTo>
                                        <a:pt x="247" y="52"/>
                                      </a:lnTo>
                                      <a:lnTo>
                                        <a:pt x="247" y="60"/>
                                      </a:lnTo>
                                      <a:lnTo>
                                        <a:pt x="245" y="68"/>
                                      </a:lnTo>
                                      <a:lnTo>
                                        <a:pt x="243" y="79"/>
                                      </a:lnTo>
                                      <a:lnTo>
                                        <a:pt x="240" y="86"/>
                                      </a:lnTo>
                                      <a:lnTo>
                                        <a:pt x="234" y="89"/>
                                      </a:lnTo>
                                      <a:lnTo>
                                        <a:pt x="227" y="92"/>
                                      </a:lnTo>
                                      <a:lnTo>
                                        <a:pt x="213" y="92"/>
                                      </a:lnTo>
                                      <a:lnTo>
                                        <a:pt x="183" y="92"/>
                                      </a:lnTo>
                                      <a:lnTo>
                                        <a:pt x="125" y="92"/>
                                      </a:lnTo>
                                      <a:lnTo>
                                        <a:pt x="65" y="71"/>
                                      </a:lnTo>
                                      <a:lnTo>
                                        <a:pt x="36" y="71"/>
                                      </a:lnTo>
                                      <a:lnTo>
                                        <a:pt x="21" y="71"/>
                                      </a:lnTo>
                                      <a:lnTo>
                                        <a:pt x="7" y="71"/>
                                      </a:lnTo>
                                      <a:lnTo>
                                        <a:pt x="3" y="70"/>
                                      </a:lnTo>
                                      <a:lnTo>
                                        <a:pt x="2" y="66"/>
                                      </a:lnTo>
                                      <a:lnTo>
                                        <a:pt x="0" y="62"/>
                                      </a:lnTo>
                                      <a:lnTo>
                                        <a:pt x="0" y="57"/>
                                      </a:lnTo>
                                      <a:lnTo>
                                        <a:pt x="0" y="50"/>
                                      </a:lnTo>
                                      <a:lnTo>
                                        <a:pt x="0" y="45"/>
                                      </a:lnTo>
                                      <a:lnTo>
                                        <a:pt x="0" y="37"/>
                                      </a:lnTo>
                                      <a:lnTo>
                                        <a:pt x="2" y="29"/>
                                      </a:lnTo>
                                      <a:lnTo>
                                        <a:pt x="7" y="24"/>
                                      </a:lnTo>
                                    </a:path>
                                  </a:pathLst>
                                </a:custGeom>
                                <a:noFill/>
                                <a:ln w="3810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14" name="Freeform 24"/>
                              <wps:cNvSpPr>
                                <a:spLocks noChangeAspect="1"/>
                              </wps:cNvSpPr>
                              <wps:spPr bwMode="auto">
                                <a:xfrm>
                                  <a:off x="4968" y="16366"/>
                                  <a:ext cx="98" cy="481"/>
                                </a:xfrm>
                                <a:custGeom>
                                  <a:avLst/>
                                  <a:gdLst>
                                    <a:gd name="T0" fmla="*/ 2 w 11"/>
                                    <a:gd name="T1" fmla="*/ 0 h 54"/>
                                    <a:gd name="T2" fmla="*/ 2 w 11"/>
                                    <a:gd name="T3" fmla="*/ 0 h 54"/>
                                    <a:gd name="T4" fmla="*/ 3 w 11"/>
                                    <a:gd name="T5" fmla="*/ 2 h 54"/>
                                    <a:gd name="T6" fmla="*/ 11 w 11"/>
                                    <a:gd name="T7" fmla="*/ 50 h 54"/>
                                    <a:gd name="T8" fmla="*/ 10 w 11"/>
                                    <a:gd name="T9" fmla="*/ 54 h 54"/>
                                    <a:gd name="T10" fmla="*/ 10 w 11"/>
                                    <a:gd name="T11" fmla="*/ 54 h 54"/>
                                    <a:gd name="T12" fmla="*/ 6 w 11"/>
                                    <a:gd name="T13" fmla="*/ 52 h 54"/>
                                    <a:gd name="T14" fmla="*/ 0 w 11"/>
                                    <a:gd name="T15" fmla="*/ 3 h 54"/>
                                    <a:gd name="T16" fmla="*/ 2 w 11"/>
                                    <a:gd name="T17" fmla="*/ 0 h 54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</a:cxnLst>
                                  <a:rect l="0" t="0" r="r" b="b"/>
                                  <a:pathLst>
                                    <a:path w="11" h="54">
                                      <a:moveTo>
                                        <a:pt x="2" y="0"/>
                                      </a:moveTo>
                                      <a:lnTo>
                                        <a:pt x="2" y="0"/>
                                      </a:lnTo>
                                      <a:lnTo>
                                        <a:pt x="3" y="2"/>
                                      </a:lnTo>
                                      <a:lnTo>
                                        <a:pt x="11" y="50"/>
                                      </a:lnTo>
                                      <a:lnTo>
                                        <a:pt x="10" y="54"/>
                                      </a:lnTo>
                                      <a:lnTo>
                                        <a:pt x="10" y="54"/>
                                      </a:lnTo>
                                      <a:lnTo>
                                        <a:pt x="6" y="52"/>
                                      </a:lnTo>
                                      <a:lnTo>
                                        <a:pt x="0" y="3"/>
                                      </a:lnTo>
                                      <a:lnTo>
                                        <a:pt x="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FEFE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15" name="Freeform 25"/>
                              <wps:cNvSpPr>
                                <a:spLocks noChangeAspect="1"/>
                              </wps:cNvSpPr>
                              <wps:spPr bwMode="auto">
                                <a:xfrm>
                                  <a:off x="4968" y="16366"/>
                                  <a:ext cx="98" cy="481"/>
                                </a:xfrm>
                                <a:custGeom>
                                  <a:avLst/>
                                  <a:gdLst>
                                    <a:gd name="T0" fmla="*/ 2 w 11"/>
                                    <a:gd name="T1" fmla="*/ 0 h 54"/>
                                    <a:gd name="T2" fmla="*/ 2 w 11"/>
                                    <a:gd name="T3" fmla="*/ 0 h 54"/>
                                    <a:gd name="T4" fmla="*/ 3 w 11"/>
                                    <a:gd name="T5" fmla="*/ 2 h 54"/>
                                    <a:gd name="T6" fmla="*/ 11 w 11"/>
                                    <a:gd name="T7" fmla="*/ 50 h 54"/>
                                    <a:gd name="T8" fmla="*/ 10 w 11"/>
                                    <a:gd name="T9" fmla="*/ 54 h 54"/>
                                    <a:gd name="T10" fmla="*/ 10 w 11"/>
                                    <a:gd name="T11" fmla="*/ 54 h 54"/>
                                    <a:gd name="T12" fmla="*/ 6 w 11"/>
                                    <a:gd name="T13" fmla="*/ 52 h 54"/>
                                    <a:gd name="T14" fmla="*/ 0 w 11"/>
                                    <a:gd name="T15" fmla="*/ 3 h 54"/>
                                    <a:gd name="T16" fmla="*/ 2 w 11"/>
                                    <a:gd name="T17" fmla="*/ 0 h 54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</a:cxnLst>
                                  <a:rect l="0" t="0" r="r" b="b"/>
                                  <a:pathLst>
                                    <a:path w="11" h="54">
                                      <a:moveTo>
                                        <a:pt x="2" y="0"/>
                                      </a:moveTo>
                                      <a:lnTo>
                                        <a:pt x="2" y="0"/>
                                      </a:lnTo>
                                      <a:lnTo>
                                        <a:pt x="3" y="2"/>
                                      </a:lnTo>
                                      <a:lnTo>
                                        <a:pt x="11" y="50"/>
                                      </a:lnTo>
                                      <a:lnTo>
                                        <a:pt x="10" y="54"/>
                                      </a:lnTo>
                                      <a:lnTo>
                                        <a:pt x="10" y="54"/>
                                      </a:lnTo>
                                      <a:lnTo>
                                        <a:pt x="6" y="52"/>
                                      </a:lnTo>
                                      <a:lnTo>
                                        <a:pt x="0" y="3"/>
                                      </a:lnTo>
                                      <a:lnTo>
                                        <a:pt x="2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3810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16" name="Freeform 26"/>
                              <wps:cNvSpPr>
                                <a:spLocks noChangeAspect="1"/>
                              </wps:cNvSpPr>
                              <wps:spPr bwMode="auto">
                                <a:xfrm>
                                  <a:off x="5066" y="16366"/>
                                  <a:ext cx="107" cy="481"/>
                                </a:xfrm>
                                <a:custGeom>
                                  <a:avLst/>
                                  <a:gdLst>
                                    <a:gd name="T0" fmla="*/ 2 w 12"/>
                                    <a:gd name="T1" fmla="*/ 0 h 54"/>
                                    <a:gd name="T2" fmla="*/ 2 w 12"/>
                                    <a:gd name="T3" fmla="*/ 0 h 54"/>
                                    <a:gd name="T4" fmla="*/ 4 w 12"/>
                                    <a:gd name="T5" fmla="*/ 2 h 54"/>
                                    <a:gd name="T6" fmla="*/ 12 w 12"/>
                                    <a:gd name="T7" fmla="*/ 50 h 54"/>
                                    <a:gd name="T8" fmla="*/ 10 w 12"/>
                                    <a:gd name="T9" fmla="*/ 54 h 54"/>
                                    <a:gd name="T10" fmla="*/ 10 w 12"/>
                                    <a:gd name="T11" fmla="*/ 54 h 54"/>
                                    <a:gd name="T12" fmla="*/ 7 w 12"/>
                                    <a:gd name="T13" fmla="*/ 52 h 54"/>
                                    <a:gd name="T14" fmla="*/ 0 w 12"/>
                                    <a:gd name="T15" fmla="*/ 3 h 54"/>
                                    <a:gd name="T16" fmla="*/ 2 w 12"/>
                                    <a:gd name="T17" fmla="*/ 0 h 54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</a:cxnLst>
                                  <a:rect l="0" t="0" r="r" b="b"/>
                                  <a:pathLst>
                                    <a:path w="12" h="54">
                                      <a:moveTo>
                                        <a:pt x="2" y="0"/>
                                      </a:moveTo>
                                      <a:lnTo>
                                        <a:pt x="2" y="0"/>
                                      </a:lnTo>
                                      <a:lnTo>
                                        <a:pt x="4" y="2"/>
                                      </a:lnTo>
                                      <a:lnTo>
                                        <a:pt x="12" y="50"/>
                                      </a:lnTo>
                                      <a:lnTo>
                                        <a:pt x="10" y="54"/>
                                      </a:lnTo>
                                      <a:lnTo>
                                        <a:pt x="10" y="54"/>
                                      </a:lnTo>
                                      <a:lnTo>
                                        <a:pt x="7" y="52"/>
                                      </a:lnTo>
                                      <a:lnTo>
                                        <a:pt x="0" y="3"/>
                                      </a:lnTo>
                                      <a:lnTo>
                                        <a:pt x="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FEFE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17" name="Freeform 27"/>
                              <wps:cNvSpPr>
                                <a:spLocks noChangeAspect="1"/>
                              </wps:cNvSpPr>
                              <wps:spPr bwMode="auto">
                                <a:xfrm>
                                  <a:off x="5066" y="16366"/>
                                  <a:ext cx="107" cy="481"/>
                                </a:xfrm>
                                <a:custGeom>
                                  <a:avLst/>
                                  <a:gdLst>
                                    <a:gd name="T0" fmla="*/ 2 w 12"/>
                                    <a:gd name="T1" fmla="*/ 0 h 54"/>
                                    <a:gd name="T2" fmla="*/ 2 w 12"/>
                                    <a:gd name="T3" fmla="*/ 0 h 54"/>
                                    <a:gd name="T4" fmla="*/ 4 w 12"/>
                                    <a:gd name="T5" fmla="*/ 2 h 54"/>
                                    <a:gd name="T6" fmla="*/ 12 w 12"/>
                                    <a:gd name="T7" fmla="*/ 50 h 54"/>
                                    <a:gd name="T8" fmla="*/ 10 w 12"/>
                                    <a:gd name="T9" fmla="*/ 54 h 54"/>
                                    <a:gd name="T10" fmla="*/ 10 w 12"/>
                                    <a:gd name="T11" fmla="*/ 54 h 54"/>
                                    <a:gd name="T12" fmla="*/ 7 w 12"/>
                                    <a:gd name="T13" fmla="*/ 52 h 54"/>
                                    <a:gd name="T14" fmla="*/ 0 w 12"/>
                                    <a:gd name="T15" fmla="*/ 3 h 54"/>
                                    <a:gd name="T16" fmla="*/ 2 w 12"/>
                                    <a:gd name="T17" fmla="*/ 0 h 54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</a:cxnLst>
                                  <a:rect l="0" t="0" r="r" b="b"/>
                                  <a:pathLst>
                                    <a:path w="12" h="54">
                                      <a:moveTo>
                                        <a:pt x="2" y="0"/>
                                      </a:moveTo>
                                      <a:lnTo>
                                        <a:pt x="2" y="0"/>
                                      </a:lnTo>
                                      <a:lnTo>
                                        <a:pt x="4" y="2"/>
                                      </a:lnTo>
                                      <a:lnTo>
                                        <a:pt x="12" y="50"/>
                                      </a:lnTo>
                                      <a:lnTo>
                                        <a:pt x="10" y="54"/>
                                      </a:lnTo>
                                      <a:lnTo>
                                        <a:pt x="10" y="54"/>
                                      </a:lnTo>
                                      <a:lnTo>
                                        <a:pt x="7" y="52"/>
                                      </a:lnTo>
                                      <a:lnTo>
                                        <a:pt x="0" y="3"/>
                                      </a:lnTo>
                                      <a:lnTo>
                                        <a:pt x="2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3810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18" name="Freeform 28"/>
                              <wps:cNvSpPr>
                                <a:spLocks noChangeAspect="1"/>
                              </wps:cNvSpPr>
                              <wps:spPr bwMode="auto">
                                <a:xfrm>
                                  <a:off x="5155" y="16366"/>
                                  <a:ext cx="116" cy="481"/>
                                </a:xfrm>
                                <a:custGeom>
                                  <a:avLst/>
                                  <a:gdLst>
                                    <a:gd name="T0" fmla="*/ 2 w 13"/>
                                    <a:gd name="T1" fmla="*/ 0 h 54"/>
                                    <a:gd name="T2" fmla="*/ 2 w 13"/>
                                    <a:gd name="T3" fmla="*/ 0 h 54"/>
                                    <a:gd name="T4" fmla="*/ 5 w 13"/>
                                    <a:gd name="T5" fmla="*/ 2 h 54"/>
                                    <a:gd name="T6" fmla="*/ 13 w 13"/>
                                    <a:gd name="T7" fmla="*/ 50 h 54"/>
                                    <a:gd name="T8" fmla="*/ 10 w 13"/>
                                    <a:gd name="T9" fmla="*/ 54 h 54"/>
                                    <a:gd name="T10" fmla="*/ 10 w 13"/>
                                    <a:gd name="T11" fmla="*/ 54 h 54"/>
                                    <a:gd name="T12" fmla="*/ 8 w 13"/>
                                    <a:gd name="T13" fmla="*/ 52 h 54"/>
                                    <a:gd name="T14" fmla="*/ 0 w 13"/>
                                    <a:gd name="T15" fmla="*/ 3 h 54"/>
                                    <a:gd name="T16" fmla="*/ 2 w 13"/>
                                    <a:gd name="T17" fmla="*/ 0 h 54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</a:cxnLst>
                                  <a:rect l="0" t="0" r="r" b="b"/>
                                  <a:pathLst>
                                    <a:path w="13" h="54">
                                      <a:moveTo>
                                        <a:pt x="2" y="0"/>
                                      </a:moveTo>
                                      <a:lnTo>
                                        <a:pt x="2" y="0"/>
                                      </a:lnTo>
                                      <a:lnTo>
                                        <a:pt x="5" y="2"/>
                                      </a:lnTo>
                                      <a:lnTo>
                                        <a:pt x="13" y="50"/>
                                      </a:lnTo>
                                      <a:lnTo>
                                        <a:pt x="10" y="54"/>
                                      </a:lnTo>
                                      <a:lnTo>
                                        <a:pt x="10" y="54"/>
                                      </a:lnTo>
                                      <a:lnTo>
                                        <a:pt x="8" y="52"/>
                                      </a:lnTo>
                                      <a:lnTo>
                                        <a:pt x="0" y="3"/>
                                      </a:lnTo>
                                      <a:lnTo>
                                        <a:pt x="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FEFE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19" name="Freeform 29"/>
                              <wps:cNvSpPr>
                                <a:spLocks noChangeAspect="1"/>
                              </wps:cNvSpPr>
                              <wps:spPr bwMode="auto">
                                <a:xfrm>
                                  <a:off x="5155" y="16366"/>
                                  <a:ext cx="116" cy="481"/>
                                </a:xfrm>
                                <a:custGeom>
                                  <a:avLst/>
                                  <a:gdLst>
                                    <a:gd name="T0" fmla="*/ 2 w 13"/>
                                    <a:gd name="T1" fmla="*/ 0 h 54"/>
                                    <a:gd name="T2" fmla="*/ 2 w 13"/>
                                    <a:gd name="T3" fmla="*/ 0 h 54"/>
                                    <a:gd name="T4" fmla="*/ 5 w 13"/>
                                    <a:gd name="T5" fmla="*/ 2 h 54"/>
                                    <a:gd name="T6" fmla="*/ 13 w 13"/>
                                    <a:gd name="T7" fmla="*/ 50 h 54"/>
                                    <a:gd name="T8" fmla="*/ 10 w 13"/>
                                    <a:gd name="T9" fmla="*/ 54 h 54"/>
                                    <a:gd name="T10" fmla="*/ 10 w 13"/>
                                    <a:gd name="T11" fmla="*/ 54 h 54"/>
                                    <a:gd name="T12" fmla="*/ 8 w 13"/>
                                    <a:gd name="T13" fmla="*/ 52 h 54"/>
                                    <a:gd name="T14" fmla="*/ 0 w 13"/>
                                    <a:gd name="T15" fmla="*/ 3 h 54"/>
                                    <a:gd name="T16" fmla="*/ 2 w 13"/>
                                    <a:gd name="T17" fmla="*/ 0 h 54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</a:cxnLst>
                                  <a:rect l="0" t="0" r="r" b="b"/>
                                  <a:pathLst>
                                    <a:path w="13" h="54">
                                      <a:moveTo>
                                        <a:pt x="2" y="0"/>
                                      </a:moveTo>
                                      <a:lnTo>
                                        <a:pt x="2" y="0"/>
                                      </a:lnTo>
                                      <a:lnTo>
                                        <a:pt x="5" y="2"/>
                                      </a:lnTo>
                                      <a:lnTo>
                                        <a:pt x="13" y="50"/>
                                      </a:lnTo>
                                      <a:lnTo>
                                        <a:pt x="10" y="54"/>
                                      </a:lnTo>
                                      <a:lnTo>
                                        <a:pt x="10" y="54"/>
                                      </a:lnTo>
                                      <a:lnTo>
                                        <a:pt x="8" y="52"/>
                                      </a:lnTo>
                                      <a:lnTo>
                                        <a:pt x="0" y="3"/>
                                      </a:lnTo>
                                      <a:lnTo>
                                        <a:pt x="2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3810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20" name="Freeform 30"/>
                              <wps:cNvSpPr>
                                <a:spLocks noChangeAspect="1"/>
                              </wps:cNvSpPr>
                              <wps:spPr bwMode="auto">
                                <a:xfrm>
                                  <a:off x="5253" y="16366"/>
                                  <a:ext cx="107" cy="481"/>
                                </a:xfrm>
                                <a:custGeom>
                                  <a:avLst/>
                                  <a:gdLst>
                                    <a:gd name="T0" fmla="*/ 2 w 12"/>
                                    <a:gd name="T1" fmla="*/ 0 h 54"/>
                                    <a:gd name="T2" fmla="*/ 2 w 12"/>
                                    <a:gd name="T3" fmla="*/ 0 h 54"/>
                                    <a:gd name="T4" fmla="*/ 5 w 12"/>
                                    <a:gd name="T5" fmla="*/ 2 h 54"/>
                                    <a:gd name="T6" fmla="*/ 12 w 12"/>
                                    <a:gd name="T7" fmla="*/ 50 h 54"/>
                                    <a:gd name="T8" fmla="*/ 10 w 12"/>
                                    <a:gd name="T9" fmla="*/ 54 h 54"/>
                                    <a:gd name="T10" fmla="*/ 10 w 12"/>
                                    <a:gd name="T11" fmla="*/ 54 h 54"/>
                                    <a:gd name="T12" fmla="*/ 8 w 12"/>
                                    <a:gd name="T13" fmla="*/ 52 h 54"/>
                                    <a:gd name="T14" fmla="*/ 0 w 12"/>
                                    <a:gd name="T15" fmla="*/ 3 h 54"/>
                                    <a:gd name="T16" fmla="*/ 2 w 12"/>
                                    <a:gd name="T17" fmla="*/ 0 h 54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</a:cxnLst>
                                  <a:rect l="0" t="0" r="r" b="b"/>
                                  <a:pathLst>
                                    <a:path w="12" h="54">
                                      <a:moveTo>
                                        <a:pt x="2" y="0"/>
                                      </a:moveTo>
                                      <a:lnTo>
                                        <a:pt x="2" y="0"/>
                                      </a:lnTo>
                                      <a:lnTo>
                                        <a:pt x="5" y="2"/>
                                      </a:lnTo>
                                      <a:lnTo>
                                        <a:pt x="12" y="50"/>
                                      </a:lnTo>
                                      <a:lnTo>
                                        <a:pt x="10" y="54"/>
                                      </a:lnTo>
                                      <a:lnTo>
                                        <a:pt x="10" y="54"/>
                                      </a:lnTo>
                                      <a:lnTo>
                                        <a:pt x="8" y="52"/>
                                      </a:lnTo>
                                      <a:lnTo>
                                        <a:pt x="0" y="3"/>
                                      </a:lnTo>
                                      <a:lnTo>
                                        <a:pt x="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FEFE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21" name="Freeform 31"/>
                              <wps:cNvSpPr>
                                <a:spLocks noChangeAspect="1"/>
                              </wps:cNvSpPr>
                              <wps:spPr bwMode="auto">
                                <a:xfrm>
                                  <a:off x="5253" y="16366"/>
                                  <a:ext cx="107" cy="481"/>
                                </a:xfrm>
                                <a:custGeom>
                                  <a:avLst/>
                                  <a:gdLst>
                                    <a:gd name="T0" fmla="*/ 2 w 12"/>
                                    <a:gd name="T1" fmla="*/ 0 h 54"/>
                                    <a:gd name="T2" fmla="*/ 2 w 12"/>
                                    <a:gd name="T3" fmla="*/ 0 h 54"/>
                                    <a:gd name="T4" fmla="*/ 5 w 12"/>
                                    <a:gd name="T5" fmla="*/ 2 h 54"/>
                                    <a:gd name="T6" fmla="*/ 12 w 12"/>
                                    <a:gd name="T7" fmla="*/ 50 h 54"/>
                                    <a:gd name="T8" fmla="*/ 10 w 12"/>
                                    <a:gd name="T9" fmla="*/ 54 h 54"/>
                                    <a:gd name="T10" fmla="*/ 10 w 12"/>
                                    <a:gd name="T11" fmla="*/ 54 h 54"/>
                                    <a:gd name="T12" fmla="*/ 8 w 12"/>
                                    <a:gd name="T13" fmla="*/ 52 h 54"/>
                                    <a:gd name="T14" fmla="*/ 0 w 12"/>
                                    <a:gd name="T15" fmla="*/ 3 h 54"/>
                                    <a:gd name="T16" fmla="*/ 2 w 12"/>
                                    <a:gd name="T17" fmla="*/ 0 h 54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</a:cxnLst>
                                  <a:rect l="0" t="0" r="r" b="b"/>
                                  <a:pathLst>
                                    <a:path w="12" h="54">
                                      <a:moveTo>
                                        <a:pt x="2" y="0"/>
                                      </a:moveTo>
                                      <a:lnTo>
                                        <a:pt x="2" y="0"/>
                                      </a:lnTo>
                                      <a:lnTo>
                                        <a:pt x="5" y="2"/>
                                      </a:lnTo>
                                      <a:lnTo>
                                        <a:pt x="12" y="50"/>
                                      </a:lnTo>
                                      <a:lnTo>
                                        <a:pt x="10" y="54"/>
                                      </a:lnTo>
                                      <a:lnTo>
                                        <a:pt x="10" y="54"/>
                                      </a:lnTo>
                                      <a:lnTo>
                                        <a:pt x="8" y="52"/>
                                      </a:lnTo>
                                      <a:lnTo>
                                        <a:pt x="0" y="3"/>
                                      </a:lnTo>
                                      <a:lnTo>
                                        <a:pt x="2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3810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22" name="Freeform 32"/>
                              <wps:cNvSpPr>
                                <a:spLocks noChangeAspect="1"/>
                              </wps:cNvSpPr>
                              <wps:spPr bwMode="auto">
                                <a:xfrm>
                                  <a:off x="5360" y="16366"/>
                                  <a:ext cx="98" cy="481"/>
                                </a:xfrm>
                                <a:custGeom>
                                  <a:avLst/>
                                  <a:gdLst>
                                    <a:gd name="T0" fmla="*/ 1 w 11"/>
                                    <a:gd name="T1" fmla="*/ 0 h 54"/>
                                    <a:gd name="T2" fmla="*/ 1 w 11"/>
                                    <a:gd name="T3" fmla="*/ 0 h 54"/>
                                    <a:gd name="T4" fmla="*/ 5 w 11"/>
                                    <a:gd name="T5" fmla="*/ 2 h 54"/>
                                    <a:gd name="T6" fmla="*/ 11 w 11"/>
                                    <a:gd name="T7" fmla="*/ 50 h 54"/>
                                    <a:gd name="T8" fmla="*/ 9 w 11"/>
                                    <a:gd name="T9" fmla="*/ 54 h 54"/>
                                    <a:gd name="T10" fmla="*/ 9 w 11"/>
                                    <a:gd name="T11" fmla="*/ 54 h 54"/>
                                    <a:gd name="T12" fmla="*/ 8 w 11"/>
                                    <a:gd name="T13" fmla="*/ 52 h 54"/>
                                    <a:gd name="T14" fmla="*/ 0 w 11"/>
                                    <a:gd name="T15" fmla="*/ 3 h 54"/>
                                    <a:gd name="T16" fmla="*/ 1 w 11"/>
                                    <a:gd name="T17" fmla="*/ 0 h 54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</a:cxnLst>
                                  <a:rect l="0" t="0" r="r" b="b"/>
                                  <a:pathLst>
                                    <a:path w="11" h="54">
                                      <a:moveTo>
                                        <a:pt x="1" y="0"/>
                                      </a:moveTo>
                                      <a:lnTo>
                                        <a:pt x="1" y="0"/>
                                      </a:lnTo>
                                      <a:lnTo>
                                        <a:pt x="5" y="2"/>
                                      </a:lnTo>
                                      <a:lnTo>
                                        <a:pt x="11" y="50"/>
                                      </a:lnTo>
                                      <a:lnTo>
                                        <a:pt x="9" y="54"/>
                                      </a:lnTo>
                                      <a:lnTo>
                                        <a:pt x="9" y="54"/>
                                      </a:lnTo>
                                      <a:lnTo>
                                        <a:pt x="8" y="52"/>
                                      </a:lnTo>
                                      <a:lnTo>
                                        <a:pt x="0" y="3"/>
                                      </a:lnTo>
                                      <a:lnTo>
                                        <a:pt x="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FEFE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23" name="Freeform 33"/>
                              <wps:cNvSpPr>
                                <a:spLocks noChangeAspect="1"/>
                              </wps:cNvSpPr>
                              <wps:spPr bwMode="auto">
                                <a:xfrm>
                                  <a:off x="5360" y="16366"/>
                                  <a:ext cx="98" cy="481"/>
                                </a:xfrm>
                                <a:custGeom>
                                  <a:avLst/>
                                  <a:gdLst>
                                    <a:gd name="T0" fmla="*/ 1 w 11"/>
                                    <a:gd name="T1" fmla="*/ 0 h 54"/>
                                    <a:gd name="T2" fmla="*/ 1 w 11"/>
                                    <a:gd name="T3" fmla="*/ 0 h 54"/>
                                    <a:gd name="T4" fmla="*/ 5 w 11"/>
                                    <a:gd name="T5" fmla="*/ 2 h 54"/>
                                    <a:gd name="T6" fmla="*/ 11 w 11"/>
                                    <a:gd name="T7" fmla="*/ 50 h 54"/>
                                    <a:gd name="T8" fmla="*/ 9 w 11"/>
                                    <a:gd name="T9" fmla="*/ 54 h 54"/>
                                    <a:gd name="T10" fmla="*/ 9 w 11"/>
                                    <a:gd name="T11" fmla="*/ 54 h 54"/>
                                    <a:gd name="T12" fmla="*/ 8 w 11"/>
                                    <a:gd name="T13" fmla="*/ 52 h 54"/>
                                    <a:gd name="T14" fmla="*/ 0 w 11"/>
                                    <a:gd name="T15" fmla="*/ 3 h 54"/>
                                    <a:gd name="T16" fmla="*/ 1 w 11"/>
                                    <a:gd name="T17" fmla="*/ 0 h 54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</a:cxnLst>
                                  <a:rect l="0" t="0" r="r" b="b"/>
                                  <a:pathLst>
                                    <a:path w="11" h="54">
                                      <a:moveTo>
                                        <a:pt x="1" y="0"/>
                                      </a:moveTo>
                                      <a:lnTo>
                                        <a:pt x="1" y="0"/>
                                      </a:lnTo>
                                      <a:lnTo>
                                        <a:pt x="5" y="2"/>
                                      </a:lnTo>
                                      <a:lnTo>
                                        <a:pt x="11" y="50"/>
                                      </a:lnTo>
                                      <a:lnTo>
                                        <a:pt x="9" y="54"/>
                                      </a:lnTo>
                                      <a:lnTo>
                                        <a:pt x="9" y="54"/>
                                      </a:lnTo>
                                      <a:lnTo>
                                        <a:pt x="8" y="52"/>
                                      </a:lnTo>
                                      <a:lnTo>
                                        <a:pt x="0" y="3"/>
                                      </a:lnTo>
                                      <a:lnTo>
                                        <a:pt x="1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3810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24" name="Rectangle 224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5636" y="17647"/>
                                  <a:ext cx="444" cy="134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EFEFE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25" name="Rectangle 225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5662" y="17674"/>
                                  <a:ext cx="392" cy="8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381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26" name="Freeform 36"/>
                              <wps:cNvSpPr>
                                <a:spLocks noChangeAspect="1"/>
                              </wps:cNvSpPr>
                              <wps:spPr bwMode="auto">
                                <a:xfrm>
                                  <a:off x="5636" y="17798"/>
                                  <a:ext cx="444" cy="3923"/>
                                </a:xfrm>
                                <a:custGeom>
                                  <a:avLst/>
                                  <a:gdLst>
                                    <a:gd name="T0" fmla="*/ 0 w 50"/>
                                    <a:gd name="T1" fmla="*/ 0 h 441"/>
                                    <a:gd name="T2" fmla="*/ 50 w 50"/>
                                    <a:gd name="T3" fmla="*/ 0 h 441"/>
                                    <a:gd name="T4" fmla="*/ 50 w 50"/>
                                    <a:gd name="T5" fmla="*/ 108 h 441"/>
                                    <a:gd name="T6" fmla="*/ 50 w 50"/>
                                    <a:gd name="T7" fmla="*/ 217 h 441"/>
                                    <a:gd name="T8" fmla="*/ 50 w 50"/>
                                    <a:gd name="T9" fmla="*/ 324 h 441"/>
                                    <a:gd name="T10" fmla="*/ 40 w 50"/>
                                    <a:gd name="T11" fmla="*/ 441 h 441"/>
                                    <a:gd name="T12" fmla="*/ 9 w 50"/>
                                    <a:gd name="T13" fmla="*/ 441 h 441"/>
                                    <a:gd name="T14" fmla="*/ 0 w 50"/>
                                    <a:gd name="T15" fmla="*/ 324 h 441"/>
                                    <a:gd name="T16" fmla="*/ 0 w 50"/>
                                    <a:gd name="T17" fmla="*/ 217 h 441"/>
                                    <a:gd name="T18" fmla="*/ 0 w 50"/>
                                    <a:gd name="T19" fmla="*/ 108 h 441"/>
                                    <a:gd name="T20" fmla="*/ 0 w 50"/>
                                    <a:gd name="T21" fmla="*/ 0 h 441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</a:cxnLst>
                                  <a:rect l="0" t="0" r="r" b="b"/>
                                  <a:pathLst>
                                    <a:path w="50" h="441">
                                      <a:moveTo>
                                        <a:pt x="0" y="0"/>
                                      </a:moveTo>
                                      <a:lnTo>
                                        <a:pt x="50" y="0"/>
                                      </a:lnTo>
                                      <a:lnTo>
                                        <a:pt x="50" y="108"/>
                                      </a:lnTo>
                                      <a:lnTo>
                                        <a:pt x="50" y="217"/>
                                      </a:lnTo>
                                      <a:lnTo>
                                        <a:pt x="50" y="324"/>
                                      </a:lnTo>
                                      <a:lnTo>
                                        <a:pt x="40" y="441"/>
                                      </a:lnTo>
                                      <a:lnTo>
                                        <a:pt x="9" y="441"/>
                                      </a:lnTo>
                                      <a:lnTo>
                                        <a:pt x="0" y="324"/>
                                      </a:lnTo>
                                      <a:lnTo>
                                        <a:pt x="0" y="217"/>
                                      </a:lnTo>
                                      <a:lnTo>
                                        <a:pt x="0" y="10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FEFE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27" name="Freeform 37"/>
                              <wps:cNvSpPr>
                                <a:spLocks noChangeAspect="1"/>
                              </wps:cNvSpPr>
                              <wps:spPr bwMode="auto">
                                <a:xfrm>
                                  <a:off x="5636" y="17798"/>
                                  <a:ext cx="444" cy="3923"/>
                                </a:xfrm>
                                <a:custGeom>
                                  <a:avLst/>
                                  <a:gdLst>
                                    <a:gd name="T0" fmla="*/ 0 w 50"/>
                                    <a:gd name="T1" fmla="*/ 0 h 441"/>
                                    <a:gd name="T2" fmla="*/ 50 w 50"/>
                                    <a:gd name="T3" fmla="*/ 0 h 441"/>
                                    <a:gd name="T4" fmla="*/ 50 w 50"/>
                                    <a:gd name="T5" fmla="*/ 108 h 441"/>
                                    <a:gd name="T6" fmla="*/ 50 w 50"/>
                                    <a:gd name="T7" fmla="*/ 217 h 441"/>
                                    <a:gd name="T8" fmla="*/ 50 w 50"/>
                                    <a:gd name="T9" fmla="*/ 324 h 441"/>
                                    <a:gd name="T10" fmla="*/ 40 w 50"/>
                                    <a:gd name="T11" fmla="*/ 441 h 441"/>
                                    <a:gd name="T12" fmla="*/ 9 w 50"/>
                                    <a:gd name="T13" fmla="*/ 441 h 441"/>
                                    <a:gd name="T14" fmla="*/ 0 w 50"/>
                                    <a:gd name="T15" fmla="*/ 324 h 441"/>
                                    <a:gd name="T16" fmla="*/ 0 w 50"/>
                                    <a:gd name="T17" fmla="*/ 217 h 441"/>
                                    <a:gd name="T18" fmla="*/ 0 w 50"/>
                                    <a:gd name="T19" fmla="*/ 108 h 441"/>
                                    <a:gd name="T20" fmla="*/ 0 w 50"/>
                                    <a:gd name="T21" fmla="*/ 0 h 441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</a:cxnLst>
                                  <a:rect l="0" t="0" r="r" b="b"/>
                                  <a:pathLst>
                                    <a:path w="50" h="441">
                                      <a:moveTo>
                                        <a:pt x="0" y="0"/>
                                      </a:moveTo>
                                      <a:lnTo>
                                        <a:pt x="50" y="0"/>
                                      </a:lnTo>
                                      <a:lnTo>
                                        <a:pt x="50" y="108"/>
                                      </a:lnTo>
                                      <a:lnTo>
                                        <a:pt x="50" y="217"/>
                                      </a:lnTo>
                                      <a:lnTo>
                                        <a:pt x="50" y="324"/>
                                      </a:lnTo>
                                      <a:lnTo>
                                        <a:pt x="40" y="441"/>
                                      </a:lnTo>
                                      <a:lnTo>
                                        <a:pt x="9" y="441"/>
                                      </a:lnTo>
                                      <a:lnTo>
                                        <a:pt x="0" y="324"/>
                                      </a:lnTo>
                                      <a:lnTo>
                                        <a:pt x="0" y="217"/>
                                      </a:lnTo>
                                      <a:lnTo>
                                        <a:pt x="0" y="108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3810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28" name="Rectangle 228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5805" y="17798"/>
                                  <a:ext cx="97" cy="392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EFEFE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29" name="Rectangle 229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5831" y="17825"/>
                                  <a:ext cx="45" cy="386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381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30" name="Freeform 40"/>
                              <wps:cNvSpPr>
                                <a:spLocks noChangeAspect="1"/>
                              </wps:cNvSpPr>
                              <wps:spPr bwMode="auto">
                                <a:xfrm>
                                  <a:off x="5547" y="15770"/>
                                  <a:ext cx="604" cy="1877"/>
                                </a:xfrm>
                                <a:custGeom>
                                  <a:avLst/>
                                  <a:gdLst>
                                    <a:gd name="T0" fmla="*/ 0 w 68"/>
                                    <a:gd name="T1" fmla="*/ 0 h 211"/>
                                    <a:gd name="T2" fmla="*/ 68 w 68"/>
                                    <a:gd name="T3" fmla="*/ 0 h 211"/>
                                    <a:gd name="T4" fmla="*/ 68 w 68"/>
                                    <a:gd name="T5" fmla="*/ 106 h 211"/>
                                    <a:gd name="T6" fmla="*/ 68 w 68"/>
                                    <a:gd name="T7" fmla="*/ 132 h 211"/>
                                    <a:gd name="T8" fmla="*/ 65 w 68"/>
                                    <a:gd name="T9" fmla="*/ 177 h 211"/>
                                    <a:gd name="T10" fmla="*/ 60 w 68"/>
                                    <a:gd name="T11" fmla="*/ 211 h 211"/>
                                    <a:gd name="T12" fmla="*/ 10 w 68"/>
                                    <a:gd name="T13" fmla="*/ 211 h 211"/>
                                    <a:gd name="T14" fmla="*/ 3 w 68"/>
                                    <a:gd name="T15" fmla="*/ 169 h 211"/>
                                    <a:gd name="T16" fmla="*/ 0 w 68"/>
                                    <a:gd name="T17" fmla="*/ 132 h 211"/>
                                    <a:gd name="T18" fmla="*/ 0 w 68"/>
                                    <a:gd name="T19" fmla="*/ 106 h 211"/>
                                    <a:gd name="T20" fmla="*/ 0 w 68"/>
                                    <a:gd name="T21" fmla="*/ 0 h 211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</a:cxnLst>
                                  <a:rect l="0" t="0" r="r" b="b"/>
                                  <a:pathLst>
                                    <a:path w="68" h="211">
                                      <a:moveTo>
                                        <a:pt x="0" y="0"/>
                                      </a:moveTo>
                                      <a:lnTo>
                                        <a:pt x="68" y="0"/>
                                      </a:lnTo>
                                      <a:lnTo>
                                        <a:pt x="68" y="106"/>
                                      </a:lnTo>
                                      <a:lnTo>
                                        <a:pt x="68" y="132"/>
                                      </a:lnTo>
                                      <a:lnTo>
                                        <a:pt x="65" y="177"/>
                                      </a:lnTo>
                                      <a:lnTo>
                                        <a:pt x="60" y="211"/>
                                      </a:lnTo>
                                      <a:lnTo>
                                        <a:pt x="10" y="211"/>
                                      </a:lnTo>
                                      <a:lnTo>
                                        <a:pt x="3" y="169"/>
                                      </a:lnTo>
                                      <a:lnTo>
                                        <a:pt x="0" y="132"/>
                                      </a:lnTo>
                                      <a:lnTo>
                                        <a:pt x="0" y="106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FEFE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31" name="Freeform 41"/>
                              <wps:cNvSpPr>
                                <a:spLocks noChangeAspect="1"/>
                              </wps:cNvSpPr>
                              <wps:spPr bwMode="auto">
                                <a:xfrm>
                                  <a:off x="5547" y="15770"/>
                                  <a:ext cx="604" cy="1877"/>
                                </a:xfrm>
                                <a:custGeom>
                                  <a:avLst/>
                                  <a:gdLst>
                                    <a:gd name="T0" fmla="*/ 0 w 68"/>
                                    <a:gd name="T1" fmla="*/ 0 h 211"/>
                                    <a:gd name="T2" fmla="*/ 68 w 68"/>
                                    <a:gd name="T3" fmla="*/ 0 h 211"/>
                                    <a:gd name="T4" fmla="*/ 68 w 68"/>
                                    <a:gd name="T5" fmla="*/ 106 h 211"/>
                                    <a:gd name="T6" fmla="*/ 68 w 68"/>
                                    <a:gd name="T7" fmla="*/ 132 h 211"/>
                                    <a:gd name="T8" fmla="*/ 65 w 68"/>
                                    <a:gd name="T9" fmla="*/ 177 h 211"/>
                                    <a:gd name="T10" fmla="*/ 60 w 68"/>
                                    <a:gd name="T11" fmla="*/ 211 h 211"/>
                                    <a:gd name="T12" fmla="*/ 10 w 68"/>
                                    <a:gd name="T13" fmla="*/ 211 h 211"/>
                                    <a:gd name="T14" fmla="*/ 3 w 68"/>
                                    <a:gd name="T15" fmla="*/ 169 h 211"/>
                                    <a:gd name="T16" fmla="*/ 0 w 68"/>
                                    <a:gd name="T17" fmla="*/ 132 h 211"/>
                                    <a:gd name="T18" fmla="*/ 0 w 68"/>
                                    <a:gd name="T19" fmla="*/ 106 h 211"/>
                                    <a:gd name="T20" fmla="*/ 0 w 68"/>
                                    <a:gd name="T21" fmla="*/ 0 h 211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</a:cxnLst>
                                  <a:rect l="0" t="0" r="r" b="b"/>
                                  <a:pathLst>
                                    <a:path w="68" h="211">
                                      <a:moveTo>
                                        <a:pt x="0" y="0"/>
                                      </a:moveTo>
                                      <a:lnTo>
                                        <a:pt x="68" y="0"/>
                                      </a:lnTo>
                                      <a:lnTo>
                                        <a:pt x="68" y="106"/>
                                      </a:lnTo>
                                      <a:lnTo>
                                        <a:pt x="68" y="132"/>
                                      </a:lnTo>
                                      <a:lnTo>
                                        <a:pt x="65" y="177"/>
                                      </a:lnTo>
                                      <a:lnTo>
                                        <a:pt x="60" y="211"/>
                                      </a:lnTo>
                                      <a:lnTo>
                                        <a:pt x="10" y="211"/>
                                      </a:lnTo>
                                      <a:lnTo>
                                        <a:pt x="3" y="169"/>
                                      </a:lnTo>
                                      <a:lnTo>
                                        <a:pt x="0" y="132"/>
                                      </a:lnTo>
                                      <a:lnTo>
                                        <a:pt x="0" y="106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3810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32" name="AutoShape 42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5440" y="15424"/>
                                  <a:ext cx="818" cy="338"/>
                                </a:xfrm>
                                <a:prstGeom prst="roundRect">
                                  <a:avLst>
                                    <a:gd name="adj" fmla="val 48148"/>
                                  </a:avLst>
                                </a:prstGeom>
                                <a:solidFill>
                                  <a:srgbClr val="EFEFEF"/>
                                </a:solidFill>
                                <a:ln w="381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33" name="AutoShape 43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5049" y="15993"/>
                                  <a:ext cx="382" cy="1183"/>
                                </a:xfrm>
                                <a:prstGeom prst="roundRect">
                                  <a:avLst>
                                    <a:gd name="adj" fmla="val 20000"/>
                                  </a:avLst>
                                </a:prstGeom>
                                <a:solidFill>
                                  <a:srgbClr val="EFEFEF"/>
                                </a:solidFill>
                                <a:ln w="381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34" name="Line 44"/>
                              <wps:cNvCnPr/>
                              <wps:spPr bwMode="auto">
                                <a:xfrm>
                                  <a:off x="5040" y="16269"/>
                                  <a:ext cx="391" cy="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81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35" name="Line 45"/>
                              <wps:cNvCnPr/>
                              <wps:spPr bwMode="auto">
                                <a:xfrm>
                                  <a:off x="5040" y="16882"/>
                                  <a:ext cx="391" cy="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81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36" name="AutoShape 46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5458" y="16295"/>
                                  <a:ext cx="62" cy="650"/>
                                </a:xfrm>
                                <a:prstGeom prst="roundRect">
                                  <a:avLst>
                                    <a:gd name="adj" fmla="val 37500"/>
                                  </a:avLst>
                                </a:prstGeom>
                                <a:solidFill>
                                  <a:srgbClr val="EFEFEF"/>
                                </a:solidFill>
                                <a:ln w="381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37" name="Freeform 47"/>
                              <wps:cNvSpPr>
                                <a:spLocks noChangeAspect="1"/>
                              </wps:cNvSpPr>
                              <wps:spPr bwMode="auto">
                                <a:xfrm>
                                  <a:off x="5342" y="0"/>
                                  <a:ext cx="952" cy="15388"/>
                                </a:xfrm>
                                <a:custGeom>
                                  <a:avLst/>
                                  <a:gdLst>
                                    <a:gd name="T0" fmla="*/ 86 w 107"/>
                                    <a:gd name="T1" fmla="*/ 1652 h 1730"/>
                                    <a:gd name="T2" fmla="*/ 86 w 107"/>
                                    <a:gd name="T3" fmla="*/ 1730 h 1730"/>
                                    <a:gd name="T4" fmla="*/ 20 w 107"/>
                                    <a:gd name="T5" fmla="*/ 1730 h 1730"/>
                                    <a:gd name="T6" fmla="*/ 20 w 107"/>
                                    <a:gd name="T7" fmla="*/ 1652 h 1730"/>
                                    <a:gd name="T8" fmla="*/ 10 w 107"/>
                                    <a:gd name="T9" fmla="*/ 1640 h 1730"/>
                                    <a:gd name="T10" fmla="*/ 10 w 107"/>
                                    <a:gd name="T11" fmla="*/ 1230 h 1730"/>
                                    <a:gd name="T12" fmla="*/ 10 w 107"/>
                                    <a:gd name="T13" fmla="*/ 821 h 1730"/>
                                    <a:gd name="T14" fmla="*/ 10 w 107"/>
                                    <a:gd name="T15" fmla="*/ 410 h 1730"/>
                                    <a:gd name="T16" fmla="*/ 10 w 107"/>
                                    <a:gd name="T17" fmla="*/ 206 h 1730"/>
                                    <a:gd name="T18" fmla="*/ 10 w 107"/>
                                    <a:gd name="T19" fmla="*/ 102 h 1730"/>
                                    <a:gd name="T20" fmla="*/ 10 w 107"/>
                                    <a:gd name="T21" fmla="*/ 52 h 1730"/>
                                    <a:gd name="T22" fmla="*/ 10 w 107"/>
                                    <a:gd name="T23" fmla="*/ 26 h 1730"/>
                                    <a:gd name="T24" fmla="*/ 7 w 107"/>
                                    <a:gd name="T25" fmla="*/ 19 h 1730"/>
                                    <a:gd name="T26" fmla="*/ 3 w 107"/>
                                    <a:gd name="T27" fmla="*/ 16 h 1730"/>
                                    <a:gd name="T28" fmla="*/ 0 w 107"/>
                                    <a:gd name="T29" fmla="*/ 10 h 1730"/>
                                    <a:gd name="T30" fmla="*/ 3 w 107"/>
                                    <a:gd name="T31" fmla="*/ 3 h 1730"/>
                                    <a:gd name="T32" fmla="*/ 10 w 107"/>
                                    <a:gd name="T33" fmla="*/ 0 h 1730"/>
                                    <a:gd name="T34" fmla="*/ 54 w 107"/>
                                    <a:gd name="T35" fmla="*/ 0 h 1730"/>
                                    <a:gd name="T36" fmla="*/ 97 w 107"/>
                                    <a:gd name="T37" fmla="*/ 0 h 1730"/>
                                    <a:gd name="T38" fmla="*/ 104 w 107"/>
                                    <a:gd name="T39" fmla="*/ 3 h 1730"/>
                                    <a:gd name="T40" fmla="*/ 107 w 107"/>
                                    <a:gd name="T41" fmla="*/ 11 h 1730"/>
                                    <a:gd name="T42" fmla="*/ 104 w 107"/>
                                    <a:gd name="T43" fmla="*/ 16 h 1730"/>
                                    <a:gd name="T44" fmla="*/ 99 w 107"/>
                                    <a:gd name="T45" fmla="*/ 21 h 1730"/>
                                    <a:gd name="T46" fmla="*/ 97 w 107"/>
                                    <a:gd name="T47" fmla="*/ 26 h 1730"/>
                                    <a:gd name="T48" fmla="*/ 97 w 107"/>
                                    <a:gd name="T49" fmla="*/ 52 h 1730"/>
                                    <a:gd name="T50" fmla="*/ 97 w 107"/>
                                    <a:gd name="T51" fmla="*/ 102 h 1730"/>
                                    <a:gd name="T52" fmla="*/ 97 w 107"/>
                                    <a:gd name="T53" fmla="*/ 206 h 1730"/>
                                    <a:gd name="T54" fmla="*/ 97 w 107"/>
                                    <a:gd name="T55" fmla="*/ 410 h 1730"/>
                                    <a:gd name="T56" fmla="*/ 97 w 107"/>
                                    <a:gd name="T57" fmla="*/ 821 h 1730"/>
                                    <a:gd name="T58" fmla="*/ 97 w 107"/>
                                    <a:gd name="T59" fmla="*/ 1230 h 1730"/>
                                    <a:gd name="T60" fmla="*/ 97 w 107"/>
                                    <a:gd name="T61" fmla="*/ 1640 h 1730"/>
                                    <a:gd name="T62" fmla="*/ 86 w 107"/>
                                    <a:gd name="T63" fmla="*/ 1652 h 173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</a:cxnLst>
                                  <a:rect l="0" t="0" r="r" b="b"/>
                                  <a:pathLst>
                                    <a:path w="107" h="1730">
                                      <a:moveTo>
                                        <a:pt x="86" y="1652"/>
                                      </a:moveTo>
                                      <a:lnTo>
                                        <a:pt x="86" y="1730"/>
                                      </a:lnTo>
                                      <a:lnTo>
                                        <a:pt x="20" y="1730"/>
                                      </a:lnTo>
                                      <a:lnTo>
                                        <a:pt x="20" y="1652"/>
                                      </a:lnTo>
                                      <a:lnTo>
                                        <a:pt x="10" y="1640"/>
                                      </a:lnTo>
                                      <a:lnTo>
                                        <a:pt x="10" y="1230"/>
                                      </a:lnTo>
                                      <a:lnTo>
                                        <a:pt x="10" y="821"/>
                                      </a:lnTo>
                                      <a:lnTo>
                                        <a:pt x="10" y="410"/>
                                      </a:lnTo>
                                      <a:lnTo>
                                        <a:pt x="10" y="206"/>
                                      </a:lnTo>
                                      <a:lnTo>
                                        <a:pt x="10" y="102"/>
                                      </a:lnTo>
                                      <a:lnTo>
                                        <a:pt x="10" y="52"/>
                                      </a:lnTo>
                                      <a:lnTo>
                                        <a:pt x="10" y="26"/>
                                      </a:lnTo>
                                      <a:lnTo>
                                        <a:pt x="7" y="19"/>
                                      </a:lnTo>
                                      <a:lnTo>
                                        <a:pt x="3" y="16"/>
                                      </a:lnTo>
                                      <a:lnTo>
                                        <a:pt x="0" y="10"/>
                                      </a:lnTo>
                                      <a:lnTo>
                                        <a:pt x="3" y="3"/>
                                      </a:lnTo>
                                      <a:lnTo>
                                        <a:pt x="10" y="0"/>
                                      </a:lnTo>
                                      <a:lnTo>
                                        <a:pt x="54" y="0"/>
                                      </a:lnTo>
                                      <a:lnTo>
                                        <a:pt x="97" y="0"/>
                                      </a:lnTo>
                                      <a:lnTo>
                                        <a:pt x="104" y="3"/>
                                      </a:lnTo>
                                      <a:lnTo>
                                        <a:pt x="107" y="11"/>
                                      </a:lnTo>
                                      <a:lnTo>
                                        <a:pt x="104" y="16"/>
                                      </a:lnTo>
                                      <a:lnTo>
                                        <a:pt x="99" y="21"/>
                                      </a:lnTo>
                                      <a:lnTo>
                                        <a:pt x="97" y="26"/>
                                      </a:lnTo>
                                      <a:lnTo>
                                        <a:pt x="97" y="52"/>
                                      </a:lnTo>
                                      <a:lnTo>
                                        <a:pt x="97" y="102"/>
                                      </a:lnTo>
                                      <a:lnTo>
                                        <a:pt x="97" y="206"/>
                                      </a:lnTo>
                                      <a:lnTo>
                                        <a:pt x="97" y="410"/>
                                      </a:lnTo>
                                      <a:lnTo>
                                        <a:pt x="97" y="821"/>
                                      </a:lnTo>
                                      <a:lnTo>
                                        <a:pt x="97" y="1230"/>
                                      </a:lnTo>
                                      <a:lnTo>
                                        <a:pt x="97" y="1640"/>
                                      </a:lnTo>
                                      <a:lnTo>
                                        <a:pt x="86" y="165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FEFE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38" name="Freeform 48"/>
                              <wps:cNvSpPr>
                                <a:spLocks noChangeAspect="1"/>
                              </wps:cNvSpPr>
                              <wps:spPr bwMode="auto">
                                <a:xfrm>
                                  <a:off x="5342" y="0"/>
                                  <a:ext cx="952" cy="15388"/>
                                </a:xfrm>
                                <a:custGeom>
                                  <a:avLst/>
                                  <a:gdLst>
                                    <a:gd name="T0" fmla="*/ 86 w 107"/>
                                    <a:gd name="T1" fmla="*/ 1652 h 1730"/>
                                    <a:gd name="T2" fmla="*/ 86 w 107"/>
                                    <a:gd name="T3" fmla="*/ 1730 h 1730"/>
                                    <a:gd name="T4" fmla="*/ 20 w 107"/>
                                    <a:gd name="T5" fmla="*/ 1730 h 1730"/>
                                    <a:gd name="T6" fmla="*/ 20 w 107"/>
                                    <a:gd name="T7" fmla="*/ 1652 h 1730"/>
                                    <a:gd name="T8" fmla="*/ 10 w 107"/>
                                    <a:gd name="T9" fmla="*/ 1640 h 1730"/>
                                    <a:gd name="T10" fmla="*/ 10 w 107"/>
                                    <a:gd name="T11" fmla="*/ 1230 h 1730"/>
                                    <a:gd name="T12" fmla="*/ 10 w 107"/>
                                    <a:gd name="T13" fmla="*/ 821 h 1730"/>
                                    <a:gd name="T14" fmla="*/ 10 w 107"/>
                                    <a:gd name="T15" fmla="*/ 410 h 1730"/>
                                    <a:gd name="T16" fmla="*/ 10 w 107"/>
                                    <a:gd name="T17" fmla="*/ 206 h 1730"/>
                                    <a:gd name="T18" fmla="*/ 10 w 107"/>
                                    <a:gd name="T19" fmla="*/ 102 h 1730"/>
                                    <a:gd name="T20" fmla="*/ 10 w 107"/>
                                    <a:gd name="T21" fmla="*/ 52 h 1730"/>
                                    <a:gd name="T22" fmla="*/ 10 w 107"/>
                                    <a:gd name="T23" fmla="*/ 26 h 1730"/>
                                    <a:gd name="T24" fmla="*/ 7 w 107"/>
                                    <a:gd name="T25" fmla="*/ 19 h 1730"/>
                                    <a:gd name="T26" fmla="*/ 3 w 107"/>
                                    <a:gd name="T27" fmla="*/ 16 h 1730"/>
                                    <a:gd name="T28" fmla="*/ 0 w 107"/>
                                    <a:gd name="T29" fmla="*/ 10 h 1730"/>
                                    <a:gd name="T30" fmla="*/ 3 w 107"/>
                                    <a:gd name="T31" fmla="*/ 3 h 1730"/>
                                    <a:gd name="T32" fmla="*/ 10 w 107"/>
                                    <a:gd name="T33" fmla="*/ 0 h 1730"/>
                                    <a:gd name="T34" fmla="*/ 54 w 107"/>
                                    <a:gd name="T35" fmla="*/ 0 h 1730"/>
                                    <a:gd name="T36" fmla="*/ 97 w 107"/>
                                    <a:gd name="T37" fmla="*/ 0 h 1730"/>
                                    <a:gd name="T38" fmla="*/ 104 w 107"/>
                                    <a:gd name="T39" fmla="*/ 3 h 1730"/>
                                    <a:gd name="T40" fmla="*/ 107 w 107"/>
                                    <a:gd name="T41" fmla="*/ 11 h 1730"/>
                                    <a:gd name="T42" fmla="*/ 104 w 107"/>
                                    <a:gd name="T43" fmla="*/ 16 h 1730"/>
                                    <a:gd name="T44" fmla="*/ 99 w 107"/>
                                    <a:gd name="T45" fmla="*/ 21 h 1730"/>
                                    <a:gd name="T46" fmla="*/ 97 w 107"/>
                                    <a:gd name="T47" fmla="*/ 26 h 1730"/>
                                    <a:gd name="T48" fmla="*/ 97 w 107"/>
                                    <a:gd name="T49" fmla="*/ 52 h 1730"/>
                                    <a:gd name="T50" fmla="*/ 97 w 107"/>
                                    <a:gd name="T51" fmla="*/ 102 h 1730"/>
                                    <a:gd name="T52" fmla="*/ 97 w 107"/>
                                    <a:gd name="T53" fmla="*/ 206 h 1730"/>
                                    <a:gd name="T54" fmla="*/ 97 w 107"/>
                                    <a:gd name="T55" fmla="*/ 410 h 1730"/>
                                    <a:gd name="T56" fmla="*/ 97 w 107"/>
                                    <a:gd name="T57" fmla="*/ 821 h 1730"/>
                                    <a:gd name="T58" fmla="*/ 97 w 107"/>
                                    <a:gd name="T59" fmla="*/ 1230 h 1730"/>
                                    <a:gd name="T60" fmla="*/ 97 w 107"/>
                                    <a:gd name="T61" fmla="*/ 1640 h 1730"/>
                                    <a:gd name="T62" fmla="*/ 86 w 107"/>
                                    <a:gd name="T63" fmla="*/ 1652 h 173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</a:cxnLst>
                                  <a:rect l="0" t="0" r="r" b="b"/>
                                  <a:pathLst>
                                    <a:path w="107" h="1730">
                                      <a:moveTo>
                                        <a:pt x="86" y="1652"/>
                                      </a:moveTo>
                                      <a:lnTo>
                                        <a:pt x="86" y="1730"/>
                                      </a:lnTo>
                                      <a:lnTo>
                                        <a:pt x="20" y="1730"/>
                                      </a:lnTo>
                                      <a:lnTo>
                                        <a:pt x="20" y="1652"/>
                                      </a:lnTo>
                                      <a:lnTo>
                                        <a:pt x="10" y="1640"/>
                                      </a:lnTo>
                                      <a:lnTo>
                                        <a:pt x="10" y="1230"/>
                                      </a:lnTo>
                                      <a:lnTo>
                                        <a:pt x="10" y="821"/>
                                      </a:lnTo>
                                      <a:lnTo>
                                        <a:pt x="10" y="410"/>
                                      </a:lnTo>
                                      <a:lnTo>
                                        <a:pt x="10" y="206"/>
                                      </a:lnTo>
                                      <a:lnTo>
                                        <a:pt x="10" y="102"/>
                                      </a:lnTo>
                                      <a:lnTo>
                                        <a:pt x="10" y="52"/>
                                      </a:lnTo>
                                      <a:lnTo>
                                        <a:pt x="10" y="26"/>
                                      </a:lnTo>
                                      <a:lnTo>
                                        <a:pt x="7" y="19"/>
                                      </a:lnTo>
                                      <a:lnTo>
                                        <a:pt x="3" y="16"/>
                                      </a:lnTo>
                                      <a:lnTo>
                                        <a:pt x="0" y="10"/>
                                      </a:lnTo>
                                      <a:lnTo>
                                        <a:pt x="3" y="3"/>
                                      </a:lnTo>
                                      <a:lnTo>
                                        <a:pt x="10" y="0"/>
                                      </a:lnTo>
                                      <a:lnTo>
                                        <a:pt x="54" y="0"/>
                                      </a:lnTo>
                                      <a:lnTo>
                                        <a:pt x="97" y="0"/>
                                      </a:lnTo>
                                      <a:lnTo>
                                        <a:pt x="104" y="3"/>
                                      </a:lnTo>
                                      <a:lnTo>
                                        <a:pt x="107" y="11"/>
                                      </a:lnTo>
                                      <a:lnTo>
                                        <a:pt x="104" y="16"/>
                                      </a:lnTo>
                                      <a:lnTo>
                                        <a:pt x="99" y="21"/>
                                      </a:lnTo>
                                      <a:lnTo>
                                        <a:pt x="97" y="26"/>
                                      </a:lnTo>
                                      <a:lnTo>
                                        <a:pt x="97" y="52"/>
                                      </a:lnTo>
                                      <a:lnTo>
                                        <a:pt x="97" y="102"/>
                                      </a:lnTo>
                                      <a:lnTo>
                                        <a:pt x="97" y="206"/>
                                      </a:lnTo>
                                      <a:lnTo>
                                        <a:pt x="97" y="410"/>
                                      </a:lnTo>
                                      <a:lnTo>
                                        <a:pt x="97" y="821"/>
                                      </a:lnTo>
                                      <a:lnTo>
                                        <a:pt x="97" y="1230"/>
                                      </a:lnTo>
                                      <a:lnTo>
                                        <a:pt x="97" y="1640"/>
                                      </a:lnTo>
                                      <a:lnTo>
                                        <a:pt x="86" y="1652"/>
                                      </a:lnTo>
                                    </a:path>
                                  </a:pathLst>
                                </a:custGeom>
                                <a:noFill/>
                                <a:ln w="3810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39" name="Line 49"/>
                              <wps:cNvCnPr/>
                              <wps:spPr bwMode="auto">
                                <a:xfrm>
                                  <a:off x="5440" y="1388"/>
                                  <a:ext cx="783" cy="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40" name="Line 50"/>
                              <wps:cNvCnPr/>
                              <wps:spPr bwMode="auto">
                                <a:xfrm>
                                  <a:off x="5440" y="1628"/>
                                  <a:ext cx="267" cy="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41" name="Line 51"/>
                              <wps:cNvCnPr/>
                              <wps:spPr bwMode="auto">
                                <a:xfrm>
                                  <a:off x="5440" y="1886"/>
                                  <a:ext cx="267" cy="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42" name="Line 52"/>
                              <wps:cNvCnPr/>
                              <wps:spPr bwMode="auto">
                                <a:xfrm>
                                  <a:off x="5440" y="2135"/>
                                  <a:ext cx="267" cy="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43" name="Line 53"/>
                              <wps:cNvCnPr/>
                              <wps:spPr bwMode="auto">
                                <a:xfrm>
                                  <a:off x="5440" y="2393"/>
                                  <a:ext cx="267" cy="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44" name="Line 54"/>
                              <wps:cNvCnPr/>
                              <wps:spPr bwMode="auto">
                                <a:xfrm>
                                  <a:off x="5440" y="2651"/>
                                  <a:ext cx="525" cy="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45" name="Line 55"/>
                              <wps:cNvCnPr/>
                              <wps:spPr bwMode="auto">
                                <a:xfrm>
                                  <a:off x="5440" y="2900"/>
                                  <a:ext cx="267" cy="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46" name="Line 56"/>
                              <wps:cNvCnPr/>
                              <wps:spPr bwMode="auto">
                                <a:xfrm>
                                  <a:off x="5440" y="3158"/>
                                  <a:ext cx="267" cy="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47" name="Line 57"/>
                              <wps:cNvCnPr/>
                              <wps:spPr bwMode="auto">
                                <a:xfrm>
                                  <a:off x="5440" y="3407"/>
                                  <a:ext cx="267" cy="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48" name="Line 58"/>
                              <wps:cNvCnPr/>
                              <wps:spPr bwMode="auto">
                                <a:xfrm>
                                  <a:off x="5440" y="3665"/>
                                  <a:ext cx="267" cy="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49" name="Line 59"/>
                              <wps:cNvCnPr/>
                              <wps:spPr bwMode="auto">
                                <a:xfrm>
                                  <a:off x="5440" y="3914"/>
                                  <a:ext cx="783" cy="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50" name="Line 60"/>
                              <wps:cNvCnPr/>
                              <wps:spPr bwMode="auto">
                                <a:xfrm>
                                  <a:off x="5440" y="4172"/>
                                  <a:ext cx="267" cy="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51" name="Line 61"/>
                              <wps:cNvCnPr/>
                              <wps:spPr bwMode="auto">
                                <a:xfrm>
                                  <a:off x="5440" y="4412"/>
                                  <a:ext cx="267" cy="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52" name="Line 62"/>
                              <wps:cNvCnPr/>
                              <wps:spPr bwMode="auto">
                                <a:xfrm>
                                  <a:off x="5440" y="4679"/>
                                  <a:ext cx="267" cy="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53" name="Line 63"/>
                              <wps:cNvCnPr/>
                              <wps:spPr bwMode="auto">
                                <a:xfrm>
                                  <a:off x="5440" y="4937"/>
                                  <a:ext cx="267" cy="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54" name="Line 64"/>
                              <wps:cNvCnPr/>
                              <wps:spPr bwMode="auto">
                                <a:xfrm>
                                  <a:off x="5440" y="5177"/>
                                  <a:ext cx="525" cy="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55" name="Line 65"/>
                              <wps:cNvCnPr/>
                              <wps:spPr bwMode="auto">
                                <a:xfrm>
                                  <a:off x="5440" y="5444"/>
                                  <a:ext cx="267" cy="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56" name="Line 66"/>
                              <wps:cNvCnPr/>
                              <wps:spPr bwMode="auto">
                                <a:xfrm>
                                  <a:off x="5440" y="5684"/>
                                  <a:ext cx="267" cy="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57" name="Line 67"/>
                              <wps:cNvCnPr/>
                              <wps:spPr bwMode="auto">
                                <a:xfrm>
                                  <a:off x="5440" y="5942"/>
                                  <a:ext cx="267" cy="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58" name="Line 68"/>
                              <wps:cNvCnPr/>
                              <wps:spPr bwMode="auto">
                                <a:xfrm>
                                  <a:off x="5440" y="6191"/>
                                  <a:ext cx="267" cy="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59" name="Line 69"/>
                              <wps:cNvCnPr/>
                              <wps:spPr bwMode="auto">
                                <a:xfrm>
                                  <a:off x="5440" y="6449"/>
                                  <a:ext cx="783" cy="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60" name="Line 70"/>
                              <wps:cNvCnPr/>
                              <wps:spPr bwMode="auto">
                                <a:xfrm>
                                  <a:off x="5440" y="6707"/>
                                  <a:ext cx="267" cy="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61" name="Line 71"/>
                              <wps:cNvCnPr/>
                              <wps:spPr bwMode="auto">
                                <a:xfrm>
                                  <a:off x="5440" y="6956"/>
                                  <a:ext cx="267" cy="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62" name="Line 72"/>
                              <wps:cNvCnPr/>
                              <wps:spPr bwMode="auto">
                                <a:xfrm>
                                  <a:off x="5440" y="7214"/>
                                  <a:ext cx="267" cy="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63" name="Line 73"/>
                              <wps:cNvCnPr/>
                              <wps:spPr bwMode="auto">
                                <a:xfrm>
                                  <a:off x="5440" y="7463"/>
                                  <a:ext cx="267" cy="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64" name="Line 74"/>
                              <wps:cNvCnPr/>
                              <wps:spPr bwMode="auto">
                                <a:xfrm>
                                  <a:off x="5440" y="7721"/>
                                  <a:ext cx="525" cy="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65" name="Line 75"/>
                              <wps:cNvCnPr/>
                              <wps:spPr bwMode="auto">
                                <a:xfrm>
                                  <a:off x="5440" y="7970"/>
                                  <a:ext cx="267" cy="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66" name="Line 76"/>
                              <wps:cNvCnPr/>
                              <wps:spPr bwMode="auto">
                                <a:xfrm>
                                  <a:off x="5440" y="8228"/>
                                  <a:ext cx="267" cy="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67" name="Line 77"/>
                              <wps:cNvCnPr/>
                              <wps:spPr bwMode="auto">
                                <a:xfrm>
                                  <a:off x="5440" y="8468"/>
                                  <a:ext cx="267" cy="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68" name="Line 78"/>
                              <wps:cNvCnPr/>
                              <wps:spPr bwMode="auto">
                                <a:xfrm>
                                  <a:off x="5440" y="8735"/>
                                  <a:ext cx="267" cy="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69" name="Line 79"/>
                              <wps:cNvCnPr/>
                              <wps:spPr bwMode="auto">
                                <a:xfrm>
                                  <a:off x="5440" y="8993"/>
                                  <a:ext cx="783" cy="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0" name="Line 80"/>
                              <wps:cNvCnPr/>
                              <wps:spPr bwMode="auto">
                                <a:xfrm>
                                  <a:off x="5440" y="9233"/>
                                  <a:ext cx="267" cy="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1" name="Line 81"/>
                              <wps:cNvCnPr/>
                              <wps:spPr bwMode="auto">
                                <a:xfrm>
                                  <a:off x="5440" y="9500"/>
                                  <a:ext cx="267" cy="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2" name="Line 82"/>
                              <wps:cNvCnPr/>
                              <wps:spPr bwMode="auto">
                                <a:xfrm>
                                  <a:off x="5440" y="9740"/>
                                  <a:ext cx="267" cy="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3" name="Line 83"/>
                              <wps:cNvCnPr/>
                              <wps:spPr bwMode="auto">
                                <a:xfrm>
                                  <a:off x="5440" y="9998"/>
                                  <a:ext cx="267" cy="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4" name="Line 84"/>
                              <wps:cNvCnPr/>
                              <wps:spPr bwMode="auto">
                                <a:xfrm>
                                  <a:off x="5440" y="10247"/>
                                  <a:ext cx="525" cy="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5" name="Line 85"/>
                              <wps:cNvCnPr/>
                              <wps:spPr bwMode="auto">
                                <a:xfrm>
                                  <a:off x="5440" y="10505"/>
                                  <a:ext cx="267" cy="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6" name="Line 86"/>
                              <wps:cNvCnPr/>
                              <wps:spPr bwMode="auto">
                                <a:xfrm>
                                  <a:off x="5440" y="10763"/>
                                  <a:ext cx="267" cy="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7" name="Line 87"/>
                              <wps:cNvCnPr/>
                              <wps:spPr bwMode="auto">
                                <a:xfrm>
                                  <a:off x="5440" y="11012"/>
                                  <a:ext cx="267" cy="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8" name="Line 88"/>
                              <wps:cNvCnPr/>
                              <wps:spPr bwMode="auto">
                                <a:xfrm>
                                  <a:off x="5440" y="11270"/>
                                  <a:ext cx="267" cy="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9" name="Line 89"/>
                              <wps:cNvCnPr/>
                              <wps:spPr bwMode="auto">
                                <a:xfrm>
                                  <a:off x="5440" y="11519"/>
                                  <a:ext cx="783" cy="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80" name="Line 90"/>
                              <wps:cNvCnPr/>
                              <wps:spPr bwMode="auto">
                                <a:xfrm>
                                  <a:off x="5440" y="11777"/>
                                  <a:ext cx="267" cy="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81" name="Line 91"/>
                              <wps:cNvCnPr/>
                              <wps:spPr bwMode="auto">
                                <a:xfrm>
                                  <a:off x="5440" y="12026"/>
                                  <a:ext cx="267" cy="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82" name="Line 92"/>
                              <wps:cNvCnPr/>
                              <wps:spPr bwMode="auto">
                                <a:xfrm>
                                  <a:off x="5440" y="12284"/>
                                  <a:ext cx="267" cy="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83" name="Line 93"/>
                              <wps:cNvCnPr/>
                              <wps:spPr bwMode="auto">
                                <a:xfrm>
                                  <a:off x="5440" y="12524"/>
                                  <a:ext cx="267" cy="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84" name="Line 94"/>
                              <wps:cNvCnPr/>
                              <wps:spPr bwMode="auto">
                                <a:xfrm>
                                  <a:off x="5440" y="12791"/>
                                  <a:ext cx="525" cy="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85" name="Line 95"/>
                              <wps:cNvCnPr/>
                              <wps:spPr bwMode="auto">
                                <a:xfrm>
                                  <a:off x="5440" y="13049"/>
                                  <a:ext cx="267" cy="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86" name="Line 96"/>
                              <wps:cNvCnPr/>
                              <wps:spPr bwMode="auto">
                                <a:xfrm>
                                  <a:off x="5440" y="13289"/>
                                  <a:ext cx="267" cy="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87" name="Line 97"/>
                              <wps:cNvCnPr/>
                              <wps:spPr bwMode="auto">
                                <a:xfrm>
                                  <a:off x="5440" y="13556"/>
                                  <a:ext cx="267" cy="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88" name="Line 98"/>
                              <wps:cNvCnPr/>
                              <wps:spPr bwMode="auto">
                                <a:xfrm>
                                  <a:off x="5440" y="13796"/>
                                  <a:ext cx="267" cy="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89" name="Line 99"/>
                              <wps:cNvCnPr/>
                              <wps:spPr bwMode="auto">
                                <a:xfrm>
                                  <a:off x="5440" y="14054"/>
                                  <a:ext cx="783" cy="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185" name="Group 100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3359" y="994"/>
                                <a:ext cx="3112" cy="4094"/>
                                <a:chOff x="3359" y="993"/>
                                <a:chExt cx="20000" cy="20003"/>
                              </a:xfrm>
                            </wpg:grpSpPr>
                            <wps:wsp>
                              <wps:cNvPr id="206" name="Rectangle 206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3359" y="20185"/>
                                  <a:ext cx="20000" cy="434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595959"/>
                                </a:solidFill>
                                <a:ln w="127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ffectLst/>
                                <a:extLs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07" name="Rectangle 207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3734" y="20609"/>
                                  <a:ext cx="1559" cy="38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 w="127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ffectLst/>
                                <a:extLs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08" name="Rectangle 208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21363" y="20610"/>
                                  <a:ext cx="1558" cy="386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 w="127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ffectLst/>
                                <a:extLs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09" name="Rectangle 209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20430" y="993"/>
                                  <a:ext cx="570" cy="1919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595959"/>
                                </a:solidFill>
                                <a:ln w="127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ffectLst/>
                                <a:extLs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g:grpSp>
                            <wpg:cNvPr id="186" name="Group 105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5001" y="1514"/>
                                <a:ext cx="1358" cy="294"/>
                                <a:chOff x="5001" y="1515"/>
                                <a:chExt cx="19999" cy="19997"/>
                              </a:xfrm>
                            </wpg:grpSpPr>
                            <wps:wsp>
                              <wps:cNvPr id="200" name="Rectangle 200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8286" y="7870"/>
                                  <a:ext cx="16714" cy="6689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595959"/>
                                </a:solidFill>
                                <a:ln w="127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ffectLst/>
                                <a:extLs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01" name="Oval 107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18429" y="2638"/>
                                  <a:ext cx="3859" cy="1780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02" name="Rectangle 202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5001" y="1778"/>
                                  <a:ext cx="1017" cy="1913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595959"/>
                                </a:solidFill>
                                <a:ln w="127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ffectLst/>
                                <a:extLs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03" name="Rectangle 203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5861" y="1709"/>
                                  <a:ext cx="1307" cy="1913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595959"/>
                                </a:solidFill>
                                <a:ln w="127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ffectLst/>
                                <a:extLs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04" name="Freeform 110"/>
                              <wps:cNvSpPr>
                                <a:spLocks noChangeAspect="1"/>
                              </wps:cNvSpPr>
                              <wps:spPr bwMode="auto">
                                <a:xfrm>
                                  <a:off x="7152" y="3638"/>
                                  <a:ext cx="5080" cy="15154"/>
                                </a:xfrm>
                                <a:custGeom>
                                  <a:avLst/>
                                  <a:gdLst>
                                    <a:gd name="T0" fmla="*/ 0 w 20000"/>
                                    <a:gd name="T1" fmla="*/ 0 h 20000"/>
                                    <a:gd name="T2" fmla="*/ 0 w 20000"/>
                                    <a:gd name="T3" fmla="*/ 19913 h 20000"/>
                                    <a:gd name="T4" fmla="*/ 19944 w 20000"/>
                                    <a:gd name="T5" fmla="*/ 17293 h 20000"/>
                                    <a:gd name="T6" fmla="*/ 19944 w 20000"/>
                                    <a:gd name="T7" fmla="*/ 2620 h 20000"/>
                                    <a:gd name="T8" fmla="*/ 0 w 20000"/>
                                    <a:gd name="T9" fmla="*/ 0 h 200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</a:cxnLst>
                                  <a:rect l="0" t="0" r="r" b="b"/>
                                  <a:pathLst>
                                    <a:path w="20000" h="20000">
                                      <a:moveTo>
                                        <a:pt x="0" y="0"/>
                                      </a:moveTo>
                                      <a:lnTo>
                                        <a:pt x="0" y="19913"/>
                                      </a:lnTo>
                                      <a:lnTo>
                                        <a:pt x="19944" y="17293"/>
                                      </a:lnTo>
                                      <a:lnTo>
                                        <a:pt x="19944" y="262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595959"/>
                                </a:solidFill>
                                <a:ln w="12700" cap="flat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 type="none" w="lg" len="med"/>
                                  <a:tailEnd type="none" w="lg" len="med"/>
                                </a:ln>
                                <a:effectLst/>
                                <a:extLs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05" name="Freeform 111"/>
                              <wps:cNvSpPr>
                                <a:spLocks noChangeAspect="1"/>
                              </wps:cNvSpPr>
                              <wps:spPr bwMode="auto">
                                <a:xfrm>
                                  <a:off x="18214" y="1515"/>
                                  <a:ext cx="4289" cy="19997"/>
                                </a:xfrm>
                                <a:custGeom>
                                  <a:avLst/>
                                  <a:gdLst>
                                    <a:gd name="T0" fmla="*/ 0 w 20000"/>
                                    <a:gd name="T1" fmla="*/ 0 h 20000"/>
                                    <a:gd name="T2" fmla="*/ 11906 w 20000"/>
                                    <a:gd name="T3" fmla="*/ 8013 h 20000"/>
                                    <a:gd name="T4" fmla="*/ 19933 w 20000"/>
                                    <a:gd name="T5" fmla="*/ 19934 h 20000"/>
                                    <a:gd name="T6" fmla="*/ 8094 w 20000"/>
                                    <a:gd name="T7" fmla="*/ 11987 h 20000"/>
                                    <a:gd name="T8" fmla="*/ 0 w 20000"/>
                                    <a:gd name="T9" fmla="*/ 0 h 200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</a:cxnLst>
                                  <a:rect l="0" t="0" r="r" b="b"/>
                                  <a:pathLst>
                                    <a:path w="20000" h="20000">
                                      <a:moveTo>
                                        <a:pt x="0" y="0"/>
                                      </a:moveTo>
                                      <a:lnTo>
                                        <a:pt x="11906" y="8013"/>
                                      </a:lnTo>
                                      <a:lnTo>
                                        <a:pt x="19933" y="19934"/>
                                      </a:lnTo>
                                      <a:lnTo>
                                        <a:pt x="8094" y="11987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 w="12700" cap="flat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 type="none" w="lg" len="med"/>
                                  <a:tailEnd type="none" w="lg" len="med"/>
                                </a:ln>
                                <a:effectLst/>
                                <a:extLs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187" name="Line 112"/>
                            <wps:cNvCnPr/>
                            <wps:spPr bwMode="auto">
                              <a:xfrm>
                                <a:off x="4769" y="3686"/>
                                <a:ext cx="1" cy="75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 type="none" w="sm" len="sm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8" name="Line 113"/>
                            <wps:cNvCnPr/>
                            <wps:spPr bwMode="auto">
                              <a:xfrm>
                                <a:off x="5459" y="3581"/>
                                <a:ext cx="1" cy="85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 type="none" w="sm" len="sm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9" name="Line 114"/>
                            <wps:cNvCnPr/>
                            <wps:spPr bwMode="auto">
                              <a:xfrm>
                                <a:off x="4874" y="4526"/>
                                <a:ext cx="481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 type="none" w="sm" len="sm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0" name="Arc 115"/>
                            <wps:cNvSpPr>
                              <a:spLocks/>
                            </wps:cNvSpPr>
                            <wps:spPr bwMode="auto">
                              <a:xfrm flipH="1" flipV="1">
                                <a:off x="4769" y="4406"/>
                                <a:ext cx="121" cy="121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1" name="Arc 116"/>
                            <wps:cNvSpPr>
                              <a:spLocks/>
                            </wps:cNvSpPr>
                            <wps:spPr bwMode="auto">
                              <a:xfrm flipV="1">
                                <a:off x="5339" y="4406"/>
                                <a:ext cx="121" cy="121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2" name="Arc 117"/>
                            <wps:cNvSpPr>
                              <a:spLocks/>
                            </wps:cNvSpPr>
                            <wps:spPr bwMode="auto">
                              <a:xfrm>
                                <a:off x="4709" y="3551"/>
                                <a:ext cx="61" cy="136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3" name="Line 118"/>
                            <wps:cNvCnPr/>
                            <wps:spPr bwMode="auto">
                              <a:xfrm>
                                <a:off x="4784" y="4091"/>
                                <a:ext cx="661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 type="none" w="sm" len="sm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4" name="Rectangle 19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994" y="4406"/>
                                <a:ext cx="256" cy="91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5" name="Line 120"/>
                            <wps:cNvCnPr/>
                            <wps:spPr bwMode="auto">
                              <a:xfrm>
                                <a:off x="5114" y="4391"/>
                                <a:ext cx="1" cy="13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 type="none" w="sm" len="sm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96" name="Group 121"/>
                            <wpg:cNvGrpSpPr>
                              <a:grpSpLocks/>
                            </wpg:cNvGrpSpPr>
                            <wpg:grpSpPr bwMode="auto">
                              <a:xfrm>
                                <a:off x="3812" y="4547"/>
                                <a:ext cx="1876" cy="382"/>
                                <a:chOff x="3812" y="4547"/>
                                <a:chExt cx="1876" cy="382"/>
                              </a:xfrm>
                            </wpg:grpSpPr>
                            <wps:wsp>
                              <wps:cNvPr id="198" name="Rectangle 19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532" y="4547"/>
                                  <a:ext cx="1156" cy="38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ffectLst/>
                                <a:extLs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99" name="Freeform 123"/>
                              <wps:cNvSpPr>
                                <a:spLocks/>
                              </wps:cNvSpPr>
                              <wps:spPr bwMode="auto">
                                <a:xfrm>
                                  <a:off x="3812" y="4703"/>
                                  <a:ext cx="706" cy="106"/>
                                </a:xfrm>
                                <a:custGeom>
                                  <a:avLst/>
                                  <a:gdLst>
                                    <a:gd name="T0" fmla="*/ 0 w 20000"/>
                                    <a:gd name="T1" fmla="*/ 8491 h 20000"/>
                                    <a:gd name="T2" fmla="*/ 0 w 20000"/>
                                    <a:gd name="T3" fmla="*/ 5660 h 20000"/>
                                    <a:gd name="T4" fmla="*/ 1700 w 20000"/>
                                    <a:gd name="T5" fmla="*/ 5660 h 20000"/>
                                    <a:gd name="T6" fmla="*/ 2550 w 20000"/>
                                    <a:gd name="T7" fmla="*/ 2830 h 20000"/>
                                    <a:gd name="T8" fmla="*/ 5524 w 20000"/>
                                    <a:gd name="T9" fmla="*/ 2830 h 20000"/>
                                    <a:gd name="T10" fmla="*/ 5949 w 20000"/>
                                    <a:gd name="T11" fmla="*/ 0 h 20000"/>
                                    <a:gd name="T12" fmla="*/ 12323 w 20000"/>
                                    <a:gd name="T13" fmla="*/ 0 h 20000"/>
                                    <a:gd name="T14" fmla="*/ 12323 w 20000"/>
                                    <a:gd name="T15" fmla="*/ 2830 h 20000"/>
                                    <a:gd name="T16" fmla="*/ 12748 w 20000"/>
                                    <a:gd name="T17" fmla="*/ 2830 h 20000"/>
                                    <a:gd name="T18" fmla="*/ 12748 w 20000"/>
                                    <a:gd name="T19" fmla="*/ 5660 h 20000"/>
                                    <a:gd name="T20" fmla="*/ 13173 w 20000"/>
                                    <a:gd name="T21" fmla="*/ 5660 h 20000"/>
                                    <a:gd name="T22" fmla="*/ 14023 w 20000"/>
                                    <a:gd name="T23" fmla="*/ 8491 h 20000"/>
                                    <a:gd name="T24" fmla="*/ 14023 w 20000"/>
                                    <a:gd name="T25" fmla="*/ 11321 h 20000"/>
                                    <a:gd name="T26" fmla="*/ 14448 w 20000"/>
                                    <a:gd name="T27" fmla="*/ 11321 h 20000"/>
                                    <a:gd name="T28" fmla="*/ 14448 w 20000"/>
                                    <a:gd name="T29" fmla="*/ 14151 h 20000"/>
                                    <a:gd name="T30" fmla="*/ 16147 w 20000"/>
                                    <a:gd name="T31" fmla="*/ 14151 h 20000"/>
                                    <a:gd name="T32" fmla="*/ 16572 w 20000"/>
                                    <a:gd name="T33" fmla="*/ 16981 h 20000"/>
                                    <a:gd name="T34" fmla="*/ 16997 w 20000"/>
                                    <a:gd name="T35" fmla="*/ 16981 h 20000"/>
                                    <a:gd name="T36" fmla="*/ 16997 w 20000"/>
                                    <a:gd name="T37" fmla="*/ 19811 h 20000"/>
                                    <a:gd name="T38" fmla="*/ 19972 w 20000"/>
                                    <a:gd name="T39" fmla="*/ 19811 h 200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</a:cxnLst>
                                  <a:rect l="0" t="0" r="r" b="b"/>
                                  <a:pathLst>
                                    <a:path w="20000" h="20000">
                                      <a:moveTo>
                                        <a:pt x="0" y="8491"/>
                                      </a:moveTo>
                                      <a:lnTo>
                                        <a:pt x="0" y="5660"/>
                                      </a:lnTo>
                                      <a:lnTo>
                                        <a:pt x="1700" y="5660"/>
                                      </a:lnTo>
                                      <a:lnTo>
                                        <a:pt x="2550" y="2830"/>
                                      </a:lnTo>
                                      <a:lnTo>
                                        <a:pt x="5524" y="2830"/>
                                      </a:lnTo>
                                      <a:lnTo>
                                        <a:pt x="5949" y="0"/>
                                      </a:lnTo>
                                      <a:lnTo>
                                        <a:pt x="12323" y="0"/>
                                      </a:lnTo>
                                      <a:lnTo>
                                        <a:pt x="12323" y="2830"/>
                                      </a:lnTo>
                                      <a:lnTo>
                                        <a:pt x="12748" y="2830"/>
                                      </a:lnTo>
                                      <a:lnTo>
                                        <a:pt x="12748" y="5660"/>
                                      </a:lnTo>
                                      <a:lnTo>
                                        <a:pt x="13173" y="5660"/>
                                      </a:lnTo>
                                      <a:lnTo>
                                        <a:pt x="14023" y="8491"/>
                                      </a:lnTo>
                                      <a:lnTo>
                                        <a:pt x="14023" y="11321"/>
                                      </a:lnTo>
                                      <a:lnTo>
                                        <a:pt x="14448" y="11321"/>
                                      </a:lnTo>
                                      <a:lnTo>
                                        <a:pt x="14448" y="14151"/>
                                      </a:lnTo>
                                      <a:lnTo>
                                        <a:pt x="16147" y="14151"/>
                                      </a:lnTo>
                                      <a:lnTo>
                                        <a:pt x="16572" y="16981"/>
                                      </a:lnTo>
                                      <a:lnTo>
                                        <a:pt x="16997" y="16981"/>
                                      </a:lnTo>
                                      <a:lnTo>
                                        <a:pt x="16997" y="19811"/>
                                      </a:lnTo>
                                      <a:lnTo>
                                        <a:pt x="19972" y="19811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9525" cap="flat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 type="none" w="sm" len="sm"/>
                                  <a:tailEnd type="none" w="sm" len="sm"/>
                                </a:ln>
                                <a:effectLst/>
                                <a:extLs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197" name="Freeform 124"/>
                            <wps:cNvSpPr>
                              <a:spLocks/>
                            </wps:cNvSpPr>
                            <wps:spPr bwMode="auto">
                              <a:xfrm>
                                <a:off x="3848" y="4787"/>
                                <a:ext cx="706" cy="106"/>
                              </a:xfrm>
                              <a:custGeom>
                                <a:avLst/>
                                <a:gdLst>
                                  <a:gd name="T0" fmla="*/ 0 w 20000"/>
                                  <a:gd name="T1" fmla="*/ 8491 h 20000"/>
                                  <a:gd name="T2" fmla="*/ 0 w 20000"/>
                                  <a:gd name="T3" fmla="*/ 5660 h 20000"/>
                                  <a:gd name="T4" fmla="*/ 1700 w 20000"/>
                                  <a:gd name="T5" fmla="*/ 5660 h 20000"/>
                                  <a:gd name="T6" fmla="*/ 2550 w 20000"/>
                                  <a:gd name="T7" fmla="*/ 2830 h 20000"/>
                                  <a:gd name="T8" fmla="*/ 5524 w 20000"/>
                                  <a:gd name="T9" fmla="*/ 2830 h 20000"/>
                                  <a:gd name="T10" fmla="*/ 5949 w 20000"/>
                                  <a:gd name="T11" fmla="*/ 0 h 20000"/>
                                  <a:gd name="T12" fmla="*/ 12323 w 20000"/>
                                  <a:gd name="T13" fmla="*/ 0 h 20000"/>
                                  <a:gd name="T14" fmla="*/ 12323 w 20000"/>
                                  <a:gd name="T15" fmla="*/ 2830 h 20000"/>
                                  <a:gd name="T16" fmla="*/ 12748 w 20000"/>
                                  <a:gd name="T17" fmla="*/ 2830 h 20000"/>
                                  <a:gd name="T18" fmla="*/ 12748 w 20000"/>
                                  <a:gd name="T19" fmla="*/ 5660 h 20000"/>
                                  <a:gd name="T20" fmla="*/ 13173 w 20000"/>
                                  <a:gd name="T21" fmla="*/ 5660 h 20000"/>
                                  <a:gd name="T22" fmla="*/ 14023 w 20000"/>
                                  <a:gd name="T23" fmla="*/ 8491 h 20000"/>
                                  <a:gd name="T24" fmla="*/ 14023 w 20000"/>
                                  <a:gd name="T25" fmla="*/ 11321 h 20000"/>
                                  <a:gd name="T26" fmla="*/ 14448 w 20000"/>
                                  <a:gd name="T27" fmla="*/ 11321 h 20000"/>
                                  <a:gd name="T28" fmla="*/ 14448 w 20000"/>
                                  <a:gd name="T29" fmla="*/ 14151 h 20000"/>
                                  <a:gd name="T30" fmla="*/ 16147 w 20000"/>
                                  <a:gd name="T31" fmla="*/ 14151 h 20000"/>
                                  <a:gd name="T32" fmla="*/ 16572 w 20000"/>
                                  <a:gd name="T33" fmla="*/ 16981 h 20000"/>
                                  <a:gd name="T34" fmla="*/ 16997 w 20000"/>
                                  <a:gd name="T35" fmla="*/ 16981 h 20000"/>
                                  <a:gd name="T36" fmla="*/ 16997 w 20000"/>
                                  <a:gd name="T37" fmla="*/ 19811 h 20000"/>
                                  <a:gd name="T38" fmla="*/ 19972 w 20000"/>
                                  <a:gd name="T39" fmla="*/ 19811 h 200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</a:cxnLst>
                                <a:rect l="0" t="0" r="r" b="b"/>
                                <a:pathLst>
                                  <a:path w="20000" h="20000">
                                    <a:moveTo>
                                      <a:pt x="0" y="8491"/>
                                    </a:moveTo>
                                    <a:lnTo>
                                      <a:pt x="0" y="5660"/>
                                    </a:lnTo>
                                    <a:lnTo>
                                      <a:pt x="1700" y="5660"/>
                                    </a:lnTo>
                                    <a:lnTo>
                                      <a:pt x="2550" y="2830"/>
                                    </a:lnTo>
                                    <a:lnTo>
                                      <a:pt x="5524" y="2830"/>
                                    </a:lnTo>
                                    <a:lnTo>
                                      <a:pt x="5949" y="0"/>
                                    </a:lnTo>
                                    <a:lnTo>
                                      <a:pt x="12323" y="0"/>
                                    </a:lnTo>
                                    <a:lnTo>
                                      <a:pt x="12323" y="2830"/>
                                    </a:lnTo>
                                    <a:lnTo>
                                      <a:pt x="12748" y="2830"/>
                                    </a:lnTo>
                                    <a:lnTo>
                                      <a:pt x="12748" y="5660"/>
                                    </a:lnTo>
                                    <a:lnTo>
                                      <a:pt x="13173" y="5660"/>
                                    </a:lnTo>
                                    <a:lnTo>
                                      <a:pt x="14023" y="8491"/>
                                    </a:lnTo>
                                    <a:lnTo>
                                      <a:pt x="14023" y="11321"/>
                                    </a:lnTo>
                                    <a:lnTo>
                                      <a:pt x="14448" y="11321"/>
                                    </a:lnTo>
                                    <a:lnTo>
                                      <a:pt x="14448" y="14151"/>
                                    </a:lnTo>
                                    <a:lnTo>
                                      <a:pt x="16147" y="14151"/>
                                    </a:lnTo>
                                    <a:lnTo>
                                      <a:pt x="16572" y="16981"/>
                                    </a:lnTo>
                                    <a:lnTo>
                                      <a:pt x="16997" y="16981"/>
                                    </a:lnTo>
                                    <a:lnTo>
                                      <a:pt x="16997" y="19811"/>
                                    </a:lnTo>
                                    <a:lnTo>
                                      <a:pt x="19972" y="19811"/>
                                    </a:lnTo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9525" cap="flat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41" name="Line 125"/>
                          <wps:cNvCnPr/>
                          <wps:spPr bwMode="auto">
                            <a:xfrm flipH="1">
                              <a:off x="3673" y="3781"/>
                              <a:ext cx="67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lg" len="med"/>
                              <a:tailEnd type="none" w="lg" len="med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g:grpSp>
                          <wpg:cNvPr id="142" name="Group 126"/>
                          <wpg:cNvGrpSpPr>
                            <a:grpSpLocks/>
                          </wpg:cNvGrpSpPr>
                          <wpg:grpSpPr bwMode="auto">
                            <a:xfrm>
                              <a:off x="2469" y="3410"/>
                              <a:ext cx="1218" cy="518"/>
                              <a:chOff x="2468" y="3410"/>
                              <a:chExt cx="20026" cy="19990"/>
                            </a:xfrm>
                          </wpg:grpSpPr>
                          <wps:wsp>
                            <wps:cNvPr id="143" name="Arc 127"/>
                            <wps:cNvSpPr>
                              <a:spLocks/>
                            </wps:cNvSpPr>
                            <wps:spPr bwMode="auto">
                              <a:xfrm flipV="1">
                                <a:off x="20153" y="21590"/>
                                <a:ext cx="543" cy="1273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4" name="Rectangle 14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56" y="3923"/>
                                <a:ext cx="19440" cy="17557"/>
                              </a:xfrm>
                              <a:prstGeom prst="rect">
                                <a:avLst/>
                              </a:prstGeom>
                              <a:solidFill>
                                <a:srgbClr val="595959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5" name="Rectangle 14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1249" y="3410"/>
                                <a:ext cx="1170" cy="341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6" name="Arc 130"/>
                            <wps:cNvSpPr>
                              <a:spLocks/>
                            </wps:cNvSpPr>
                            <wps:spPr bwMode="auto">
                              <a:xfrm>
                                <a:off x="20970" y="3923"/>
                                <a:ext cx="1236" cy="2993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595959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7" name="Rectangle 14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1322" y="18665"/>
                                <a:ext cx="1172" cy="352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8" name="Arc 132"/>
                            <wps:cNvSpPr>
                              <a:spLocks/>
                            </wps:cNvSpPr>
                            <wps:spPr bwMode="auto">
                              <a:xfrm flipV="1">
                                <a:off x="21206" y="18486"/>
                                <a:ext cx="1000" cy="2994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595959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9" name="Rectangle 14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56" y="3923"/>
                                <a:ext cx="1172" cy="2993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0" name="Arc 134"/>
                            <wps:cNvSpPr>
                              <a:spLocks/>
                            </wps:cNvSpPr>
                            <wps:spPr bwMode="auto">
                              <a:xfrm flipH="1">
                                <a:off x="2756" y="4012"/>
                                <a:ext cx="1234" cy="3172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595959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1" name="Rectangle 15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468" y="19178"/>
                                <a:ext cx="1172" cy="422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2" name="Arc 136"/>
                            <wps:cNvSpPr>
                              <a:spLocks/>
                            </wps:cNvSpPr>
                            <wps:spPr bwMode="auto">
                              <a:xfrm flipH="1" flipV="1">
                                <a:off x="2756" y="18487"/>
                                <a:ext cx="957" cy="2993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595959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3" name="AutoShape 13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149" y="16632"/>
                                <a:ext cx="18579" cy="3888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4" name="Rectangle 154"/>
                            <wps:cNvSpPr>
                              <a:spLocks noChangeArrowheads="1"/>
                            </wps:cNvSpPr>
                            <wps:spPr bwMode="auto">
                              <a:xfrm flipH="1">
                                <a:off x="3149" y="6156"/>
                                <a:ext cx="18579" cy="875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5" name="Rectangle 15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1174" y="13773"/>
                                <a:ext cx="543" cy="1139"/>
                              </a:xfrm>
                              <a:prstGeom prst="rect">
                                <a:avLst/>
                              </a:prstGeom>
                              <a:solidFill>
                                <a:srgbClr val="595959"/>
                              </a:solidFill>
                              <a:ln w="12700">
                                <a:solidFill>
                                  <a:srgbClr val="595959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6" name="Arc 140"/>
                            <wps:cNvSpPr>
                              <a:spLocks/>
                            </wps:cNvSpPr>
                            <wps:spPr bwMode="auto">
                              <a:xfrm flipV="1">
                                <a:off x="21110" y="13415"/>
                                <a:ext cx="618" cy="1497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7" name="Rectangle 15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140" y="13728"/>
                                <a:ext cx="543" cy="1139"/>
                              </a:xfrm>
                              <a:prstGeom prst="rect">
                                <a:avLst/>
                              </a:prstGeom>
                              <a:solidFill>
                                <a:srgbClr val="595959"/>
                              </a:solidFill>
                              <a:ln w="12700">
                                <a:solidFill>
                                  <a:srgbClr val="595959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8" name="Arc 142"/>
                            <wps:cNvSpPr>
                              <a:spLocks/>
                            </wps:cNvSpPr>
                            <wps:spPr bwMode="auto">
                              <a:xfrm flipH="1" flipV="1">
                                <a:off x="3213" y="13594"/>
                                <a:ext cx="714" cy="1297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9" name="Rectangle 15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1271" y="6111"/>
                                <a:ext cx="542" cy="1142"/>
                              </a:xfrm>
                              <a:prstGeom prst="rect">
                                <a:avLst/>
                              </a:prstGeom>
                              <a:solidFill>
                                <a:srgbClr val="595959"/>
                              </a:solidFill>
                              <a:ln w="12700">
                                <a:solidFill>
                                  <a:srgbClr val="595959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0" name="Arc 144"/>
                            <wps:cNvSpPr>
                              <a:spLocks/>
                            </wps:cNvSpPr>
                            <wps:spPr bwMode="auto">
                              <a:xfrm>
                                <a:off x="21024" y="6111"/>
                                <a:ext cx="714" cy="1297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1" name="Rectangle 16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149" y="5935"/>
                                <a:ext cx="542" cy="1139"/>
                              </a:xfrm>
                              <a:prstGeom prst="rect">
                                <a:avLst/>
                              </a:prstGeom>
                              <a:solidFill>
                                <a:srgbClr val="595959"/>
                              </a:solidFill>
                              <a:ln w="12700">
                                <a:solidFill>
                                  <a:srgbClr val="595959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2" name="Arc 146"/>
                            <wps:cNvSpPr>
                              <a:spLocks/>
                            </wps:cNvSpPr>
                            <wps:spPr bwMode="auto">
                              <a:xfrm flipH="1">
                                <a:off x="3149" y="6245"/>
                                <a:ext cx="618" cy="1497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3" name="Arc 147"/>
                            <wps:cNvSpPr>
                              <a:spLocks/>
                            </wps:cNvSpPr>
                            <wps:spPr bwMode="auto">
                              <a:xfrm flipH="1" flipV="1">
                                <a:off x="4256" y="21590"/>
                                <a:ext cx="543" cy="1273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4" name="Line 148"/>
                            <wps:cNvCnPr/>
                            <wps:spPr bwMode="auto">
                              <a:xfrm>
                                <a:off x="4661" y="22842"/>
                                <a:ext cx="15629" cy="21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 type="none" w="lg" len="med"/>
                                <a:tailEnd type="none" w="lg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5" name="Rectangle 16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895" y="16877"/>
                                <a:ext cx="3248" cy="1899"/>
                              </a:xfrm>
                              <a:prstGeom prst="rect">
                                <a:avLst/>
                              </a:prstGeom>
                              <a:solidFill>
                                <a:srgbClr val="8C8C8C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6" name="Oval 15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927" y="15628"/>
                                <a:ext cx="3205" cy="265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595959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7" name="Arc 151"/>
                            <wps:cNvSpPr>
                              <a:spLocks/>
                            </wps:cNvSpPr>
                            <wps:spPr bwMode="auto">
                              <a:xfrm flipV="1">
                                <a:off x="6535" y="18531"/>
                                <a:ext cx="1608" cy="1429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8C8C8C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8" name="Arc 152"/>
                            <wps:cNvSpPr>
                              <a:spLocks/>
                            </wps:cNvSpPr>
                            <wps:spPr bwMode="auto">
                              <a:xfrm flipH="1" flipV="1">
                                <a:off x="4927" y="18552"/>
                                <a:ext cx="1608" cy="1431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8C8C8C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9" name="Oval 15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140" y="15896"/>
                                <a:ext cx="2801" cy="2188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0" name="Rectangle 17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0825" y="16990"/>
                                <a:ext cx="3247" cy="1899"/>
                              </a:xfrm>
                              <a:prstGeom prst="rect">
                                <a:avLst/>
                              </a:prstGeom>
                              <a:solidFill>
                                <a:srgbClr val="8C8C8C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1" name="Oval 15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0868" y="15738"/>
                                <a:ext cx="3204" cy="2659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595959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2" name="Arc 156"/>
                            <wps:cNvSpPr>
                              <a:spLocks/>
                            </wps:cNvSpPr>
                            <wps:spPr bwMode="auto">
                              <a:xfrm flipV="1">
                                <a:off x="12476" y="18642"/>
                                <a:ext cx="1607" cy="1431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8C8C8C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3" name="Arc 157"/>
                            <wps:cNvSpPr>
                              <a:spLocks/>
                            </wps:cNvSpPr>
                            <wps:spPr bwMode="auto">
                              <a:xfrm flipH="1" flipV="1">
                                <a:off x="10868" y="18642"/>
                                <a:ext cx="1608" cy="1431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8C8C8C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4" name="Oval 15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1081" y="15962"/>
                                <a:ext cx="2800" cy="2188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5" name="Rectangle 17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6766" y="16966"/>
                                <a:ext cx="3247" cy="1899"/>
                              </a:xfrm>
                              <a:prstGeom prst="rect">
                                <a:avLst/>
                              </a:prstGeom>
                              <a:solidFill>
                                <a:srgbClr val="8C8C8C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6" name="Oval 16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6809" y="15717"/>
                                <a:ext cx="3204" cy="265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595959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177" name="Group 161"/>
                            <wpg:cNvGrpSpPr>
                              <a:grpSpLocks/>
                            </wpg:cNvGrpSpPr>
                            <wpg:grpSpPr bwMode="auto">
                              <a:xfrm>
                                <a:off x="16809" y="18755"/>
                                <a:ext cx="3204" cy="1318"/>
                                <a:chOff x="16809" y="18755"/>
                                <a:chExt cx="20000" cy="20000"/>
                              </a:xfrm>
                            </wpg:grpSpPr>
                            <wps:wsp>
                              <wps:cNvPr id="182" name="Arc 162"/>
                              <wps:cNvSpPr>
                                <a:spLocks/>
                              </wps:cNvSpPr>
                              <wps:spPr bwMode="auto">
                                <a:xfrm flipV="1">
                                  <a:off x="26778" y="18755"/>
                                  <a:ext cx="10031" cy="20000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1600 0 0"/>
                                    <a:gd name="G2" fmla="+- 21600 0 0"/>
                                    <a:gd name="T0" fmla="*/ 0 w 21600"/>
                                    <a:gd name="T1" fmla="*/ 0 h 21600"/>
                                    <a:gd name="T2" fmla="*/ 21600 w 21600"/>
                                    <a:gd name="T3" fmla="*/ 21600 h 21600"/>
                                    <a:gd name="T4" fmla="*/ 0 w 21600"/>
                                    <a:gd name="T5" fmla="*/ 2160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21600" fill="none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</a:path>
                                    <a:path w="21600" h="21600" stroke="0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lnTo>
                                        <a:pt x="0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8C8C8C"/>
                                </a:solidFill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83" name="Arc 163"/>
                              <wps:cNvSpPr>
                                <a:spLocks/>
                              </wps:cNvSpPr>
                              <wps:spPr bwMode="auto">
                                <a:xfrm flipH="1" flipV="1">
                                  <a:off x="16809" y="18755"/>
                                  <a:ext cx="10031" cy="20000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1600 0 0"/>
                                    <a:gd name="G2" fmla="+- 21600 0 0"/>
                                    <a:gd name="T0" fmla="*/ 0 w 21600"/>
                                    <a:gd name="T1" fmla="*/ 0 h 21600"/>
                                    <a:gd name="T2" fmla="*/ 21600 w 21600"/>
                                    <a:gd name="T3" fmla="*/ 21600 h 21600"/>
                                    <a:gd name="T4" fmla="*/ 0 w 21600"/>
                                    <a:gd name="T5" fmla="*/ 2160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21600" fill="none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</a:path>
                                    <a:path w="21600" h="21600" stroke="0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lnTo>
                                        <a:pt x="0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8C8C8C"/>
                                </a:solidFill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178" name="Oval 16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7021" y="15962"/>
                                <a:ext cx="2801" cy="2188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9" name="Rectangle 17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2156" y="6850"/>
                                <a:ext cx="8507" cy="750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s:wsp>
                        <wps:cNvPr id="129" name="Text Box 16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438"/>
                            <a:ext cx="4544" cy="10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6854619" w14:textId="77777777" w:rsidR="0038607C" w:rsidRDefault="0038607C" w:rsidP="0038607C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0" name="Line 169"/>
                        <wps:cNvCnPr/>
                        <wps:spPr bwMode="auto">
                          <a:xfrm>
                            <a:off x="3347" y="1462"/>
                            <a:ext cx="1319" cy="45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1" name="Line 170"/>
                        <wps:cNvCnPr/>
                        <wps:spPr bwMode="auto">
                          <a:xfrm>
                            <a:off x="2120" y="2993"/>
                            <a:ext cx="538" cy="39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2" name="Text Box 171"/>
                        <wps:cNvSpPr txBox="1">
                          <a:spLocks noChangeArrowheads="1"/>
                        </wps:cNvSpPr>
                        <wps:spPr bwMode="auto">
                          <a:xfrm>
                            <a:off x="425" y="2581"/>
                            <a:ext cx="2061" cy="6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4500669" w14:textId="77777777" w:rsidR="0038607C" w:rsidRDefault="0038607C" w:rsidP="0038607C">
                              <w:pPr>
                                <w:jc w:val="center"/>
                                <w:rPr>
                                  <w:rFonts w:ascii="Comic Sans MS" w:hAnsi="Comic Sans MS"/>
                                  <w:sz w:val="18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3" name="Line 172"/>
                        <wps:cNvCnPr/>
                        <wps:spPr bwMode="auto">
                          <a:xfrm flipH="1">
                            <a:off x="5031" y="3653"/>
                            <a:ext cx="1562" cy="11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4" name="Text Box 173"/>
                        <wps:cNvSpPr txBox="1">
                          <a:spLocks noChangeArrowheads="1"/>
                        </wps:cNvSpPr>
                        <wps:spPr bwMode="auto">
                          <a:xfrm>
                            <a:off x="6602" y="3388"/>
                            <a:ext cx="2556" cy="55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833FB69" w14:textId="77777777" w:rsidR="0038607C" w:rsidRDefault="0038607C" w:rsidP="0038607C">
                              <w:pPr>
                                <w:jc w:val="center"/>
                                <w:rPr>
                                  <w:rFonts w:ascii="Comic Sans MS" w:hAnsi="Comic Sans MS"/>
                                  <w:sz w:val="18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5" name="Line 174"/>
                        <wps:cNvCnPr/>
                        <wps:spPr bwMode="auto">
                          <a:xfrm flipH="1">
                            <a:off x="5114" y="2202"/>
                            <a:ext cx="1043" cy="102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6" name="Text Box 175"/>
                        <wps:cNvSpPr txBox="1">
                          <a:spLocks noChangeArrowheads="1"/>
                        </wps:cNvSpPr>
                        <wps:spPr bwMode="auto">
                          <a:xfrm>
                            <a:off x="6146" y="1247"/>
                            <a:ext cx="3953" cy="112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650C60F" w14:textId="77777777" w:rsidR="0038607C" w:rsidRDefault="0038607C" w:rsidP="0038607C">
                              <w:pPr>
                                <w:rPr>
                                  <w:rFonts w:ascii="Comic Sans MS" w:hAnsi="Comic Sans MS"/>
                                  <w:sz w:val="18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7" name="Line 176"/>
                        <wps:cNvCnPr/>
                        <wps:spPr bwMode="auto">
                          <a:xfrm flipH="1">
                            <a:off x="4868" y="3145"/>
                            <a:ext cx="1268" cy="35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8" name="Text Box 177"/>
                        <wps:cNvSpPr txBox="1">
                          <a:spLocks noChangeArrowheads="1"/>
                        </wps:cNvSpPr>
                        <wps:spPr bwMode="auto">
                          <a:xfrm>
                            <a:off x="6146" y="2881"/>
                            <a:ext cx="2364" cy="40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E90174E" w14:textId="77777777" w:rsidR="0038607C" w:rsidRDefault="0038607C" w:rsidP="0038607C">
                              <w:pPr>
                                <w:rPr>
                                  <w:rFonts w:ascii="Comic Sans MS" w:hAnsi="Comic Sans MS"/>
                                  <w:sz w:val="18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2FDDABAB" id="Groupe 127" o:spid="_x0000_s1026" style="position:absolute;left:0;text-align:left;margin-left:37.05pt;margin-top:3.9pt;width:454.85pt;height:211.6pt;z-index:251659264;mso-position-horizontal-relative:margin" coordsize="10099,40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">
                <v:group id="Group 4" o:spid="_x0000_s1027" style="position:absolute;left:2469;width:3374;height:4050" coordorigin="2469" coordsize="3374,4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">
                  <v:group id="Group 5" o:spid="_x0000_s1028" style="position:absolute;left:3609;top:2539;width:1376;height:1404" coordorigin="3557,2538" coordsize="20640,200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">
                    <v:line id="Line 6" o:spid="_x0000_s1029" style="position:absolute;visibility:visible;mso-wrap-style:square" from="23139,4671" to="23154,109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">
                      <v:stroke startarrowwidth="wide" endarrowwidth="wide"/>
                    </v:line>
                    <v:group id="Group 7" o:spid="_x0000_s1030" style="position:absolute;left:5195;top:2538;width:17884;height:2764" coordorigin="5195,2538" coordsize="20002,20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p8s8xAAAANw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2kMzzPhCMjFAwAA//8DAFBLAQItABQABgAIAAAAIQDb4fbL7gAAAIUBAAATAAAAAAAAAAAA&#10;AAAAAAAAAABbQ29udGVudF9UeXBlc10ueG1sUEsBAi0AFAAGAAgAAAAhAFr0LFu/AAAAFQEAAAsA&#10;AAAAAAAAAAAAAAAAHwEAAF9yZWxzLy5yZWxzUEsBAi0AFAAGAAgAAAAhABenyzzEAAAA3AAAAA8A&#10;AAAAAAAAAAAAAAAABwIAAGRycy9kb3ducmV2LnhtbFBLBQYAAAAAAwADALcAAAD4AgAAAAA=&#10;">
                      <v:shape id="Arc 8" o:spid="_x0000_s1031" style="position:absolute;left:15715;top:2538;width:9482;height:14904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" path="m-1,nfc11929,,21600,9670,21600,21600em-1,nsc11929,,21600,9670,21600,21600l,21600,-1,xe">
                        <v:path arrowok="t" o:extrusionok="f" o:connecttype="custom" o:connectlocs="0,0;9482,14904;0,14904" o:connectangles="0,0,0"/>
                      </v:shape>
                      <v:shape id="Arc 9" o:spid="_x0000_s1032" style="position:absolute;left:5195;top:2538;width:10352;height:20007;flip:x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" path="m-1,nfc11929,,21600,9670,21600,21600em-1,nsc11929,,21600,9670,21600,21600l,21600,-1,xe">
                        <v:path arrowok="t" o:extrusionok="f" o:connecttype="custom" o:connectlocs="0,0;10352,20007;0,20007" o:connectangles="0,0,0"/>
                      </v:shape>
                    </v:group>
                    <v:line id="Line 10" o:spid="_x0000_s1033" style="position:absolute;visibility:visible;mso-wrap-style:square" from="5195,5376" to="5210,216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">
                      <v:stroke startarrowwidth="wide" endarrowwidth="wide"/>
                    </v:line>
                    <v:shape id="Arc 11" o:spid="_x0000_s1034" style="position:absolute;left:3557;top:21612;width:1668;height:929;flip:y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" path="m-1,nfc11929,,21600,9670,21600,21600em-1,nsc11929,,21600,9670,21600,21600l,21600,-1,xe">
                      <v:path arrowok="t" o:extrusionok="f" o:connecttype="custom" o:connectlocs="0,0;1668,929;0,929" o:connectangles="0,0,0"/>
                    </v:shape>
                    <v:group id="Group 12" o:spid="_x0000_s1035" style="position:absolute;left:22274;top:5725;width:1923;height:8375" coordorigin="23906,5725" coordsize="17086,176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">
                      <v:rect id="Rectangle 295" o:spid="_x0000_s1036" style="position:absolute;left:23906;top:5725;width:17086;height:174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" fillcolor="white [3212]"/>
                      <v:line id="Line 16" o:spid="_x0000_s1037" style="position:absolute;flip:x;visibility:visible;mso-wrap-style:square" from="37411,22584" to="37678,233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">
                        <v:stroke startarrowwidth="wide" endarrowwidth="wide"/>
                      </v:line>
                      <v:line id="Line 17" o:spid="_x0000_s1038" style="position:absolute;flip:x;visibility:visible;mso-wrap-style:square" from="26705,22584" to="26954,233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">
                        <v:stroke startarrowwidth="wide" endarrowwidth="wide"/>
                      </v:line>
                    </v:group>
                  </v:group>
                  <v:group id="Group 18" o:spid="_x0000_s1039" style="position:absolute;left:3363;width:2480;height:4050" coordorigin="3359" coordsize="3112,50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">
                    <v:group id="Group 19" o:spid="_x0000_s1040" style="position:absolute;left:4930;width:397;height:3890" coordorigin="4924" coordsize="2197,217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">
                      <o:lock v:ext="edit" aspectratio="t"/>
                      <v:roundrect id="AutoShape 20" o:spid="_x0000_s1041" style="position:absolute;left:6507;top:15299;width:338;height:2553;visibility:visible;mso-wrap-style:square;v-text-anchor:top" arcsize="12136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" fillcolor="#efefef" strokeweight=".3pt">
                        <o:lock v:ext="edit" aspectratio="t"/>
                      </v:roundrect>
                      <v:roundrect id="AutoShape 21" o:spid="_x0000_s1042" style="position:absolute;left:6543;top:15495;width:258;height:2188;visibility:visible;mso-wrap-style:square;v-text-anchor:top" arcsize="11915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" fillcolor="#efefef" strokeweight=".3pt">
                        <o:lock v:ext="edit" aspectratio="t"/>
                      </v:roundrect>
                      <v:shape id="Freeform 22" o:spid="_x0000_s1043" style="position:absolute;left:4924;top:16180;width:2197;height:818;visibility:visible;mso-wrap-style:square;v-text-anchor:top" coordsize="247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" path="m7,24r14,l36,24r29,l125,r58,l213,r14,l237,3r6,7l245,21r2,8l247,37r,8l247,52r,8l245,68r-2,11l240,86r-6,3l227,92r-14,l183,92r-58,l65,71r-29,l21,71,7,71,3,70,2,66,,62,,57,,50,,45,,37,2,29,7,24xe" fillcolor="#efefef" stroked="f">
                        <v:path arrowok="t" o:connecttype="custom" o:connectlocs="62,213;187,213;320,213;578,213;1112,0;1628,0;1895,0;2019,0;2108,27;2161,89;2179,187;2197,258;2197,329;2197,400;2197,462;2197,533;2179,605;2161,702;2135,765;2081,791;2019,818;1895,818;1628,818;1112,818;578,631;320,631;187,631;62,631;27,622;18,587;0,551;0,507;0,445;0,400;0,329;18,258;62,213" o:connectangles="0,0,0,0,0,0,0,0,0,0,0,0,0,0,0,0,0,0,0,0,0,0,0,0,0,0,0,0,0,0,0,0,0,0,0,0,0"/>
                        <o:lock v:ext="edit" aspectratio="t"/>
                      </v:shape>
                      <v:shape id="Freeform 23" o:spid="_x0000_s1044" style="position:absolute;left:4924;top:16180;width:2197;height:818;visibility:visible;mso-wrap-style:square;v-text-anchor:top" coordsize="247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" path="m7,24r14,l36,24r29,l125,r58,l213,r14,l237,3r6,7l245,21r2,8l247,37r,8l247,52r,8l245,68r-2,11l240,86r-6,3l227,92r-14,l183,92r-58,l65,71r-29,l21,71,7,71,3,70,2,66,,62,,57,,50,,45,,37,2,29,7,24e" filled="f" strokeweight=".3pt">
                        <v:path arrowok="t" o:connecttype="custom" o:connectlocs="62,213;187,213;320,213;578,213;1112,0;1628,0;1895,0;2019,0;2108,27;2161,89;2179,187;2197,258;2197,329;2197,400;2197,462;2197,533;2179,605;2161,702;2135,765;2081,791;2019,818;1895,818;1628,818;1112,818;578,631;320,631;187,631;62,631;27,622;18,587;0,551;0,507;0,445;0,400;0,329;18,258;62,213" o:connectangles="0,0,0,0,0,0,0,0,0,0,0,0,0,0,0,0,0,0,0,0,0,0,0,0,0,0,0,0,0,0,0,0,0,0,0,0,0"/>
                        <o:lock v:ext="edit" aspectratio="t"/>
                      </v:shape>
                      <v:shape id="Freeform 24" o:spid="_x0000_s1045" style="position:absolute;left:4968;top:16366;width:98;height:481;visibility:visible;mso-wrap-style:square;v-text-anchor:top" coordsize="11,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" path="m2,r,l3,2r8,48l10,54r,l6,52,,3,2,xe" fillcolor="#efefef" stroked="f">
                        <v:path arrowok="t" o:connecttype="custom" o:connectlocs="18,0;18,0;27,18;98,445;89,481;89,481;53,463;0,27;18,0" o:connectangles="0,0,0,0,0,0,0,0,0"/>
                        <o:lock v:ext="edit" aspectratio="t"/>
                      </v:shape>
                      <v:shape id="Freeform 25" o:spid="_x0000_s1046" style="position:absolute;left:4968;top:16366;width:98;height:481;visibility:visible;mso-wrap-style:square;v-text-anchor:top" coordsize="11,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" path="m2,r,l3,2r8,48l10,54r,l6,52,,3,2,e" filled="f" strokeweight=".3pt">
                        <v:path arrowok="t" o:connecttype="custom" o:connectlocs="18,0;18,0;27,18;98,445;89,481;89,481;53,463;0,27;18,0" o:connectangles="0,0,0,0,0,0,0,0,0"/>
                        <o:lock v:ext="edit" aspectratio="t"/>
                      </v:shape>
                      <v:shape id="Freeform 26" o:spid="_x0000_s1047" style="position:absolute;left:5066;top:16366;width:107;height:481;visibility:visible;mso-wrap-style:square;v-text-anchor:top" coordsize="12,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" path="m2,r,l4,2r8,48l10,54r,l7,52,,3,2,xe" fillcolor="#efefef" stroked="f">
                        <v:path arrowok="t" o:connecttype="custom" o:connectlocs="18,0;18,0;36,18;107,445;89,481;89,481;62,463;0,27;18,0" o:connectangles="0,0,0,0,0,0,0,0,0"/>
                        <o:lock v:ext="edit" aspectratio="t"/>
                      </v:shape>
                      <v:shape id="Freeform 27" o:spid="_x0000_s1048" style="position:absolute;left:5066;top:16366;width:107;height:481;visibility:visible;mso-wrap-style:square;v-text-anchor:top" coordsize="12,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" path="m2,r,l4,2r8,48l10,54r,l7,52,,3,2,e" filled="f" strokeweight=".3pt">
                        <v:path arrowok="t" o:connecttype="custom" o:connectlocs="18,0;18,0;36,18;107,445;89,481;89,481;62,463;0,27;18,0" o:connectangles="0,0,0,0,0,0,0,0,0"/>
                        <o:lock v:ext="edit" aspectratio="t"/>
                      </v:shape>
                      <v:shape id="Freeform 28" o:spid="_x0000_s1049" style="position:absolute;left:5155;top:16366;width:116;height:481;visibility:visible;mso-wrap-style:square;v-text-anchor:top" coordsize="13,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" path="m2,r,l5,2r8,48l10,54r,l8,52,,3,2,xe" fillcolor="#efefef" stroked="f">
                        <v:path arrowok="t" o:connecttype="custom" o:connectlocs="18,0;18,0;45,18;116,445;89,481;89,481;71,463;0,27;18,0" o:connectangles="0,0,0,0,0,0,0,0,0"/>
                        <o:lock v:ext="edit" aspectratio="t"/>
                      </v:shape>
                      <v:shape id="Freeform 29" o:spid="_x0000_s1050" style="position:absolute;left:5155;top:16366;width:116;height:481;visibility:visible;mso-wrap-style:square;v-text-anchor:top" coordsize="13,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" path="m2,r,l5,2r8,48l10,54r,l8,52,,3,2,e" filled="f" strokeweight=".3pt">
                        <v:path arrowok="t" o:connecttype="custom" o:connectlocs="18,0;18,0;45,18;116,445;89,481;89,481;71,463;0,27;18,0" o:connectangles="0,0,0,0,0,0,0,0,0"/>
                        <o:lock v:ext="edit" aspectratio="t"/>
                      </v:shape>
                      <v:shape id="Freeform 30" o:spid="_x0000_s1051" style="position:absolute;left:5253;top:16366;width:107;height:481;visibility:visible;mso-wrap-style:square;v-text-anchor:top" coordsize="12,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" path="m2,r,l5,2r7,48l10,54r,l8,52,,3,2,xe" fillcolor="#efefef" stroked="f">
                        <v:path arrowok="t" o:connecttype="custom" o:connectlocs="18,0;18,0;45,18;107,445;89,481;89,481;71,463;0,27;18,0" o:connectangles="0,0,0,0,0,0,0,0,0"/>
                        <o:lock v:ext="edit" aspectratio="t"/>
                      </v:shape>
                      <v:shape id="Freeform 31" o:spid="_x0000_s1052" style="position:absolute;left:5253;top:16366;width:107;height:481;visibility:visible;mso-wrap-style:square;v-text-anchor:top" coordsize="12,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" path="m2,r,l5,2r7,48l10,54r,l8,52,,3,2,e" filled="f" strokeweight=".3pt">
                        <v:path arrowok="t" o:connecttype="custom" o:connectlocs="18,0;18,0;45,18;107,445;89,481;89,481;71,463;0,27;18,0" o:connectangles="0,0,0,0,0,0,0,0,0"/>
                        <o:lock v:ext="edit" aspectratio="t"/>
                      </v:shape>
                      <v:shape id="Freeform 32" o:spid="_x0000_s1053" style="position:absolute;left:5360;top:16366;width:98;height:481;visibility:visible;mso-wrap-style:square;v-text-anchor:top" coordsize="11,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" path="m1,r,l5,2r6,48l9,54r,l8,52,,3,1,xe" fillcolor="#efefef" stroked="f">
                        <v:path arrowok="t" o:connecttype="custom" o:connectlocs="9,0;9,0;45,18;98,445;80,481;80,481;71,463;0,27;9,0" o:connectangles="0,0,0,0,0,0,0,0,0"/>
                        <o:lock v:ext="edit" aspectratio="t"/>
                      </v:shape>
                      <v:shape id="Freeform 33" o:spid="_x0000_s1054" style="position:absolute;left:5360;top:16366;width:98;height:481;visibility:visible;mso-wrap-style:square;v-text-anchor:top" coordsize="11,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" path="m1,r,l5,2r6,48l9,54r,l8,52,,3,1,e" filled="f" strokeweight=".3pt">
                        <v:path arrowok="t" o:connecttype="custom" o:connectlocs="9,0;9,0;45,18;98,445;80,481;80,481;71,463;0,27;9,0" o:connectangles="0,0,0,0,0,0,0,0,0"/>
                        <o:lock v:ext="edit" aspectratio="t"/>
                      </v:shape>
                      <v:rect id="Rectangle 224" o:spid="_x0000_s1055" style="position:absolute;left:5636;top:17647;width:444;height:1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" fillcolor="#efefef" stroked="f">
                        <o:lock v:ext="edit" aspectratio="t"/>
                      </v:rect>
                      <v:rect id="Rectangle 225" o:spid="_x0000_s1056" style="position:absolute;left:5662;top:17674;width:392;height: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" filled="f" strokeweight=".3pt">
                        <o:lock v:ext="edit" aspectratio="t"/>
                      </v:rect>
                      <v:shape id="Freeform 36" o:spid="_x0000_s1057" style="position:absolute;left:5636;top:17798;width:444;height:3923;visibility:visible;mso-wrap-style:square;v-text-anchor:top" coordsize="50,4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" path="m,l50,r,108l50,217r,107l40,441r-31,l,324,,217,,108,,xe" fillcolor="#efefef" stroked="f">
                        <v:path arrowok="t" o:connecttype="custom" o:connectlocs="0,0;444,0;444,961;444,1930;444,2882;355,3923;80,3923;0,2882;0,1930;0,961;0,0" o:connectangles="0,0,0,0,0,0,0,0,0,0,0"/>
                        <o:lock v:ext="edit" aspectratio="t"/>
                      </v:shape>
                      <v:shape id="Freeform 37" o:spid="_x0000_s1058" style="position:absolute;left:5636;top:17798;width:444;height:3923;visibility:visible;mso-wrap-style:square;v-text-anchor:top" coordsize="50,4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" path="m,l50,r,108l50,217r,107l40,441r-31,l,324,,217,,108,,e" filled="f" strokeweight=".3pt">
                        <v:path arrowok="t" o:connecttype="custom" o:connectlocs="0,0;444,0;444,961;444,1930;444,2882;355,3923;80,3923;0,2882;0,1930;0,961;0,0" o:connectangles="0,0,0,0,0,0,0,0,0,0,0"/>
                        <o:lock v:ext="edit" aspectratio="t"/>
                      </v:shape>
                      <v:rect id="Rectangle 228" o:spid="_x0000_s1059" style="position:absolute;left:5805;top:17798;width:97;height:39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" fillcolor="#efefef" stroked="f">
                        <o:lock v:ext="edit" aspectratio="t"/>
                      </v:rect>
                      <v:rect id="Rectangle 229" o:spid="_x0000_s1060" style="position:absolute;left:5831;top:17825;width:45;height:38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" filled="f" strokeweight=".3pt">
                        <o:lock v:ext="edit" aspectratio="t"/>
                      </v:rect>
                      <v:shape id="Freeform 40" o:spid="_x0000_s1061" style="position:absolute;left:5547;top:15770;width:604;height:1877;visibility:visible;mso-wrap-style:square;v-text-anchor:top" coordsize="68,2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" path="m,l68,r,106l68,132r-3,45l60,211r-50,l3,169,,132,,106,,xe" fillcolor="#efefef" stroked="f">
                        <v:path arrowok="t" o:connecttype="custom" o:connectlocs="0,0;604,0;604,943;604,1174;577,1575;533,1877;89,1877;27,1503;0,1174;0,943;0,0" o:connectangles="0,0,0,0,0,0,0,0,0,0,0"/>
                        <o:lock v:ext="edit" aspectratio="t"/>
                      </v:shape>
                      <v:shape id="Freeform 41" o:spid="_x0000_s1062" style="position:absolute;left:5547;top:15770;width:604;height:1877;visibility:visible;mso-wrap-style:square;v-text-anchor:top" coordsize="68,2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" path="m,l68,r,106l68,132r-3,45l60,211r-50,l3,169,,132,,106,,e" filled="f" strokeweight=".3pt">
                        <v:path arrowok="t" o:connecttype="custom" o:connectlocs="0,0;604,0;604,943;604,1174;577,1575;533,1877;89,1877;27,1503;0,1174;0,943;0,0" o:connectangles="0,0,0,0,0,0,0,0,0,0,0"/>
                        <o:lock v:ext="edit" aspectratio="t"/>
                      </v:shape>
                      <v:roundrect id="AutoShape 42" o:spid="_x0000_s1063" style="position:absolute;left:5440;top:15424;width:818;height:338;visibility:visible;mso-wrap-style:square;v-text-anchor:top" arcsize="3155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" fillcolor="#efefef" strokeweight=".3pt">
                        <o:lock v:ext="edit" aspectratio="t"/>
                      </v:roundrect>
                      <v:roundrect id="AutoShape 43" o:spid="_x0000_s1064" style="position:absolute;left:5049;top:15993;width:382;height:1183;visibility:visible;mso-wrap-style:square;v-text-anchor:top" arcsize="13107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" fillcolor="#efefef" strokeweight=".3pt">
                        <o:lock v:ext="edit" aspectratio="t"/>
                      </v:roundrect>
                      <v:line id="Line 44" o:spid="_x0000_s1065" style="position:absolute;visibility:visible;mso-wrap-style:square" from="5040,16269" to="5431,162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" strokeweight=".3pt"/>
                      <v:line id="Line 45" o:spid="_x0000_s1066" style="position:absolute;visibility:visible;mso-wrap-style:square" from="5040,16882" to="5431,168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" strokeweight=".3pt"/>
                      <v:roundrect id="AutoShape 46" o:spid="_x0000_s1067" style="position:absolute;left:5458;top:16295;width:62;height:650;visibility:visible;mso-wrap-style:square;v-text-anchor:top" arcsize=".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" fillcolor="#efefef" strokeweight=".3pt">
                        <o:lock v:ext="edit" aspectratio="t"/>
                      </v:roundrect>
                      <v:shape id="Freeform 47" o:spid="_x0000_s1068" style="position:absolute;left:5342;width:952;height:15388;visibility:visible;mso-wrap-style:square;v-text-anchor:top" coordsize="107,17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" path="m86,1652r,78l20,1730r,-78l10,1640r,-410l10,821r,-411l10,206r,-104l10,52r,-26l7,19,3,16,,10,3,3,10,,54,,97,r7,3l107,11r-3,5l99,21r-2,5l97,52r,50l97,206r,204l97,821r,409l97,1640r-11,12xe" fillcolor="#efefef" stroked="f">
                        <v:path arrowok="t" o:connecttype="custom" o:connectlocs="765,14694;765,15388;178,15388;178,14694;89,14587;89,10941;89,7303;89,3647;89,1832;89,907;89,463;89,231;62,169;27,142;0,89;27,27;89,0;480,0;863,0;925,27;952,98;925,142;881,187;863,231;863,463;863,907;863,1832;863,3647;863,7303;863,10941;863,14587;765,14694" o:connectangles="0,0,0,0,0,0,0,0,0,0,0,0,0,0,0,0,0,0,0,0,0,0,0,0,0,0,0,0,0,0,0,0"/>
                        <o:lock v:ext="edit" aspectratio="t"/>
                      </v:shape>
                      <v:shape id="Freeform 48" o:spid="_x0000_s1069" style="position:absolute;left:5342;width:952;height:15388;visibility:visible;mso-wrap-style:square;v-text-anchor:top" coordsize="107,17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" path="m86,1652r,78l20,1730r,-78l10,1640r,-410l10,821r,-411l10,206r,-104l10,52r,-26l7,19,3,16,,10,3,3,10,,54,,97,r7,3l107,11r-3,5l99,21r-2,5l97,52r,50l97,206r,204l97,821r,409l97,1640r-11,12e" filled="f" strokeweight=".3pt">
                        <v:path arrowok="t" o:connecttype="custom" o:connectlocs="765,14694;765,15388;178,15388;178,14694;89,14587;89,10941;89,7303;89,3647;89,1832;89,907;89,463;89,231;62,169;27,142;0,89;27,27;89,0;480,0;863,0;925,27;952,98;925,142;881,187;863,231;863,463;863,907;863,1832;863,3647;863,7303;863,10941;863,14587;765,14694" o:connectangles="0,0,0,0,0,0,0,0,0,0,0,0,0,0,0,0,0,0,0,0,0,0,0,0,0,0,0,0,0,0,0,0"/>
                        <o:lock v:ext="edit" aspectratio="t"/>
                      </v:shape>
                      <v:line id="Line 49" o:spid="_x0000_s1070" style="position:absolute;visibility:visible;mso-wrap-style:square" from="5440,1388" to="6223,13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" strokeweight=".15pt"/>
                      <v:line id="Line 50" o:spid="_x0000_s1071" style="position:absolute;visibility:visible;mso-wrap-style:square" from="5440,1628" to="5707,16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" strokeweight=".15pt"/>
                      <v:line id="Line 51" o:spid="_x0000_s1072" style="position:absolute;visibility:visible;mso-wrap-style:square" from="5440,1886" to="5707,18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" strokeweight=".15pt"/>
                      <v:line id="Line 52" o:spid="_x0000_s1073" style="position:absolute;visibility:visible;mso-wrap-style:square" from="5440,2135" to="5707,21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" strokeweight=".15pt"/>
                      <v:line id="Line 53" o:spid="_x0000_s1074" style="position:absolute;visibility:visible;mso-wrap-style:square" from="5440,2393" to="5707,2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" strokeweight=".15pt"/>
                      <v:line id="Line 54" o:spid="_x0000_s1075" style="position:absolute;visibility:visible;mso-wrap-style:square" from="5440,2651" to="5965,26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" strokeweight=".15pt"/>
                      <v:line id="Line 55" o:spid="_x0000_s1076" style="position:absolute;visibility:visible;mso-wrap-style:square" from="5440,2900" to="5707,290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" strokeweight=".15pt"/>
                      <v:line id="Line 56" o:spid="_x0000_s1077" style="position:absolute;visibility:visible;mso-wrap-style:square" from="5440,3158" to="5707,31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" strokeweight=".15pt"/>
                      <v:line id="Line 57" o:spid="_x0000_s1078" style="position:absolute;visibility:visible;mso-wrap-style:square" from="5440,3407" to="5707,34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" strokeweight=".15pt"/>
                      <v:line id="Line 58" o:spid="_x0000_s1079" style="position:absolute;visibility:visible;mso-wrap-style:square" from="5440,3665" to="5707,36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" strokeweight=".15pt"/>
                      <v:line id="Line 59" o:spid="_x0000_s1080" style="position:absolute;visibility:visible;mso-wrap-style:square" from="5440,3914" to="6223,39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" strokeweight=".15pt"/>
                      <v:line id="Line 60" o:spid="_x0000_s1081" style="position:absolute;visibility:visible;mso-wrap-style:square" from="5440,4172" to="5707,41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" strokeweight=".15pt"/>
                      <v:line id="Line 61" o:spid="_x0000_s1082" style="position:absolute;visibility:visible;mso-wrap-style:square" from="5440,4412" to="5707,44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" strokeweight=".15pt"/>
                      <v:line id="Line 62" o:spid="_x0000_s1083" style="position:absolute;visibility:visible;mso-wrap-style:square" from="5440,4679" to="5707,46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" strokeweight=".15pt"/>
                      <v:line id="Line 63" o:spid="_x0000_s1084" style="position:absolute;visibility:visible;mso-wrap-style:square" from="5440,4937" to="5707,49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" strokeweight=".15pt"/>
                      <v:line id="Line 64" o:spid="_x0000_s1085" style="position:absolute;visibility:visible;mso-wrap-style:square" from="5440,5177" to="5965,51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" strokeweight=".15pt"/>
                      <v:line id="Line 65" o:spid="_x0000_s1086" style="position:absolute;visibility:visible;mso-wrap-style:square" from="5440,5444" to="5707,54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" strokeweight=".15pt"/>
                      <v:line id="Line 66" o:spid="_x0000_s1087" style="position:absolute;visibility:visible;mso-wrap-style:square" from="5440,5684" to="5707,569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" strokeweight=".15pt"/>
                      <v:line id="Line 67" o:spid="_x0000_s1088" style="position:absolute;visibility:visible;mso-wrap-style:square" from="5440,5942" to="5707,59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" strokeweight=".15pt"/>
                      <v:line id="Line 68" o:spid="_x0000_s1089" style="position:absolute;visibility:visible;mso-wrap-style:square" from="5440,6191" to="5707,62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" strokeweight=".15pt"/>
                      <v:line id="Line 69" o:spid="_x0000_s1090" style="position:absolute;visibility:visible;mso-wrap-style:square" from="5440,6449" to="6223,64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" strokeweight=".15pt"/>
                      <v:line id="Line 70" o:spid="_x0000_s1091" style="position:absolute;visibility:visible;mso-wrap-style:square" from="5440,6707" to="5707,67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" strokeweight=".15pt"/>
                      <v:line id="Line 71" o:spid="_x0000_s1092" style="position:absolute;visibility:visible;mso-wrap-style:square" from="5440,6956" to="5707,69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" strokeweight=".15pt"/>
                      <v:line id="Line 72" o:spid="_x0000_s1093" style="position:absolute;visibility:visible;mso-wrap-style:square" from="5440,7214" to="5707,72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" strokeweight=".15pt"/>
                      <v:line id="Line 73" o:spid="_x0000_s1094" style="position:absolute;visibility:visible;mso-wrap-style:square" from="5440,7463" to="5707,74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" strokeweight=".15pt"/>
                      <v:line id="Line 74" o:spid="_x0000_s1095" style="position:absolute;visibility:visible;mso-wrap-style:square" from="5440,7721" to="5965,77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" strokeweight=".15pt"/>
                      <v:line id="Line 75" o:spid="_x0000_s1096" style="position:absolute;visibility:visible;mso-wrap-style:square" from="5440,7970" to="5707,79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" strokeweight=".15pt"/>
                      <v:line id="Line 76" o:spid="_x0000_s1097" style="position:absolute;visibility:visible;mso-wrap-style:square" from="5440,8228" to="5707,82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" strokeweight=".15pt"/>
                      <v:line id="Line 77" o:spid="_x0000_s1098" style="position:absolute;visibility:visible;mso-wrap-style:square" from="5440,8468" to="5707,84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" strokeweight=".15pt"/>
                      <v:line id="Line 78" o:spid="_x0000_s1099" style="position:absolute;visibility:visible;mso-wrap-style:square" from="5440,8735" to="5707,87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" strokeweight=".15pt"/>
                      <v:line id="Line 79" o:spid="_x0000_s1100" style="position:absolute;visibility:visible;mso-wrap-style:square" from="5440,8993" to="6223,90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" strokeweight=".15pt"/>
                      <v:line id="Line 80" o:spid="_x0000_s1101" style="position:absolute;visibility:visible;mso-wrap-style:square" from="5440,9233" to="5707,92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" strokeweight=".15pt"/>
                      <v:line id="Line 81" o:spid="_x0000_s1102" style="position:absolute;visibility:visible;mso-wrap-style:square" from="5440,9500" to="5707,95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" strokeweight=".15pt"/>
                      <v:line id="Line 82" o:spid="_x0000_s1103" style="position:absolute;visibility:visible;mso-wrap-style:square" from="5440,9740" to="5707,97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" strokeweight=".15pt"/>
                      <v:line id="Line 83" o:spid="_x0000_s1104" style="position:absolute;visibility:visible;mso-wrap-style:square" from="5440,9998" to="5707,100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" strokeweight=".15pt"/>
                      <v:line id="Line 84" o:spid="_x0000_s1105" style="position:absolute;visibility:visible;mso-wrap-style:square" from="5440,10247" to="5965,1025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" strokeweight=".15pt"/>
                      <v:line id="Line 85" o:spid="_x0000_s1106" style="position:absolute;visibility:visible;mso-wrap-style:square" from="5440,10505" to="5707,105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" strokeweight=".15pt"/>
                      <v:line id="Line 86" o:spid="_x0000_s1107" style="position:absolute;visibility:visible;mso-wrap-style:square" from="5440,10763" to="5707,107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" strokeweight=".15pt"/>
                      <v:line id="Line 87" o:spid="_x0000_s1108" style="position:absolute;visibility:visible;mso-wrap-style:square" from="5440,11012" to="5707,110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" strokeweight=".15pt"/>
                      <v:line id="Line 88" o:spid="_x0000_s1109" style="position:absolute;visibility:visible;mso-wrap-style:square" from="5440,11270" to="5707,112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" strokeweight=".15pt"/>
                      <v:line id="Line 89" o:spid="_x0000_s1110" style="position:absolute;visibility:visible;mso-wrap-style:square" from="5440,11519" to="6223,115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" strokeweight=".15pt"/>
                      <v:line id="Line 90" o:spid="_x0000_s1111" style="position:absolute;visibility:visible;mso-wrap-style:square" from="5440,11777" to="5707,117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" strokeweight=".15pt"/>
                      <v:line id="Line 91" o:spid="_x0000_s1112" style="position:absolute;visibility:visible;mso-wrap-style:square" from="5440,12026" to="5707,120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" strokeweight=".15pt"/>
                      <v:line id="Line 92" o:spid="_x0000_s1113" style="position:absolute;visibility:visible;mso-wrap-style:square" from="5440,12284" to="5707,1229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" strokeweight=".15pt"/>
                      <v:line id="Line 93" o:spid="_x0000_s1114" style="position:absolute;visibility:visible;mso-wrap-style:square" from="5440,12524" to="5707,125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" strokeweight=".15pt"/>
                      <v:line id="Line 94" o:spid="_x0000_s1115" style="position:absolute;visibility:visible;mso-wrap-style:square" from="5440,12791" to="5965,128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" strokeweight=".15pt"/>
                      <v:line id="Line 95" o:spid="_x0000_s1116" style="position:absolute;visibility:visible;mso-wrap-style:square" from="5440,13049" to="5707,130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" strokeweight=".15pt"/>
                      <v:line id="Line 96" o:spid="_x0000_s1117" style="position:absolute;visibility:visible;mso-wrap-style:square" from="5440,13289" to="5707,132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" strokeweight=".15pt"/>
                      <v:line id="Line 97" o:spid="_x0000_s1118" style="position:absolute;visibility:visible;mso-wrap-style:square" from="5440,13556" to="5707,135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" strokeweight=".15pt"/>
                      <v:line id="Line 98" o:spid="_x0000_s1119" style="position:absolute;visibility:visible;mso-wrap-style:square" from="5440,13796" to="5707,138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" strokeweight=".15pt"/>
                      <v:line id="Line 99" o:spid="_x0000_s1120" style="position:absolute;visibility:visible;mso-wrap-style:square" from="5440,14054" to="6223,140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" strokeweight=".15pt"/>
                    </v:group>
                    <v:group id="Group 100" o:spid="_x0000_s1121" style="position:absolute;left:3359;top:994;width:3112;height:4094" coordorigin="3359,993" coordsize="20000,200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">
                      <o:lock v:ext="edit" aspectratio="t"/>
                      <v:rect id="Rectangle 206" o:spid="_x0000_s1122" style="position:absolute;left:3359;top:20185;width:20000;height:4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" fillcolor="#595959" strokeweight="1pt">
                        <o:lock v:ext="edit" aspectratio="t"/>
                      </v:rect>
                      <v:rect id="Rectangle 207" o:spid="_x0000_s1123" style="position:absolute;left:3734;top:20609;width:1559;height:3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" fillcolor="black" strokeweight="1pt">
                        <o:lock v:ext="edit" aspectratio="t"/>
                      </v:rect>
                      <v:rect id="Rectangle 208" o:spid="_x0000_s1124" style="position:absolute;left:21363;top:20610;width:1558;height:3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" fillcolor="black" strokeweight="1pt">
                        <o:lock v:ext="edit" aspectratio="t"/>
                      </v:rect>
                      <v:rect id="Rectangle 209" o:spid="_x0000_s1125" style="position:absolute;left:20430;top:993;width:570;height:191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" fillcolor="#595959" strokeweight="1pt">
                        <o:lock v:ext="edit" aspectratio="t"/>
                      </v:rect>
                    </v:group>
                    <v:group id="Group 105" o:spid="_x0000_s1126" style="position:absolute;left:5001;top:1514;width:1358;height:294" coordorigin="5001,1515" coordsize="19999,199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">
                      <o:lock v:ext="edit" aspectratio="t"/>
                      <v:rect id="Rectangle 200" o:spid="_x0000_s1127" style="position:absolute;left:8286;top:7870;width:16714;height:66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" fillcolor="#595959" strokeweight="1pt">
                        <o:lock v:ext="edit" aspectratio="t"/>
                      </v:rect>
                      <v:oval id="Oval 107" o:spid="_x0000_s1128" style="position:absolute;left:18429;top:2638;width:3859;height:178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" strokeweight="1pt">
                        <o:lock v:ext="edit" aspectratio="t"/>
                      </v:oval>
                      <v:rect id="Rectangle 202" o:spid="_x0000_s1129" style="position:absolute;left:5001;top:1778;width:1017;height:191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" fillcolor="#595959" strokeweight="1pt">
                        <o:lock v:ext="edit" aspectratio="t"/>
                      </v:rect>
                      <v:rect id="Rectangle 203" o:spid="_x0000_s1130" style="position:absolute;left:5861;top:1709;width:1307;height:191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" fillcolor="#595959" strokeweight="1pt">
                        <o:lock v:ext="edit" aspectratio="t"/>
                      </v:rect>
                      <v:shape id="Freeform 110" o:spid="_x0000_s1131" style="position:absolute;left:7152;top:3638;width:5080;height:15154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" path="m,l,19913,19944,17293r,-14673l,xe" fillcolor="#595959" strokeweight="1pt">
                        <v:stroke startarrowwidth="wide" endarrowwidth="wide"/>
                        <v:path arrowok="t" o:connecttype="custom" o:connectlocs="0,0;0,15088;5066,13103;5066,1985;0,0" o:connectangles="0,0,0,0,0"/>
                        <o:lock v:ext="edit" aspectratio="t"/>
                      </v:shape>
                      <v:shape id="Freeform 111" o:spid="_x0000_s1132" style="position:absolute;left:18214;top:1515;width:4289;height:19997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" path="m,l11906,8013r8027,11921l8094,11987,,xe" fillcolor="black" strokeweight="1pt">
                        <v:stroke startarrowwidth="wide" endarrowwidth="wide"/>
                        <v:path arrowok="t" o:connecttype="custom" o:connectlocs="0,0;2553,8012;4275,19931;1736,11985;0,0" o:connectangles="0,0,0,0,0"/>
                        <o:lock v:ext="edit" aspectratio="t"/>
                      </v:shape>
                    </v:group>
                    <v:line id="Line 112" o:spid="_x0000_s1133" style="position:absolute;visibility:visible;mso-wrap-style:square" from="4769,3686" to="4770,44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">
                      <v:stroke startarrowwidth="narrow" startarrowlength="short" endarrowwidth="narrow" endarrowlength="short"/>
                    </v:line>
                    <v:line id="Line 113" o:spid="_x0000_s1134" style="position:absolute;visibility:visible;mso-wrap-style:square" from="5459,3581" to="5460,44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">
                      <v:stroke startarrowwidth="narrow" startarrowlength="short" endarrowwidth="narrow" endarrowlength="short"/>
                    </v:line>
                    <v:line id="Line 114" o:spid="_x0000_s1135" style="position:absolute;visibility:visible;mso-wrap-style:square" from="4874,4526" to="5355,45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">
                      <v:stroke startarrowwidth="narrow" startarrowlength="short" endarrowwidth="narrow" endarrowlength="short"/>
                    </v:line>
                    <v:shape id="Arc 115" o:spid="_x0000_s1136" style="position:absolute;left:4769;top:4406;width:121;height:121;flip:x y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" path="m-1,nfc11929,,21600,9670,21600,21600em-1,nsc11929,,21600,9670,21600,21600l,21600,-1,xe">
                      <v:path arrowok="t" o:extrusionok="f" o:connecttype="custom" o:connectlocs="0,0;121,121;0,121" o:connectangles="0,0,0"/>
                    </v:shape>
                    <v:shape id="Arc 116" o:spid="_x0000_s1137" style="position:absolute;left:5339;top:4406;width:121;height:121;flip:y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" path="m-1,nfc11929,,21600,9670,21600,21600em-1,nsc11929,,21600,9670,21600,21600l,21600,-1,xe">
                      <v:path arrowok="t" o:extrusionok="f" o:connecttype="custom" o:connectlocs="0,0;121,121;0,121" o:connectangles="0,0,0"/>
                    </v:shape>
                    <v:shape id="Arc 117" o:spid="_x0000_s1138" style="position:absolute;left:4709;top:3551;width:61;height:136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" path="m-1,nfc11929,,21600,9670,21600,21600em-1,nsc11929,,21600,9670,21600,21600l,21600,-1,xe">
                      <v:path arrowok="t" o:extrusionok="f" o:connecttype="custom" o:connectlocs="0,0;61,136;0,136" o:connectangles="0,0,0"/>
                    </v:shape>
                    <v:line id="Line 118" o:spid="_x0000_s1139" style="position:absolute;visibility:visible;mso-wrap-style:square" from="4784,4091" to="5445,40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">
                      <v:stroke startarrowwidth="narrow" startarrowlength="short" endarrowwidth="narrow" endarrowlength="short"/>
                    </v:line>
                    <v:rect id="Rectangle 194" o:spid="_x0000_s1140" style="position:absolute;left:4994;top:4406;width:256;height: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"/>
                    <v:line id="Line 120" o:spid="_x0000_s1141" style="position:absolute;visibility:visible;mso-wrap-style:square" from="5114,4391" to="5115,45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">
                      <v:stroke startarrowwidth="narrow" startarrowlength="short" endarrowwidth="narrow" endarrowlength="short"/>
                    </v:line>
                    <v:group id="Group 121" o:spid="_x0000_s1142" style="position:absolute;left:3812;top:4547;width:1876;height:382" coordorigin="3812,4547" coordsize="1876,3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">
                      <v:rect id="Rectangle 198" o:spid="_x0000_s1143" style="position:absolute;left:4532;top:4547;width:1156;height:3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"/>
                      <v:shape id="Freeform 123" o:spid="_x0000_s1144" style="position:absolute;left:3812;top:4703;width:706;height:106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" path="m,8491l,5660r1700,l2550,2830r2974,l5949,r6374,l12323,2830r425,l12748,5660r425,l14023,8491r,2830l14448,11321r,2830l16147,14151r425,2830l16997,16981r,2830l19972,19811e">
                        <v:stroke startarrowwidth="narrow" startarrowlength="short" endarrowwidth="narrow" endarrowlength="short"/>
                        <v:path arrowok="t" o:connecttype="custom" o:connectlocs="0,45;0,30;60,30;90,15;195,15;210,0;435,0;435,15;450,15;450,30;465,30;495,45;495,60;510,60;510,75;570,75;585,90;600,90;600,105;705,105" o:connectangles="0,0,0,0,0,0,0,0,0,0,0,0,0,0,0,0,0,0,0,0"/>
                      </v:shape>
                    </v:group>
                    <v:shape id="Freeform 124" o:spid="_x0000_s1145" style="position:absolute;left:3848;top:4787;width:706;height:106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" path="m,8491l,5660r1700,l2550,2830r2974,l5949,r6374,l12323,2830r425,l12748,5660r425,l14023,8491r,2830l14448,11321r,2830l16147,14151r425,2830l16997,16981r,2830l19972,19811e">
                      <v:stroke startarrowwidth="narrow" startarrowlength="short" endarrowwidth="narrow" endarrowlength="short"/>
                      <v:path arrowok="t" o:connecttype="custom" o:connectlocs="0,45;0,30;60,30;90,15;195,15;210,0;435,0;435,15;450,15;450,30;465,30;495,45;495,60;510,60;510,75;570,75;585,90;600,90;600,105;705,105" o:connectangles="0,0,0,0,0,0,0,0,0,0,0,0,0,0,0,0,0,0,0,0"/>
                    </v:shape>
                  </v:group>
                  <v:line id="Line 125" o:spid="_x0000_s1146" style="position:absolute;flip:x;visibility:visible;mso-wrap-style:square" from="3673,3781" to="3740,37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">
                    <v:stroke startarrowwidth="wide" endarrowwidth="wide"/>
                  </v:line>
                  <v:group id="Group 126" o:spid="_x0000_s1147" style="position:absolute;left:2469;top:3410;width:1218;height:518" coordorigin="2468,3410" coordsize="20026,199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">
                    <v:shape id="Arc 127" o:spid="_x0000_s1148" style="position:absolute;left:20153;top:21590;width:543;height:1273;flip:y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" path="m-1,nfc11929,,21600,9670,21600,21600em-1,nsc11929,,21600,9670,21600,21600l,21600,-1,xe" strokeweight="1pt">
                      <v:path arrowok="t" o:extrusionok="f" o:connecttype="custom" o:connectlocs="0,0;543,1273;0,1273" o:connectangles="0,0,0"/>
                    </v:shape>
                    <v:rect id="Rectangle 144" o:spid="_x0000_s1149" style="position:absolute;left:2756;top:3923;width:19440;height:175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" fillcolor="#595959" strokeweight="1pt"/>
                    <v:rect id="Rectangle 145" o:spid="_x0000_s1150" style="position:absolute;left:21249;top:3410;width:1170;height:34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" strokecolor="white" strokeweight="1pt"/>
                    <v:shape id="Arc 130" o:spid="_x0000_s1151" style="position:absolute;left:20970;top:3923;width:1236;height:2993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" path="m-1,nfc11929,,21600,9670,21600,21600em-1,nsc11929,,21600,9670,21600,21600l,21600,-1,xe" fillcolor="#595959" strokeweight="1pt">
                      <v:path arrowok="t" o:extrusionok="f" o:connecttype="custom" o:connectlocs="0,0;1236,2993;0,2993" o:connectangles="0,0,0"/>
                    </v:shape>
                    <v:rect id="Rectangle 147" o:spid="_x0000_s1152" style="position:absolute;left:21322;top:18665;width:1172;height:35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" strokecolor="white" strokeweight="1pt"/>
                    <v:shape id="Arc 132" o:spid="_x0000_s1153" style="position:absolute;left:21206;top:18486;width:1000;height:2994;flip:y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" path="m-1,nfc11929,,21600,9670,21600,21600em-1,nsc11929,,21600,9670,21600,21600l,21600,-1,xe" fillcolor="#595959" strokeweight="1pt">
                      <v:path arrowok="t" o:extrusionok="f" o:connecttype="custom" o:connectlocs="0,0;1000,2994;0,2994" o:connectangles="0,0,0"/>
                    </v:shape>
                    <v:rect id="Rectangle 149" o:spid="_x0000_s1154" style="position:absolute;left:2756;top:3923;width:1172;height:29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" strokecolor="white" strokeweight="1pt"/>
                    <v:shape id="Arc 134" o:spid="_x0000_s1155" style="position:absolute;left:2756;top:4012;width:1234;height:3172;flip:x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" path="m-1,nfc11929,,21600,9670,21600,21600em-1,nsc11929,,21600,9670,21600,21600l,21600,-1,xe" fillcolor="#595959" strokeweight="1pt">
                      <v:path arrowok="t" o:extrusionok="f" o:connecttype="custom" o:connectlocs="0,0;1234,3172;0,3172" o:connectangles="0,0,0"/>
                    </v:shape>
                    <v:rect id="Rectangle 151" o:spid="_x0000_s1156" style="position:absolute;left:2468;top:19178;width:1172;height:4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" strokecolor="white" strokeweight="1pt"/>
                    <v:shape id="Arc 136" o:spid="_x0000_s1157" style="position:absolute;left:2756;top:18487;width:957;height:2993;flip:x y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" path="m-1,nfc11929,,21600,9670,21600,21600em-1,nsc11929,,21600,9670,21600,21600l,21600,-1,xe" fillcolor="#595959" strokeweight="1pt">
                      <v:path arrowok="t" o:extrusionok="f" o:connecttype="custom" o:connectlocs="0,0;957,2993;0,2993" o:connectangles="0,0,0"/>
                    </v:shape>
                    <v:roundrect id="AutoShape 137" o:spid="_x0000_s1158" style="position:absolute;left:3149;top:16632;width:18579;height:3888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" strokeweight="1pt"/>
                    <v:rect id="Rectangle 154" o:spid="_x0000_s1159" style="position:absolute;left:3149;top:6156;width:18579;height:8756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" strokeweight="1pt"/>
                    <v:rect id="Rectangle 155" o:spid="_x0000_s1160" style="position:absolute;left:21174;top:13773;width:543;height:11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" fillcolor="#595959" strokecolor="#595959" strokeweight="1pt"/>
                    <v:shape id="Arc 140" o:spid="_x0000_s1161" style="position:absolute;left:21110;top:13415;width:618;height:1497;flip:y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" path="m-1,nfc11929,,21600,9670,21600,21600em-1,nsc11929,,21600,9670,21600,21600l,21600,-1,xe" strokeweight="1pt">
                      <v:path arrowok="t" o:extrusionok="f" o:connecttype="custom" o:connectlocs="0,0;618,1497;0,1497" o:connectangles="0,0,0"/>
                    </v:shape>
                    <v:rect id="Rectangle 157" o:spid="_x0000_s1162" style="position:absolute;left:3140;top:13728;width:543;height:11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" fillcolor="#595959" strokecolor="#595959" strokeweight="1pt"/>
                    <v:shape id="Arc 142" o:spid="_x0000_s1163" style="position:absolute;left:3213;top:13594;width:714;height:1297;flip:x y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" path="m-1,nfc11929,,21600,9670,21600,21600em-1,nsc11929,,21600,9670,21600,21600l,21600,-1,xe" strokeweight="1pt">
                      <v:path arrowok="t" o:extrusionok="f" o:connecttype="custom" o:connectlocs="0,0;714,1297;0,1297" o:connectangles="0,0,0"/>
                    </v:shape>
                    <v:rect id="Rectangle 159" o:spid="_x0000_s1164" style="position:absolute;left:21271;top:6111;width:542;height:11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" fillcolor="#595959" strokecolor="#595959" strokeweight="1pt"/>
                    <v:shape id="Arc 144" o:spid="_x0000_s1165" style="position:absolute;left:21024;top:6111;width:714;height:1297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" path="m-1,nfc11929,,21600,9670,21600,21600em-1,nsc11929,,21600,9670,21600,21600l,21600,-1,xe" strokeweight="1pt">
                      <v:path arrowok="t" o:extrusionok="f" o:connecttype="custom" o:connectlocs="0,0;714,1297;0,1297" o:connectangles="0,0,0"/>
                    </v:shape>
                    <v:rect id="Rectangle 161" o:spid="_x0000_s1166" style="position:absolute;left:3149;top:5935;width:542;height:11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" fillcolor="#595959" strokecolor="#595959" strokeweight="1pt"/>
                    <v:shape id="Arc 146" o:spid="_x0000_s1167" style="position:absolute;left:3149;top:6245;width:618;height:1497;flip:x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" path="m-1,nfc11929,,21600,9670,21600,21600em-1,nsc11929,,21600,9670,21600,21600l,21600,-1,xe" strokeweight="1pt">
                      <v:path arrowok="t" o:extrusionok="f" o:connecttype="custom" o:connectlocs="0,0;618,1497;0,1497" o:connectangles="0,0,0"/>
                    </v:shape>
                    <v:shape id="Arc 147" o:spid="_x0000_s1168" style="position:absolute;left:4256;top:21590;width:543;height:1273;flip:x y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" path="m-1,nfc11929,,21600,9670,21600,21600em-1,nsc11929,,21600,9670,21600,21600l,21600,-1,xe" strokeweight="1pt">
                      <v:path arrowok="t" o:extrusionok="f" o:connecttype="custom" o:connectlocs="0,0;543,1273;0,1273" o:connectangles="0,0,0"/>
                    </v:shape>
                    <v:line id="Line 148" o:spid="_x0000_s1169" style="position:absolute;visibility:visible;mso-wrap-style:square" from="4661,22842" to="20290,228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" strokeweight="1pt">
                      <v:stroke startarrowwidth="wide" endarrowwidth="wide"/>
                    </v:line>
                    <v:rect id="Rectangle 165" o:spid="_x0000_s1170" style="position:absolute;left:4895;top:16877;width:3248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" fillcolor="#8c8c8c" strokeweight="1pt"/>
                    <v:oval id="Oval 150" o:spid="_x0000_s1171" style="position:absolute;left:4927;top:15628;width:3205;height:26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" fillcolor="#595959" strokeweight="1pt"/>
                    <v:shape id="Arc 151" o:spid="_x0000_s1172" style="position:absolute;left:6535;top:18531;width:1608;height:1429;flip:y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" path="m-1,nfc11929,,21600,9670,21600,21600em-1,nsc11929,,21600,9670,21600,21600l,21600,-1,xe" fillcolor="#8c8c8c" strokeweight="1pt">
                      <v:path arrowok="t" o:extrusionok="f" o:connecttype="custom" o:connectlocs="0,0;1608,1429;0,1429" o:connectangles="0,0,0"/>
                    </v:shape>
                    <v:shape id="Arc 152" o:spid="_x0000_s1173" style="position:absolute;left:4927;top:18552;width:1608;height:1431;flip:x y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" path="m-1,nfc11929,,21600,9670,21600,21600em-1,nsc11929,,21600,9670,21600,21600l,21600,-1,xe" fillcolor="#8c8c8c" strokeweight="1pt">
                      <v:path arrowok="t" o:extrusionok="f" o:connecttype="custom" o:connectlocs="0,0;1608,1431;0,1431" o:connectangles="0,0,0"/>
                    </v:shape>
                    <v:oval id="Oval 153" o:spid="_x0000_s1174" style="position:absolute;left:5140;top:15896;width:2801;height:21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" strokeweight="1pt"/>
                    <v:rect id="Rectangle 170" o:spid="_x0000_s1175" style="position:absolute;left:10825;top:16990;width:3247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" fillcolor="#8c8c8c" strokeweight="1pt"/>
                    <v:oval id="Oval 155" o:spid="_x0000_s1176" style="position:absolute;left:10868;top:15738;width:3204;height:26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" fillcolor="#595959" strokeweight="1pt"/>
                    <v:shape id="Arc 156" o:spid="_x0000_s1177" style="position:absolute;left:12476;top:18642;width:1607;height:1431;flip:y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" path="m-1,nfc11929,,21600,9670,21600,21600em-1,nsc11929,,21600,9670,21600,21600l,21600,-1,xe" fillcolor="#8c8c8c" strokeweight="1pt">
                      <v:path arrowok="t" o:extrusionok="f" o:connecttype="custom" o:connectlocs="0,0;1607,1431;0,1431" o:connectangles="0,0,0"/>
                    </v:shape>
                    <v:shape id="Arc 157" o:spid="_x0000_s1178" style="position:absolute;left:10868;top:18642;width:1608;height:1431;flip:x y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" path="m-1,nfc11929,,21600,9670,21600,21600em-1,nsc11929,,21600,9670,21600,21600l,21600,-1,xe" fillcolor="#8c8c8c" strokeweight="1pt">
                      <v:path arrowok="t" o:extrusionok="f" o:connecttype="custom" o:connectlocs="0,0;1608,1431;0,1431" o:connectangles="0,0,0"/>
                    </v:shape>
                    <v:oval id="Oval 158" o:spid="_x0000_s1179" style="position:absolute;left:11081;top:15962;width:2800;height:21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" strokeweight="1pt"/>
                    <v:rect id="Rectangle 175" o:spid="_x0000_s1180" style="position:absolute;left:16766;top:16966;width:3247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" fillcolor="#8c8c8c" strokeweight="1pt"/>
                    <v:oval id="Oval 160" o:spid="_x0000_s1181" style="position:absolute;left:16809;top:15717;width:3204;height:26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" fillcolor="#595959" strokeweight="1pt"/>
                    <v:group id="Group 161" o:spid="_x0000_s1182" style="position:absolute;left:16809;top:18755;width:3204;height:1318" coordorigin="16809,18755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">
                      <v:shape id="Arc 162" o:spid="_x0000_s1183" style="position:absolute;left:26778;top:18755;width:10031;height:20000;flip:y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" path="m-1,nfc11929,,21600,9670,21600,21600em-1,nsc11929,,21600,9670,21600,21600l,21600,-1,xe" fillcolor="#8c8c8c" strokeweight="1pt">
                        <v:path arrowok="t" o:extrusionok="f" o:connecttype="custom" o:connectlocs="0,0;10031,20000;0,20000" o:connectangles="0,0,0"/>
                      </v:shape>
                      <v:shape id="Arc 163" o:spid="_x0000_s1184" style="position:absolute;left:16809;top:18755;width:10031;height:20000;flip:x y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" path="m-1,nfc11929,,21600,9670,21600,21600em-1,nsc11929,,21600,9670,21600,21600l,21600,-1,xe" fillcolor="#8c8c8c" strokeweight="1pt">
                        <v:path arrowok="t" o:extrusionok="f" o:connecttype="custom" o:connectlocs="0,0;10031,20000;0,20000" o:connectangles="0,0,0"/>
                      </v:shape>
                    </v:group>
                    <v:oval id="Oval 164" o:spid="_x0000_s1185" style="position:absolute;left:17021;top:15962;width:2801;height:21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" strokeweight="1pt"/>
                    <v:rect id="Rectangle 179" o:spid="_x0000_s1186" style="position:absolute;left:12156;top:6850;width:8507;height:75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" filled="f" strokeweight="1pt"/>
                  </v:group>
                </v:group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68" o:spid="_x0000_s1187" type="#_x0000_t202" style="position:absolute;top:438;width:4544;height:10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">
                  <v:textbox>
                    <w:txbxContent>
                      <w:p w14:paraId="56854619" w14:textId="77777777" w:rsidR="0038607C" w:rsidRDefault="0038607C" w:rsidP="0038607C">
                        <w:pPr>
                          <w:jc w:val="center"/>
                        </w:pPr>
                      </w:p>
                    </w:txbxContent>
                  </v:textbox>
                </v:shape>
                <v:line id="Line 169" o:spid="_x0000_s1188" style="position:absolute;visibility:visible;mso-wrap-style:square" from="3347,1462" to="4666,19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">
                  <v:stroke endarrow="block"/>
                </v:line>
                <v:line id="Line 170" o:spid="_x0000_s1189" style="position:absolute;visibility:visible;mso-wrap-style:square" from="2120,2993" to="2658,33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">
                  <v:stroke endarrow="block"/>
                </v:line>
                <v:shape id="Text Box 171" o:spid="_x0000_s1190" type="#_x0000_t202" style="position:absolute;left:425;top:2581;width:2061;height:6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">
                  <v:textbox>
                    <w:txbxContent>
                      <w:p w14:paraId="74500669" w14:textId="77777777" w:rsidR="0038607C" w:rsidRDefault="0038607C" w:rsidP="0038607C">
                        <w:pPr>
                          <w:jc w:val="center"/>
                          <w:rPr>
                            <w:rFonts w:ascii="Comic Sans MS" w:hAnsi="Comic Sans MS"/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shape>
                <v:line id="Line 172" o:spid="_x0000_s1191" style="position:absolute;flip:x;visibility:visible;mso-wrap-style:square" from="5031,3653" to="6593,37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">
                  <v:stroke endarrow="block"/>
                </v:line>
                <v:shape id="Text Box 173" o:spid="_x0000_s1192" type="#_x0000_t202" style="position:absolute;left:6602;top:3388;width:2556;height:5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">
                  <v:textbox>
                    <w:txbxContent>
                      <w:p w14:paraId="1833FB69" w14:textId="77777777" w:rsidR="0038607C" w:rsidRDefault="0038607C" w:rsidP="0038607C">
                        <w:pPr>
                          <w:jc w:val="center"/>
                          <w:rPr>
                            <w:rFonts w:ascii="Comic Sans MS" w:hAnsi="Comic Sans MS"/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shape>
                <v:line id="Line 174" o:spid="_x0000_s1193" style="position:absolute;flip:x;visibility:visible;mso-wrap-style:square" from="5114,2202" to="6157,32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">
                  <v:stroke endarrow="block"/>
                </v:line>
                <v:shape id="Text Box 175" o:spid="_x0000_s1194" type="#_x0000_t202" style="position:absolute;left:6146;top:1247;width:3953;height:11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">
                  <v:textbox>
                    <w:txbxContent>
                      <w:p w14:paraId="5650C60F" w14:textId="77777777" w:rsidR="0038607C" w:rsidRDefault="0038607C" w:rsidP="0038607C">
                        <w:pPr>
                          <w:rPr>
                            <w:rFonts w:ascii="Comic Sans MS" w:hAnsi="Comic Sans MS"/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shape>
                <v:line id="Line 176" o:spid="_x0000_s1195" style="position:absolute;flip:x;visibility:visible;mso-wrap-style:square" from="4868,3145" to="6136,3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">
                  <v:stroke endarrow="block"/>
                </v:line>
                <v:shape id="Text Box 177" o:spid="_x0000_s1196" type="#_x0000_t202" style="position:absolute;left:6146;top:2881;width:2364;height:4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">
                  <v:textbox>
                    <w:txbxContent>
                      <w:p w14:paraId="4E90174E" w14:textId="77777777" w:rsidR="0038607C" w:rsidRDefault="0038607C" w:rsidP="0038607C">
                        <w:pPr>
                          <w:rPr>
                            <w:rFonts w:ascii="Comic Sans MS" w:hAnsi="Comic Sans MS"/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shape>
                <w10:wrap type="square" anchorx="margin"/>
              </v:group>
            </w:pict>
          </mc:Fallback>
        </mc:AlternateContent>
      </w:r>
    </w:p>
    <w:p w14:paraId="48BB0551" w14:textId="25CC800B" w:rsidR="0020345D" w:rsidRDefault="0020345D" w:rsidP="0020345D">
      <w:pPr>
        <w:pStyle w:val="ECEcorps"/>
        <w:rPr>
          <w:bCs/>
        </w:rPr>
      </w:pPr>
    </w:p>
    <w:p w14:paraId="11BC72D1" w14:textId="711C1FCC" w:rsidR="0020345D" w:rsidRDefault="0020345D" w:rsidP="0020345D">
      <w:pPr>
        <w:pStyle w:val="ECEcorps"/>
        <w:rPr>
          <w:bCs/>
        </w:rPr>
      </w:pPr>
    </w:p>
    <w:p w14:paraId="33AE0156" w14:textId="4BB4FA54" w:rsidR="0020345D" w:rsidRDefault="0020345D" w:rsidP="0020345D">
      <w:pPr>
        <w:pStyle w:val="ECEcorps"/>
        <w:rPr>
          <w:bCs/>
        </w:rPr>
      </w:pPr>
    </w:p>
    <w:p w14:paraId="0F68E294" w14:textId="603DB349" w:rsidR="0020345D" w:rsidRDefault="0020345D" w:rsidP="0020345D">
      <w:pPr>
        <w:pStyle w:val="ECEcorps"/>
        <w:rPr>
          <w:bCs/>
        </w:rPr>
      </w:pPr>
    </w:p>
    <w:p w14:paraId="4CAB708E" w14:textId="54D3D75C" w:rsidR="0020345D" w:rsidRDefault="0020345D" w:rsidP="0020345D">
      <w:pPr>
        <w:pStyle w:val="ECEcorps"/>
        <w:rPr>
          <w:bCs/>
        </w:rPr>
      </w:pPr>
    </w:p>
    <w:p w14:paraId="5AE51D94" w14:textId="413C4547" w:rsidR="0020345D" w:rsidRDefault="0020345D" w:rsidP="0020345D">
      <w:pPr>
        <w:pStyle w:val="ECEcorps"/>
        <w:rPr>
          <w:bCs/>
        </w:rPr>
      </w:pPr>
    </w:p>
    <w:p w14:paraId="555BEC21" w14:textId="25D0C3E7" w:rsidR="0020345D" w:rsidRDefault="0020345D" w:rsidP="0020345D">
      <w:pPr>
        <w:pStyle w:val="ECEcorps"/>
        <w:rPr>
          <w:bCs/>
        </w:rPr>
      </w:pPr>
    </w:p>
    <w:p w14:paraId="2016DBA6" w14:textId="5A57EDA1" w:rsidR="0020345D" w:rsidRDefault="0020345D" w:rsidP="0020345D">
      <w:pPr>
        <w:pStyle w:val="ECEcorps"/>
        <w:rPr>
          <w:bCs/>
        </w:rPr>
      </w:pPr>
    </w:p>
    <w:p w14:paraId="62BB1E76" w14:textId="3DF907B2" w:rsidR="00586095" w:rsidRDefault="00586095" w:rsidP="0020345D">
      <w:pPr>
        <w:pStyle w:val="ECEcorps"/>
        <w:rPr>
          <w:bCs/>
        </w:rPr>
      </w:pPr>
    </w:p>
    <w:p w14:paraId="0FF3B8E2" w14:textId="71CDB79F" w:rsidR="00586095" w:rsidRDefault="00586095" w:rsidP="0020345D">
      <w:pPr>
        <w:pStyle w:val="ECEcorps"/>
        <w:rPr>
          <w:bCs/>
        </w:rPr>
      </w:pPr>
    </w:p>
    <w:p w14:paraId="246AA60C" w14:textId="2064F0A2" w:rsidR="00586095" w:rsidRDefault="00586095" w:rsidP="0020345D">
      <w:pPr>
        <w:pStyle w:val="ECEcorps"/>
        <w:rPr>
          <w:bCs/>
        </w:rPr>
      </w:pPr>
    </w:p>
    <w:p w14:paraId="6325CE08" w14:textId="3B70FC7F" w:rsidR="00586095" w:rsidRDefault="00586095" w:rsidP="0020345D">
      <w:pPr>
        <w:pStyle w:val="ECEcorps"/>
        <w:rPr>
          <w:bCs/>
        </w:rPr>
      </w:pPr>
    </w:p>
    <w:p w14:paraId="78936E1F" w14:textId="4AF4A13C" w:rsidR="0038607C" w:rsidRDefault="0038607C" w:rsidP="0020345D">
      <w:pPr>
        <w:pStyle w:val="ECEcorps"/>
        <w:rPr>
          <w:bCs/>
        </w:rPr>
      </w:pPr>
    </w:p>
    <w:p w14:paraId="25DA4BF2" w14:textId="42A051E3" w:rsidR="0038607C" w:rsidRDefault="0038607C" w:rsidP="0020345D">
      <w:pPr>
        <w:pStyle w:val="ECEcorps"/>
        <w:rPr>
          <w:bCs/>
        </w:rPr>
      </w:pPr>
    </w:p>
    <w:p w14:paraId="1B725C8A" w14:textId="77777777" w:rsidR="0038607C" w:rsidRDefault="0038607C" w:rsidP="0020345D">
      <w:pPr>
        <w:pStyle w:val="ECEcorps"/>
        <w:rPr>
          <w:bCs/>
        </w:rPr>
      </w:pPr>
    </w:p>
    <w:p w14:paraId="063516F0" w14:textId="6CF2C75D" w:rsidR="0020345D" w:rsidRDefault="0020345D" w:rsidP="0020345D">
      <w:pPr>
        <w:pStyle w:val="ECEcorps"/>
        <w:rPr>
          <w:bCs/>
        </w:rPr>
      </w:pPr>
    </w:p>
    <w:p w14:paraId="319D20AE" w14:textId="294333F7" w:rsidR="0020345D" w:rsidRDefault="0020345D" w:rsidP="0020345D">
      <w:pPr>
        <w:pStyle w:val="ECEcorps"/>
        <w:rPr>
          <w:bCs/>
        </w:rPr>
      </w:pPr>
    </w:p>
    <w:p w14:paraId="122D40E8" w14:textId="77777777" w:rsidR="00106C7C" w:rsidRDefault="00106C7C" w:rsidP="0020345D">
      <w:pPr>
        <w:pStyle w:val="ECEcorps"/>
        <w:rPr>
          <w:bCs/>
        </w:rPr>
      </w:pPr>
    </w:p>
    <w:p w14:paraId="10FDC453" w14:textId="77777777" w:rsidR="0020345D" w:rsidRDefault="0020345D" w:rsidP="0020345D">
      <w:pPr>
        <w:pStyle w:val="ECEcorps"/>
      </w:pPr>
    </w:p>
    <w:p w14:paraId="64E4D19E" w14:textId="1D72572C" w:rsidR="00AD6361" w:rsidRDefault="00C3314E" w:rsidP="00657E05">
      <w:pPr>
        <w:pStyle w:val="ECEcorps"/>
        <w:numPr>
          <w:ilvl w:val="1"/>
          <w:numId w:val="20"/>
        </w:numPr>
      </w:pPr>
      <w:r>
        <w:t>Titrage</w:t>
      </w:r>
    </w:p>
    <w:p w14:paraId="7D312F8F" w14:textId="1BA26CA1" w:rsidR="00AD6361" w:rsidRPr="00AD6361" w:rsidRDefault="00C3314E" w:rsidP="00AD6361">
      <w:pPr>
        <w:pStyle w:val="ECEcorps"/>
        <w:numPr>
          <w:ilvl w:val="0"/>
          <w:numId w:val="17"/>
        </w:numPr>
      </w:pPr>
      <w:r>
        <w:t xml:space="preserve">Mettre en œuvre </w:t>
      </w:r>
      <w:r w:rsidR="00431420">
        <w:t>le titrage</w:t>
      </w:r>
      <w:r w:rsidR="0020345D">
        <w:t>.</w:t>
      </w:r>
      <w:r w:rsidR="00ED2E2C" w:rsidRPr="0038607C">
        <w:rPr>
          <w:bCs/>
        </w:rPr>
        <w:t xml:space="preserve"> </w:t>
      </w:r>
    </w:p>
    <w:p w14:paraId="2D9BA2E6" w14:textId="1BC37DFB" w:rsidR="00AD6361" w:rsidRDefault="00ED2E2C" w:rsidP="00AD6361">
      <w:pPr>
        <w:pStyle w:val="ECEcorps"/>
        <w:ind w:left="1080"/>
      </w:pPr>
      <w:r w:rsidRPr="0038607C">
        <w:rPr>
          <w:bCs/>
        </w:rPr>
        <w:t>On relèvera la valeur de la conductivité tous les 2 mL</w:t>
      </w:r>
      <w:r w:rsidR="00354739" w:rsidRPr="0038607C">
        <w:rPr>
          <w:bCs/>
        </w:rPr>
        <w:t xml:space="preserve"> </w:t>
      </w:r>
      <w:r w:rsidR="00354739" w:rsidRPr="008277EE">
        <w:t>jusqu’à</w:t>
      </w:r>
      <w:r w:rsidR="00354739">
        <w:t xml:space="preserve"> un volume total ajouté de 24,0 m</w:t>
      </w:r>
      <w:r w:rsidR="00354739" w:rsidRPr="008277EE">
        <w:t>L</w:t>
      </w:r>
      <w:r w:rsidR="00354739">
        <w:t>.</w:t>
      </w:r>
    </w:p>
    <w:p w14:paraId="35C4C0B4" w14:textId="77777777" w:rsidR="00C3314E" w:rsidRDefault="00C3314E" w:rsidP="00AD6361">
      <w:pPr>
        <w:pStyle w:val="ECEcorps"/>
        <w:ind w:left="1080"/>
      </w:pPr>
    </w:p>
    <w:p w14:paraId="6FCD1A09" w14:textId="63E0DFBB" w:rsidR="00E26870" w:rsidRDefault="00AD6361" w:rsidP="00AD6361">
      <w:pPr>
        <w:pStyle w:val="ECEcorps"/>
        <w:numPr>
          <w:ilvl w:val="0"/>
          <w:numId w:val="17"/>
        </w:numPr>
      </w:pPr>
      <w:r>
        <w:t>À</w:t>
      </w:r>
      <w:r w:rsidR="00476239">
        <w:t xml:space="preserve"> l’aide d’un tableur, tracer la conductivité en fonction du volume versé et en déduire la valeur du volume </w:t>
      </w:r>
      <w:r w:rsidR="0038607C">
        <w:t xml:space="preserve">de solution d’acide chlorhydrique </w:t>
      </w:r>
      <w:r w:rsidR="00C3314E">
        <w:t xml:space="preserve">versé </w:t>
      </w:r>
      <w:r w:rsidR="0038607C">
        <w:t>à l’équivalence.</w:t>
      </w:r>
    </w:p>
    <w:p w14:paraId="77503F55" w14:textId="5C9A8FBF" w:rsidR="0038607C" w:rsidRDefault="0038607C" w:rsidP="0038607C">
      <w:pPr>
        <w:pStyle w:val="ECEcorps"/>
      </w:pPr>
    </w:p>
    <w:p w14:paraId="30897392" w14:textId="0FD4F72D" w:rsidR="0038607C" w:rsidRDefault="0038607C" w:rsidP="0038607C">
      <w:pPr>
        <w:pStyle w:val="ECEcorps"/>
        <w:jc w:val="center"/>
      </w:pPr>
      <w:r w:rsidRPr="00AD6361">
        <w:rPr>
          <w:i/>
          <w:iCs/>
        </w:rPr>
        <w:t>V</w:t>
      </w:r>
      <w:r w:rsidRPr="00841039">
        <w:rPr>
          <w:vertAlign w:val="subscript"/>
        </w:rPr>
        <w:t>éq</w:t>
      </w:r>
      <w:r>
        <w:t xml:space="preserve"> = ………………………….</w:t>
      </w:r>
    </w:p>
    <w:p w14:paraId="7EDBE1B2" w14:textId="77777777" w:rsidR="0038607C" w:rsidRDefault="0038607C" w:rsidP="0038607C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486FB966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6CCB7A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C6C9A2" w14:textId="77777777" w:rsidR="00E26870" w:rsidRDefault="00E26870" w:rsidP="00527A98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7321C2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51BB580F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12849BD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1A1764F" w14:textId="77777777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2A447358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F09B040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543019EC" w14:textId="16DE630B" w:rsidR="00B37CA1" w:rsidRDefault="00B37CA1" w:rsidP="00E26870">
      <w:pPr>
        <w:pStyle w:val="ECEcorps"/>
        <w:rPr>
          <w:rFonts w:eastAsia="Arial Unicode MS"/>
        </w:rPr>
      </w:pPr>
    </w:p>
    <w:p w14:paraId="6C8A5D82" w14:textId="77777777" w:rsidR="00B37CA1" w:rsidRDefault="00B37CA1">
      <w:pPr>
        <w:spacing w:line="240" w:lineRule="auto"/>
        <w:jc w:val="left"/>
        <w:rPr>
          <w:rFonts w:eastAsia="Arial Unicode MS"/>
          <w:color w:val="auto"/>
        </w:rPr>
      </w:pPr>
      <w:r>
        <w:rPr>
          <w:rFonts w:eastAsia="Arial Unicode MS"/>
        </w:rPr>
        <w:br w:type="page"/>
      </w:r>
    </w:p>
    <w:p w14:paraId="545F6466" w14:textId="3D23C698" w:rsidR="00E26870" w:rsidRDefault="00693925" w:rsidP="00E26870">
      <w:pPr>
        <w:pStyle w:val="ECEpartie"/>
        <w:rPr>
          <w:b w:val="0"/>
          <w:bCs/>
        </w:rPr>
      </w:pPr>
      <w:bookmarkStart w:id="11" w:name="_Toc482638816"/>
      <w:bookmarkStart w:id="12" w:name="_Toc500182693"/>
      <w:r>
        <w:lastRenderedPageBreak/>
        <w:t xml:space="preserve">Titre </w:t>
      </w:r>
      <w:r w:rsidR="003E69DE">
        <w:t>massique</w:t>
      </w:r>
      <w:r w:rsidR="00E26870" w:rsidRPr="003C13F9">
        <w:t xml:space="preserve"> </w:t>
      </w:r>
      <w:r w:rsidR="00E26870" w:rsidRPr="00FF78A1">
        <w:rPr>
          <w:b w:val="0"/>
          <w:bCs/>
        </w:rPr>
        <w:t>(10 minutes conseillées)</w:t>
      </w:r>
      <w:bookmarkEnd w:id="11"/>
      <w:bookmarkEnd w:id="12"/>
    </w:p>
    <w:p w14:paraId="20868D43" w14:textId="77777777" w:rsidR="00AD6361" w:rsidRPr="00AD6361" w:rsidRDefault="00AD6361" w:rsidP="00AD6361">
      <w:pPr>
        <w:pStyle w:val="ECEcorps"/>
      </w:pPr>
    </w:p>
    <w:p w14:paraId="557C4198" w14:textId="1410252D" w:rsidR="00801235" w:rsidRDefault="00AD6361" w:rsidP="00657E05">
      <w:pPr>
        <w:pStyle w:val="ECEpartie"/>
        <w:numPr>
          <w:ilvl w:val="1"/>
          <w:numId w:val="18"/>
        </w:numPr>
        <w:rPr>
          <w:b w:val="0"/>
          <w:bCs/>
        </w:rPr>
      </w:pPr>
      <w:r>
        <w:rPr>
          <w:b w:val="0"/>
          <w:bCs/>
        </w:rPr>
        <w:t>À</w:t>
      </w:r>
      <w:r w:rsidR="00801235">
        <w:rPr>
          <w:b w:val="0"/>
          <w:bCs/>
        </w:rPr>
        <w:t xml:space="preserve"> partir des résultats du titrage, déterminer la concentration </w:t>
      </w:r>
      <w:r w:rsidR="00BE6EB0">
        <w:rPr>
          <w:b w:val="0"/>
          <w:bCs/>
        </w:rPr>
        <w:t>en quantité de matière</w:t>
      </w:r>
      <w:r w:rsidR="00801235">
        <w:rPr>
          <w:b w:val="0"/>
          <w:bCs/>
        </w:rPr>
        <w:t xml:space="preserve"> de la solution diluée </w:t>
      </w:r>
      <w:r w:rsidR="00801235" w:rsidRPr="00AD6361">
        <w:t>S</w:t>
      </w:r>
      <w:r w:rsidR="00801235" w:rsidRPr="00AD6361">
        <w:rPr>
          <w:vertAlign w:val="subscript"/>
        </w:rPr>
        <w:t>250</w:t>
      </w:r>
      <w:r w:rsidR="00801235">
        <w:rPr>
          <w:b w:val="0"/>
          <w:bCs/>
        </w:rPr>
        <w:t>, puis celle de la solution commerciale</w:t>
      </w:r>
      <w:r w:rsidR="00801235" w:rsidRPr="00801235">
        <w:rPr>
          <w:b w:val="0"/>
          <w:bCs/>
        </w:rPr>
        <w:t>.</w:t>
      </w:r>
    </w:p>
    <w:p w14:paraId="423FD4BE" w14:textId="77777777" w:rsidR="00801235" w:rsidRDefault="00801235" w:rsidP="00801235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25D158BD" w14:textId="77777777" w:rsidR="00801235" w:rsidRDefault="00801235" w:rsidP="00801235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6B460AB9" w14:textId="77777777" w:rsidR="00801235" w:rsidRDefault="00801235" w:rsidP="00801235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791640A8" w14:textId="77777777" w:rsidR="00801235" w:rsidRDefault="00801235" w:rsidP="00801235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65BB6B22" w14:textId="77777777" w:rsidR="00801235" w:rsidRDefault="00801235" w:rsidP="00801235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730C9432" w14:textId="77777777" w:rsidR="00801235" w:rsidRDefault="00801235" w:rsidP="00801235">
      <w:pPr>
        <w:pStyle w:val="ECEcorps"/>
      </w:pPr>
    </w:p>
    <w:p w14:paraId="62CD4E2A" w14:textId="41AC7AC5" w:rsidR="00801235" w:rsidRDefault="00AD6361" w:rsidP="00657E05">
      <w:pPr>
        <w:pStyle w:val="ECEpartie"/>
        <w:numPr>
          <w:ilvl w:val="1"/>
          <w:numId w:val="18"/>
        </w:numPr>
        <w:rPr>
          <w:b w:val="0"/>
          <w:bCs/>
        </w:rPr>
      </w:pPr>
      <w:r>
        <w:rPr>
          <w:b w:val="0"/>
          <w:bCs/>
        </w:rPr>
        <w:t>À</w:t>
      </w:r>
      <w:r w:rsidR="002B2038">
        <w:rPr>
          <w:b w:val="0"/>
          <w:bCs/>
        </w:rPr>
        <w:t xml:space="preserve"> partir de cette concentration, calculer</w:t>
      </w:r>
      <w:r w:rsidR="00801235">
        <w:rPr>
          <w:b w:val="0"/>
          <w:bCs/>
        </w:rPr>
        <w:t xml:space="preserve"> le titre </w:t>
      </w:r>
      <w:r w:rsidR="002B2038">
        <w:rPr>
          <w:b w:val="0"/>
          <w:bCs/>
        </w:rPr>
        <w:t>massique de la solution commerciale</w:t>
      </w:r>
      <w:r w:rsidR="00801235" w:rsidRPr="00801235">
        <w:rPr>
          <w:b w:val="0"/>
          <w:bCs/>
        </w:rPr>
        <w:t>.</w:t>
      </w:r>
    </w:p>
    <w:p w14:paraId="46ED7C56" w14:textId="77777777" w:rsidR="008407F6" w:rsidRDefault="008407F6" w:rsidP="008407F6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1FC7BC6C" w14:textId="77777777" w:rsidR="008407F6" w:rsidRDefault="008407F6" w:rsidP="008407F6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4C943228" w14:textId="77777777" w:rsidR="008407F6" w:rsidRDefault="008407F6" w:rsidP="008407F6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6C5507D6" w14:textId="77777777" w:rsidR="008407F6" w:rsidRDefault="008407F6" w:rsidP="008407F6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151A9EBF" w14:textId="77777777" w:rsidR="008407F6" w:rsidRDefault="008407F6" w:rsidP="008407F6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3948BE8F" w14:textId="77777777" w:rsidR="008407F6" w:rsidRDefault="008407F6" w:rsidP="008407F6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56E60FA4" w14:textId="77777777" w:rsidR="008407F6" w:rsidRPr="008407F6" w:rsidRDefault="008407F6" w:rsidP="008407F6">
      <w:pPr>
        <w:pStyle w:val="ECEcorps"/>
      </w:pPr>
    </w:p>
    <w:p w14:paraId="037962BB" w14:textId="450C4945" w:rsidR="00801235" w:rsidRDefault="00D416F7" w:rsidP="00657E05">
      <w:pPr>
        <w:pStyle w:val="ECEpartie"/>
        <w:numPr>
          <w:ilvl w:val="1"/>
          <w:numId w:val="18"/>
        </w:numPr>
        <w:rPr>
          <w:b w:val="0"/>
          <w:bCs/>
        </w:rPr>
      </w:pPr>
      <w:r w:rsidRPr="00D416F7">
        <w:rPr>
          <w:b w:val="0"/>
          <w:bCs/>
        </w:rPr>
        <w:t xml:space="preserve">Comparer la valeur </w:t>
      </w:r>
      <w:r>
        <w:rPr>
          <w:b w:val="0"/>
          <w:bCs/>
        </w:rPr>
        <w:t>du pourcentage massique</w:t>
      </w:r>
      <w:r w:rsidR="006B6F15">
        <w:rPr>
          <w:b w:val="0"/>
          <w:bCs/>
        </w:rPr>
        <w:t xml:space="preserve"> indiquée sur l’étiquette</w:t>
      </w:r>
      <w:r w:rsidRPr="00D416F7">
        <w:rPr>
          <w:b w:val="0"/>
          <w:bCs/>
        </w:rPr>
        <w:t xml:space="preserve"> et la valeur </w:t>
      </w:r>
      <w:r w:rsidR="006B6F15">
        <w:rPr>
          <w:b w:val="0"/>
          <w:bCs/>
        </w:rPr>
        <w:t>déterminée expérimentalement</w:t>
      </w:r>
      <w:r w:rsidRPr="00D416F7">
        <w:rPr>
          <w:b w:val="0"/>
          <w:bCs/>
        </w:rPr>
        <w:t xml:space="preserve">. Proposer des </w:t>
      </w:r>
      <w:r w:rsidR="00CA4CB3">
        <w:rPr>
          <w:b w:val="0"/>
          <w:bCs/>
        </w:rPr>
        <w:t xml:space="preserve">raisons qui expliqueraient un éventuel </w:t>
      </w:r>
      <w:r w:rsidRPr="00D416F7">
        <w:rPr>
          <w:b w:val="0"/>
          <w:bCs/>
        </w:rPr>
        <w:t>écart entre les 2 valeurs</w:t>
      </w:r>
      <w:r>
        <w:rPr>
          <w:b w:val="0"/>
          <w:bCs/>
        </w:rPr>
        <w:t>.</w:t>
      </w:r>
    </w:p>
    <w:p w14:paraId="56E8AFAD" w14:textId="77777777" w:rsidR="00D416F7" w:rsidRDefault="00D416F7" w:rsidP="00D416F7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37A85737" w14:textId="77777777" w:rsidR="00D416F7" w:rsidRDefault="00D416F7" w:rsidP="00D416F7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5026AAE0" w14:textId="77777777" w:rsidR="00D416F7" w:rsidRDefault="00D416F7" w:rsidP="00D416F7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767641AB" w14:textId="77777777" w:rsidR="00D416F7" w:rsidRDefault="00D416F7" w:rsidP="00D416F7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31C22559" w14:textId="77777777" w:rsidR="00D416F7" w:rsidRDefault="00D416F7" w:rsidP="00D416F7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5486EAC0" w14:textId="77777777" w:rsidR="00D416F7" w:rsidRPr="00D416F7" w:rsidRDefault="00D416F7" w:rsidP="00D416F7">
      <w:pPr>
        <w:pStyle w:val="ECEcorps"/>
      </w:pPr>
    </w:p>
    <w:p w14:paraId="6A9B8BF2" w14:textId="7F0D0756" w:rsidR="00E26870" w:rsidRDefault="00E26870" w:rsidP="00E26870">
      <w:pPr>
        <w:pStyle w:val="ECEcorps"/>
        <w:rPr>
          <w:b/>
        </w:rPr>
      </w:pPr>
    </w:p>
    <w:p w14:paraId="31DF71E4" w14:textId="77777777" w:rsidR="003E69DE" w:rsidRDefault="003E69DE" w:rsidP="00E26870">
      <w:pPr>
        <w:pStyle w:val="ECEcorps"/>
        <w:rPr>
          <w:b/>
        </w:rPr>
      </w:pPr>
    </w:p>
    <w:p w14:paraId="399C7F33" w14:textId="4CED07F5" w:rsidR="00D9338B" w:rsidRPr="00337F03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3"/>
      <w:bookmarkEnd w:id="4"/>
      <w:bookmarkEnd w:id="5"/>
    </w:p>
    <w:sectPr w:rsidR="00D9338B" w:rsidRPr="00337F03" w:rsidSect="00680CBA">
      <w:headerReference w:type="default" r:id="rId9"/>
      <w:footerReference w:type="default" r:id="rId10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84AEB0A" w14:textId="77777777" w:rsidR="0047653A" w:rsidRDefault="0047653A" w:rsidP="0008058B">
      <w:r>
        <w:separator/>
      </w:r>
    </w:p>
  </w:endnote>
  <w:endnote w:type="continuationSeparator" w:id="0">
    <w:p w14:paraId="2A2FD103" w14:textId="77777777" w:rsidR="0047653A" w:rsidRDefault="0047653A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93EF49" w14:textId="434EAC33" w:rsidR="00C60969" w:rsidRPr="00827238" w:rsidRDefault="00C6096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6609FD">
      <w:rPr>
        <w:noProof/>
      </w:rPr>
      <w:t>4</w:t>
    </w:r>
    <w:r w:rsidRPr="00827238">
      <w:rPr>
        <w:noProof/>
      </w:rPr>
      <w:fldChar w:fldCharType="end"/>
    </w:r>
    <w:r w:rsidRPr="00827238">
      <w:t xml:space="preserve"> sur </w:t>
    </w:r>
    <w:r w:rsidR="006609FD">
      <w:fldChar w:fldCharType="begin"/>
    </w:r>
    <w:r w:rsidR="006609FD">
      <w:instrText xml:space="preserve"> NUMPAGES  </w:instrText>
    </w:r>
    <w:r w:rsidR="006609FD">
      <w:fldChar w:fldCharType="separate"/>
    </w:r>
    <w:r w:rsidR="006609FD">
      <w:rPr>
        <w:noProof/>
      </w:rPr>
      <w:t>4</w:t>
    </w:r>
    <w:r w:rsidR="006609FD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088DCEE" w14:textId="77777777" w:rsidR="0047653A" w:rsidRDefault="0047653A" w:rsidP="0008058B">
      <w:r>
        <w:separator/>
      </w:r>
    </w:p>
  </w:footnote>
  <w:footnote w:type="continuationSeparator" w:id="0">
    <w:p w14:paraId="78A1521C" w14:textId="77777777" w:rsidR="0047653A" w:rsidRDefault="0047653A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6E05B8" w14:textId="3443D598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4A12D2">
      <w:rPr>
        <w:b/>
        <w:sz w:val="24"/>
        <w:szCs w:val="24"/>
      </w:rPr>
      <w:t>AMMONIAQUE</w:t>
    </w:r>
    <w:r>
      <w:tab/>
      <w:t>Session</w:t>
    </w:r>
  </w:p>
  <w:p w14:paraId="37DE348B" w14:textId="443EE64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733DF6">
      <w:t>6</w:t>
    </w:r>
  </w:p>
  <w:p w14:paraId="62928406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F170648"/>
    <w:multiLevelType w:val="multilevel"/>
    <w:tmpl w:val="3754025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11CD2926"/>
    <w:multiLevelType w:val="hybridMultilevel"/>
    <w:tmpl w:val="96525DA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BA6B2A"/>
    <w:multiLevelType w:val="multilevel"/>
    <w:tmpl w:val="D006FE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2BC905CE"/>
    <w:multiLevelType w:val="hybridMultilevel"/>
    <w:tmpl w:val="CC2C335E"/>
    <w:lvl w:ilvl="0" w:tplc="0F8244A4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</w:rPr>
    </w:lvl>
    <w:lvl w:ilvl="1" w:tplc="EB0CE5B6">
      <w:start w:val="1"/>
      <w:numFmt w:val="decimal"/>
      <w:lvlText w:val="3.%2."/>
      <w:lvlJc w:val="left"/>
      <w:pPr>
        <w:ind w:left="1080" w:hanging="360"/>
      </w:pPr>
      <w:rPr>
        <w:rFonts w:hint="default"/>
      </w:r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24B34A4"/>
    <w:multiLevelType w:val="multilevel"/>
    <w:tmpl w:val="3754025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394A79AC"/>
    <w:multiLevelType w:val="hybridMultilevel"/>
    <w:tmpl w:val="8D882A14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3DB6E60"/>
    <w:multiLevelType w:val="multilevel"/>
    <w:tmpl w:val="647C4E2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4A6E19DE"/>
    <w:multiLevelType w:val="multilevel"/>
    <w:tmpl w:val="F9FCECB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 w15:restartNumberingAfterBreak="0">
    <w:nsid w:val="5AE667CF"/>
    <w:multiLevelType w:val="hybridMultilevel"/>
    <w:tmpl w:val="598E2D90"/>
    <w:lvl w:ilvl="0" w:tplc="EB0CE5B6">
      <w:start w:val="1"/>
      <w:numFmt w:val="decimal"/>
      <w:lvlText w:val="3.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14" w15:restartNumberingAfterBreak="0">
    <w:nsid w:val="6ECA0941"/>
    <w:multiLevelType w:val="multilevel"/>
    <w:tmpl w:val="7744F7E4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2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736C3A4D"/>
    <w:multiLevelType w:val="multilevel"/>
    <w:tmpl w:val="3754025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0"/>
  </w:num>
  <w:num w:numId="2">
    <w:abstractNumId w:val="13"/>
  </w:num>
  <w:num w:numId="3">
    <w:abstractNumId w:val="7"/>
  </w:num>
  <w:num w:numId="4">
    <w:abstractNumId w:val="4"/>
  </w:num>
  <w:num w:numId="5">
    <w:abstractNumId w:val="4"/>
    <w:lvlOverride w:ilvl="0">
      <w:startOverride w:val="1"/>
    </w:lvlOverride>
  </w:num>
  <w:num w:numId="6">
    <w:abstractNumId w:val="4"/>
    <w:lvlOverride w:ilvl="0">
      <w:startOverride w:val="1"/>
    </w:lvlOverride>
  </w:num>
  <w:num w:numId="7">
    <w:abstractNumId w:val="13"/>
  </w:num>
  <w:num w:numId="8">
    <w:abstractNumId w:val="13"/>
  </w:num>
  <w:num w:numId="9">
    <w:abstractNumId w:val="12"/>
  </w:num>
  <w:num w:numId="10">
    <w:abstractNumId w:val="2"/>
  </w:num>
  <w:num w:numId="11">
    <w:abstractNumId w:val="5"/>
  </w:num>
  <w:num w:numId="12">
    <w:abstractNumId w:val="1"/>
  </w:num>
  <w:num w:numId="13">
    <w:abstractNumId w:val="15"/>
  </w:num>
  <w:num w:numId="14">
    <w:abstractNumId w:val="14"/>
  </w:num>
  <w:num w:numId="15">
    <w:abstractNumId w:val="11"/>
  </w:num>
  <w:num w:numId="16">
    <w:abstractNumId w:val="4"/>
  </w:num>
  <w:num w:numId="17">
    <w:abstractNumId w:val="6"/>
  </w:num>
  <w:num w:numId="18">
    <w:abstractNumId w:val="9"/>
  </w:num>
  <w:num w:numId="19">
    <w:abstractNumId w:val="3"/>
  </w:num>
  <w:num w:numId="20">
    <w:abstractNumId w:val="8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activeWritingStyle w:appName="MSWord" w:lang="fr-FR" w:vendorID="64" w:dllVersion="6" w:nlCheck="1" w:checkStyle="0"/>
  <w:activeWritingStyle w:appName="MSWord" w:lang="fr-FR" w:vendorID="64" w:dllVersion="4096" w:nlCheck="1" w:checkStyle="0"/>
  <w:activeWritingStyle w:appName="MSWord" w:lang="fr-FR" w:vendorID="64" w:dllVersion="131078" w:nlCheck="1" w:checkStyle="0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24878"/>
    <w:rsid w:val="0003345D"/>
    <w:rsid w:val="00036419"/>
    <w:rsid w:val="00040DF5"/>
    <w:rsid w:val="000452AF"/>
    <w:rsid w:val="0005057E"/>
    <w:rsid w:val="0005391B"/>
    <w:rsid w:val="00060606"/>
    <w:rsid w:val="00070F7D"/>
    <w:rsid w:val="000730EC"/>
    <w:rsid w:val="0008058B"/>
    <w:rsid w:val="0009288D"/>
    <w:rsid w:val="00094B9D"/>
    <w:rsid w:val="000A01DF"/>
    <w:rsid w:val="000A0EF6"/>
    <w:rsid w:val="000A35F6"/>
    <w:rsid w:val="000A3EEE"/>
    <w:rsid w:val="000A44CB"/>
    <w:rsid w:val="000A4DD1"/>
    <w:rsid w:val="000A7BEB"/>
    <w:rsid w:val="000A7E22"/>
    <w:rsid w:val="000C0C10"/>
    <w:rsid w:val="000C55B2"/>
    <w:rsid w:val="000C6AB8"/>
    <w:rsid w:val="000D3D7B"/>
    <w:rsid w:val="000D4C7E"/>
    <w:rsid w:val="000E11E8"/>
    <w:rsid w:val="000E6CD3"/>
    <w:rsid w:val="000F09CE"/>
    <w:rsid w:val="000F2199"/>
    <w:rsid w:val="000F4F58"/>
    <w:rsid w:val="000F5562"/>
    <w:rsid w:val="00106C7C"/>
    <w:rsid w:val="00117BB9"/>
    <w:rsid w:val="001227DD"/>
    <w:rsid w:val="00124838"/>
    <w:rsid w:val="00125C67"/>
    <w:rsid w:val="00127337"/>
    <w:rsid w:val="0013056C"/>
    <w:rsid w:val="00136091"/>
    <w:rsid w:val="00154171"/>
    <w:rsid w:val="00154704"/>
    <w:rsid w:val="0016304D"/>
    <w:rsid w:val="00175D11"/>
    <w:rsid w:val="00180BB9"/>
    <w:rsid w:val="00184590"/>
    <w:rsid w:val="00185C9A"/>
    <w:rsid w:val="00187E21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A6729"/>
    <w:rsid w:val="001B5CD4"/>
    <w:rsid w:val="001B6AE5"/>
    <w:rsid w:val="001B6BCD"/>
    <w:rsid w:val="001C1B1D"/>
    <w:rsid w:val="001C388B"/>
    <w:rsid w:val="001C50C9"/>
    <w:rsid w:val="001C7882"/>
    <w:rsid w:val="001D5082"/>
    <w:rsid w:val="001E36BA"/>
    <w:rsid w:val="001E6BF0"/>
    <w:rsid w:val="001F2B63"/>
    <w:rsid w:val="001F3BEA"/>
    <w:rsid w:val="001F42A2"/>
    <w:rsid w:val="001F5398"/>
    <w:rsid w:val="001F6316"/>
    <w:rsid w:val="001F67FD"/>
    <w:rsid w:val="0020345D"/>
    <w:rsid w:val="00222333"/>
    <w:rsid w:val="00224FF7"/>
    <w:rsid w:val="0023590A"/>
    <w:rsid w:val="00235CF8"/>
    <w:rsid w:val="002402D0"/>
    <w:rsid w:val="002406F0"/>
    <w:rsid w:val="002436AD"/>
    <w:rsid w:val="002570A7"/>
    <w:rsid w:val="00264CC2"/>
    <w:rsid w:val="00267E4F"/>
    <w:rsid w:val="00272204"/>
    <w:rsid w:val="002739E2"/>
    <w:rsid w:val="00290D01"/>
    <w:rsid w:val="00297830"/>
    <w:rsid w:val="002A46B1"/>
    <w:rsid w:val="002B2038"/>
    <w:rsid w:val="002B2244"/>
    <w:rsid w:val="002B44A4"/>
    <w:rsid w:val="002C3CC3"/>
    <w:rsid w:val="002E68C6"/>
    <w:rsid w:val="002E7086"/>
    <w:rsid w:val="00305D9F"/>
    <w:rsid w:val="0031061C"/>
    <w:rsid w:val="00312F6B"/>
    <w:rsid w:val="00313B78"/>
    <w:rsid w:val="00314F87"/>
    <w:rsid w:val="003167DB"/>
    <w:rsid w:val="00317EBC"/>
    <w:rsid w:val="00332943"/>
    <w:rsid w:val="00332C86"/>
    <w:rsid w:val="00335B86"/>
    <w:rsid w:val="0033731B"/>
    <w:rsid w:val="00337AEA"/>
    <w:rsid w:val="00337F03"/>
    <w:rsid w:val="00343196"/>
    <w:rsid w:val="00344874"/>
    <w:rsid w:val="00351073"/>
    <w:rsid w:val="00354242"/>
    <w:rsid w:val="00354739"/>
    <w:rsid w:val="00356DD6"/>
    <w:rsid w:val="00366A24"/>
    <w:rsid w:val="00367552"/>
    <w:rsid w:val="0037570D"/>
    <w:rsid w:val="00380A67"/>
    <w:rsid w:val="003839E3"/>
    <w:rsid w:val="0038607C"/>
    <w:rsid w:val="003869AD"/>
    <w:rsid w:val="00392182"/>
    <w:rsid w:val="0039367C"/>
    <w:rsid w:val="00397E4F"/>
    <w:rsid w:val="003A114B"/>
    <w:rsid w:val="003B15C1"/>
    <w:rsid w:val="003B41FF"/>
    <w:rsid w:val="003C0A55"/>
    <w:rsid w:val="003C13F9"/>
    <w:rsid w:val="003C6A7A"/>
    <w:rsid w:val="003D2DB2"/>
    <w:rsid w:val="003E69DE"/>
    <w:rsid w:val="003F5DFB"/>
    <w:rsid w:val="00400882"/>
    <w:rsid w:val="004009AE"/>
    <w:rsid w:val="004143AF"/>
    <w:rsid w:val="004217E7"/>
    <w:rsid w:val="00430881"/>
    <w:rsid w:val="00431420"/>
    <w:rsid w:val="004314C1"/>
    <w:rsid w:val="004470BA"/>
    <w:rsid w:val="00452138"/>
    <w:rsid w:val="00455CA0"/>
    <w:rsid w:val="00457661"/>
    <w:rsid w:val="0046515C"/>
    <w:rsid w:val="00475840"/>
    <w:rsid w:val="00476239"/>
    <w:rsid w:val="0047653A"/>
    <w:rsid w:val="00476C4B"/>
    <w:rsid w:val="00484BB6"/>
    <w:rsid w:val="00486CC1"/>
    <w:rsid w:val="00490BE1"/>
    <w:rsid w:val="00494687"/>
    <w:rsid w:val="004951F3"/>
    <w:rsid w:val="004955A9"/>
    <w:rsid w:val="00496711"/>
    <w:rsid w:val="004A12D2"/>
    <w:rsid w:val="004B461A"/>
    <w:rsid w:val="004B701D"/>
    <w:rsid w:val="004B7AC0"/>
    <w:rsid w:val="004C193F"/>
    <w:rsid w:val="004C486D"/>
    <w:rsid w:val="004C63B9"/>
    <w:rsid w:val="004C7336"/>
    <w:rsid w:val="004D0150"/>
    <w:rsid w:val="004D2874"/>
    <w:rsid w:val="004E2754"/>
    <w:rsid w:val="004E3F39"/>
    <w:rsid w:val="004E7A99"/>
    <w:rsid w:val="004E7C5D"/>
    <w:rsid w:val="004F39E2"/>
    <w:rsid w:val="004F451B"/>
    <w:rsid w:val="004F58C7"/>
    <w:rsid w:val="004F7FE3"/>
    <w:rsid w:val="00501769"/>
    <w:rsid w:val="00511500"/>
    <w:rsid w:val="00514057"/>
    <w:rsid w:val="0051466E"/>
    <w:rsid w:val="00514F40"/>
    <w:rsid w:val="0052797B"/>
    <w:rsid w:val="00527A98"/>
    <w:rsid w:val="00531889"/>
    <w:rsid w:val="0053548C"/>
    <w:rsid w:val="00535F25"/>
    <w:rsid w:val="0053639F"/>
    <w:rsid w:val="005367B5"/>
    <w:rsid w:val="005415CA"/>
    <w:rsid w:val="00545715"/>
    <w:rsid w:val="00555314"/>
    <w:rsid w:val="0057024A"/>
    <w:rsid w:val="00572123"/>
    <w:rsid w:val="00574D92"/>
    <w:rsid w:val="005827DD"/>
    <w:rsid w:val="00586095"/>
    <w:rsid w:val="00587DFA"/>
    <w:rsid w:val="00593DD4"/>
    <w:rsid w:val="00596021"/>
    <w:rsid w:val="0059730C"/>
    <w:rsid w:val="005A3ADA"/>
    <w:rsid w:val="005A6352"/>
    <w:rsid w:val="005F158B"/>
    <w:rsid w:val="005F3ABA"/>
    <w:rsid w:val="006017BB"/>
    <w:rsid w:val="00603814"/>
    <w:rsid w:val="0060508C"/>
    <w:rsid w:val="006220B0"/>
    <w:rsid w:val="00622A2D"/>
    <w:rsid w:val="006256F1"/>
    <w:rsid w:val="00641949"/>
    <w:rsid w:val="00641C53"/>
    <w:rsid w:val="00646FD3"/>
    <w:rsid w:val="00657E05"/>
    <w:rsid w:val="006609FD"/>
    <w:rsid w:val="006623F9"/>
    <w:rsid w:val="00670A39"/>
    <w:rsid w:val="0067559A"/>
    <w:rsid w:val="00675DF7"/>
    <w:rsid w:val="00680CBA"/>
    <w:rsid w:val="00693925"/>
    <w:rsid w:val="006A0F26"/>
    <w:rsid w:val="006A1119"/>
    <w:rsid w:val="006A4982"/>
    <w:rsid w:val="006B6F15"/>
    <w:rsid w:val="006B7A7D"/>
    <w:rsid w:val="006C299C"/>
    <w:rsid w:val="006C3642"/>
    <w:rsid w:val="006E18A5"/>
    <w:rsid w:val="006E4A76"/>
    <w:rsid w:val="006E61FC"/>
    <w:rsid w:val="006F3571"/>
    <w:rsid w:val="00700289"/>
    <w:rsid w:val="00700B7B"/>
    <w:rsid w:val="00703EF9"/>
    <w:rsid w:val="007146B9"/>
    <w:rsid w:val="007171FB"/>
    <w:rsid w:val="00722AC9"/>
    <w:rsid w:val="007248BF"/>
    <w:rsid w:val="00724A84"/>
    <w:rsid w:val="00733DF6"/>
    <w:rsid w:val="00736B78"/>
    <w:rsid w:val="00741025"/>
    <w:rsid w:val="007479C4"/>
    <w:rsid w:val="00750D77"/>
    <w:rsid w:val="00751CCC"/>
    <w:rsid w:val="00752C74"/>
    <w:rsid w:val="007539CC"/>
    <w:rsid w:val="00757416"/>
    <w:rsid w:val="00762F0F"/>
    <w:rsid w:val="00777A5A"/>
    <w:rsid w:val="00791883"/>
    <w:rsid w:val="007955D1"/>
    <w:rsid w:val="00795BD5"/>
    <w:rsid w:val="007A2EEC"/>
    <w:rsid w:val="007C2791"/>
    <w:rsid w:val="007D2CCF"/>
    <w:rsid w:val="007D359B"/>
    <w:rsid w:val="007E5DC4"/>
    <w:rsid w:val="007E7114"/>
    <w:rsid w:val="007F4752"/>
    <w:rsid w:val="007F4B1B"/>
    <w:rsid w:val="00801235"/>
    <w:rsid w:val="008034C0"/>
    <w:rsid w:val="00804D53"/>
    <w:rsid w:val="0080589A"/>
    <w:rsid w:val="0081247E"/>
    <w:rsid w:val="00814D65"/>
    <w:rsid w:val="008212D5"/>
    <w:rsid w:val="00827238"/>
    <w:rsid w:val="00833120"/>
    <w:rsid w:val="008407F6"/>
    <w:rsid w:val="00841039"/>
    <w:rsid w:val="00845CFB"/>
    <w:rsid w:val="00847E64"/>
    <w:rsid w:val="00864E21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97E0B"/>
    <w:rsid w:val="008A206A"/>
    <w:rsid w:val="008A2C45"/>
    <w:rsid w:val="008A4322"/>
    <w:rsid w:val="008A66EA"/>
    <w:rsid w:val="008A68D8"/>
    <w:rsid w:val="008B1679"/>
    <w:rsid w:val="008B1B0C"/>
    <w:rsid w:val="008B3457"/>
    <w:rsid w:val="008C32B8"/>
    <w:rsid w:val="008C38F0"/>
    <w:rsid w:val="008C5E45"/>
    <w:rsid w:val="008D2329"/>
    <w:rsid w:val="008D5BC6"/>
    <w:rsid w:val="008D5E1C"/>
    <w:rsid w:val="008D5E24"/>
    <w:rsid w:val="008E0208"/>
    <w:rsid w:val="008E45EB"/>
    <w:rsid w:val="008E58B1"/>
    <w:rsid w:val="008E7248"/>
    <w:rsid w:val="008F43AF"/>
    <w:rsid w:val="008F520D"/>
    <w:rsid w:val="00902E0B"/>
    <w:rsid w:val="00910A57"/>
    <w:rsid w:val="00910ACC"/>
    <w:rsid w:val="00910B6F"/>
    <w:rsid w:val="00915AEE"/>
    <w:rsid w:val="00917147"/>
    <w:rsid w:val="009362F7"/>
    <w:rsid w:val="00936529"/>
    <w:rsid w:val="009407A6"/>
    <w:rsid w:val="00943326"/>
    <w:rsid w:val="0094436A"/>
    <w:rsid w:val="009506E7"/>
    <w:rsid w:val="00953B67"/>
    <w:rsid w:val="00955A08"/>
    <w:rsid w:val="00956745"/>
    <w:rsid w:val="00961955"/>
    <w:rsid w:val="00965FA8"/>
    <w:rsid w:val="00975D81"/>
    <w:rsid w:val="00977D3F"/>
    <w:rsid w:val="009850FD"/>
    <w:rsid w:val="009903B6"/>
    <w:rsid w:val="009A5591"/>
    <w:rsid w:val="009B3241"/>
    <w:rsid w:val="009C268C"/>
    <w:rsid w:val="009C302D"/>
    <w:rsid w:val="009D5DFA"/>
    <w:rsid w:val="009E0132"/>
    <w:rsid w:val="009E02D9"/>
    <w:rsid w:val="009E173E"/>
    <w:rsid w:val="009E1FCF"/>
    <w:rsid w:val="009F3076"/>
    <w:rsid w:val="009F43E0"/>
    <w:rsid w:val="00A01302"/>
    <w:rsid w:val="00A027BC"/>
    <w:rsid w:val="00A05EB9"/>
    <w:rsid w:val="00A07EA8"/>
    <w:rsid w:val="00A12834"/>
    <w:rsid w:val="00A16872"/>
    <w:rsid w:val="00A250D5"/>
    <w:rsid w:val="00A260A0"/>
    <w:rsid w:val="00A27074"/>
    <w:rsid w:val="00A35262"/>
    <w:rsid w:val="00A37761"/>
    <w:rsid w:val="00A436E8"/>
    <w:rsid w:val="00A446AD"/>
    <w:rsid w:val="00A52B59"/>
    <w:rsid w:val="00A55D4D"/>
    <w:rsid w:val="00A5619C"/>
    <w:rsid w:val="00A57DD7"/>
    <w:rsid w:val="00A60B25"/>
    <w:rsid w:val="00A611F0"/>
    <w:rsid w:val="00A649FE"/>
    <w:rsid w:val="00A960AB"/>
    <w:rsid w:val="00A96E30"/>
    <w:rsid w:val="00AB1C2D"/>
    <w:rsid w:val="00AC1F4D"/>
    <w:rsid w:val="00AC48FD"/>
    <w:rsid w:val="00AD1605"/>
    <w:rsid w:val="00AD6361"/>
    <w:rsid w:val="00AE1C5F"/>
    <w:rsid w:val="00AF12DB"/>
    <w:rsid w:val="00B04583"/>
    <w:rsid w:val="00B109D5"/>
    <w:rsid w:val="00B12A79"/>
    <w:rsid w:val="00B135A8"/>
    <w:rsid w:val="00B1701C"/>
    <w:rsid w:val="00B3421A"/>
    <w:rsid w:val="00B35967"/>
    <w:rsid w:val="00B37749"/>
    <w:rsid w:val="00B37CA1"/>
    <w:rsid w:val="00B40BD5"/>
    <w:rsid w:val="00B40C58"/>
    <w:rsid w:val="00B42CED"/>
    <w:rsid w:val="00B4612A"/>
    <w:rsid w:val="00B4698B"/>
    <w:rsid w:val="00B46D6D"/>
    <w:rsid w:val="00B46EC2"/>
    <w:rsid w:val="00B63ABE"/>
    <w:rsid w:val="00B64DBE"/>
    <w:rsid w:val="00B7616B"/>
    <w:rsid w:val="00B827D4"/>
    <w:rsid w:val="00B90845"/>
    <w:rsid w:val="00BA3FD2"/>
    <w:rsid w:val="00BA441E"/>
    <w:rsid w:val="00BA7028"/>
    <w:rsid w:val="00BB5D1A"/>
    <w:rsid w:val="00BD2046"/>
    <w:rsid w:val="00BD38AC"/>
    <w:rsid w:val="00BE15D7"/>
    <w:rsid w:val="00BE2432"/>
    <w:rsid w:val="00BE6EB0"/>
    <w:rsid w:val="00BF194C"/>
    <w:rsid w:val="00BF45AB"/>
    <w:rsid w:val="00BF661D"/>
    <w:rsid w:val="00C01777"/>
    <w:rsid w:val="00C027EC"/>
    <w:rsid w:val="00C03A82"/>
    <w:rsid w:val="00C06213"/>
    <w:rsid w:val="00C17467"/>
    <w:rsid w:val="00C2065A"/>
    <w:rsid w:val="00C22A4C"/>
    <w:rsid w:val="00C23E7C"/>
    <w:rsid w:val="00C24FEE"/>
    <w:rsid w:val="00C3270A"/>
    <w:rsid w:val="00C3314E"/>
    <w:rsid w:val="00C3508D"/>
    <w:rsid w:val="00C41B19"/>
    <w:rsid w:val="00C41EB2"/>
    <w:rsid w:val="00C442EC"/>
    <w:rsid w:val="00C467EB"/>
    <w:rsid w:val="00C53044"/>
    <w:rsid w:val="00C550C6"/>
    <w:rsid w:val="00C60133"/>
    <w:rsid w:val="00C60969"/>
    <w:rsid w:val="00C60BE5"/>
    <w:rsid w:val="00C623E7"/>
    <w:rsid w:val="00C74BFD"/>
    <w:rsid w:val="00CA1A4D"/>
    <w:rsid w:val="00CA4CB3"/>
    <w:rsid w:val="00CC57B9"/>
    <w:rsid w:val="00CC695B"/>
    <w:rsid w:val="00CD03ED"/>
    <w:rsid w:val="00CD1239"/>
    <w:rsid w:val="00CD1F8A"/>
    <w:rsid w:val="00CD300B"/>
    <w:rsid w:val="00CE3789"/>
    <w:rsid w:val="00CE4EF5"/>
    <w:rsid w:val="00CE6AA4"/>
    <w:rsid w:val="00D0324F"/>
    <w:rsid w:val="00D073A6"/>
    <w:rsid w:val="00D20F73"/>
    <w:rsid w:val="00D25741"/>
    <w:rsid w:val="00D32EF2"/>
    <w:rsid w:val="00D364D3"/>
    <w:rsid w:val="00D416F7"/>
    <w:rsid w:val="00D47E79"/>
    <w:rsid w:val="00D610A3"/>
    <w:rsid w:val="00D64332"/>
    <w:rsid w:val="00D658D3"/>
    <w:rsid w:val="00D742A9"/>
    <w:rsid w:val="00D82237"/>
    <w:rsid w:val="00D9338B"/>
    <w:rsid w:val="00D9649A"/>
    <w:rsid w:val="00D96B92"/>
    <w:rsid w:val="00D96FEA"/>
    <w:rsid w:val="00DA2084"/>
    <w:rsid w:val="00DA6E08"/>
    <w:rsid w:val="00DB6AEE"/>
    <w:rsid w:val="00DC1C63"/>
    <w:rsid w:val="00DD02A8"/>
    <w:rsid w:val="00DD3429"/>
    <w:rsid w:val="00DE1294"/>
    <w:rsid w:val="00DE3D26"/>
    <w:rsid w:val="00DE6F64"/>
    <w:rsid w:val="00DE7B24"/>
    <w:rsid w:val="00DF014A"/>
    <w:rsid w:val="00DF3178"/>
    <w:rsid w:val="00DF5D61"/>
    <w:rsid w:val="00E01154"/>
    <w:rsid w:val="00E0569F"/>
    <w:rsid w:val="00E137F8"/>
    <w:rsid w:val="00E14BA5"/>
    <w:rsid w:val="00E170B4"/>
    <w:rsid w:val="00E21464"/>
    <w:rsid w:val="00E2460E"/>
    <w:rsid w:val="00E26870"/>
    <w:rsid w:val="00E310D8"/>
    <w:rsid w:val="00E34C70"/>
    <w:rsid w:val="00E3791C"/>
    <w:rsid w:val="00E438C3"/>
    <w:rsid w:val="00E46864"/>
    <w:rsid w:val="00E520C6"/>
    <w:rsid w:val="00E56A7B"/>
    <w:rsid w:val="00E56D83"/>
    <w:rsid w:val="00E61CFE"/>
    <w:rsid w:val="00E74827"/>
    <w:rsid w:val="00E749E8"/>
    <w:rsid w:val="00E81F3D"/>
    <w:rsid w:val="00E82BC8"/>
    <w:rsid w:val="00E8457D"/>
    <w:rsid w:val="00E85DDA"/>
    <w:rsid w:val="00E961C1"/>
    <w:rsid w:val="00EC4179"/>
    <w:rsid w:val="00ED2E2C"/>
    <w:rsid w:val="00EE0587"/>
    <w:rsid w:val="00EE12CE"/>
    <w:rsid w:val="00EE308A"/>
    <w:rsid w:val="00EE3251"/>
    <w:rsid w:val="00EF1517"/>
    <w:rsid w:val="00EF25B5"/>
    <w:rsid w:val="00F01722"/>
    <w:rsid w:val="00F07F89"/>
    <w:rsid w:val="00F10905"/>
    <w:rsid w:val="00F11BD2"/>
    <w:rsid w:val="00F14501"/>
    <w:rsid w:val="00F15700"/>
    <w:rsid w:val="00F20118"/>
    <w:rsid w:val="00F31C5B"/>
    <w:rsid w:val="00F35C1A"/>
    <w:rsid w:val="00F371EF"/>
    <w:rsid w:val="00F40611"/>
    <w:rsid w:val="00F409E0"/>
    <w:rsid w:val="00F60C94"/>
    <w:rsid w:val="00F61869"/>
    <w:rsid w:val="00F65642"/>
    <w:rsid w:val="00F66787"/>
    <w:rsid w:val="00F879D2"/>
    <w:rsid w:val="00FB14E2"/>
    <w:rsid w:val="00FB25E2"/>
    <w:rsid w:val="00FB2CA9"/>
    <w:rsid w:val="00FB5E7B"/>
    <w:rsid w:val="00FE4C5A"/>
    <w:rsid w:val="00FE6107"/>
    <w:rsid w:val="00FE6ED7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1D3BD525"/>
  <w15:docId w15:val="{AC5C49AD-717F-3C4F-802A-616E7CE93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Textedelespacerserv">
    <w:name w:val="Placeholder Text"/>
    <w:basedOn w:val="Policepardfaut"/>
    <w:uiPriority w:val="99"/>
    <w:semiHidden/>
    <w:rsid w:val="001D508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5FE3624-0EAC-408B-AB16-4E3C39708E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25</TotalTime>
  <Pages>4</Pages>
  <Words>665</Words>
  <Characters>4703</Characters>
  <DocSecurity>0</DocSecurity>
  <Lines>39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2026-01-28T14:42:00Z</cp:lastPrinted>
  <dcterms:created xsi:type="dcterms:W3CDTF">2022-11-15T11:19:00Z</dcterms:created>
  <dcterms:modified xsi:type="dcterms:W3CDTF">2026-01-28T14:42:00Z</dcterms:modified>
</cp:coreProperties>
</file>