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DA7DAD">
      <w:pPr>
        <w:pStyle w:val="ECEfiche"/>
        <w:ind w:firstLine="360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9165E7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25D21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1E8A5C53" w:rsidR="003A114B" w:rsidRPr="00545715" w:rsidRDefault="003A114B" w:rsidP="00E26870">
      <w:pPr>
        <w:pStyle w:val="ECEcorps"/>
        <w:rPr>
          <w:u w:val="single"/>
        </w:rPr>
      </w:pPr>
    </w:p>
    <w:p w14:paraId="0CCCF1DA" w14:textId="3D0491E0" w:rsidR="00E26870" w:rsidRPr="00136091" w:rsidRDefault="00CE46FC" w:rsidP="00E26870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77911852" wp14:editId="5ADFB811">
                <wp:simplePos x="0" y="0"/>
                <wp:positionH relativeFrom="margin">
                  <wp:posOffset>4417060</wp:posOffset>
                </wp:positionH>
                <wp:positionV relativeFrom="paragraph">
                  <wp:posOffset>82550</wp:posOffset>
                </wp:positionV>
                <wp:extent cx="2059940" cy="3051810"/>
                <wp:effectExtent l="0" t="0" r="0" b="0"/>
                <wp:wrapSquare wrapText="bothSides"/>
                <wp:docPr id="84113900" name="Groupe 841139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9940" cy="3051810"/>
                          <a:chOff x="0" y="1"/>
                          <a:chExt cx="2059940" cy="3052444"/>
                        </a:xfrm>
                      </wpg:grpSpPr>
                      <pic:pic xmlns:pic="http://schemas.openxmlformats.org/drawingml/2006/picture">
                        <pic:nvPicPr>
                          <pic:cNvPr id="363519706" name="Image 36351970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34950" y="482600"/>
                            <a:ext cx="1706245" cy="2271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24468" name="Zone de texte 70824468"/>
                        <wps:cNvSpPr txBox="1"/>
                        <wps:spPr>
                          <a:xfrm>
                            <a:off x="247650" y="1"/>
                            <a:ext cx="1799659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A9F4C1" w14:textId="77777777" w:rsidR="00CE46FC" w:rsidRPr="00860333" w:rsidRDefault="00CE46FC" w:rsidP="00CE46FC">
                              <w:pPr>
                                <w:rPr>
                                  <w:i/>
                                  <w:iCs/>
                                  <w:u w:val="single"/>
                                </w:rPr>
                              </w:pPr>
                              <w:r w:rsidRPr="00860333">
                                <w:rPr>
                                  <w:i/>
                                  <w:iCs/>
                                  <w:u w:val="single"/>
                                </w:rPr>
                                <w:t>Condensateur artisanal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2626379" name="Zone de texte 1622626379"/>
                        <wps:cNvSpPr txBox="1"/>
                        <wps:spPr>
                          <a:xfrm>
                            <a:off x="6350" y="2774950"/>
                            <a:ext cx="2042160" cy="2774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CE6A43A" w14:textId="77777777" w:rsidR="00CE46FC" w:rsidRPr="00860333" w:rsidRDefault="00CE46FC" w:rsidP="00CE46FC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D0023B">
                                <w:rPr>
                                  <w:i/>
                                  <w:iCs/>
                                  <w:color w:val="auto"/>
                                </w:rPr>
                                <w:t>Dessous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 xml:space="preserve"> de l’a</w:t>
                              </w:r>
                              <w:r w:rsidRPr="00860333">
                                <w:rPr>
                                  <w:i/>
                                  <w:iCs/>
                                </w:rPr>
                                <w:t>rmature inférieure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3149734" name="Zone de texte 1203149734"/>
                        <wps:cNvSpPr txBox="1"/>
                        <wps:spPr>
                          <a:xfrm>
                            <a:off x="0" y="266700"/>
                            <a:ext cx="2059940" cy="2794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6455DDE" w14:textId="77777777" w:rsidR="00CE46FC" w:rsidRPr="00860333" w:rsidRDefault="00CE46FC" w:rsidP="00CE46FC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Dessus de l’a</w:t>
                              </w:r>
                              <w:r w:rsidRPr="00860333">
                                <w:rPr>
                                  <w:i/>
                                  <w:iCs/>
                                </w:rPr>
                                <w:t xml:space="preserve">rmature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sup</w:t>
                              </w:r>
                              <w:r w:rsidRPr="00860333">
                                <w:rPr>
                                  <w:i/>
                                  <w:iCs/>
                                </w:rPr>
                                <w:t>érieure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9422399" name="Connecteur droit avec flèche 1419422399"/>
                        <wps:cNvCnPr/>
                        <wps:spPr>
                          <a:xfrm>
                            <a:off x="546100" y="488950"/>
                            <a:ext cx="124460" cy="31496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8182689" name="Connecteur droit avec flèche 888182689"/>
                        <wps:cNvCnPr/>
                        <wps:spPr>
                          <a:xfrm flipV="1">
                            <a:off x="558800" y="2603500"/>
                            <a:ext cx="374650" cy="21209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7911852" id="Groupe 84113900" o:spid="_x0000_s1026" style="position:absolute;left:0;text-align:left;margin-left:347.8pt;margin-top:6.5pt;width:162.2pt;height:240.3pt;z-index:251699200;mso-position-horizontal-relative:margin" coordorigin="" coordsize="20599,3052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63519706" o:spid="_x0000_s1027" type="#_x0000_t75" style="position:absolute;left:2349;top:4826;width:17062;height:22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70824468" o:spid="_x0000_s1028" type="#_x0000_t202" style="position:absolute;left:2476;width:17997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" filled="f" stroked="f" strokeweight=".5pt">
                  <v:textbox>
                    <w:txbxContent>
                      <w:p w14:paraId="23A9F4C1" w14:textId="77777777" w:rsidR="00CE46FC" w:rsidRPr="00860333" w:rsidRDefault="00CE46FC" w:rsidP="00CE46FC">
                        <w:pPr>
                          <w:rPr>
                            <w:i/>
                            <w:iCs/>
                            <w:u w:val="single"/>
                          </w:rPr>
                        </w:pPr>
                        <w:r w:rsidRPr="00860333">
                          <w:rPr>
                            <w:i/>
                            <w:iCs/>
                            <w:u w:val="single"/>
                          </w:rPr>
                          <w:t>Condensateur artisanal</w:t>
                        </w:r>
                      </w:p>
                    </w:txbxContent>
                  </v:textbox>
                </v:shape>
                <v:shape id="Zone de texte 1622626379" o:spid="_x0000_s1029" type="#_x0000_t202" style="position:absolute;left:63;top:27749;width:20422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" fillcolor="white [3212]" stroked="f" strokeweight=".5pt">
                  <v:textbox>
                    <w:txbxContent>
                      <w:p w14:paraId="2CE6A43A" w14:textId="77777777" w:rsidR="00CE46FC" w:rsidRPr="00860333" w:rsidRDefault="00CE46FC" w:rsidP="00CE46FC">
                        <w:pPr>
                          <w:rPr>
                            <w:i/>
                            <w:iCs/>
                          </w:rPr>
                        </w:pPr>
                        <w:r w:rsidRPr="00D0023B">
                          <w:rPr>
                            <w:i/>
                            <w:iCs/>
                            <w:color w:val="auto"/>
                          </w:rPr>
                          <w:t>Dessous</w:t>
                        </w:r>
                        <w:r>
                          <w:rPr>
                            <w:i/>
                            <w:iCs/>
                          </w:rPr>
                          <w:t xml:space="preserve"> de l’a</w:t>
                        </w:r>
                        <w:r w:rsidRPr="00860333">
                          <w:rPr>
                            <w:i/>
                            <w:iCs/>
                          </w:rPr>
                          <w:t>rmature inférieure</w:t>
                        </w:r>
                      </w:p>
                    </w:txbxContent>
                  </v:textbox>
                </v:shape>
                <v:shape id="Zone de texte 1203149734" o:spid="_x0000_s1030" type="#_x0000_t202" style="position:absolute;top:2667;width:2059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" fillcolor="white [3212]" stroked="f" strokeweight=".5pt">
                  <v:textbox>
                    <w:txbxContent>
                      <w:p w14:paraId="06455DDE" w14:textId="77777777" w:rsidR="00CE46FC" w:rsidRPr="00860333" w:rsidRDefault="00CE46FC" w:rsidP="00CE46FC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Dessus de l’a</w:t>
                        </w:r>
                        <w:r w:rsidRPr="00860333">
                          <w:rPr>
                            <w:i/>
                            <w:iCs/>
                          </w:rPr>
                          <w:t xml:space="preserve">rmature </w:t>
                        </w:r>
                        <w:r>
                          <w:rPr>
                            <w:i/>
                            <w:iCs/>
                          </w:rPr>
                          <w:t>sup</w:t>
                        </w:r>
                        <w:r w:rsidRPr="00860333">
                          <w:rPr>
                            <w:i/>
                            <w:iCs/>
                          </w:rPr>
                          <w:t>érieure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419422399" o:spid="_x0000_s1031" type="#_x0000_t32" style="position:absolute;left:5461;top:4889;width:1244;height:31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" strokecolor="black [3213]">
                  <v:stroke endarrow="block"/>
                </v:shape>
                <v:shape id="Connecteur droit avec flèche 888182689" o:spid="_x0000_s1032" type="#_x0000_t32" style="position:absolute;left:5588;top:26035;width:3746;height:21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" strokecolor="black [3213]">
                  <v:stroke endarrow="block"/>
                </v:shape>
                <w10:wrap type="square" anchorx="margin"/>
              </v:group>
            </w:pict>
          </mc:Fallback>
        </mc:AlternateContent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01733E7" w:rsidR="00E26870" w:rsidRDefault="00E26870" w:rsidP="00E26870">
      <w:pPr>
        <w:pStyle w:val="ECEcorps"/>
        <w:rPr>
          <w:u w:val="single"/>
        </w:rPr>
      </w:pPr>
    </w:p>
    <w:p w14:paraId="0122F4FB" w14:textId="48613C3E" w:rsidR="00C60969" w:rsidRDefault="00C60969" w:rsidP="00E26870">
      <w:pPr>
        <w:pStyle w:val="ECEcorps"/>
        <w:rPr>
          <w:u w:val="single"/>
        </w:rPr>
      </w:pPr>
    </w:p>
    <w:p w14:paraId="54DE233F" w14:textId="77777777" w:rsidR="00CE46FC" w:rsidRDefault="00CE46FC" w:rsidP="00C41ACE">
      <w:pPr>
        <w:pStyle w:val="ECEcorps"/>
      </w:pPr>
    </w:p>
    <w:p w14:paraId="00F3E8F2" w14:textId="77777777" w:rsidR="00CE46FC" w:rsidRDefault="00CE46FC" w:rsidP="00C41ACE">
      <w:pPr>
        <w:pStyle w:val="ECEcorps"/>
      </w:pPr>
    </w:p>
    <w:p w14:paraId="261FE59E" w14:textId="68FB04CC" w:rsidR="00C41ACE" w:rsidRDefault="00C41ACE" w:rsidP="00C41ACE">
      <w:pPr>
        <w:pStyle w:val="ECEcorps"/>
      </w:pPr>
      <w:r>
        <w:t xml:space="preserve">Il existe de nombreux capteurs de position permettant de déclencher la commande d’un appareil. </w:t>
      </w:r>
      <w:r w:rsidRPr="00C41ACE">
        <w:t xml:space="preserve">Certains de ces capteurs utilisent un condensateur à surface variable, dont la capacité évolue en fonction de la surface en regard de ses armatures. </w:t>
      </w:r>
      <w:r w:rsidRPr="000264CC">
        <w:t xml:space="preserve">Une mesure automatisée de la capacité </w:t>
      </w:r>
      <w:r>
        <w:t xml:space="preserve">peut </w:t>
      </w:r>
      <w:r w:rsidRPr="000264CC">
        <w:t>permet</w:t>
      </w:r>
      <w:r>
        <w:t>tre</w:t>
      </w:r>
      <w:r w:rsidRPr="000264CC">
        <w:t xml:space="preserve"> </w:t>
      </w:r>
      <w:r>
        <w:t xml:space="preserve">ensuite </w:t>
      </w:r>
      <w:r w:rsidRPr="000264CC">
        <w:t>de déclencher la commande d</w:t>
      </w:r>
      <w:r>
        <w:t>e</w:t>
      </w:r>
      <w:r w:rsidRPr="000264CC">
        <w:t xml:space="preserve"> </w:t>
      </w:r>
      <w:r>
        <w:t>l’</w:t>
      </w:r>
      <w:r w:rsidRPr="000264CC">
        <w:t>appareil.</w:t>
      </w:r>
    </w:p>
    <w:p w14:paraId="61AB933C" w14:textId="39EB2F11" w:rsidR="00C41ACE" w:rsidRDefault="00C41ACE" w:rsidP="00C41ACE">
      <w:pPr>
        <w:pStyle w:val="ECEcorps"/>
      </w:pPr>
    </w:p>
    <w:p w14:paraId="5D8D571C" w14:textId="535E556D" w:rsidR="00726901" w:rsidRDefault="00C41ACE" w:rsidP="00726901">
      <w:pPr>
        <w:pStyle w:val="ECEcorps"/>
      </w:pPr>
      <w:r>
        <w:t xml:space="preserve">Il est possible de mettre en œuvre au laboratoire un tel dispositif de manière artisanale, à l’aide </w:t>
      </w:r>
      <w:r w:rsidR="00CE46FC">
        <w:t>de papier aluminium.</w:t>
      </w:r>
      <w:r w:rsidR="00726901">
        <w:t xml:space="preserve"> Ce dispositif peut commander l’allumage d’un</w:t>
      </w:r>
      <w:r w:rsidR="007D7334">
        <w:t>e</w:t>
      </w:r>
      <w:r w:rsidR="00726901">
        <w:t xml:space="preserve"> DEL selon une surface </w:t>
      </w:r>
      <w:r w:rsidR="00726901" w:rsidRPr="00365B82">
        <w:rPr>
          <w:i/>
        </w:rPr>
        <w:t>S</w:t>
      </w:r>
      <w:r w:rsidR="00726901">
        <w:t xml:space="preserve"> seuil du condensateur.</w:t>
      </w:r>
    </w:p>
    <w:p w14:paraId="2EE48822" w14:textId="77777777" w:rsidR="00726901" w:rsidRDefault="00726901" w:rsidP="00726901">
      <w:pPr>
        <w:pStyle w:val="ECEcorps"/>
      </w:pPr>
    </w:p>
    <w:p w14:paraId="1A5952A0" w14:textId="77777777" w:rsidR="00726901" w:rsidRDefault="00726901" w:rsidP="00726901">
      <w:pPr>
        <w:pStyle w:val="ECEcorps"/>
      </w:pPr>
    </w:p>
    <w:p w14:paraId="3C29D7A0" w14:textId="78E02466" w:rsidR="00C41ACE" w:rsidRPr="000264CC" w:rsidRDefault="00C41ACE" w:rsidP="00C41ACE">
      <w:pPr>
        <w:pStyle w:val="ECEcorps"/>
      </w:pPr>
    </w:p>
    <w:p w14:paraId="2D954723" w14:textId="16C3E4A3" w:rsidR="00C41ACE" w:rsidRDefault="00C41ACE" w:rsidP="00C41ACE">
      <w:pPr>
        <w:pStyle w:val="ECEcorps"/>
        <w:rPr>
          <w:i/>
        </w:rPr>
      </w:pPr>
    </w:p>
    <w:p w14:paraId="3974AF2F" w14:textId="4DF3669C" w:rsidR="00C41ACE" w:rsidRDefault="00C41ACE" w:rsidP="00C41ACE">
      <w:pPr>
        <w:pStyle w:val="ECEcorps"/>
      </w:pPr>
    </w:p>
    <w:p w14:paraId="6636798C" w14:textId="77777777" w:rsidR="00726901" w:rsidRDefault="00726901" w:rsidP="00C41ACE">
      <w:pPr>
        <w:pStyle w:val="ECEcorps"/>
      </w:pPr>
    </w:p>
    <w:p w14:paraId="31B3B843" w14:textId="77777777" w:rsidR="00CE46FC" w:rsidRDefault="00CE46FC" w:rsidP="00C41ACE">
      <w:pPr>
        <w:pStyle w:val="ECEcorps"/>
      </w:pPr>
    </w:p>
    <w:p w14:paraId="34F97C83" w14:textId="62A07480" w:rsidR="00C6096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D91749">
        <w:rPr>
          <w:b/>
          <w:i/>
          <w:sz w:val="24"/>
        </w:rPr>
        <w:t xml:space="preserve"> </w:t>
      </w:r>
      <w:r w:rsidR="00D5166D">
        <w:rPr>
          <w:b/>
          <w:i/>
          <w:sz w:val="24"/>
        </w:rPr>
        <w:t>d</w:t>
      </w:r>
      <w:r w:rsidR="00726901">
        <w:rPr>
          <w:b/>
          <w:i/>
          <w:sz w:val="24"/>
        </w:rPr>
        <w:t>e commander l’allumage d</w:t>
      </w:r>
      <w:r w:rsidR="007D7334">
        <w:rPr>
          <w:b/>
          <w:i/>
          <w:sz w:val="24"/>
        </w:rPr>
        <w:t xml:space="preserve">’une </w:t>
      </w:r>
      <w:r w:rsidR="00726901">
        <w:rPr>
          <w:b/>
          <w:i/>
          <w:sz w:val="24"/>
        </w:rPr>
        <w:t>DEL à l’aide</w:t>
      </w:r>
      <w:r w:rsidR="00D5166D">
        <w:rPr>
          <w:b/>
          <w:i/>
          <w:sz w:val="24"/>
        </w:rPr>
        <w:t xml:space="preserve"> </w:t>
      </w:r>
      <w:r w:rsidR="00726901">
        <w:rPr>
          <w:b/>
          <w:i/>
          <w:sz w:val="24"/>
        </w:rPr>
        <w:t>du</w:t>
      </w:r>
      <w:r w:rsidR="00D5166D">
        <w:rPr>
          <w:b/>
          <w:i/>
          <w:sz w:val="24"/>
        </w:rPr>
        <w:t xml:space="preserve"> capteur capacitif </w:t>
      </w:r>
      <w:r w:rsidR="00A57EFF">
        <w:rPr>
          <w:b/>
          <w:i/>
          <w:sz w:val="24"/>
        </w:rPr>
        <w:t>à surface variable</w:t>
      </w:r>
      <w:r w:rsidR="009A214E">
        <w:rPr>
          <w:b/>
          <w:i/>
          <w:sz w:val="24"/>
        </w:rPr>
        <w:t>.</w:t>
      </w:r>
    </w:p>
    <w:p w14:paraId="4BDC97FE" w14:textId="77777777" w:rsidR="00726901" w:rsidRPr="004C63B9" w:rsidRDefault="00726901" w:rsidP="00C60969">
      <w:pPr>
        <w:pStyle w:val="ECEcorps"/>
        <w:rPr>
          <w:b/>
          <w:i/>
          <w:sz w:val="24"/>
        </w:rPr>
      </w:pPr>
    </w:p>
    <w:p w14:paraId="69079846" w14:textId="6369AFA3" w:rsidR="008529D2" w:rsidRDefault="008529D2" w:rsidP="00E26870">
      <w:pPr>
        <w:pStyle w:val="ECEcorps"/>
      </w:pPr>
    </w:p>
    <w:p w14:paraId="6883E3DE" w14:textId="0AF76253" w:rsidR="00880F94" w:rsidRDefault="00880F9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5CDD44DE" w:rsidR="00C60969" w:rsidRPr="007146B9" w:rsidRDefault="00BD7B7F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 xml:space="preserve">INFORMATIONS MISES </w:t>
      </w:r>
      <w:r w:rsidRPr="00663AA2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656098B4" w:rsidR="00C60969" w:rsidRPr="00545715" w:rsidRDefault="00C60969" w:rsidP="00E26870">
      <w:pPr>
        <w:pStyle w:val="ECEcorps"/>
      </w:pPr>
    </w:p>
    <w:p w14:paraId="5D80D15E" w14:textId="77777777" w:rsidR="00DA7DAD" w:rsidRPr="00DA7DAD" w:rsidRDefault="00DA7DAD" w:rsidP="00DA7DAD">
      <w:pPr>
        <w:pStyle w:val="ECEtitre"/>
        <w:rPr>
          <w:sz w:val="24"/>
          <w:szCs w:val="24"/>
        </w:rPr>
      </w:pPr>
      <w:r w:rsidRPr="00DA7DAD">
        <w:rPr>
          <w:sz w:val="24"/>
          <w:szCs w:val="24"/>
        </w:rPr>
        <w:t>Condensateur à surface variable</w:t>
      </w:r>
    </w:p>
    <w:p w14:paraId="122EABCA" w14:textId="77777777" w:rsidR="00DA7DAD" w:rsidRDefault="00DA7DAD" w:rsidP="00E26870">
      <w:pPr>
        <w:pStyle w:val="ECEcorps"/>
      </w:pPr>
    </w:p>
    <w:p w14:paraId="50DC67DA" w14:textId="6F9E06B2" w:rsidR="00E1239C" w:rsidRDefault="00A57ED8" w:rsidP="00E26870">
      <w:pPr>
        <w:pStyle w:val="ECEcorps"/>
      </w:pPr>
      <w:r>
        <w:t>Le</w:t>
      </w:r>
      <w:r w:rsidR="00784C60">
        <w:t xml:space="preserve"> condensateur à surface variable </w:t>
      </w:r>
      <w:r>
        <w:t xml:space="preserve">étudié </w:t>
      </w:r>
      <w:r w:rsidR="00784C60">
        <w:t xml:space="preserve">est constitué </w:t>
      </w:r>
      <w:r w:rsidR="00365B82">
        <w:t xml:space="preserve">d’une armature pouvant glisser sur une </w:t>
      </w:r>
      <w:r w:rsidR="00B76AB9">
        <w:t>autre</w:t>
      </w:r>
      <w:r w:rsidR="00365B82">
        <w:t xml:space="preserve"> armature</w:t>
      </w:r>
      <w:r w:rsidR="00784C60" w:rsidRPr="00B76AB9">
        <w:t>,</w:t>
      </w:r>
      <w:r w:rsidR="00365B82">
        <w:t xml:space="preserve"> faisant varier ainsi leur</w:t>
      </w:r>
      <w:r w:rsidR="00784C60">
        <w:t xml:space="preserve"> </w:t>
      </w:r>
      <w:r w:rsidR="00784C60" w:rsidRPr="00A57ED8">
        <w:t xml:space="preserve">surface </w:t>
      </w:r>
      <w:r w:rsidR="007E736E" w:rsidRPr="00A57ED8">
        <w:t xml:space="preserve">en regard </w:t>
      </w:r>
      <w:r w:rsidR="00784C60" w:rsidRPr="00A57ED8">
        <w:rPr>
          <w:i/>
          <w:iCs/>
        </w:rPr>
        <w:t>S</w:t>
      </w:r>
      <w:r w:rsidR="00784C60">
        <w:t>.</w:t>
      </w:r>
    </w:p>
    <w:p w14:paraId="239D4E83" w14:textId="4D30DBCF" w:rsidR="007F24B6" w:rsidRDefault="007F24B6" w:rsidP="00E26870">
      <w:pPr>
        <w:pStyle w:val="ECEcorps"/>
      </w:pPr>
    </w:p>
    <w:p w14:paraId="65320D9C" w14:textId="5E93B385" w:rsidR="00CC4E23" w:rsidRPr="00A57ED8" w:rsidRDefault="00BD7B7F" w:rsidP="00E26870">
      <w:pPr>
        <w:pStyle w:val="ECEcorps"/>
      </w:pPr>
      <w:r w:rsidRPr="00A57ED8">
        <w:t>Dans cette situation d’évaluation</w:t>
      </w:r>
      <w:r w:rsidR="001347CB" w:rsidRPr="00A57ED8">
        <w:t xml:space="preserve">, </w:t>
      </w:r>
      <w:r w:rsidR="00A57ED8" w:rsidRPr="00A57ED8">
        <w:t xml:space="preserve">le </w:t>
      </w:r>
      <w:r w:rsidR="000259ED" w:rsidRPr="00A57ED8">
        <w:t xml:space="preserve">« condensateur artisanal » </w:t>
      </w:r>
      <w:r w:rsidR="00A57ED8" w:rsidRPr="00A57ED8">
        <w:t xml:space="preserve">est </w:t>
      </w:r>
      <w:r w:rsidR="000259ED" w:rsidRPr="00A57ED8">
        <w:t xml:space="preserve">constitué de </w:t>
      </w:r>
      <w:r w:rsidR="00C85E30" w:rsidRPr="00A57ED8">
        <w:t xml:space="preserve">deux </w:t>
      </w:r>
      <w:r w:rsidR="00240E21" w:rsidRPr="00A57ED8">
        <w:t>armatures</w:t>
      </w:r>
      <w:r w:rsidR="00C85E30" w:rsidRPr="00A57ED8">
        <w:t xml:space="preserve"> </w:t>
      </w:r>
      <w:r w:rsidR="00A2037D" w:rsidRPr="00A57ED8">
        <w:t>rectangulaires</w:t>
      </w:r>
      <w:r w:rsidR="00C85E30" w:rsidRPr="00A57ED8">
        <w:t xml:space="preserve"> </w:t>
      </w:r>
      <w:r w:rsidR="007E736E" w:rsidRPr="00A57ED8">
        <w:t>co</w:t>
      </w:r>
      <w:r w:rsidR="00A57ED8" w:rsidRPr="00A57ED8">
        <w:t>mpos</w:t>
      </w:r>
      <w:r w:rsidR="00365B82">
        <w:t>ées de</w:t>
      </w:r>
      <w:r w:rsidR="007E736E" w:rsidRPr="00A57ED8">
        <w:t xml:space="preserve"> deux</w:t>
      </w:r>
      <w:r w:rsidR="00000C90" w:rsidRPr="00A57ED8">
        <w:t xml:space="preserve"> feuilles d’aluminium séparée</w:t>
      </w:r>
      <w:r w:rsidR="007E736E" w:rsidRPr="00A57ED8">
        <w:t>s</w:t>
      </w:r>
      <w:r w:rsidR="00000C90" w:rsidRPr="00A57ED8">
        <w:t xml:space="preserve"> par un film alimentaire</w:t>
      </w:r>
      <w:r w:rsidR="00C452F3" w:rsidRPr="00A57ED8">
        <w:t>.</w:t>
      </w:r>
    </w:p>
    <w:p w14:paraId="01A6C944" w14:textId="77777777" w:rsidR="009602A8" w:rsidRPr="009602A8" w:rsidRDefault="009602A8" w:rsidP="00E26870">
      <w:pPr>
        <w:pStyle w:val="ECEcorps"/>
        <w:rPr>
          <w:sz w:val="10"/>
          <w:szCs w:val="10"/>
        </w:rPr>
      </w:pPr>
    </w:p>
    <w:p w14:paraId="27E2F9B5" w14:textId="22F731DC" w:rsidR="00FB472B" w:rsidRPr="00A57ED8" w:rsidRDefault="00CC4E23" w:rsidP="00DB4CFA">
      <w:pPr>
        <w:pStyle w:val="ECEcorps"/>
      </w:pPr>
      <w:r w:rsidRPr="00A57ED8">
        <w:t xml:space="preserve">Les </w:t>
      </w:r>
      <w:r w:rsidR="00240E21" w:rsidRPr="00A57ED8">
        <w:t>armatures</w:t>
      </w:r>
      <w:r w:rsidR="00C85E30" w:rsidRPr="00A57ED8">
        <w:t xml:space="preserve"> p</w:t>
      </w:r>
      <w:r w:rsidR="00BD7B7F" w:rsidRPr="00A57ED8">
        <w:t>euven</w:t>
      </w:r>
      <w:r w:rsidR="00C85E30" w:rsidRPr="00A57ED8">
        <w:t>t être dé</w:t>
      </w:r>
      <w:r w:rsidR="00B76AB9" w:rsidRPr="00A57ED8">
        <w:t>placées</w:t>
      </w:r>
      <w:r w:rsidR="00C85E30" w:rsidRPr="00A57ED8">
        <w:t xml:space="preserve"> </w:t>
      </w:r>
      <w:r w:rsidR="00240E21" w:rsidRPr="00A57ED8">
        <w:rPr>
          <w:u w:val="single"/>
        </w:rPr>
        <w:t>parallèlement</w:t>
      </w:r>
      <w:r w:rsidR="00240E21" w:rsidRPr="00A57ED8">
        <w:t xml:space="preserve"> </w:t>
      </w:r>
      <w:r w:rsidR="00C85E30" w:rsidRPr="00A57ED8">
        <w:t>l’une à l’autre de manière à faire varier la surface</w:t>
      </w:r>
      <w:r w:rsidR="00053BEC" w:rsidRPr="00A57ED8">
        <w:t xml:space="preserve"> </w:t>
      </w:r>
      <w:r w:rsidR="007B4B2F" w:rsidRPr="00A57ED8">
        <w:t>en regard</w:t>
      </w:r>
      <w:r w:rsidR="00C452F3" w:rsidRPr="00A57ED8">
        <w:t xml:space="preserve"> </w:t>
      </w:r>
      <w:r w:rsidR="00C85E30" w:rsidRPr="00A57ED8">
        <w:rPr>
          <w:i/>
        </w:rPr>
        <w:t>S</w:t>
      </w:r>
      <w:r w:rsidR="00000C90" w:rsidRPr="00A57ED8">
        <w:rPr>
          <w:i/>
        </w:rPr>
        <w:t xml:space="preserve"> </w:t>
      </w:r>
      <w:r w:rsidR="00000C90" w:rsidRPr="00A57ED8">
        <w:rPr>
          <w:iCs/>
        </w:rPr>
        <w:t>des armatures</w:t>
      </w:r>
      <w:r w:rsidR="00C85E30" w:rsidRPr="00A57ED8">
        <w:t>.</w:t>
      </w:r>
      <w:r w:rsidR="00C54C64" w:rsidRPr="00A57ED8">
        <w:t xml:space="preserve"> On pose un livre épais</w:t>
      </w:r>
      <w:r w:rsidR="00365B82">
        <w:t xml:space="preserve"> sur les armatures ; celui-ci doit </w:t>
      </w:r>
      <w:r w:rsidR="00C54C64" w:rsidRPr="00A57ED8">
        <w:t>recouvr</w:t>
      </w:r>
      <w:r w:rsidR="00365B82">
        <w:t>ir</w:t>
      </w:r>
      <w:r w:rsidR="00C54C64" w:rsidRPr="00A57ED8">
        <w:t xml:space="preserve"> toute la surface </w:t>
      </w:r>
      <w:r w:rsidR="00C54C64" w:rsidRPr="00A57ED8">
        <w:rPr>
          <w:i/>
        </w:rPr>
        <w:t xml:space="preserve">S </w:t>
      </w:r>
      <w:r w:rsidR="00C54C64" w:rsidRPr="00A57ED8">
        <w:t>de façon à maintenir la distance entre les</w:t>
      </w:r>
      <w:r w:rsidR="00365B82">
        <w:t xml:space="preserve"> armatures</w:t>
      </w:r>
      <w:r w:rsidR="003B5C92" w:rsidRPr="00A57ED8">
        <w:t xml:space="preserve"> </w:t>
      </w:r>
      <w:r w:rsidR="00000C90" w:rsidRPr="00A57ED8">
        <w:t xml:space="preserve">assez </w:t>
      </w:r>
      <w:r w:rsidR="00365B82">
        <w:t>faible</w:t>
      </w:r>
      <w:r w:rsidR="00000C90" w:rsidRPr="00A57ED8">
        <w:t xml:space="preserve">, </w:t>
      </w:r>
      <w:r w:rsidR="003B5C92" w:rsidRPr="00A57ED8">
        <w:t xml:space="preserve">constante et </w:t>
      </w:r>
      <w:r w:rsidR="002B0FA2" w:rsidRPr="00A57ED8">
        <w:t>identique en tout point</w:t>
      </w:r>
      <w:r w:rsidR="000264CC" w:rsidRPr="00A57ED8">
        <w:t xml:space="preserve"> du condensateur</w:t>
      </w:r>
      <w:r w:rsidR="00365B82">
        <w:t xml:space="preserve"> ainsi constitué</w:t>
      </w:r>
      <w:r w:rsidR="00C54C64" w:rsidRPr="00A57ED8">
        <w:t>.</w:t>
      </w:r>
    </w:p>
    <w:p w14:paraId="6F9ADF35" w14:textId="77777777" w:rsidR="009602A8" w:rsidRPr="009602A8" w:rsidRDefault="009602A8" w:rsidP="00DB4CFA">
      <w:pPr>
        <w:pStyle w:val="ECEcorps"/>
        <w:rPr>
          <w:sz w:val="10"/>
          <w:szCs w:val="10"/>
        </w:rPr>
      </w:pPr>
    </w:p>
    <w:p w14:paraId="431E9049" w14:textId="4148EC52" w:rsidR="009A743B" w:rsidRDefault="00C85E30" w:rsidP="00E26870">
      <w:pPr>
        <w:pStyle w:val="ECEcorps"/>
      </w:pPr>
      <w:r>
        <w:t xml:space="preserve">Dans ces conditions, la capacité </w:t>
      </w:r>
      <w:r>
        <w:rPr>
          <w:i/>
        </w:rPr>
        <w:t>C</w:t>
      </w:r>
      <w:r>
        <w:t xml:space="preserve"> du condensateur est proportionnelle à la surface </w:t>
      </w:r>
      <w:r w:rsidRPr="00C85E30">
        <w:rPr>
          <w:i/>
        </w:rPr>
        <w:t>S</w:t>
      </w:r>
      <w:r w:rsidR="00BD7B7F" w:rsidRPr="00663AA2">
        <w:t> :</w:t>
      </w:r>
    </w:p>
    <w:p w14:paraId="64DA739A" w14:textId="77777777" w:rsidR="00A57ED8" w:rsidRDefault="00A57ED8" w:rsidP="00E26870">
      <w:pPr>
        <w:pStyle w:val="ECEcorps"/>
      </w:pPr>
    </w:p>
    <w:p w14:paraId="5CFA43AE" w14:textId="2B343BC1" w:rsidR="009602A8" w:rsidRDefault="00C85E30" w:rsidP="009A743B">
      <w:pPr>
        <w:pStyle w:val="ECEcorps"/>
        <w:jc w:val="center"/>
      </w:pPr>
      <w:r>
        <w:rPr>
          <w:i/>
        </w:rPr>
        <w:t>C</w:t>
      </w:r>
      <w:r>
        <w:t> = </w:t>
      </w:r>
      <w:proofErr w:type="spellStart"/>
      <w:r>
        <w:rPr>
          <w:i/>
        </w:rPr>
        <w:t>k∙S</w:t>
      </w:r>
      <w:proofErr w:type="spellEnd"/>
      <w:r>
        <w:tab/>
        <w:t xml:space="preserve">  </w:t>
      </w:r>
    </w:p>
    <w:p w14:paraId="2A6D2E2B" w14:textId="20B3E591" w:rsidR="00862CCC" w:rsidRDefault="00C85E30" w:rsidP="00862CCC">
      <w:pPr>
        <w:pStyle w:val="ECEcorps"/>
      </w:pPr>
      <w:r>
        <w:t xml:space="preserve">où </w:t>
      </w:r>
      <w:r>
        <w:rPr>
          <w:i/>
        </w:rPr>
        <w:t>k</w:t>
      </w:r>
      <w:r w:rsidR="00BD7B7F">
        <w:t xml:space="preserve"> représente </w:t>
      </w:r>
      <w:r w:rsidR="00BD7B7F" w:rsidRPr="00663AA2">
        <w:t>un</w:t>
      </w:r>
      <w:r w:rsidRPr="00663AA2">
        <w:t xml:space="preserve"> coefficient</w:t>
      </w:r>
      <w:r>
        <w:t xml:space="preserve"> de proportionnalité.</w:t>
      </w:r>
    </w:p>
    <w:p w14:paraId="6E2F4AB2" w14:textId="46D405ED" w:rsidR="00067FE4" w:rsidRDefault="00067FE4" w:rsidP="00862CCC">
      <w:pPr>
        <w:pStyle w:val="ECEcorps"/>
      </w:pPr>
    </w:p>
    <w:p w14:paraId="5592B681" w14:textId="0A68B7DE" w:rsidR="00726901" w:rsidRDefault="00067FE4" w:rsidP="00906976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4AAF3A10" wp14:editId="35FBBB4D">
                <wp:simplePos x="0" y="0"/>
                <wp:positionH relativeFrom="column">
                  <wp:posOffset>387350</wp:posOffset>
                </wp:positionH>
                <wp:positionV relativeFrom="paragraph">
                  <wp:posOffset>56515</wp:posOffset>
                </wp:positionV>
                <wp:extent cx="3244215" cy="3061335"/>
                <wp:effectExtent l="0" t="0" r="13335" b="24765"/>
                <wp:wrapSquare wrapText="bothSides"/>
                <wp:docPr id="660577515" name="Groupe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4215" cy="3061335"/>
                          <a:chOff x="0" y="0"/>
                          <a:chExt cx="3244325" cy="3061545"/>
                        </a:xfrm>
                      </wpg:grpSpPr>
                      <wpg:grpSp>
                        <wpg:cNvPr id="122829493" name="Groupe 102"/>
                        <wpg:cNvGrpSpPr/>
                        <wpg:grpSpPr>
                          <a:xfrm>
                            <a:off x="0" y="0"/>
                            <a:ext cx="3244325" cy="910590"/>
                            <a:chOff x="0" y="0"/>
                            <a:chExt cx="3244325" cy="910590"/>
                          </a:xfrm>
                        </wpg:grpSpPr>
                        <wps:wsp>
                          <wps:cNvPr id="1610682049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1819037" y="0"/>
                              <a:ext cx="1425288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>
                                      <a:lumMod val="100000"/>
                                      <a:lumOff val="0"/>
                                    </a:scheme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380410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424940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2200419" name="Groupe 101"/>
                        <wpg:cNvGrpSpPr/>
                        <wpg:grpSpPr>
                          <a:xfrm>
                            <a:off x="393745" y="1064088"/>
                            <a:ext cx="2521917" cy="910590"/>
                            <a:chOff x="0" y="0"/>
                            <a:chExt cx="2521917" cy="910590"/>
                          </a:xfrm>
                        </wpg:grpSpPr>
                        <wps:wsp>
                          <wps:cNvPr id="788459738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425288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>
                                      <a:lumMod val="100000"/>
                                      <a:lumOff val="0"/>
                                    </a:scheme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6166842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1096629" y="0"/>
                              <a:ext cx="1425288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>
                                      <a:lumMod val="100000"/>
                                      <a:lumOff val="0"/>
                                    </a:scheme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8755859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23308" y="0"/>
                              <a:ext cx="566400" cy="910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461956F" w14:textId="3AFE3C7D" w:rsidR="00067FE4" w:rsidRPr="00365B82" w:rsidRDefault="00067FE4" w:rsidP="00067FE4">
                                <w:pPr>
                                  <w:jc w:val="center"/>
                                  <w:rPr>
                                    <w:i/>
                                    <w:sz w:val="40"/>
                                    <w:szCs w:val="56"/>
                                  </w:rPr>
                                </w:pPr>
                                <w:r w:rsidRPr="00365B82">
                                  <w:rPr>
                                    <w:i/>
                                    <w:sz w:val="40"/>
                                    <w:szCs w:val="56"/>
                                  </w:rPr>
                                  <w:t>S</w:t>
                                </w:r>
                                <w:r w:rsidR="00365B82" w:rsidRPr="00365B82">
                                  <w:rPr>
                                    <w:i/>
                                    <w:sz w:val="40"/>
                                    <w:szCs w:val="5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1756533002" name="Groupe 100"/>
                        <wpg:cNvGrpSpPr/>
                        <wpg:grpSpPr>
                          <a:xfrm>
                            <a:off x="735425" y="2144447"/>
                            <a:ext cx="1906893" cy="917098"/>
                            <a:chOff x="0" y="0"/>
                            <a:chExt cx="1906893" cy="917098"/>
                          </a:xfrm>
                        </wpg:grpSpPr>
                        <wps:wsp>
                          <wps:cNvPr id="249250042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6508"/>
                              <a:ext cx="1425288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>
                                      <a:lumMod val="100000"/>
                                      <a:lumOff val="0"/>
                                    </a:scheme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637904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605" y="0"/>
                              <a:ext cx="1425288" cy="910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>
                                      <a:lumMod val="100000"/>
                                      <a:lumOff val="0"/>
                                    </a:scheme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114467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605" y="6508"/>
                              <a:ext cx="963212" cy="910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71DD8F" w14:textId="31BCB6FF" w:rsidR="00067FE4" w:rsidRPr="00365B82" w:rsidRDefault="00365B82" w:rsidP="00365B82">
                                <w:pPr>
                                  <w:jc w:val="center"/>
                                  <w:rPr>
                                    <w:i/>
                                    <w:sz w:val="40"/>
                                    <w:szCs w:val="56"/>
                                  </w:rPr>
                                </w:pPr>
                                <w:r w:rsidRPr="00365B82">
                                  <w:rPr>
                                    <w:i/>
                                    <w:sz w:val="40"/>
                                    <w:szCs w:val="56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40"/>
                                    <w:szCs w:val="56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AAF3A10" id="Groupe 103" o:spid="_x0000_s1033" style="position:absolute;left:0;text-align:left;margin-left:30.5pt;margin-top:4.45pt;width:255.45pt;height:241.05pt;z-index:251745280" coordsize="32443,30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">
                <v:group id="Groupe 102" o:spid="_x0000_s1034" style="position:absolute;width:32443;height:9105" coordsize="32443,9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">
                  <v:rect id="Rectangle 3" o:spid="_x0000_s1035" style="position:absolute;left:18190;width:14253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" filled="f" fillcolor="#4f81bd [3204]"/>
                  <v:rect id="Rectangle 4" o:spid="_x0000_s1036" style="position:absolute;width:14249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" filled="f" fillcolor="yellow"/>
                </v:group>
                <v:group id="Groupe 101" o:spid="_x0000_s1037" style="position:absolute;left:3937;top:10640;width:25219;height:9106" coordsize="25219,9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">
                  <v:rect id="Rectangle 3" o:spid="_x0000_s1038" style="position:absolute;width:14252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" filled="f" fillcolor="#4f81bd [3204]"/>
                  <v:rect id="Rectangle 3" o:spid="_x0000_s1039" style="position:absolute;left:10966;width:14253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" filled="f" fillcolor="#4f81bd [3204]"/>
                  <v:rect id="Rectangle 5" o:spid="_x0000_s1040" style="position:absolute;left:9233;width:5664;height:9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" fillcolor="#d8d8d8 [2732]">
                    <v:textbox>
                      <w:txbxContent>
                        <w:p w14:paraId="7461956F" w14:textId="3AFE3C7D" w:rsidR="00067FE4" w:rsidRPr="00365B82" w:rsidRDefault="00067FE4" w:rsidP="00067FE4">
                          <w:pPr>
                            <w:jc w:val="center"/>
                            <w:rPr>
                              <w:i/>
                              <w:sz w:val="40"/>
                              <w:szCs w:val="56"/>
                            </w:rPr>
                          </w:pPr>
                          <w:r w:rsidRPr="00365B82">
                            <w:rPr>
                              <w:i/>
                              <w:sz w:val="40"/>
                              <w:szCs w:val="56"/>
                            </w:rPr>
                            <w:t>S</w:t>
                          </w:r>
                          <w:r w:rsidR="00365B82" w:rsidRPr="00365B82">
                            <w:rPr>
                              <w:i/>
                              <w:sz w:val="40"/>
                              <w:szCs w:val="5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e 100" o:spid="_x0000_s1041" style="position:absolute;left:7354;top:21444;width:19069;height:9171" coordsize="19068,9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">
                  <v:rect id="Rectangle 3" o:spid="_x0000_s1042" style="position:absolute;top:65;width:14252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" filled="f" fillcolor="#4f81bd [3204]"/>
                  <v:rect id="Rectangle 3" o:spid="_x0000_s1043" style="position:absolute;left:4816;width:14252;height:9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" filled="f" fillcolor="#4f81bd [3204]"/>
                  <v:rect id="Rectangle 5" o:spid="_x0000_s1044" style="position:absolute;left:4816;top:65;width:9632;height:9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" fillcolor="#d8d8d8 [2732]">
                    <v:textbox>
                      <w:txbxContent>
                        <w:p w14:paraId="2071DD8F" w14:textId="31BCB6FF" w:rsidR="00067FE4" w:rsidRPr="00365B82" w:rsidRDefault="00365B82" w:rsidP="00365B82">
                          <w:pPr>
                            <w:jc w:val="center"/>
                            <w:rPr>
                              <w:i/>
                              <w:sz w:val="40"/>
                              <w:szCs w:val="56"/>
                            </w:rPr>
                          </w:pPr>
                          <w:r w:rsidRPr="00365B82">
                            <w:rPr>
                              <w:i/>
                              <w:sz w:val="40"/>
                              <w:szCs w:val="56"/>
                            </w:rPr>
                            <w:t>S</w:t>
                          </w:r>
                          <w:r>
                            <w:rPr>
                              <w:i/>
                              <w:sz w:val="40"/>
                              <w:szCs w:val="5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rect>
                </v:group>
                <w10:wrap type="square"/>
              </v:group>
            </w:pict>
          </mc:Fallback>
        </mc:AlternateContent>
      </w:r>
    </w:p>
    <w:p w14:paraId="4B9C0E64" w14:textId="77DADA54" w:rsidR="00906976" w:rsidRDefault="00365B82" w:rsidP="00906976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136D5F4" wp14:editId="72249613">
                <wp:simplePos x="0" y="0"/>
                <wp:positionH relativeFrom="column">
                  <wp:posOffset>3846830</wp:posOffset>
                </wp:positionH>
                <wp:positionV relativeFrom="paragraph">
                  <wp:posOffset>5080</wp:posOffset>
                </wp:positionV>
                <wp:extent cx="2531110" cy="368300"/>
                <wp:effectExtent l="0" t="0" r="254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1110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AF64E" w14:textId="77777777" w:rsidR="00365B82" w:rsidRDefault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365B82">
                              <w:rPr>
                                <w:b/>
                                <w:i/>
                                <w:sz w:val="18"/>
                              </w:rPr>
                              <w:t>Situation 1</w:t>
                            </w:r>
                            <w:r w:rsidRPr="00365B82">
                              <w:rPr>
                                <w:i/>
                                <w:sz w:val="18"/>
                              </w:rPr>
                              <w:t> :</w:t>
                            </w:r>
                          </w:p>
                          <w:p w14:paraId="0E29E8FD" w14:textId="27A797C7" w:rsidR="00365B82" w:rsidRPr="00365B82" w:rsidRDefault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proofErr w:type="gramStart"/>
                            <w:r w:rsidRPr="00365B82">
                              <w:rPr>
                                <w:i/>
                                <w:sz w:val="18"/>
                              </w:rPr>
                              <w:t>aucun</w:t>
                            </w:r>
                            <w:proofErr w:type="gramEnd"/>
                            <w:r w:rsidRPr="00365B82">
                              <w:rPr>
                                <w:i/>
                                <w:sz w:val="18"/>
                              </w:rPr>
                              <w:t xml:space="preserve"> recouvrement des armatures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136D5F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45" type="#_x0000_t202" style="position:absolute;left:0;text-align:left;margin-left:302.9pt;margin-top:.4pt;width:199.3pt;height:29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" stroked="f">
                <v:textbox>
                  <w:txbxContent>
                    <w:p w14:paraId="553AF64E" w14:textId="77777777" w:rsidR="00365B82" w:rsidRDefault="00365B82">
                      <w:pPr>
                        <w:rPr>
                          <w:i/>
                          <w:sz w:val="18"/>
                        </w:rPr>
                      </w:pPr>
                      <w:r w:rsidRPr="00365B82">
                        <w:rPr>
                          <w:b/>
                          <w:i/>
                          <w:sz w:val="18"/>
                        </w:rPr>
                        <w:t>Situation 1</w:t>
                      </w:r>
                      <w:r w:rsidRPr="00365B82">
                        <w:rPr>
                          <w:i/>
                          <w:sz w:val="18"/>
                        </w:rPr>
                        <w:t> :</w:t>
                      </w:r>
                    </w:p>
                    <w:p w14:paraId="0E29E8FD" w14:textId="27A797C7" w:rsidR="00365B82" w:rsidRPr="00365B82" w:rsidRDefault="00365B82">
                      <w:pPr>
                        <w:rPr>
                          <w:i/>
                          <w:sz w:val="18"/>
                        </w:rPr>
                      </w:pPr>
                      <w:proofErr w:type="gramStart"/>
                      <w:r w:rsidRPr="00365B82">
                        <w:rPr>
                          <w:i/>
                          <w:sz w:val="18"/>
                        </w:rPr>
                        <w:t>aucun</w:t>
                      </w:r>
                      <w:proofErr w:type="gramEnd"/>
                      <w:r w:rsidRPr="00365B82">
                        <w:rPr>
                          <w:i/>
                          <w:sz w:val="18"/>
                        </w:rPr>
                        <w:t xml:space="preserve"> recouvrement des armatures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E0FF6D" w14:textId="5701B71E" w:rsidR="00906976" w:rsidRDefault="00906976" w:rsidP="00906976">
      <w:pPr>
        <w:pStyle w:val="ECEcorps"/>
      </w:pPr>
    </w:p>
    <w:p w14:paraId="1EB3BE0F" w14:textId="2E7FFBD4" w:rsidR="00906976" w:rsidRDefault="00906976" w:rsidP="00906976">
      <w:pPr>
        <w:pStyle w:val="ECEcorps"/>
      </w:pPr>
    </w:p>
    <w:p w14:paraId="708F0789" w14:textId="73484541" w:rsidR="00906976" w:rsidRDefault="00906976" w:rsidP="00906976">
      <w:pPr>
        <w:pStyle w:val="ECEcorps"/>
      </w:pPr>
    </w:p>
    <w:p w14:paraId="7FDB5457" w14:textId="3B1B44E1" w:rsidR="00A57ED8" w:rsidRDefault="00A57ED8" w:rsidP="00E26870">
      <w:pPr>
        <w:pStyle w:val="ECEcorps"/>
      </w:pPr>
    </w:p>
    <w:p w14:paraId="4BA361CB" w14:textId="68C15C47" w:rsidR="00A57ED8" w:rsidRDefault="00A57ED8" w:rsidP="00E26870">
      <w:pPr>
        <w:pStyle w:val="ECEcorps"/>
      </w:pPr>
    </w:p>
    <w:p w14:paraId="5CFE0222" w14:textId="199CF073" w:rsidR="00365B82" w:rsidRDefault="00365B82" w:rsidP="00E26870">
      <w:pPr>
        <w:pStyle w:val="ECEcorps"/>
      </w:pPr>
    </w:p>
    <w:p w14:paraId="32AADCDD" w14:textId="19E7ADC4" w:rsidR="00365B82" w:rsidRDefault="00365B82" w:rsidP="00E26870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7AA3B1B7" wp14:editId="1FE8323D">
                <wp:simplePos x="0" y="0"/>
                <wp:positionH relativeFrom="column">
                  <wp:posOffset>3853815</wp:posOffset>
                </wp:positionH>
                <wp:positionV relativeFrom="paragraph">
                  <wp:posOffset>54610</wp:posOffset>
                </wp:positionV>
                <wp:extent cx="2845435" cy="368300"/>
                <wp:effectExtent l="0" t="0" r="0" b="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5435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B9CDC" w14:textId="1ADF462A" w:rsidR="00365B82" w:rsidRDefault="00365B82" w:rsidP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365B82">
                              <w:rPr>
                                <w:b/>
                                <w:i/>
                                <w:sz w:val="18"/>
                              </w:rPr>
                              <w:t xml:space="preserve">Situation </w:t>
                            </w:r>
                            <w:r>
                              <w:rPr>
                                <w:b/>
                                <w:i/>
                                <w:sz w:val="18"/>
                              </w:rPr>
                              <w:t>2</w:t>
                            </w:r>
                            <w:r w:rsidRPr="00365B82">
                              <w:rPr>
                                <w:i/>
                                <w:sz w:val="18"/>
                              </w:rPr>
                              <w:t> :</w:t>
                            </w:r>
                          </w:p>
                          <w:p w14:paraId="0BDD7B4B" w14:textId="582426A4" w:rsidR="00365B82" w:rsidRPr="00365B82" w:rsidRDefault="00365B82" w:rsidP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proofErr w:type="gramStart"/>
                            <w:r w:rsidRPr="00365B82">
                              <w:rPr>
                                <w:i/>
                                <w:sz w:val="18"/>
                              </w:rPr>
                              <w:t>recouvrement</w:t>
                            </w:r>
                            <w:proofErr w:type="gramEnd"/>
                            <w:r w:rsidRPr="00365B82">
                              <w:rPr>
                                <w:i/>
                                <w:sz w:val="18"/>
                              </w:rPr>
                              <w:t xml:space="preserve"> des armatures</w:t>
                            </w:r>
                            <w:r>
                              <w:rPr>
                                <w:i/>
                                <w:sz w:val="18"/>
                              </w:rPr>
                              <w:t xml:space="preserve"> pour une surface S</w:t>
                            </w:r>
                            <w:r w:rsidRPr="00365B82">
                              <w:rPr>
                                <w:i/>
                                <w:sz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AA3B1B7" id="_x0000_s1046" type="#_x0000_t202" style="position:absolute;left:0;text-align:left;margin-left:303.45pt;margin-top:4.3pt;width:224.05pt;height:29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" stroked="f">
                <v:textbox>
                  <w:txbxContent>
                    <w:p w14:paraId="2B9B9CDC" w14:textId="1ADF462A" w:rsidR="00365B82" w:rsidRDefault="00365B82" w:rsidP="00365B82">
                      <w:pPr>
                        <w:rPr>
                          <w:i/>
                          <w:sz w:val="18"/>
                        </w:rPr>
                      </w:pPr>
                      <w:r w:rsidRPr="00365B82">
                        <w:rPr>
                          <w:b/>
                          <w:i/>
                          <w:sz w:val="18"/>
                        </w:rPr>
                        <w:t xml:space="preserve">Situation </w:t>
                      </w:r>
                      <w:r>
                        <w:rPr>
                          <w:b/>
                          <w:i/>
                          <w:sz w:val="18"/>
                        </w:rPr>
                        <w:t>2</w:t>
                      </w:r>
                      <w:r w:rsidRPr="00365B82">
                        <w:rPr>
                          <w:i/>
                          <w:sz w:val="18"/>
                        </w:rPr>
                        <w:t> :</w:t>
                      </w:r>
                    </w:p>
                    <w:p w14:paraId="0BDD7B4B" w14:textId="582426A4" w:rsidR="00365B82" w:rsidRPr="00365B82" w:rsidRDefault="00365B82" w:rsidP="00365B82">
                      <w:pPr>
                        <w:rPr>
                          <w:i/>
                          <w:sz w:val="18"/>
                        </w:rPr>
                      </w:pPr>
                      <w:proofErr w:type="gramStart"/>
                      <w:r w:rsidRPr="00365B82">
                        <w:rPr>
                          <w:i/>
                          <w:sz w:val="18"/>
                        </w:rPr>
                        <w:t>recouvrement</w:t>
                      </w:r>
                      <w:proofErr w:type="gramEnd"/>
                      <w:r w:rsidRPr="00365B82">
                        <w:rPr>
                          <w:i/>
                          <w:sz w:val="18"/>
                        </w:rPr>
                        <w:t xml:space="preserve"> des armatures</w:t>
                      </w:r>
                      <w:r>
                        <w:rPr>
                          <w:i/>
                          <w:sz w:val="18"/>
                        </w:rPr>
                        <w:t xml:space="preserve"> pour une surface S</w:t>
                      </w:r>
                      <w:r w:rsidRPr="00365B82">
                        <w:rPr>
                          <w:i/>
                          <w:sz w:val="16"/>
                          <w:vertAlign w:val="subscript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35193B2" w14:textId="7B8379BB" w:rsidR="00067FE4" w:rsidRDefault="00067FE4" w:rsidP="00E26870">
      <w:pPr>
        <w:pStyle w:val="ECEcorps"/>
      </w:pPr>
    </w:p>
    <w:p w14:paraId="5DE2BCE1" w14:textId="7F3481C0" w:rsidR="00067FE4" w:rsidRDefault="00067FE4" w:rsidP="00E26870">
      <w:pPr>
        <w:pStyle w:val="ECEcorps"/>
      </w:pPr>
    </w:p>
    <w:p w14:paraId="46E4C1AF" w14:textId="20DAFDB2" w:rsidR="00067FE4" w:rsidRDefault="00067FE4" w:rsidP="00E26870">
      <w:pPr>
        <w:pStyle w:val="ECEcorps"/>
      </w:pPr>
    </w:p>
    <w:p w14:paraId="50C5FDD8" w14:textId="4F2E9268" w:rsidR="00067FE4" w:rsidRDefault="00067FE4" w:rsidP="00E26870">
      <w:pPr>
        <w:pStyle w:val="ECEcorps"/>
      </w:pPr>
    </w:p>
    <w:p w14:paraId="097D579C" w14:textId="0FD5F392" w:rsidR="00067FE4" w:rsidRDefault="00067FE4" w:rsidP="00E26870">
      <w:pPr>
        <w:pStyle w:val="ECEcorps"/>
      </w:pPr>
    </w:p>
    <w:p w14:paraId="38906D8E" w14:textId="0E6226CA" w:rsidR="00067FE4" w:rsidRDefault="00067FE4" w:rsidP="00E26870">
      <w:pPr>
        <w:pStyle w:val="ECEcorps"/>
      </w:pPr>
    </w:p>
    <w:p w14:paraId="61D7F555" w14:textId="48B38622" w:rsidR="00067FE4" w:rsidRDefault="00365B82" w:rsidP="00E26870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41D21B10" wp14:editId="2C423D66">
                <wp:simplePos x="0" y="0"/>
                <wp:positionH relativeFrom="column">
                  <wp:posOffset>3909695</wp:posOffset>
                </wp:positionH>
                <wp:positionV relativeFrom="paragraph">
                  <wp:posOffset>7620</wp:posOffset>
                </wp:positionV>
                <wp:extent cx="2845435" cy="368300"/>
                <wp:effectExtent l="0" t="0" r="0" b="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5435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E4E37F" w14:textId="2C5E5E8D" w:rsidR="00365B82" w:rsidRDefault="00365B82" w:rsidP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365B82">
                              <w:rPr>
                                <w:b/>
                                <w:i/>
                                <w:sz w:val="18"/>
                              </w:rPr>
                              <w:t xml:space="preserve">Situation </w:t>
                            </w:r>
                            <w:r>
                              <w:rPr>
                                <w:b/>
                                <w:i/>
                                <w:sz w:val="18"/>
                              </w:rPr>
                              <w:t>3</w:t>
                            </w:r>
                            <w:r w:rsidRPr="00365B82">
                              <w:rPr>
                                <w:i/>
                                <w:sz w:val="18"/>
                              </w:rPr>
                              <w:t> :</w:t>
                            </w:r>
                          </w:p>
                          <w:p w14:paraId="3EF84831" w14:textId="10F99711" w:rsidR="00365B82" w:rsidRPr="00365B82" w:rsidRDefault="00365B82" w:rsidP="00365B82">
                            <w:pPr>
                              <w:rPr>
                                <w:i/>
                                <w:sz w:val="18"/>
                              </w:rPr>
                            </w:pPr>
                            <w:proofErr w:type="gramStart"/>
                            <w:r w:rsidRPr="00365B82">
                              <w:rPr>
                                <w:i/>
                                <w:sz w:val="18"/>
                              </w:rPr>
                              <w:t>recouvrement</w:t>
                            </w:r>
                            <w:proofErr w:type="gramEnd"/>
                            <w:r w:rsidRPr="00365B82">
                              <w:rPr>
                                <w:i/>
                                <w:sz w:val="18"/>
                              </w:rPr>
                              <w:t xml:space="preserve"> des armatures</w:t>
                            </w:r>
                            <w:r>
                              <w:rPr>
                                <w:i/>
                                <w:sz w:val="18"/>
                              </w:rPr>
                              <w:t xml:space="preserve"> pour une surface S</w:t>
                            </w:r>
                            <w:r w:rsidRPr="00225D21">
                              <w:rPr>
                                <w:i/>
                                <w:sz w:val="1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1D21B10" id="_x0000_t202" coordsize="21600,21600" o:spt="202" path="m,l,21600r21600,l21600,xe">
                <v:stroke joinstyle="miter"/>
                <v:path gradientshapeok="t" o:connecttype="rect"/>
              </v:shapetype>
              <v:shape id="_x0000_s1047" type="#_x0000_t202" style="position:absolute;left:0;text-align:left;margin-left:307.85pt;margin-top:.6pt;width:224.05pt;height:29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" stroked="f">
                <v:textbox>
                  <w:txbxContent>
                    <w:p w14:paraId="43E4E37F" w14:textId="2C5E5E8D" w:rsidR="00365B82" w:rsidRDefault="00365B82" w:rsidP="00365B82">
                      <w:pPr>
                        <w:rPr>
                          <w:i/>
                          <w:sz w:val="18"/>
                        </w:rPr>
                      </w:pPr>
                      <w:r w:rsidRPr="00365B82">
                        <w:rPr>
                          <w:b/>
                          <w:i/>
                          <w:sz w:val="18"/>
                        </w:rPr>
                        <w:t xml:space="preserve">Situation </w:t>
                      </w:r>
                      <w:r>
                        <w:rPr>
                          <w:b/>
                          <w:i/>
                          <w:sz w:val="18"/>
                        </w:rPr>
                        <w:t>3</w:t>
                      </w:r>
                      <w:r w:rsidRPr="00365B82">
                        <w:rPr>
                          <w:i/>
                          <w:sz w:val="18"/>
                        </w:rPr>
                        <w:t> :</w:t>
                      </w:r>
                    </w:p>
                    <w:p w14:paraId="3EF84831" w14:textId="10F99711" w:rsidR="00365B82" w:rsidRPr="00365B82" w:rsidRDefault="00365B82" w:rsidP="00365B82">
                      <w:pPr>
                        <w:rPr>
                          <w:i/>
                          <w:sz w:val="18"/>
                        </w:rPr>
                      </w:pPr>
                      <w:proofErr w:type="gramStart"/>
                      <w:r w:rsidRPr="00365B82">
                        <w:rPr>
                          <w:i/>
                          <w:sz w:val="18"/>
                        </w:rPr>
                        <w:t>recouvrement</w:t>
                      </w:r>
                      <w:proofErr w:type="gramEnd"/>
                      <w:r w:rsidRPr="00365B82">
                        <w:rPr>
                          <w:i/>
                          <w:sz w:val="18"/>
                        </w:rPr>
                        <w:t xml:space="preserve"> des armatures</w:t>
                      </w:r>
                      <w:r>
                        <w:rPr>
                          <w:i/>
                          <w:sz w:val="18"/>
                        </w:rPr>
                        <w:t xml:space="preserve"> pour une surface S</w:t>
                      </w:r>
                      <w:r w:rsidRPr="00225D21">
                        <w:rPr>
                          <w:i/>
                          <w:sz w:val="18"/>
                          <w:vertAlign w:val="subscript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EE00BBA" w14:textId="64A521D6" w:rsidR="00067FE4" w:rsidRDefault="00067FE4" w:rsidP="00E26870">
      <w:pPr>
        <w:pStyle w:val="ECEcorps"/>
      </w:pPr>
    </w:p>
    <w:p w14:paraId="0B15BBE5" w14:textId="77777777" w:rsidR="00067FE4" w:rsidRDefault="00067FE4" w:rsidP="00E26870">
      <w:pPr>
        <w:pStyle w:val="ECEcorps"/>
      </w:pPr>
    </w:p>
    <w:p w14:paraId="5076DD74" w14:textId="28256CB8" w:rsidR="00067FE4" w:rsidRDefault="00067FE4" w:rsidP="00E26870">
      <w:pPr>
        <w:pStyle w:val="ECEcorps"/>
      </w:pPr>
    </w:p>
    <w:p w14:paraId="4652017D" w14:textId="77777777" w:rsidR="00067FE4" w:rsidRDefault="00067FE4" w:rsidP="00E26870">
      <w:pPr>
        <w:pStyle w:val="ECEcorps"/>
      </w:pPr>
    </w:p>
    <w:p w14:paraId="275FC0D1" w14:textId="7A1129E8" w:rsidR="00067FE4" w:rsidRDefault="00067FE4" w:rsidP="00E26870">
      <w:pPr>
        <w:pStyle w:val="ECEcorps"/>
      </w:pPr>
    </w:p>
    <w:p w14:paraId="4065357E" w14:textId="0A86D59A" w:rsidR="00726901" w:rsidRDefault="00726901" w:rsidP="00726901">
      <w:pPr>
        <w:pStyle w:val="ECEcorps"/>
      </w:pPr>
      <w:r>
        <w:t xml:space="preserve">Lorsque la surface du condensateur est supérieure à une valeur seuil </w:t>
      </w:r>
      <w:proofErr w:type="spellStart"/>
      <w:r w:rsidR="00225D21" w:rsidRPr="00366D3B">
        <w:rPr>
          <w:i/>
          <w:iCs/>
        </w:rPr>
        <w:t>S</w:t>
      </w:r>
      <w:r w:rsidR="00225D21" w:rsidRPr="00366D3B">
        <w:rPr>
          <w:i/>
          <w:iCs/>
          <w:vertAlign w:val="subscript"/>
        </w:rPr>
        <w:t>seuil</w:t>
      </w:r>
      <w:proofErr w:type="spellEnd"/>
      <w:r w:rsidR="00225D21">
        <w:rPr>
          <w:i/>
          <w:iCs/>
          <w:vertAlign w:val="subscript"/>
        </w:rPr>
        <w:t xml:space="preserve"> </w:t>
      </w:r>
      <w:r>
        <w:t xml:space="preserve">choisie, </w:t>
      </w:r>
      <w:r w:rsidR="00365B82">
        <w:t>l’allumage d’une DEL est commandé.</w:t>
      </w:r>
    </w:p>
    <w:p w14:paraId="306C9947" w14:textId="77777777" w:rsidR="00B76AB9" w:rsidRDefault="00B76AB9" w:rsidP="00E26870">
      <w:pPr>
        <w:pStyle w:val="ECEcorps"/>
      </w:pPr>
    </w:p>
    <w:p w14:paraId="7EC59528" w14:textId="5935BA96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 utile</w:t>
      </w:r>
      <w:r w:rsidRPr="00136091">
        <w:rPr>
          <w:sz w:val="24"/>
          <w:szCs w:val="24"/>
          <w:u w:val="none"/>
        </w:rPr>
        <w:t xml:space="preserve"> </w:t>
      </w:r>
    </w:p>
    <w:p w14:paraId="766F56EE" w14:textId="77777777" w:rsidR="009C7F9F" w:rsidRDefault="009C7F9F" w:rsidP="00C60969">
      <w:pPr>
        <w:pStyle w:val="ECEcorps"/>
      </w:pPr>
    </w:p>
    <w:p w14:paraId="697F0938" w14:textId="77224FB2" w:rsidR="005E70BA" w:rsidRPr="00726901" w:rsidRDefault="00C452F3" w:rsidP="00C60969">
      <w:pPr>
        <w:pStyle w:val="ECEcorps"/>
      </w:pPr>
      <w:r w:rsidRPr="00726901">
        <w:t xml:space="preserve">Des tracés de rectangles de 60 cm² sur les armatures </w:t>
      </w:r>
      <w:r w:rsidR="00365B82">
        <w:t xml:space="preserve">fournies </w:t>
      </w:r>
      <w:r w:rsidRPr="00726901">
        <w:t xml:space="preserve">permettent de mesurer </w:t>
      </w:r>
      <w:r w:rsidR="000264CC" w:rsidRPr="00726901">
        <w:t xml:space="preserve">plus facilement </w:t>
      </w:r>
      <w:r w:rsidRPr="00726901">
        <w:t>l</w:t>
      </w:r>
      <w:r w:rsidR="005E70BA" w:rsidRPr="00726901">
        <w:t xml:space="preserve">a surface </w:t>
      </w:r>
      <w:r w:rsidRPr="00726901">
        <w:rPr>
          <w:i/>
        </w:rPr>
        <w:t>S</w:t>
      </w:r>
      <w:r w:rsidRPr="00726901">
        <w:t xml:space="preserve"> </w:t>
      </w:r>
      <w:r w:rsidR="00000C90" w:rsidRPr="00726901">
        <w:t>des armatures en regard</w:t>
      </w:r>
      <w:r w:rsidRPr="00726901">
        <w:t>.</w:t>
      </w:r>
    </w:p>
    <w:p w14:paraId="6202AB12" w14:textId="18119DF0" w:rsidR="00D9338B" w:rsidRDefault="00D9338B" w:rsidP="00E26870">
      <w:pPr>
        <w:pStyle w:val="ECEtitre"/>
      </w:pPr>
    </w:p>
    <w:p w14:paraId="6FF84628" w14:textId="77777777" w:rsidR="00067FE4" w:rsidRPr="00337F03" w:rsidRDefault="00067FE4" w:rsidP="00337F03">
      <w:pPr>
        <w:pStyle w:val="ECEcorps"/>
      </w:pPr>
    </w:p>
    <w:p w14:paraId="6C748651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397AAF94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5CD89AC0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46037062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3486C5E4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6A985731" w14:textId="77777777" w:rsidR="00225D21" w:rsidRDefault="00225D21" w:rsidP="00365B82">
      <w:pPr>
        <w:pStyle w:val="ECEtitre"/>
        <w:rPr>
          <w:sz w:val="24"/>
          <w:szCs w:val="24"/>
        </w:rPr>
      </w:pPr>
    </w:p>
    <w:p w14:paraId="49CAAA71" w14:textId="08ADB8D1" w:rsidR="00365B82" w:rsidRDefault="00E26870" w:rsidP="00365B82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2140B0C8" w:rsidR="00E26870" w:rsidRPr="00257B49" w:rsidRDefault="006D463E" w:rsidP="00365B82">
      <w:pPr>
        <w:pStyle w:val="ECEtitre"/>
        <w:rPr>
          <w:b w:val="0"/>
          <w:bCs/>
        </w:rPr>
      </w:pPr>
      <w:r w:rsidRPr="00663AA2"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450093FE" wp14:editId="53BBBBEA">
                <wp:simplePos x="0" y="0"/>
                <wp:positionH relativeFrom="margin">
                  <wp:posOffset>4052570</wp:posOffset>
                </wp:positionH>
                <wp:positionV relativeFrom="paragraph">
                  <wp:posOffset>52705</wp:posOffset>
                </wp:positionV>
                <wp:extent cx="2467610" cy="1663700"/>
                <wp:effectExtent l="0" t="0" r="0" b="0"/>
                <wp:wrapSquare wrapText="bothSides"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7610" cy="1663700"/>
                          <a:chOff x="0" y="0"/>
                          <a:chExt cx="2468033" cy="1663701"/>
                        </a:xfrm>
                      </wpg:grpSpPr>
                      <wpg:grpSp>
                        <wpg:cNvPr id="48" name="Groupe 48"/>
                        <wpg:cNvGrpSpPr/>
                        <wpg:grpSpPr>
                          <a:xfrm>
                            <a:off x="0" y="0"/>
                            <a:ext cx="2468033" cy="1663701"/>
                            <a:chOff x="0" y="0"/>
                            <a:chExt cx="2468033" cy="1663701"/>
                          </a:xfrm>
                        </wpg:grpSpPr>
                        <wpg:grpSp>
                          <wpg:cNvPr id="41" name="Groupe 41"/>
                          <wpg:cNvGrpSpPr/>
                          <wpg:grpSpPr>
                            <a:xfrm>
                              <a:off x="982133" y="97367"/>
                              <a:ext cx="440266" cy="1443567"/>
                              <a:chOff x="0" y="0"/>
                              <a:chExt cx="440266" cy="1443567"/>
                            </a:xfrm>
                          </wpg:grpSpPr>
                          <wpg:grpSp>
                            <wpg:cNvPr id="39" name="Groupe 39"/>
                            <wpg:cNvGrpSpPr/>
                            <wpg:grpSpPr>
                              <a:xfrm>
                                <a:off x="0" y="0"/>
                                <a:ext cx="427566" cy="1443567"/>
                                <a:chOff x="0" y="0"/>
                                <a:chExt cx="427566" cy="1443567"/>
                              </a:xfrm>
                            </wpg:grpSpPr>
                            <wps:wsp>
                              <wps:cNvPr id="25" name="Connecteur droit 25"/>
                              <wps:cNvCnPr/>
                              <wps:spPr>
                                <a:xfrm>
                                  <a:off x="215900" y="0"/>
                                  <a:ext cx="0" cy="935567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Rectangle 24"/>
                              <wps:cNvSpPr/>
                              <wps:spPr>
                                <a:xfrm>
                                  <a:off x="143934" y="300567"/>
                                  <a:ext cx="143933" cy="503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Connecteur droit 27"/>
                              <wps:cNvCnPr/>
                              <wps:spPr>
                                <a:xfrm>
                                  <a:off x="0" y="939800"/>
                                  <a:ext cx="427566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" name="Connecteur droit 28"/>
                              <wps:cNvCnPr/>
                              <wps:spPr>
                                <a:xfrm>
                                  <a:off x="0" y="1126067"/>
                                  <a:ext cx="42735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38" name="Groupe 38"/>
                              <wpg:cNvGrpSpPr/>
                              <wpg:grpSpPr>
                                <a:xfrm>
                                  <a:off x="105834" y="1130300"/>
                                  <a:ext cx="186267" cy="313267"/>
                                  <a:chOff x="0" y="0"/>
                                  <a:chExt cx="186267" cy="313267"/>
                                </a:xfrm>
                              </wpg:grpSpPr>
                              <wps:wsp>
                                <wps:cNvPr id="26" name="Connecteur droit 26"/>
                                <wps:cNvCnPr/>
                                <wps:spPr>
                                  <a:xfrm>
                                    <a:off x="110066" y="0"/>
                                    <a:ext cx="0" cy="25200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7" name="Groupe 37"/>
                                <wpg:cNvGrpSpPr/>
                                <wpg:grpSpPr>
                                  <a:xfrm>
                                    <a:off x="0" y="249767"/>
                                    <a:ext cx="186267" cy="63500"/>
                                    <a:chOff x="0" y="0"/>
                                    <a:chExt cx="186267" cy="63500"/>
                                  </a:xfrm>
                                </wpg:grpSpPr>
                                <wpg:grpSp>
                                  <wpg:cNvPr id="33" name="Groupe 33"/>
                                  <wpg:cNvGrpSpPr/>
                                  <wpg:grpSpPr>
                                    <a:xfrm>
                                      <a:off x="0" y="0"/>
                                      <a:ext cx="84667" cy="63500"/>
                                      <a:chOff x="0" y="0"/>
                                      <a:chExt cx="84667" cy="63500"/>
                                    </a:xfrm>
                                  </wpg:grpSpPr>
                                  <wps:wsp>
                                    <wps:cNvPr id="31" name="Connecteur droit 31"/>
                                    <wps:cNvCnPr/>
                                    <wps:spPr>
                                      <a:xfrm flipH="1">
                                        <a:off x="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2" name="Connecteur droit 32"/>
                                    <wps:cNvCnPr/>
                                    <wps:spPr>
                                      <a:xfrm flipH="1">
                                        <a:off x="5080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34" name="Groupe 34"/>
                                  <wpg:cNvGrpSpPr/>
                                  <wpg:grpSpPr>
                                    <a:xfrm>
                                      <a:off x="101600" y="0"/>
                                      <a:ext cx="84667" cy="63500"/>
                                      <a:chOff x="0" y="0"/>
                                      <a:chExt cx="84667" cy="63500"/>
                                    </a:xfrm>
                                  </wpg:grpSpPr>
                                  <wps:wsp>
                                    <wps:cNvPr id="35" name="Connecteur droit 35"/>
                                    <wps:cNvCnPr/>
                                    <wps:spPr>
                                      <a:xfrm flipH="1">
                                        <a:off x="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6" name="Connecteur droit 36"/>
                                    <wps:cNvCnPr/>
                                    <wps:spPr>
                                      <a:xfrm flipH="1">
                                        <a:off x="50800" y="0"/>
                                        <a:ext cx="33867" cy="6350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40" name="Zone de texte 40"/>
                            <wps:cNvSpPr txBox="1"/>
                            <wps:spPr>
                              <a:xfrm>
                                <a:off x="42151" y="97367"/>
                                <a:ext cx="398115" cy="69003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6E5CC0" w14:textId="5512EEE8" w:rsidR="009F49A9" w:rsidRPr="00BC0FA9" w:rsidRDefault="00BC0FA9">
                                  <w:r w:rsidRPr="00BC0FA9">
                                    <w:t>1 MΩ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2" name="Zone de texte 42"/>
                          <wps:cNvSpPr txBox="1"/>
                          <wps:spPr>
                            <a:xfrm>
                              <a:off x="0" y="935567"/>
                              <a:ext cx="1032934" cy="393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ADD1142" w14:textId="0B168EFD" w:rsidR="009F49A9" w:rsidRPr="00365B82" w:rsidRDefault="009F49A9">
                                <w:pPr>
                                  <w:rPr>
                                    <w:i/>
                                    <w:sz w:val="18"/>
                                  </w:rPr>
                                </w:pPr>
                                <w:r w:rsidRPr="00365B82">
                                  <w:rPr>
                                    <w:i/>
                                    <w:sz w:val="18"/>
                                  </w:rPr>
                                  <w:t>Condensateur artisanal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Connecteur droit avec flèche 43"/>
                          <wps:cNvCnPr/>
                          <wps:spPr>
                            <a:xfrm>
                              <a:off x="1198033" y="105834"/>
                              <a:ext cx="558800" cy="423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Connecteur droit avec flèche 44"/>
                          <wps:cNvCnPr/>
                          <wps:spPr>
                            <a:xfrm>
                              <a:off x="1198033" y="982134"/>
                              <a:ext cx="558800" cy="423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Zone de texte 45"/>
                          <wps:cNvSpPr txBox="1"/>
                          <wps:spPr>
                            <a:xfrm>
                              <a:off x="1735667" y="0"/>
                              <a:ext cx="732366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A8958A6" w14:textId="79BCC5D3" w:rsidR="009F49A9" w:rsidRDefault="009F49A9">
                                <w:r>
                                  <w:t xml:space="preserve">Digital </w:t>
                                </w:r>
                                <w:r w:rsidR="00CA33FC">
                                  <w:t>8</w:t>
                                </w: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Zone de texte 46"/>
                          <wps:cNvSpPr txBox="1"/>
                          <wps:spPr>
                            <a:xfrm>
                              <a:off x="1714500" y="846667"/>
                              <a:ext cx="410634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C42A889" w14:textId="7BE651F0" w:rsidR="009F49A9" w:rsidRDefault="009F49A9">
                                <w:r>
                                  <w:t>A</w:t>
                                </w:r>
                                <w:r w:rsidRPr="00225D21">
                                  <w:rPr>
                                    <w:vertAlign w:val="subscript"/>
                                  </w:rPr>
                                  <w:t>0</w:t>
                                </w: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Zone de texte 47"/>
                          <wps:cNvSpPr txBox="1"/>
                          <wps:spPr>
                            <a:xfrm>
                              <a:off x="1257300" y="1380067"/>
                              <a:ext cx="486833" cy="28363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0E09A6C" w14:textId="61F39B7C" w:rsidR="007920DF" w:rsidRDefault="007920DF">
                                <w:r>
                                  <w:t xml:space="preserve">GND0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Connecteur droit 29"/>
                        <wps:cNvCnPr/>
                        <wps:spPr>
                          <a:xfrm>
                            <a:off x="1104900" y="1477434"/>
                            <a:ext cx="18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50093FE" id="Groupe 49" o:spid="_x0000_s1048" style="position:absolute;left:0;text-align:left;margin-left:319.1pt;margin-top:4.15pt;width:194.3pt;height:131pt;z-index:251645952;mso-position-horizontal-relative:margin;mso-width-relative:margin" coordsize="24680,16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">
                <v:group id="Groupe 48" o:spid="_x0000_s1049" style="position:absolute;width:24680;height:16637" coordsize="24680,16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group id="Groupe 41" o:spid="_x0000_s1050" style="position:absolute;left:9821;top:973;width:4402;height:14436" coordsize="4402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group id="Groupe 39" o:spid="_x0000_s1051" style="position:absolute;width:4275;height:14435" coordsize="4275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<v:line id="Connecteur droit 25" o:spid="_x0000_s1052" style="position:absolute;visibility:visible;mso-wrap-style:square" from="2159,0" to="2159,9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" strokecolor="black [3213]"/>
                      <v:rect id="Rectangle 24" o:spid="_x0000_s1053" style="position:absolute;left:1439;top:3005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" fillcolor="white [3212]" strokecolor="black [3213]" strokeweight="1pt"/>
                      <v:line id="Connecteur droit 27" o:spid="_x0000_s1054" style="position:absolute;visibility:visible;mso-wrap-style:square" from="0,9398" to="4275,9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" strokecolor="black [3213]"/>
                      <v:line id="Connecteur droit 28" o:spid="_x0000_s1055" style="position:absolute;visibility:visible;mso-wrap-style:square" from="0,11260" to="4273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" strokecolor="black [3213]"/>
                      <v:group id="Groupe 38" o:spid="_x0000_s1056" style="position:absolute;left:1058;top:11303;width:1863;height:3132" coordsize="186267,313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  <v:line id="Connecteur droit 26" o:spid="_x0000_s1057" style="position:absolute;visibility:visible;mso-wrap-style:square" from="110066,0" to="110066,25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" strokecolor="black [3213]"/>
                        <v:group id="Groupe 37" o:spid="_x0000_s1058" style="position:absolute;top:249767;width:186267;height:63500" coordsize="1862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    <v:group id="Groupe 33" o:spid="_x0000_s1059" style="position:absolute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<v:line id="Connecteur droit 31" o:spid="_x0000_s1060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" strokecolor="black [3213]"/>
                            <v:line id="Connecteur droit 32" o:spid="_x0000_s1061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" strokecolor="black [3213]"/>
                          </v:group>
                          <v:group id="Groupe 34" o:spid="_x0000_s1062" style="position:absolute;left:101600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  <v:line id="Connecteur droit 35" o:spid="_x0000_s1063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" strokecolor="black [3213]"/>
                            <v:line id="Connecteur droit 36" o:spid="_x0000_s1064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" strokecolor="black [3213]"/>
                          </v:group>
                        </v:group>
                      </v:group>
                    </v:group>
                    <v:shape id="Zone de texte 40" o:spid="_x0000_s1065" type="#_x0000_t202" style="position:absolute;left:421;top:973;width:3981;height:6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" filled="f" stroked="f" strokeweight=".5pt">
                      <v:textbox style="layout-flow:vertical;mso-layout-flow-alt:bottom-to-top">
                        <w:txbxContent>
                          <w:p w14:paraId="006E5CC0" w14:textId="5512EEE8" w:rsidR="009F49A9" w:rsidRPr="00BC0FA9" w:rsidRDefault="00BC0FA9">
                            <w:r w:rsidRPr="00BC0FA9">
                              <w:t>1 MΩ</w:t>
                            </w:r>
                          </w:p>
                        </w:txbxContent>
                      </v:textbox>
                    </v:shape>
                  </v:group>
                  <v:shape id="Zone de texte 42" o:spid="_x0000_s1066" type="#_x0000_t202" style="position:absolute;top:9355;width:10329;height:3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  <v:textbox>
                      <w:txbxContent>
                        <w:p w14:paraId="7ADD1142" w14:textId="0B168EFD" w:rsidR="009F49A9" w:rsidRPr="00365B82" w:rsidRDefault="009F49A9">
                          <w:pPr>
                            <w:rPr>
                              <w:i/>
                              <w:sz w:val="18"/>
                            </w:rPr>
                          </w:pPr>
                          <w:r w:rsidRPr="00365B82">
                            <w:rPr>
                              <w:i/>
                              <w:sz w:val="18"/>
                            </w:rPr>
                            <w:t>Condensateur artisanal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43" o:spid="_x0000_s1067" type="#_x0000_t32" style="position:absolute;left:11980;top:1058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" strokecolor="black [3213]">
                    <v:stroke endarrow="block"/>
                  </v:shape>
                  <v:shape id="Connecteur droit avec flèche 44" o:spid="_x0000_s1068" type="#_x0000_t32" style="position:absolute;left:11980;top:9821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" strokecolor="black [3213]">
                    <v:stroke endarrow="block"/>
                  </v:shape>
                  <v:shape id="Zone de texte 45" o:spid="_x0000_s1069" type="#_x0000_t202" style="position:absolute;left:17356;width:732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5YK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DX05YKxQAAANsAAAAP&#10;AAAAAAAAAAAAAAAAAAcCAABkcnMvZG93bnJldi54bWxQSwUGAAAAAAMAAwC3AAAA+QIAAAAA&#10;" filled="f" stroked="f" strokeweight=".5pt">
                    <v:textbox>
                      <w:txbxContent>
                        <w:p w14:paraId="6A8958A6" w14:textId="79BCC5D3" w:rsidR="009F49A9" w:rsidRDefault="009F49A9">
                          <w:r>
                            <w:t xml:space="preserve">Digital </w:t>
                          </w:r>
                          <w:r w:rsidR="00CA33FC">
                            <w:t>8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  <v:shape id="Zone de texte 46" o:spid="_x0000_s1070" type="#_x0000_t202" style="position:absolute;left:17145;top:8466;width:4106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  <v:textbox>
                      <w:txbxContent>
                        <w:p w14:paraId="0C42A889" w14:textId="7BE651F0" w:rsidR="009F49A9" w:rsidRDefault="009F49A9">
                          <w:r>
                            <w:t>A</w:t>
                          </w:r>
                          <w:r w:rsidRPr="00225D21">
                            <w:rPr>
                              <w:vertAlign w:val="subscript"/>
                            </w:rPr>
                            <w:t>0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  <v:shape id="Zone de texte 47" o:spid="_x0000_s1071" type="#_x0000_t202" style="position:absolute;left:12573;top:13800;width:4868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  <v:textbox>
                      <w:txbxContent>
                        <w:p w14:paraId="00E09A6C" w14:textId="61F39B7C" w:rsidR="007920DF" w:rsidRDefault="007920DF">
                          <w:r>
                            <w:t xml:space="preserve">GND0 </w:t>
                          </w:r>
                        </w:p>
                      </w:txbxContent>
                    </v:textbox>
                  </v:shape>
                </v:group>
                <v:line id="Connecteur droit 29" o:spid="_x0000_s1072" style="position:absolute;visibility:visible;mso-wrap-style:square" from="11049,14774" to="12849,14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" strokecolor="black [3213]"/>
                <w10:wrap type="square" anchorx="margin"/>
              </v:group>
            </w:pict>
          </mc:Fallback>
        </mc:AlternateContent>
      </w:r>
    </w:p>
    <w:p w14:paraId="3A506452" w14:textId="36DDB513" w:rsidR="00E26870" w:rsidRPr="00663AA2" w:rsidRDefault="00B15C40" w:rsidP="00E26870">
      <w:pPr>
        <w:pStyle w:val="ECEpartie"/>
        <w:numPr>
          <w:ilvl w:val="0"/>
          <w:numId w:val="6"/>
        </w:numPr>
        <w:rPr>
          <w:b w:val="0"/>
        </w:rPr>
      </w:pPr>
      <w:bookmarkStart w:id="5" w:name="_Toc482638814"/>
      <w:bookmarkStart w:id="6" w:name="_Toc500182691"/>
      <w:r>
        <w:t>C</w:t>
      </w:r>
      <w:r w:rsidR="00C86DAB" w:rsidRPr="00663AA2">
        <w:t>apacité</w:t>
      </w:r>
      <w:r>
        <w:t xml:space="preserve"> maximale</w:t>
      </w:r>
      <w:r w:rsidR="00E26870" w:rsidRPr="00663AA2">
        <w:rPr>
          <w:b w:val="0"/>
        </w:rPr>
        <w:t xml:space="preserve"> </w:t>
      </w:r>
      <w:r w:rsidR="00E26870" w:rsidRPr="000E43DE">
        <w:rPr>
          <w:b w:val="0"/>
        </w:rPr>
        <w:t>(</w:t>
      </w:r>
      <w:r w:rsidR="0023792F">
        <w:rPr>
          <w:b w:val="0"/>
        </w:rPr>
        <w:t>10</w:t>
      </w:r>
      <w:r w:rsidR="00E26870" w:rsidRPr="000E43DE">
        <w:rPr>
          <w:b w:val="0"/>
        </w:rPr>
        <w:t xml:space="preserve"> </w:t>
      </w:r>
      <w:r w:rsidR="00E26870" w:rsidRPr="00663AA2">
        <w:rPr>
          <w:b w:val="0"/>
        </w:rPr>
        <w:t>minutes conseillées)</w:t>
      </w:r>
      <w:bookmarkEnd w:id="5"/>
      <w:bookmarkEnd w:id="6"/>
    </w:p>
    <w:p w14:paraId="3925771B" w14:textId="30309109" w:rsidR="00E26870" w:rsidRDefault="00E26870" w:rsidP="00E26870">
      <w:pPr>
        <w:pStyle w:val="ECEcorps"/>
      </w:pPr>
    </w:p>
    <w:p w14:paraId="5AAE28EE" w14:textId="67E3FD28" w:rsidR="001E0C94" w:rsidRDefault="000259ED" w:rsidP="00E26870">
      <w:pPr>
        <w:pStyle w:val="ECEcorps"/>
        <w:rPr>
          <w:color w:val="FF0000"/>
        </w:rPr>
      </w:pPr>
      <w:r>
        <w:t>La capacité</w:t>
      </w:r>
      <w:r w:rsidR="001F18A6">
        <w:t xml:space="preserve"> du condensateur artisanal </w:t>
      </w:r>
      <w:r w:rsidR="00365B82">
        <w:t xml:space="preserve">constitué </w:t>
      </w:r>
      <w:r w:rsidR="001F18A6">
        <w:t xml:space="preserve">est mesurée grâce au montage </w:t>
      </w:r>
      <w:r w:rsidR="009602A8">
        <w:t>schématisé</w:t>
      </w:r>
      <w:r w:rsidR="001F18A6">
        <w:t xml:space="preserve"> ci-contre</w:t>
      </w:r>
      <w:r>
        <w:t xml:space="preserve">, relié à un microcontrôleur </w:t>
      </w:r>
      <w:r w:rsidR="00CB081C">
        <w:t>pilot</w:t>
      </w:r>
      <w:r>
        <w:t>é par le programme « </w:t>
      </w:r>
      <w:r w:rsidR="00F57AF4">
        <w:t>Partie1_</w:t>
      </w:r>
      <w:r>
        <w:t>Mesure_capacite</w:t>
      </w:r>
      <w:r w:rsidR="00067FE4">
        <w:t>.ino</w:t>
      </w:r>
      <w:r>
        <w:t> »</w:t>
      </w:r>
      <w:r w:rsidR="00963294">
        <w:t>.</w:t>
      </w:r>
      <w:r w:rsidR="00B76AB9" w:rsidRPr="00B76AB9">
        <w:rPr>
          <w:color w:val="FF0000"/>
        </w:rPr>
        <w:t xml:space="preserve"> </w:t>
      </w:r>
    </w:p>
    <w:p w14:paraId="14F8F9A1" w14:textId="77777777" w:rsidR="002F129E" w:rsidRDefault="002F129E" w:rsidP="00E26870">
      <w:pPr>
        <w:pStyle w:val="ECEcorps"/>
        <w:rPr>
          <w:color w:val="FF0000"/>
        </w:rPr>
      </w:pPr>
    </w:p>
    <w:p w14:paraId="0AA1EC64" w14:textId="77777777" w:rsidR="00F57AF4" w:rsidRDefault="00F57AF4" w:rsidP="00E26870">
      <w:pPr>
        <w:pStyle w:val="ECEcorps"/>
        <w:rPr>
          <w:color w:val="FF0000"/>
        </w:rPr>
      </w:pPr>
    </w:p>
    <w:p w14:paraId="7C7745EF" w14:textId="792DA64F" w:rsidR="002F129E" w:rsidRDefault="00365B82" w:rsidP="00067FE4">
      <w:pPr>
        <w:pStyle w:val="ECEcorps"/>
        <w:numPr>
          <w:ilvl w:val="1"/>
          <w:numId w:val="17"/>
        </w:numPr>
      </w:pPr>
      <w:r>
        <w:t>Ouvrir le</w:t>
      </w:r>
      <w:r w:rsidR="002F129E">
        <w:t xml:space="preserve"> programme</w:t>
      </w:r>
      <w:r w:rsidR="009C1BC4">
        <w:t xml:space="preserve"> présent dans le dossier </w:t>
      </w:r>
      <w:proofErr w:type="spellStart"/>
      <w:r w:rsidR="009C1BC4" w:rsidRPr="009C1BC4">
        <w:rPr>
          <w:b/>
          <w:bCs/>
        </w:rPr>
        <w:t>Code</w:t>
      </w:r>
      <w:r w:rsidR="00474B36">
        <w:rPr>
          <w:b/>
          <w:bCs/>
        </w:rPr>
        <w:t>s</w:t>
      </w:r>
      <w:r w:rsidR="00067FE4">
        <w:rPr>
          <w:b/>
          <w:bCs/>
        </w:rPr>
        <w:t>_</w:t>
      </w:r>
      <w:r w:rsidR="009C1BC4" w:rsidRPr="009C1BC4">
        <w:rPr>
          <w:b/>
          <w:bCs/>
        </w:rPr>
        <w:t>Arduino</w:t>
      </w:r>
      <w:proofErr w:type="spellEnd"/>
      <w:r w:rsidR="002F129E">
        <w:t xml:space="preserve"> et justifier la formule associée au calcul de la capacité </w:t>
      </w:r>
      <w:r w:rsidR="002F129E" w:rsidRPr="00225D21">
        <w:rPr>
          <w:i/>
        </w:rPr>
        <w:t>C</w:t>
      </w:r>
      <w:r w:rsidR="002F129E">
        <w:t xml:space="preserve"> ligne </w:t>
      </w:r>
      <w:r w:rsidR="00E751AA">
        <w:t>28</w:t>
      </w:r>
      <w:r w:rsidR="002F129E">
        <w:t xml:space="preserve"> : </w:t>
      </w:r>
      <w:r w:rsidR="00F57AF4" w:rsidRPr="00F57AF4">
        <w:rPr>
          <w:rFonts w:ascii="Courier New" w:hAnsi="Courier New" w:cs="Courier New"/>
        </w:rPr>
        <w:t>C</w:t>
      </w:r>
      <w:r w:rsidR="00426D45">
        <w:rPr>
          <w:rFonts w:ascii="Courier New" w:hAnsi="Courier New" w:cs="Courier New"/>
        </w:rPr>
        <w:t> </w:t>
      </w:r>
      <w:r w:rsidR="00F57AF4" w:rsidRPr="00F57AF4">
        <w:rPr>
          <w:rFonts w:ascii="Courier New" w:hAnsi="Courier New" w:cs="Courier New"/>
        </w:rPr>
        <w:t>= (Tau/1000000.0);</w:t>
      </w:r>
    </w:p>
    <w:p w14:paraId="346101A7" w14:textId="77777777" w:rsidR="00F57AF4" w:rsidRDefault="00F57AF4" w:rsidP="00F57AF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88925AF" w14:textId="77777777" w:rsidR="00F57AF4" w:rsidRDefault="00F57AF4" w:rsidP="00F57AF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5C4385D" w14:textId="77777777" w:rsidR="00F57AF4" w:rsidRDefault="00F57AF4" w:rsidP="00F57AF4">
      <w:pPr>
        <w:pStyle w:val="ECEcorps"/>
      </w:pPr>
    </w:p>
    <w:p w14:paraId="4AD6578D" w14:textId="4BF1553A" w:rsidR="00925EA7" w:rsidRPr="00925EA7" w:rsidRDefault="00067FE4" w:rsidP="00E26870">
      <w:pPr>
        <w:pStyle w:val="ECEcorps"/>
      </w:pPr>
      <w:r>
        <w:t xml:space="preserve">1.2. </w:t>
      </w:r>
      <w:r w:rsidR="00B022A7">
        <w:t xml:space="preserve">Mettre en œuvre </w:t>
      </w:r>
      <w:r w:rsidR="001E0C94" w:rsidRPr="00663AA2">
        <w:t>le montage</w:t>
      </w:r>
      <w:r w:rsidR="00B022A7">
        <w:t xml:space="preserve"> </w:t>
      </w:r>
      <w:r w:rsidR="0023792F">
        <w:t xml:space="preserve">ci-dessus </w:t>
      </w:r>
      <w:r w:rsidR="00B022A7">
        <w:t>à l’aide du matériel mis à disposition</w:t>
      </w:r>
      <w:r w:rsidR="00925EA7" w:rsidRPr="00663AA2">
        <w:t xml:space="preserve">, en attribuant à la surface </w:t>
      </w:r>
      <w:r w:rsidR="00925EA7" w:rsidRPr="00663AA2">
        <w:rPr>
          <w:i/>
        </w:rPr>
        <w:t>S</w:t>
      </w:r>
      <w:r w:rsidR="00BD7B7F" w:rsidRPr="00663AA2">
        <w:t xml:space="preserve"> </w:t>
      </w:r>
      <w:r w:rsidR="00000C90" w:rsidRPr="00F57AF4">
        <w:t xml:space="preserve">sa valeur </w:t>
      </w:r>
      <w:r w:rsidR="00BD7B7F" w:rsidRPr="00663AA2">
        <w:t>l</w:t>
      </w:r>
      <w:r w:rsidR="00925EA7" w:rsidRPr="00663AA2">
        <w:t>a</w:t>
      </w:r>
      <w:r w:rsidR="00BD7B7F" w:rsidRPr="00663AA2">
        <w:t xml:space="preserve"> plus grande </w:t>
      </w:r>
      <w:r w:rsidR="00925EA7" w:rsidRPr="00663AA2">
        <w:t>possible.</w:t>
      </w:r>
    </w:p>
    <w:p w14:paraId="28FA7D2B" w14:textId="221906AC" w:rsidR="00D85542" w:rsidRDefault="001E0C94" w:rsidP="00E26870">
      <w:pPr>
        <w:pStyle w:val="ECEcorps"/>
      </w:pPr>
      <w:r w:rsidRPr="00663AA2">
        <w:t>Placer le livre épais sur les plaques du condensateur</w:t>
      </w:r>
      <w:r w:rsidR="00BD7B7F" w:rsidRPr="00663AA2">
        <w:t xml:space="preserve"> artisanal</w:t>
      </w:r>
      <w:r w:rsidRPr="00663AA2">
        <w:t>, sans</w:t>
      </w:r>
      <w:r>
        <w:t xml:space="preserve"> recouvrir ses bornes.</w:t>
      </w:r>
    </w:p>
    <w:p w14:paraId="4BFFEA82" w14:textId="47261C28" w:rsidR="00925EA7" w:rsidRDefault="004140D8" w:rsidP="00E26870">
      <w:pPr>
        <w:pStyle w:val="ECEcorps"/>
      </w:pPr>
      <w:r w:rsidRPr="00F85D26">
        <w:t>T</w:t>
      </w:r>
      <w:r w:rsidR="00925EA7" w:rsidRPr="00F85D26">
        <w:t xml:space="preserve">éléverser le </w:t>
      </w:r>
      <w:r w:rsidRPr="00F85D26">
        <w:t xml:space="preserve">code </w:t>
      </w:r>
      <w:r w:rsidR="00925EA7" w:rsidRPr="00F85D26">
        <w:t>« </w:t>
      </w:r>
      <w:r w:rsidR="009F0A70">
        <w:t>Partie1_</w:t>
      </w:r>
      <w:r w:rsidR="00925EA7" w:rsidRPr="00F85D26">
        <w:t>Mesure_capacite</w:t>
      </w:r>
      <w:r w:rsidR="00366D3B">
        <w:t>.ino</w:t>
      </w:r>
      <w:r w:rsidR="00925EA7" w:rsidRPr="00F85D26">
        <w:t> »</w:t>
      </w:r>
      <w:r w:rsidR="00000C90">
        <w:t xml:space="preserve"> </w:t>
      </w:r>
      <w:r w:rsidR="00000C90" w:rsidRPr="00F57AF4">
        <w:t>dans le microcontrôleur</w:t>
      </w:r>
      <w:r w:rsidR="00925EA7" w:rsidRPr="00F57AF4">
        <w:t xml:space="preserve">, </w:t>
      </w:r>
      <w:r w:rsidR="00925EA7" w:rsidRPr="00F85D26">
        <w:t xml:space="preserve">puis ouvrir le </w:t>
      </w:r>
      <w:r w:rsidR="00925EA7">
        <w:t>moniteur série (onglet Outils &gt; Moniteur série).</w:t>
      </w:r>
    </w:p>
    <w:p w14:paraId="5A0146C5" w14:textId="17F30050" w:rsidR="00D135F4" w:rsidRDefault="00F85D26" w:rsidP="00E26870">
      <w:pPr>
        <w:pStyle w:val="ECEcorps"/>
        <w:rPr>
          <w:i/>
        </w:rPr>
      </w:pPr>
      <w:r>
        <w:t>L</w:t>
      </w:r>
      <w:r w:rsidR="00925EA7">
        <w:t>ire la valeur de la capacité</w:t>
      </w:r>
      <w:r w:rsidR="00225D21">
        <w:t xml:space="preserve"> maximale</w:t>
      </w:r>
      <w:r w:rsidR="00F57AF4">
        <w:t>, notée</w:t>
      </w:r>
      <w:r w:rsidR="00D135F4">
        <w:t xml:space="preserve"> </w:t>
      </w:r>
      <w:r w:rsidR="00D135F4" w:rsidRPr="00663AA2">
        <w:rPr>
          <w:i/>
        </w:rPr>
        <w:t>C</w:t>
      </w:r>
      <w:r w:rsidR="00D135F4" w:rsidRPr="00663AA2">
        <w:rPr>
          <w:i/>
          <w:vertAlign w:val="subscript"/>
        </w:rPr>
        <w:t>max</w:t>
      </w:r>
      <w:r w:rsidR="00F57AF4">
        <w:rPr>
          <w:i/>
        </w:rPr>
        <w:t xml:space="preserve">. </w:t>
      </w:r>
      <w:r w:rsidR="00D135F4" w:rsidRPr="00663AA2">
        <w:t>Noter sa valeur</w:t>
      </w:r>
      <w:r w:rsidR="00D135F4" w:rsidRPr="00663AA2">
        <w:rPr>
          <w:i/>
        </w:rPr>
        <w:t> :</w:t>
      </w:r>
    </w:p>
    <w:p w14:paraId="53888C85" w14:textId="3C83475C" w:rsidR="00D135F4" w:rsidRDefault="00D135F4" w:rsidP="00D135F4">
      <w:pPr>
        <w:pStyle w:val="ECErponse"/>
        <w:jc w:val="left"/>
      </w:pPr>
      <w:r>
        <w:t xml:space="preserve"> </w:t>
      </w:r>
      <w:r>
        <w:tab/>
      </w:r>
      <w:r w:rsidRPr="000B45E7">
        <w:rPr>
          <w:i/>
        </w:rPr>
        <w:t>C</w:t>
      </w:r>
      <w:r w:rsidRPr="000F0A76">
        <w:rPr>
          <w:vertAlign w:val="subscript"/>
        </w:rPr>
        <w:t>max</w:t>
      </w:r>
      <w:r w:rsidRPr="00D135F4">
        <w:t xml:space="preserve"> </w:t>
      </w:r>
      <w:proofErr w:type="gramStart"/>
      <w:r w:rsidRPr="00D135F4">
        <w:t>=</w:t>
      </w:r>
      <w:r>
        <w:rPr>
          <w:vertAlign w:val="subscript"/>
        </w:rPr>
        <w:t xml:space="preserve"> </w:t>
      </w:r>
      <w:r>
        <w:t xml:space="preserve"> …</w:t>
      </w:r>
      <w:proofErr w:type="gramEnd"/>
      <w:r>
        <w:t>……………………………………………………………………………………………………………</w:t>
      </w:r>
    </w:p>
    <w:p w14:paraId="13555E01" w14:textId="4D040E13" w:rsidR="002F08FC" w:rsidRDefault="002F08FC" w:rsidP="00D135F4">
      <w:pPr>
        <w:pStyle w:val="ECErponse"/>
        <w:jc w:val="left"/>
      </w:pPr>
    </w:p>
    <w:tbl>
      <w:tblPr>
        <w:tblStyle w:val="Grilledutableau"/>
        <w:tblpPr w:leftFromText="141" w:rightFromText="141" w:vertAnchor="text" w:horzAnchor="margin" w:tblpXSpec="center" w:tblpY="5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F08FC" w14:paraId="75483740" w14:textId="77777777" w:rsidTr="002F08F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C133CA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4ECA46C" w14:textId="77777777" w:rsidR="002F08FC" w:rsidRDefault="002F08FC" w:rsidP="002F08FC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6CAD7C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F08FC" w14:paraId="2AF39AD2" w14:textId="77777777" w:rsidTr="002F08F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7C7DD8" w14:textId="77777777" w:rsidR="002F08FC" w:rsidRPr="00592F79" w:rsidRDefault="002F08FC" w:rsidP="002F08F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8F4C161" w14:textId="77777777" w:rsidR="002F08FC" w:rsidRPr="0009288D" w:rsidRDefault="002F08FC" w:rsidP="002F08FC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 et la mesure</w:t>
            </w:r>
          </w:p>
          <w:p w14:paraId="20AB6E19" w14:textId="77777777" w:rsidR="002F08FC" w:rsidRDefault="002F08FC" w:rsidP="002F08FC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AB6FF9" w14:textId="77777777" w:rsidR="002F08FC" w:rsidRDefault="002F08FC" w:rsidP="002F08F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FEF4D3" w14:textId="2BA9FAAC" w:rsidR="009602A8" w:rsidRDefault="009602A8" w:rsidP="009602A8">
      <w:pPr>
        <w:pStyle w:val="ECEcorps"/>
      </w:pPr>
      <w:bookmarkStart w:id="7" w:name="_Toc482638815"/>
      <w:bookmarkStart w:id="8" w:name="_Toc500182692"/>
    </w:p>
    <w:p w14:paraId="330250E8" w14:textId="46FCBA34" w:rsidR="009602A8" w:rsidRDefault="009602A8">
      <w:pPr>
        <w:spacing w:line="240" w:lineRule="auto"/>
        <w:jc w:val="left"/>
        <w:rPr>
          <w:color w:val="auto"/>
        </w:rPr>
      </w:pPr>
    </w:p>
    <w:p w14:paraId="1058257E" w14:textId="5093B8C5" w:rsidR="00E26870" w:rsidRPr="003C13F9" w:rsidRDefault="0023792F" w:rsidP="00E26870">
      <w:pPr>
        <w:pStyle w:val="ECEpartie"/>
      </w:pPr>
      <w:r>
        <w:t>C</w:t>
      </w:r>
      <w:r w:rsidR="003B5C92">
        <w:t>apacité</w:t>
      </w:r>
      <w:r w:rsidR="008F32BC">
        <w:t xml:space="preserve"> </w:t>
      </w:r>
      <w:r>
        <w:t xml:space="preserve">et </w:t>
      </w:r>
      <w:r w:rsidR="003B5C92">
        <w:t xml:space="preserve">surface </w:t>
      </w:r>
      <w:r w:rsidR="009602A8">
        <w:t>de recouvrement</w:t>
      </w:r>
      <w:r w:rsidR="00E26870" w:rsidRPr="000E43DE">
        <w:rPr>
          <w:b w:val="0"/>
          <w:bCs/>
        </w:rPr>
        <w:t xml:space="preserve"> (</w:t>
      </w:r>
      <w:r>
        <w:rPr>
          <w:b w:val="0"/>
          <w:bCs/>
        </w:rPr>
        <w:t xml:space="preserve">30 </w:t>
      </w:r>
      <w:r w:rsidR="00E26870" w:rsidRPr="00670DB0">
        <w:rPr>
          <w:b w:val="0"/>
          <w:bCs/>
        </w:rPr>
        <w:t>minutes conseillées)</w:t>
      </w:r>
      <w:bookmarkEnd w:id="7"/>
      <w:bookmarkEnd w:id="8"/>
    </w:p>
    <w:p w14:paraId="20A305F4" w14:textId="700E4456" w:rsidR="00E26870" w:rsidRDefault="00E26870" w:rsidP="00E26870">
      <w:pPr>
        <w:pStyle w:val="ECEcorps"/>
        <w:rPr>
          <w:rFonts w:eastAsia="Arial Unicode MS"/>
        </w:rPr>
      </w:pPr>
    </w:p>
    <w:p w14:paraId="2FD30D55" w14:textId="439D8904" w:rsidR="006079F0" w:rsidRPr="00BE065C" w:rsidRDefault="004140D8" w:rsidP="003F6F30">
      <w:pPr>
        <w:pStyle w:val="ECEcorps"/>
        <w:rPr>
          <w:rFonts w:eastAsia="Arial Unicode MS"/>
        </w:rPr>
      </w:pPr>
      <w:r w:rsidRPr="00F85D26">
        <w:rPr>
          <w:rFonts w:eastAsia="Arial Unicode MS"/>
        </w:rPr>
        <w:t xml:space="preserve">2.1. </w:t>
      </w:r>
      <w:r w:rsidR="00BD7B7F" w:rsidRPr="00F85D26">
        <w:rPr>
          <w:rFonts w:eastAsia="Arial Unicode MS"/>
        </w:rPr>
        <w:t>Proposer un</w:t>
      </w:r>
      <w:r w:rsidR="00BE065C" w:rsidRPr="00F85D26">
        <w:rPr>
          <w:rFonts w:eastAsia="Arial Unicode MS"/>
        </w:rPr>
        <w:t xml:space="preserve"> protocole expérimental </w:t>
      </w:r>
      <w:r w:rsidR="00B24003">
        <w:rPr>
          <w:rFonts w:eastAsia="Arial Unicode MS"/>
        </w:rPr>
        <w:t xml:space="preserve">d’étalonnage du condensateur </w:t>
      </w:r>
      <w:r w:rsidR="00BE065C" w:rsidRPr="00F85D26">
        <w:rPr>
          <w:rFonts w:eastAsia="Arial Unicode MS"/>
        </w:rPr>
        <w:t>permettant d</w:t>
      </w:r>
      <w:r w:rsidR="00114DE2">
        <w:rPr>
          <w:rFonts w:eastAsia="Arial Unicode MS"/>
        </w:rPr>
        <w:t>e modéliser</w:t>
      </w:r>
      <w:r w:rsidR="00BE065C" w:rsidRPr="00F85D26">
        <w:rPr>
          <w:rFonts w:eastAsia="Arial Unicode MS"/>
        </w:rPr>
        <w:t xml:space="preserve"> </w:t>
      </w:r>
      <w:r w:rsidR="00F57AF4">
        <w:rPr>
          <w:rFonts w:eastAsia="Arial Unicode MS"/>
        </w:rPr>
        <w:t xml:space="preserve">la </w:t>
      </w:r>
      <w:r w:rsidR="00BE065C" w:rsidRPr="00114DE2">
        <w:rPr>
          <w:rFonts w:eastAsia="Arial Unicode MS"/>
        </w:rPr>
        <w:t>relation entre la capacité</w:t>
      </w:r>
      <w:r w:rsidR="00BE065C" w:rsidRPr="00663AA2">
        <w:rPr>
          <w:rFonts w:eastAsia="Arial Unicode MS"/>
        </w:rPr>
        <w:t xml:space="preserve"> </w:t>
      </w:r>
      <w:r w:rsidR="00BE065C" w:rsidRPr="00663AA2">
        <w:rPr>
          <w:rFonts w:eastAsia="Arial Unicode MS"/>
          <w:i/>
        </w:rPr>
        <w:t>C</w:t>
      </w:r>
      <w:r w:rsidR="00BE065C" w:rsidRPr="00663AA2">
        <w:rPr>
          <w:rFonts w:eastAsia="Arial Unicode MS"/>
        </w:rPr>
        <w:t xml:space="preserve"> </w:t>
      </w:r>
      <w:r w:rsidR="00BD7B7F" w:rsidRPr="00663AA2">
        <w:rPr>
          <w:rFonts w:eastAsia="Arial Unicode MS"/>
        </w:rPr>
        <w:t xml:space="preserve">du condensateur artisanal </w:t>
      </w:r>
      <w:r w:rsidR="00BE065C" w:rsidRPr="00663AA2">
        <w:rPr>
          <w:rFonts w:eastAsia="Arial Unicode MS"/>
        </w:rPr>
        <w:t xml:space="preserve">et la </w:t>
      </w:r>
      <w:r w:rsidR="00BE065C" w:rsidRPr="00F57AF4">
        <w:rPr>
          <w:rFonts w:eastAsia="Arial Unicode MS"/>
        </w:rPr>
        <w:t>surface </w:t>
      </w:r>
      <w:r w:rsidR="00BE065C" w:rsidRPr="00F57AF4">
        <w:rPr>
          <w:rFonts w:eastAsia="Arial Unicode MS"/>
          <w:i/>
        </w:rPr>
        <w:t>S</w:t>
      </w:r>
      <w:r w:rsidR="00BE065C" w:rsidRPr="00F57AF4">
        <w:rPr>
          <w:rFonts w:eastAsia="Arial Unicode MS"/>
        </w:rPr>
        <w:t xml:space="preserve"> </w:t>
      </w:r>
      <w:r w:rsidR="009F0A70" w:rsidRPr="00F57AF4">
        <w:rPr>
          <w:rFonts w:eastAsia="Arial Unicode MS"/>
        </w:rPr>
        <w:t>en regard</w:t>
      </w:r>
      <w:r w:rsidR="00BE065C" w:rsidRPr="00F57AF4">
        <w:rPr>
          <w:rFonts w:eastAsia="Arial Unicode MS"/>
        </w:rPr>
        <w:t xml:space="preserve"> de</w:t>
      </w:r>
      <w:r w:rsidR="00BD7B7F" w:rsidRPr="00F57AF4">
        <w:rPr>
          <w:rFonts w:eastAsia="Arial Unicode MS"/>
        </w:rPr>
        <w:t xml:space="preserve"> </w:t>
      </w:r>
      <w:r w:rsidR="00BD7B7F" w:rsidRPr="00663AA2">
        <w:rPr>
          <w:rFonts w:eastAsia="Arial Unicode MS"/>
        </w:rPr>
        <w:t>se</w:t>
      </w:r>
      <w:r w:rsidR="00BE065C" w:rsidRPr="00663AA2">
        <w:rPr>
          <w:rFonts w:eastAsia="Arial Unicode MS"/>
        </w:rPr>
        <w:t xml:space="preserve">s deux </w:t>
      </w:r>
      <w:r w:rsidR="00FD74BF" w:rsidRPr="00663AA2">
        <w:rPr>
          <w:rFonts w:eastAsia="Arial Unicode MS"/>
        </w:rPr>
        <w:t>armatures</w:t>
      </w:r>
      <w:r w:rsidR="00BD7B7F" w:rsidRPr="00663AA2">
        <w:rPr>
          <w:rFonts w:eastAsia="Arial Unicode MS"/>
        </w:rPr>
        <w:t>. Le protocole doit s’appuyer sur le montage p</w:t>
      </w:r>
      <w:r w:rsidR="0023792F">
        <w:rPr>
          <w:rFonts w:eastAsia="Arial Unicode MS"/>
        </w:rPr>
        <w:t xml:space="preserve">récédent et utiliser </w:t>
      </w:r>
      <w:r w:rsidR="00BE065C" w:rsidRPr="00663AA2">
        <w:rPr>
          <w:rFonts w:eastAsia="Arial Unicode MS"/>
        </w:rPr>
        <w:t>un tableur-grapheur.</w:t>
      </w:r>
    </w:p>
    <w:p w14:paraId="4FB1FB66" w14:textId="69CD358B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</w:t>
      </w:r>
      <w:r w:rsidR="00685CB1">
        <w:t>…………</w:t>
      </w:r>
    </w:p>
    <w:p w14:paraId="60FEDEA9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A31955" w14:textId="77777777" w:rsidR="004403B8" w:rsidRDefault="004403B8" w:rsidP="004403B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B0EE36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3E8CA1A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49DFCB8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BF4FE4E" w14:textId="77777777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0CCB98D" w14:textId="6BC29905" w:rsidR="005929DA" w:rsidRDefault="005929DA" w:rsidP="005929D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929DA" w14:paraId="537C7C0C" w14:textId="77777777" w:rsidTr="0040792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E9FC97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8C1D07" w14:textId="23370194" w:rsidR="005929DA" w:rsidRDefault="005929DA" w:rsidP="0040792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4245CC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929DA" w14:paraId="4EBCF32B" w14:textId="77777777" w:rsidTr="0040792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AFC980" w14:textId="77777777" w:rsidR="005929DA" w:rsidRPr="00592F79" w:rsidRDefault="005929DA" w:rsidP="0040792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D217FB" w14:textId="6B0F2A4B" w:rsidR="005929DA" w:rsidRPr="0009288D" w:rsidRDefault="005929DA" w:rsidP="0040792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</w:t>
            </w:r>
            <w:r w:rsidR="0068548B">
              <w:t>protocole</w:t>
            </w:r>
          </w:p>
          <w:p w14:paraId="71EEC1E9" w14:textId="77777777" w:rsidR="005929DA" w:rsidRDefault="005929DA" w:rsidP="0040792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91FDA7" w14:textId="77777777" w:rsidR="005929DA" w:rsidRDefault="005929DA" w:rsidP="0040792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1C98A12" w14:textId="77777777" w:rsidR="005929DA" w:rsidRDefault="005929DA" w:rsidP="005929DA">
      <w:pPr>
        <w:pStyle w:val="ECEcorps"/>
      </w:pPr>
    </w:p>
    <w:p w14:paraId="2E290598" w14:textId="5043B33C" w:rsidR="006655AD" w:rsidRDefault="004140D8" w:rsidP="00115AC7">
      <w:pPr>
        <w:pStyle w:val="ECEcorps"/>
        <w:spacing w:line="360" w:lineRule="auto"/>
      </w:pPr>
      <w:r w:rsidRPr="00B15BF0">
        <w:t xml:space="preserve">2.2. </w:t>
      </w:r>
      <w:r w:rsidR="000B45E7" w:rsidRPr="00B15BF0">
        <w:t>Mettre en œuvre le protocole.</w:t>
      </w:r>
    </w:p>
    <w:p w14:paraId="7B2D0B7E" w14:textId="0A07D919" w:rsidR="00114DE2" w:rsidRDefault="00114DE2" w:rsidP="00114DE2">
      <w:pPr>
        <w:pStyle w:val="ECEcorps"/>
        <w:spacing w:line="480" w:lineRule="auto"/>
      </w:pPr>
      <w:r>
        <w:t>2.3</w:t>
      </w:r>
      <w:r w:rsidR="00366D3B">
        <w:t>.</w:t>
      </w:r>
      <w:r>
        <w:t xml:space="preserve"> La relation donnée dans les informations mises à disposition est-elle cohérente avec le modèle ? Justifier.</w:t>
      </w:r>
    </w:p>
    <w:p w14:paraId="61C7B905" w14:textId="77777777" w:rsidR="00114DE2" w:rsidRDefault="00114DE2" w:rsidP="00114DE2">
      <w:pPr>
        <w:pStyle w:val="ECErponse"/>
        <w:spacing w:before="0"/>
      </w:pPr>
      <w:r>
        <w:t>………………………………………………………………………………………………………………………………………</w:t>
      </w:r>
    </w:p>
    <w:p w14:paraId="4611D852" w14:textId="77777777" w:rsidR="00114DE2" w:rsidRDefault="00114DE2" w:rsidP="00114D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5EE4B33" w14:textId="77777777" w:rsidR="00114DE2" w:rsidRDefault="00114DE2" w:rsidP="00115AC7">
      <w:pPr>
        <w:pStyle w:val="ECEcorps"/>
        <w:spacing w:line="360" w:lineRule="auto"/>
      </w:pPr>
    </w:p>
    <w:p w14:paraId="794A686C" w14:textId="512E0287" w:rsidR="009D1384" w:rsidRPr="00114DE2" w:rsidRDefault="00114DE2" w:rsidP="00114DE2">
      <w:pPr>
        <w:pStyle w:val="ECEcorps"/>
        <w:spacing w:line="480" w:lineRule="auto"/>
      </w:pPr>
      <w:r>
        <w:t>2.4</w:t>
      </w:r>
      <w:r w:rsidR="00366D3B">
        <w:t>.</w:t>
      </w:r>
      <w:r>
        <w:t xml:space="preserve"> </w:t>
      </w:r>
      <w:r w:rsidR="00366D3B">
        <w:t>À</w:t>
      </w:r>
      <w:r>
        <w:t xml:space="preserve"> l’aide du modèle, déterminer la capacité du condensateur </w:t>
      </w:r>
      <w:r w:rsidRPr="00114DE2">
        <w:t>artisanal</w:t>
      </w:r>
      <w:r w:rsidR="00426D45">
        <w:t xml:space="preserve"> </w:t>
      </w:r>
      <w:proofErr w:type="spellStart"/>
      <w:r w:rsidR="00426D45" w:rsidRPr="00FF31D7">
        <w:rPr>
          <w:rFonts w:eastAsia="Arial Unicode MS"/>
          <w:i/>
          <w:iCs/>
        </w:rPr>
        <w:t>C</w:t>
      </w:r>
      <w:r w:rsidR="00426D45" w:rsidRPr="00FF31D7">
        <w:rPr>
          <w:rFonts w:eastAsia="Arial Unicode MS"/>
          <w:i/>
          <w:iCs/>
          <w:vertAlign w:val="subscript"/>
        </w:rPr>
        <w:t>seuil</w:t>
      </w:r>
      <w:proofErr w:type="spellEnd"/>
      <w:r w:rsidRPr="00114DE2">
        <w:t xml:space="preserve"> pour une surface de </w:t>
      </w:r>
      <w:proofErr w:type="spellStart"/>
      <w:r w:rsidRPr="00366D3B">
        <w:rPr>
          <w:i/>
          <w:iCs/>
        </w:rPr>
        <w:t>S</w:t>
      </w:r>
      <w:r w:rsidRPr="00366D3B">
        <w:rPr>
          <w:i/>
          <w:iCs/>
          <w:vertAlign w:val="subscript"/>
        </w:rPr>
        <w:t>seuil</w:t>
      </w:r>
      <w:proofErr w:type="spellEnd"/>
      <w:r w:rsidR="00366D3B">
        <w:rPr>
          <w:i/>
          <w:iCs/>
          <w:vertAlign w:val="subscript"/>
        </w:rPr>
        <w:t xml:space="preserve"> </w:t>
      </w:r>
      <w:r w:rsidRPr="00114DE2">
        <w:t>=</w:t>
      </w:r>
      <w:r w:rsidR="00366D3B">
        <w:t xml:space="preserve"> </w:t>
      </w:r>
      <w:r w:rsidRPr="00114DE2">
        <w:t>150</w:t>
      </w:r>
      <w:r w:rsidR="0023792F">
        <w:t> </w:t>
      </w:r>
      <w:r w:rsidRPr="00114DE2">
        <w:t>cm².</w:t>
      </w:r>
    </w:p>
    <w:p w14:paraId="7F417837" w14:textId="77777777" w:rsidR="00114DE2" w:rsidRDefault="00114DE2" w:rsidP="00114DE2">
      <w:pPr>
        <w:pStyle w:val="ECErponse"/>
        <w:spacing w:before="0"/>
      </w:pPr>
      <w:r>
        <w:t>………………………………………………………………………………………………………………………………………</w:t>
      </w:r>
    </w:p>
    <w:p w14:paraId="3FC71D20" w14:textId="3708174A" w:rsidR="00426D45" w:rsidRDefault="00114DE2" w:rsidP="0023792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7251A4" w14:textId="77777777" w:rsidR="0023792F" w:rsidRPr="0023792F" w:rsidRDefault="0023792F" w:rsidP="0023792F">
      <w:pPr>
        <w:pStyle w:val="ECErponse"/>
      </w:pPr>
    </w:p>
    <w:p w14:paraId="57B79AF0" w14:textId="447463FE" w:rsidR="00B33B11" w:rsidRPr="00663AA2" w:rsidRDefault="00B33B11" w:rsidP="00B33B11">
      <w:pPr>
        <w:pStyle w:val="ECEpartie"/>
        <w:rPr>
          <w:b w:val="0"/>
        </w:rPr>
      </w:pPr>
      <w:r w:rsidRPr="00663AA2">
        <w:t>C</w:t>
      </w:r>
      <w:r w:rsidR="007E2C7B" w:rsidRPr="00663AA2">
        <w:t xml:space="preserve">ommande d’un appareil </w:t>
      </w:r>
      <w:r w:rsidRPr="00663AA2">
        <w:rPr>
          <w:b w:val="0"/>
        </w:rPr>
        <w:t>(20 minutes conseillées)</w:t>
      </w:r>
    </w:p>
    <w:p w14:paraId="11C21444" w14:textId="77777777" w:rsidR="00B33B11" w:rsidRPr="00B33B11" w:rsidRDefault="00B33B11" w:rsidP="00B33B11">
      <w:pPr>
        <w:pStyle w:val="ECEcorps"/>
      </w:pPr>
    </w:p>
    <w:p w14:paraId="2E37B677" w14:textId="485647FF" w:rsidR="009C1BC4" w:rsidRDefault="008E66CC" w:rsidP="00B33B11">
      <w:pPr>
        <w:pStyle w:val="ECEcorps"/>
      </w:pPr>
      <w:r>
        <w:t xml:space="preserve">Le capteur capacitif à surface </w:t>
      </w:r>
      <w:r w:rsidRPr="00426D45">
        <w:t xml:space="preserve">variable </w:t>
      </w:r>
      <w:r w:rsidR="0023792F">
        <w:t xml:space="preserve">constitué ci-dessus </w:t>
      </w:r>
      <w:r w:rsidR="009D1384" w:rsidRPr="00426D45">
        <w:t>est</w:t>
      </w:r>
      <w:r w:rsidRPr="00426D45">
        <w:t xml:space="preserve"> utilisé </w:t>
      </w:r>
      <w:r w:rsidR="0023792F">
        <w:t>pour commander un appareil</w:t>
      </w:r>
      <w:r>
        <w:t xml:space="preserve"> simulé </w:t>
      </w:r>
      <w:r w:rsidR="00B33B11">
        <w:t xml:space="preserve">par une diode </w:t>
      </w:r>
      <w:r w:rsidR="00B33B11" w:rsidRPr="00663AA2">
        <w:t xml:space="preserve">électroluminescente (DEL) </w:t>
      </w:r>
      <w:r w:rsidRPr="00663AA2">
        <w:t>initialement éteinte</w:t>
      </w:r>
      <w:r w:rsidR="00225D21">
        <w:t xml:space="preserve"> selon la procédure suivante :</w:t>
      </w:r>
      <w:r w:rsidR="009C1BC4">
        <w:t xml:space="preserve"> </w:t>
      </w:r>
    </w:p>
    <w:p w14:paraId="2755F433" w14:textId="673240D2" w:rsidR="009C1BC4" w:rsidRDefault="009C1BC4" w:rsidP="009C1BC4">
      <w:pPr>
        <w:pStyle w:val="ECEcorps"/>
        <w:numPr>
          <w:ilvl w:val="0"/>
          <w:numId w:val="16"/>
        </w:numPr>
      </w:pPr>
      <w:r>
        <w:t>Allumer la DEL lorsque que</w:t>
      </w:r>
      <w:r w:rsidRPr="00663AA2">
        <w:t xml:space="preserve"> la surface </w:t>
      </w:r>
      <w:r w:rsidRPr="00663AA2">
        <w:rPr>
          <w:i/>
        </w:rPr>
        <w:t>S</w:t>
      </w:r>
      <w:r w:rsidRPr="00663AA2">
        <w:t xml:space="preserve"> </w:t>
      </w:r>
      <w:r>
        <w:t>est supérieure à</w:t>
      </w:r>
      <w:r w:rsidRPr="00663AA2">
        <w:t xml:space="preserve"> la valeur seuil </w:t>
      </w:r>
      <w:proofErr w:type="spellStart"/>
      <w:r w:rsidRPr="00663AA2">
        <w:rPr>
          <w:i/>
        </w:rPr>
        <w:t>S</w:t>
      </w:r>
      <w:r w:rsidRPr="00663AA2">
        <w:rPr>
          <w:i/>
          <w:vertAlign w:val="subscript"/>
        </w:rPr>
        <w:t>seuil</w:t>
      </w:r>
      <w:proofErr w:type="spellEnd"/>
      <w:r w:rsidRPr="00663AA2">
        <w:rPr>
          <w:i/>
        </w:rPr>
        <w:t xml:space="preserve"> </w:t>
      </w:r>
      <w:r w:rsidRPr="00663AA2">
        <w:t>= 150</w:t>
      </w:r>
      <w:r w:rsidRPr="00663AA2">
        <w:rPr>
          <w:i/>
        </w:rPr>
        <w:t xml:space="preserve"> </w:t>
      </w:r>
      <w:r w:rsidRPr="00663AA2">
        <w:t>cm².</w:t>
      </w:r>
      <w:r>
        <w:t xml:space="preserve">  </w:t>
      </w:r>
    </w:p>
    <w:p w14:paraId="6E734900" w14:textId="314920DC" w:rsidR="009C1BC4" w:rsidRPr="00663AA2" w:rsidRDefault="0023792F" w:rsidP="009C1BC4">
      <w:pPr>
        <w:pStyle w:val="ECEcorps"/>
        <w:numPr>
          <w:ilvl w:val="0"/>
          <w:numId w:val="16"/>
        </w:numPr>
      </w:pPr>
      <w:r>
        <w:t>É</w:t>
      </w:r>
      <w:r w:rsidR="009C1BC4">
        <w:t>teindre la DEL pour une valeur de S inférieure à</w:t>
      </w:r>
      <w:r w:rsidR="009C1BC4" w:rsidRPr="00663AA2">
        <w:t xml:space="preserve"> ce seuil.</w:t>
      </w:r>
    </w:p>
    <w:p w14:paraId="7992ED63" w14:textId="0EA2B63F" w:rsidR="002E5731" w:rsidRDefault="004140D8" w:rsidP="002B3EAB">
      <w:pPr>
        <w:pStyle w:val="ECErponse"/>
      </w:pPr>
      <w:r w:rsidRPr="003E61E0">
        <w:t xml:space="preserve">3.1. </w:t>
      </w:r>
      <w:r w:rsidR="00FD4FA6" w:rsidRPr="003E61E0">
        <w:t>Compléter le montage précédent en branchant</w:t>
      </w:r>
      <w:r w:rsidR="00DA7DAD">
        <w:t xml:space="preserve"> la DEL et le conducteur ohmique de</w:t>
      </w:r>
      <w:r w:rsidR="006C4B9F" w:rsidRPr="003E61E0">
        <w:t xml:space="preserve"> résistance de 220 Ω comme indiqué sur le schéma </w:t>
      </w:r>
      <w:r w:rsidR="006C4B9F">
        <w:t>ci-dessous.</w:t>
      </w:r>
    </w:p>
    <w:p w14:paraId="4883E324" w14:textId="5626DAC0" w:rsidR="006C4B9F" w:rsidRDefault="00FD2EE9" w:rsidP="002B3EAB">
      <w:pPr>
        <w:pStyle w:val="ECErpons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BA2E479" wp14:editId="5EE16474">
                <wp:simplePos x="0" y="0"/>
                <wp:positionH relativeFrom="column">
                  <wp:posOffset>1687426</wp:posOffset>
                </wp:positionH>
                <wp:positionV relativeFrom="paragraph">
                  <wp:posOffset>54090</wp:posOffset>
                </wp:positionV>
                <wp:extent cx="4015184" cy="1234209"/>
                <wp:effectExtent l="0" t="12700" r="0" b="10795"/>
                <wp:wrapNone/>
                <wp:docPr id="156" name="Groupe 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15184" cy="1234209"/>
                          <a:chOff x="0" y="4322"/>
                          <a:chExt cx="4117014" cy="1659108"/>
                        </a:xfrm>
                      </wpg:grpSpPr>
                      <wpg:grpSp>
                        <wpg:cNvPr id="153" name="Groupe 153"/>
                        <wpg:cNvGrpSpPr/>
                        <wpg:grpSpPr>
                          <a:xfrm>
                            <a:off x="0" y="48890"/>
                            <a:ext cx="3097350" cy="1540941"/>
                            <a:chOff x="0" y="-9"/>
                            <a:chExt cx="3097637" cy="1540943"/>
                          </a:xfrm>
                        </wpg:grpSpPr>
                        <wpg:grpSp>
                          <wpg:cNvPr id="152" name="Groupe 152"/>
                          <wpg:cNvGrpSpPr/>
                          <wpg:grpSpPr>
                            <a:xfrm>
                              <a:off x="0" y="-9"/>
                              <a:ext cx="3097637" cy="1540943"/>
                              <a:chOff x="0" y="-9"/>
                              <a:chExt cx="3097637" cy="1540943"/>
                            </a:xfrm>
                          </wpg:grpSpPr>
                          <wpg:grpSp>
                            <wpg:cNvPr id="2" name="Groupe 2"/>
                            <wpg:cNvGrpSpPr/>
                            <wpg:grpSpPr>
                              <a:xfrm>
                                <a:off x="0" y="-9"/>
                                <a:ext cx="1485900" cy="1540943"/>
                                <a:chOff x="982133" y="-9"/>
                                <a:chExt cx="1485900" cy="1540943"/>
                              </a:xfrm>
                            </wpg:grpSpPr>
                            <wpg:grpSp>
                              <wpg:cNvPr id="5" name="Groupe 5"/>
                              <wpg:cNvGrpSpPr/>
                              <wpg:grpSpPr>
                                <a:xfrm>
                                  <a:off x="982133" y="-9"/>
                                  <a:ext cx="1485843" cy="1540943"/>
                                  <a:chOff x="982133" y="-9"/>
                                  <a:chExt cx="1485843" cy="1540943"/>
                                </a:xfrm>
                              </wpg:grpSpPr>
                              <wpg:grpSp>
                                <wpg:cNvPr id="6" name="Groupe 6"/>
                                <wpg:cNvGrpSpPr/>
                                <wpg:grpSpPr>
                                  <a:xfrm>
                                    <a:off x="982133" y="97367"/>
                                    <a:ext cx="440266" cy="1443567"/>
                                    <a:chOff x="0" y="0"/>
                                    <a:chExt cx="440266" cy="1443567"/>
                                  </a:xfrm>
                                </wpg:grpSpPr>
                                <wpg:grpSp>
                                  <wpg:cNvPr id="7" name="Groupe 7"/>
                                  <wpg:cNvGrpSpPr/>
                                  <wpg:grpSpPr>
                                    <a:xfrm>
                                      <a:off x="0" y="0"/>
                                      <a:ext cx="427566" cy="1443567"/>
                                      <a:chOff x="0" y="0"/>
                                      <a:chExt cx="427566" cy="1443567"/>
                                    </a:xfrm>
                                  </wpg:grpSpPr>
                                  <wps:wsp>
                                    <wps:cNvPr id="9" name="Connecteur droit 9"/>
                                    <wps:cNvCnPr/>
                                    <wps:spPr>
                                      <a:xfrm>
                                        <a:off x="215900" y="0"/>
                                        <a:ext cx="0" cy="935567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1" name="Rectangle 11"/>
                                    <wps:cNvSpPr/>
                                    <wps:spPr>
                                      <a:xfrm>
                                        <a:off x="143934" y="300567"/>
                                        <a:ext cx="143933" cy="50376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2" name="Connecteur droit 12"/>
                                    <wps:cNvCnPr/>
                                    <wps:spPr>
                                      <a:xfrm>
                                        <a:off x="0" y="939800"/>
                                        <a:ext cx="427566" cy="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" name="Connecteur droit 13"/>
                                    <wps:cNvCnPr/>
                                    <wps:spPr>
                                      <a:xfrm>
                                        <a:off x="0" y="1126067"/>
                                        <a:ext cx="427355" cy="0"/>
                                      </a:xfrm>
                                      <a:prstGeom prst="lin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g:grpSp>
                                    <wpg:cNvPr id="14" name="Groupe 14"/>
                                    <wpg:cNvGrpSpPr/>
                                    <wpg:grpSpPr>
                                      <a:xfrm>
                                        <a:off x="105834" y="1130300"/>
                                        <a:ext cx="186267" cy="313267"/>
                                        <a:chOff x="0" y="0"/>
                                        <a:chExt cx="186267" cy="313267"/>
                                      </a:xfrm>
                                    </wpg:grpSpPr>
                                    <wps:wsp>
                                      <wps:cNvPr id="56" name="Connecteur droit 56"/>
                                      <wps:cNvCnPr/>
                                      <wps:spPr>
                                        <a:xfrm>
                                          <a:off x="110066" y="0"/>
                                          <a:ext cx="0" cy="252000"/>
                                        </a:xfrm>
                                        <a:prstGeom prst="lin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1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g:grpSp>
                                      <wpg:cNvPr id="68" name="Groupe 68"/>
                                      <wpg:cNvGrpSpPr/>
                                      <wpg:grpSpPr>
                                        <a:xfrm>
                                          <a:off x="0" y="249767"/>
                                          <a:ext cx="186267" cy="63500"/>
                                          <a:chOff x="0" y="0"/>
                                          <a:chExt cx="186267" cy="63500"/>
                                        </a:xfrm>
                                      </wpg:grpSpPr>
                                      <wpg:grpSp>
                                        <wpg:cNvPr id="70" name="Groupe 7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84667" cy="63500"/>
                                            <a:chOff x="0" y="0"/>
                                            <a:chExt cx="84667" cy="63500"/>
                                          </a:xfrm>
                                        </wpg:grpSpPr>
                                        <wps:wsp>
                                          <wps:cNvPr id="72" name="Connecteur droit 72"/>
                                          <wps:cNvCnPr/>
                                          <wps:spPr>
                                            <a:xfrm flipH="1">
                                              <a:off x="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75" name="Connecteur droit 75"/>
                                          <wps:cNvCnPr/>
                                          <wps:spPr>
                                            <a:xfrm flipH="1">
                                              <a:off x="5080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g:grpSp>
                                        <wpg:cNvPr id="76" name="Groupe 76"/>
                                        <wpg:cNvGrpSpPr/>
                                        <wpg:grpSpPr>
                                          <a:xfrm>
                                            <a:off x="101600" y="0"/>
                                            <a:ext cx="84667" cy="63500"/>
                                            <a:chOff x="0" y="0"/>
                                            <a:chExt cx="84667" cy="63500"/>
                                          </a:xfrm>
                                        </wpg:grpSpPr>
                                        <wps:wsp>
                                          <wps:cNvPr id="77" name="Connecteur droit 77"/>
                                          <wps:cNvCnPr/>
                                          <wps:spPr>
                                            <a:xfrm flipH="1">
                                              <a:off x="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78" name="Connecteur droit 78"/>
                                          <wps:cNvCnPr/>
                                          <wps:spPr>
                                            <a:xfrm flipH="1">
                                              <a:off x="50800" y="0"/>
                                              <a:ext cx="33867" cy="6350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79" name="Zone de texte 79"/>
                                  <wps:cNvSpPr txBox="1"/>
                                  <wps:spPr>
                                    <a:xfrm>
                                      <a:off x="42151" y="119717"/>
                                      <a:ext cx="398115" cy="6900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A3F2001" w14:textId="77777777" w:rsidR="002E5731" w:rsidRPr="00BC0FA9" w:rsidRDefault="002E5731" w:rsidP="002E5731">
                                        <w:r w:rsidRPr="00225D21">
                                          <w:rPr>
                                            <w:sz w:val="18"/>
                                          </w:rPr>
                                          <w:t>1 MΩ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1" name="Connecteur droit avec flèche 81"/>
                                <wps:cNvCnPr/>
                                <wps:spPr>
                                  <a:xfrm>
                                    <a:off x="1198033" y="105834"/>
                                    <a:ext cx="558800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" name="Connecteur droit avec flèche 82"/>
                                <wps:cNvCnPr/>
                                <wps:spPr>
                                  <a:xfrm>
                                    <a:off x="1198033" y="982134"/>
                                    <a:ext cx="558800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3" name="Zone de texte 83"/>
                                <wps:cNvSpPr txBox="1"/>
                                <wps:spPr>
                                  <a:xfrm>
                                    <a:off x="1735610" y="-9"/>
                                    <a:ext cx="732366" cy="35728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2BBA705" w14:textId="77777777" w:rsidR="002E5731" w:rsidRPr="00225D21" w:rsidRDefault="002E5731" w:rsidP="002E5731">
                                      <w:pPr>
                                        <w:rPr>
                                          <w:sz w:val="18"/>
                                        </w:rPr>
                                      </w:pPr>
                                      <w:r w:rsidRPr="00225D21">
                                        <w:rPr>
                                          <w:sz w:val="18"/>
                                        </w:rPr>
                                        <w:t xml:space="preserve">Digital 8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4" name="Zone de texte 84"/>
                                <wps:cNvSpPr txBox="1"/>
                                <wps:spPr>
                                  <a:xfrm>
                                    <a:off x="1714445" y="846487"/>
                                    <a:ext cx="392267" cy="3338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40350CC" w14:textId="77777777" w:rsidR="002E5731" w:rsidRDefault="002E5731" w:rsidP="002E5731">
                                      <w:r>
                                        <w:t>A</w:t>
                                      </w:r>
                                      <w:r w:rsidRPr="00225D21">
                                        <w:rPr>
                                          <w:vertAlign w:val="subscript"/>
                                        </w:rPr>
                                        <w:t xml:space="preserve">0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5" name="Zone de texte 85"/>
                                <wps:cNvSpPr txBox="1"/>
                                <wps:spPr>
                                  <a:xfrm>
                                    <a:off x="1753805" y="1229788"/>
                                    <a:ext cx="486833" cy="2836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E3F5DD4" w14:textId="77777777" w:rsidR="002E5731" w:rsidRDefault="002E5731" w:rsidP="002E5731">
                                      <w:r w:rsidRPr="00225D21">
                                        <w:rPr>
                                          <w:sz w:val="18"/>
                                        </w:rPr>
                                        <w:t>GND</w:t>
                                      </w:r>
                                      <w:r>
                                        <w:t xml:space="preserve">0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6" name="Connecteur droit 86"/>
                              <wps:cNvCnPr/>
                              <wps:spPr>
                                <a:xfrm>
                                  <a:off x="1104900" y="1477433"/>
                                  <a:ext cx="1363133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87" name="Groupe 87"/>
                            <wpg:cNvGrpSpPr/>
                            <wpg:grpSpPr>
                              <a:xfrm>
                                <a:off x="1486511" y="-9"/>
                                <a:ext cx="1611126" cy="1478951"/>
                                <a:chOff x="-167961" y="-9"/>
                                <a:chExt cx="1611221" cy="1479559"/>
                              </a:xfrm>
                            </wpg:grpSpPr>
                            <wpg:grpSp>
                              <wpg:cNvPr id="88" name="Groupe 88"/>
                              <wpg:cNvGrpSpPr/>
                              <wpg:grpSpPr>
                                <a:xfrm>
                                  <a:off x="-167961" y="-9"/>
                                  <a:ext cx="1611221" cy="1479559"/>
                                  <a:chOff x="-167961" y="-9"/>
                                  <a:chExt cx="1611221" cy="1479559"/>
                                </a:xfrm>
                              </wpg:grpSpPr>
                              <wps:wsp>
                                <wps:cNvPr id="89" name="Connecteur droit avec flèche 89"/>
                                <wps:cNvCnPr/>
                                <wps:spPr>
                                  <a:xfrm>
                                    <a:off x="177800" y="107950"/>
                                    <a:ext cx="558704" cy="423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0" name="Zone de texte 90"/>
                                <wps:cNvSpPr txBox="1"/>
                                <wps:spPr>
                                  <a:xfrm>
                                    <a:off x="711020" y="-9"/>
                                    <a:ext cx="732240" cy="3360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149DCE6" w14:textId="77777777" w:rsidR="002E5731" w:rsidRPr="00225D21" w:rsidRDefault="002E5731" w:rsidP="002E5731">
                                      <w:pPr>
                                        <w:rPr>
                                          <w:sz w:val="18"/>
                                        </w:rPr>
                                      </w:pPr>
                                      <w:r w:rsidRPr="00225D21">
                                        <w:rPr>
                                          <w:sz w:val="18"/>
                                        </w:rPr>
                                        <w:t xml:space="preserve">Digital 7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93" name="Groupe 93"/>
                                <wpg:cNvGrpSpPr/>
                                <wpg:grpSpPr>
                                  <a:xfrm>
                                    <a:off x="-167961" y="101600"/>
                                    <a:ext cx="565615" cy="1377950"/>
                                    <a:chOff x="-240494" y="0"/>
                                    <a:chExt cx="565615" cy="1377950"/>
                                  </a:xfrm>
                                </wpg:grpSpPr>
                                <wps:wsp>
                                  <wps:cNvPr id="94" name="Connecteur droit 94"/>
                                  <wps:cNvCnPr/>
                                  <wps:spPr>
                                    <a:xfrm>
                                      <a:off x="-240494" y="1377950"/>
                                      <a:ext cx="432899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g:grpSp>
                                  <wpg:cNvPr id="95" name="Groupe 95"/>
                                  <wpg:cNvGrpSpPr/>
                                  <wpg:grpSpPr>
                                    <a:xfrm>
                                      <a:off x="-72533" y="0"/>
                                      <a:ext cx="397654" cy="1368000"/>
                                      <a:chOff x="-72533" y="0"/>
                                      <a:chExt cx="397654" cy="1368000"/>
                                    </a:xfrm>
                                  </wpg:grpSpPr>
                                  <wpg:grpSp>
                                    <wpg:cNvPr id="96" name="Groupe 96"/>
                                    <wpg:cNvGrpSpPr/>
                                    <wpg:grpSpPr>
                                      <a:xfrm>
                                        <a:off x="-72533" y="0"/>
                                        <a:ext cx="397654" cy="1368000"/>
                                        <a:chOff x="33217" y="0"/>
                                        <a:chExt cx="398115" cy="1368201"/>
                                      </a:xfrm>
                                    </wpg:grpSpPr>
                                    <wpg:grpSp>
                                      <wpg:cNvPr id="97" name="Groupe 97"/>
                                      <wpg:cNvGrpSpPr/>
                                      <wpg:grpSpPr>
                                        <a:xfrm>
                                          <a:off x="120745" y="0"/>
                                          <a:ext cx="180142" cy="1368201"/>
                                          <a:chOff x="120745" y="0"/>
                                          <a:chExt cx="180142" cy="1368201"/>
                                        </a:xfrm>
                                      </wpg:grpSpPr>
                                      <wps:wsp>
                                        <wps:cNvPr id="98" name="Connecteur droit 98"/>
                                        <wps:cNvCnPr/>
                                        <wps:spPr>
                                          <a:xfrm>
                                            <a:off x="215900" y="0"/>
                                            <a:ext cx="0" cy="1368201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  <wps:wsp>
                                        <wps:cNvPr id="99" name="Rectangle 99"/>
                                        <wps:cNvSpPr/>
                                        <wps:spPr>
                                          <a:xfrm>
                                            <a:off x="132730" y="662387"/>
                                            <a:ext cx="143933" cy="503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 w="12700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00" name="Connecteur droit 100"/>
                                        <wps:cNvCnPr/>
                                        <wps:spPr>
                                          <a:xfrm>
                                            <a:off x="120745" y="490974"/>
                                            <a:ext cx="180142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s:wsp>
                                      <wps:cNvPr id="108" name="Zone de texte 108"/>
                                      <wps:cNvSpPr txBox="1"/>
                                      <wps:spPr>
                                        <a:xfrm>
                                          <a:off x="33217" y="500868"/>
                                          <a:ext cx="398115" cy="6900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061132DC" w14:textId="77777777" w:rsidR="002E5731" w:rsidRPr="00225D21" w:rsidRDefault="002E5731" w:rsidP="002E5731">
                                            <w:pPr>
                                              <w:rPr>
                                                <w:sz w:val="18"/>
                                                <w:u w:val="words"/>
                                              </w:rPr>
                                            </w:pPr>
                                            <w:r w:rsidRPr="00225D21">
                                              <w:rPr>
                                                <w:sz w:val="18"/>
                                              </w:rPr>
                                              <w:t>220 Ω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09" name="Triangle isocèle 109"/>
                                    <wps:cNvSpPr/>
                                    <wps:spPr>
                                      <a:xfrm flipV="1">
                                        <a:off x="6350" y="298450"/>
                                        <a:ext cx="203200" cy="196850"/>
                                      </a:xfrm>
                                      <a:prstGeom prst="triangl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110" name="Connecteur droit avec flèche 110"/>
                              <wps:cNvCnPr/>
                              <wps:spPr>
                                <a:xfrm>
                                  <a:off x="292100" y="469900"/>
                                  <a:ext cx="105531" cy="10160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1" name="Connecteur droit avec flèche 111"/>
                              <wps:cNvCnPr/>
                              <wps:spPr>
                                <a:xfrm>
                                  <a:off x="292100" y="533400"/>
                                  <a:ext cx="105531" cy="10160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tailEnd type="triangle" w="sm" len="sm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1" name="Groupe 121"/>
                          <wpg:cNvGrpSpPr/>
                          <wpg:grpSpPr>
                            <a:xfrm>
                              <a:off x="312949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12" name="Connecteur droit 112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3" name="Connecteur droit 113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4" name="Connecteur droit 114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5" name="Connecteur droit 115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20" name="Groupe 120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16" name="Connecteur droit 116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7" name="Connecteur droit 117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Connecteur droit 118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9" name="Connecteur droit 119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2" name="Groupe 122"/>
                          <wpg:cNvGrpSpPr/>
                          <wpg:grpSpPr>
                            <a:xfrm>
                              <a:off x="718806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23" name="Connecteur droit 12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4" name="Connecteur droit 12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5" name="Connecteur droit 12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6" name="Connecteur droit 12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27" name="Groupe 12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28" name="Connecteur droit 12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9" name="Connecteur droit 12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0" name="Connecteur droit 13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" name="Connecteur droit 13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32" name="Groupe 132"/>
                          <wpg:cNvGrpSpPr/>
                          <wpg:grpSpPr>
                            <a:xfrm>
                              <a:off x="1124663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33" name="Connecteur droit 13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4" name="Connecteur droit 13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5" name="Connecteur droit 13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6" name="Connecteur droit 13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37" name="Groupe 13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38" name="Connecteur droit 13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9" name="Connecteur droit 13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0" name="Connecteur droit 14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1" name="Connecteur droit 14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42" name="Groupe 142"/>
                          <wpg:cNvGrpSpPr/>
                          <wpg:grpSpPr>
                            <a:xfrm>
                              <a:off x="1535409" y="1476732"/>
                              <a:ext cx="388603" cy="63500"/>
                              <a:chOff x="0" y="0"/>
                              <a:chExt cx="388603" cy="63500"/>
                            </a:xfrm>
                          </wpg:grpSpPr>
                          <wps:wsp>
                            <wps:cNvPr id="143" name="Connecteur droit 143"/>
                            <wps:cNvCnPr/>
                            <wps:spPr>
                              <a:xfrm flipH="1">
                                <a:off x="0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4" name="Connecteur droit 144"/>
                            <wps:cNvCnPr/>
                            <wps:spPr>
                              <a:xfrm flipH="1">
                                <a:off x="49364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5" name="Connecteur droit 145"/>
                            <wps:cNvCnPr/>
                            <wps:spPr>
                              <a:xfrm flipH="1">
                                <a:off x="101078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6" name="Connecteur droit 146"/>
                            <wps:cNvCnPr/>
                            <wps:spPr>
                              <a:xfrm flipH="1">
                                <a:off x="150441" y="0"/>
                                <a:ext cx="33655" cy="635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47" name="Groupe 147"/>
                            <wpg:cNvGrpSpPr/>
                            <wpg:grpSpPr>
                              <a:xfrm>
                                <a:off x="202156" y="0"/>
                                <a:ext cx="186447" cy="63500"/>
                                <a:chOff x="0" y="0"/>
                                <a:chExt cx="186447" cy="63500"/>
                              </a:xfrm>
                            </wpg:grpSpPr>
                            <wps:wsp>
                              <wps:cNvPr id="148" name="Connecteur droit 148"/>
                              <wps:cNvCnPr/>
                              <wps:spPr>
                                <a:xfrm flipH="1">
                                  <a:off x="0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9" name="Connecteur droit 149"/>
                              <wps:cNvCnPr/>
                              <wps:spPr>
                                <a:xfrm flipH="1">
                                  <a:off x="49364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0" name="Connecteur droit 150"/>
                              <wps:cNvCnPr/>
                              <wps:spPr>
                                <a:xfrm flipH="1">
                                  <a:off x="101078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1" name="Connecteur droit 151"/>
                              <wps:cNvCnPr/>
                              <wps:spPr>
                                <a:xfrm flipH="1">
                                  <a:off x="152792" y="0"/>
                                  <a:ext cx="33655" cy="635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154" name="Rectangle 154"/>
                        <wps:cNvSpPr/>
                        <wps:spPr>
                          <a:xfrm>
                            <a:off x="1535287" y="4322"/>
                            <a:ext cx="1427407" cy="165910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Zone de texte 155"/>
                        <wps:cNvSpPr txBox="1"/>
                        <wps:spPr>
                          <a:xfrm>
                            <a:off x="3041249" y="713772"/>
                            <a:ext cx="1075765" cy="3212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B4C7FE" w14:textId="5FE9B5C5" w:rsidR="00FD2EE9" w:rsidRPr="00225D21" w:rsidRDefault="00FD2EE9" w:rsidP="00FD2EE9">
                              <w:pPr>
                                <w:rPr>
                                  <w:i/>
                                  <w:iCs/>
                                  <w:sz w:val="16"/>
                                </w:rPr>
                              </w:pPr>
                              <w:r w:rsidRPr="00225D21">
                                <w:rPr>
                                  <w:i/>
                                  <w:iCs/>
                                  <w:sz w:val="16"/>
                                </w:rPr>
                                <w:t>Partie à ajouter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BA2E479" id="Groupe 156" o:spid="_x0000_s1073" style="position:absolute;left:0;text-align:left;margin-left:132.85pt;margin-top:4.25pt;width:316.15pt;height:97.2pt;z-index:251697152;mso-width-relative:margin;mso-height-relative:margin" coordorigin=",43" coordsize="41170,16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">
                <v:group id="Groupe 153" o:spid="_x0000_s1074" style="position:absolute;top:488;width:30973;height:15410" coordorigin="" coordsize="30976,15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">
                  <v:group id="Groupe 152" o:spid="_x0000_s1075" style="position:absolute;width:30976;height:15409" coordorigin="" coordsize="30976,15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">
                    <v:group id="Groupe 2" o:spid="_x0000_s1076" style="position:absolute;width:14859;height:15409" coordorigin="9821" coordsize="14859,15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">
                      <v:group id="Groupe 5" o:spid="_x0000_s1077" style="position:absolute;left:9821;width:14858;height:15409" coordorigin="9821" coordsize="14858,15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">
                        <v:group id="Groupe 6" o:spid="_x0000_s1078" style="position:absolute;left:9821;top:973;width:4402;height:14436" coordsize="4402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">
                          <v:group id="Groupe 7" o:spid="_x0000_s1079" style="position:absolute;width:4275;height:14435" coordsize="4275,14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">
                            <v:line id="Connecteur droit 9" o:spid="_x0000_s1080" style="position:absolute;visibility:visible;mso-wrap-style:square" from="2159,0" to="2159,93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" strokecolor="black [3213]"/>
                            <v:rect id="Rectangle 11" o:spid="_x0000_s1081" style="position:absolute;left:1439;top:3005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" fillcolor="white [3212]" strokecolor="black [3213]" strokeweight="1pt"/>
                            <v:line id="Connecteur droit 12" o:spid="_x0000_s1082" style="position:absolute;visibility:visible;mso-wrap-style:square" from="0,9398" to="4275,9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" strokecolor="black [3213]"/>
                            <v:line id="Connecteur droit 13" o:spid="_x0000_s1083" style="position:absolute;visibility:visible;mso-wrap-style:square" from="0,11260" to="4273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" strokecolor="black [3213]"/>
                            <v:group id="Groupe 14" o:spid="_x0000_s1084" style="position:absolute;left:1058;top:11303;width:1863;height:3132" coordsize="186267,313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">
                              <v:line id="Connecteur droit 56" o:spid="_x0000_s1085" style="position:absolute;visibility:visible;mso-wrap-style:square" from="110066,0" to="110066,25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" strokecolor="black [3213]"/>
                              <v:group id="Groupe 68" o:spid="_x0000_s1086" style="position:absolute;top:249767;width:186267;height:63500" coordsize="1862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">
                                <v:group id="Groupe 70" o:spid="_x0000_s1087" style="position:absolute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">
                                  <v:line id="Connecteur droit 72" o:spid="_x0000_s1088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" strokecolor="black [3213]"/>
                                  <v:line id="Connecteur droit 75" o:spid="_x0000_s1089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" strokecolor="black [3213]"/>
                                </v:group>
                                <v:group id="Groupe 76" o:spid="_x0000_s1090" style="position:absolute;left:101600;width:84667;height:63500" coordsize="8466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">
                                  <v:line id="Connecteur droit 77" o:spid="_x0000_s1091" style="position:absolute;flip:x;visibility:visible;mso-wrap-style:square" from="0,0" to="338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" strokecolor="black [3213]"/>
                                  <v:line id="Connecteur droit 78" o:spid="_x0000_s1092" style="position:absolute;flip:x;visibility:visible;mso-wrap-style:square" from="50800,0" to="8466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" strokecolor="black [3213]"/>
                                </v:group>
                              </v:group>
                            </v:group>
                          </v:group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79" o:spid="_x0000_s1093" type="#_x0000_t202" style="position:absolute;left:421;top:1197;width:3981;height:6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" filled="f" stroked="f" strokeweight=".5pt">
                            <v:textbox style="layout-flow:vertical;mso-layout-flow-alt:bottom-to-top">
                              <w:txbxContent>
                                <w:p w14:paraId="4A3F2001" w14:textId="77777777" w:rsidR="002E5731" w:rsidRPr="00BC0FA9" w:rsidRDefault="002E5731" w:rsidP="002E5731">
                                  <w:r w:rsidRPr="00225D21">
                                    <w:rPr>
                                      <w:sz w:val="18"/>
                                    </w:rPr>
                                    <w:t>1 MΩ</w:t>
                                  </w:r>
                                </w:p>
                              </w:txbxContent>
                            </v:textbox>
                          </v:shape>
                        </v:group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81" o:spid="_x0000_s1094" type="#_x0000_t32" style="position:absolute;left:11980;top:1058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" strokecolor="black [3213]">
                          <v:stroke endarrow="block"/>
                        </v:shape>
                        <v:shape id="Connecteur droit avec flèche 82" o:spid="_x0000_s1095" type="#_x0000_t32" style="position:absolute;left:11980;top:9821;width:5588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" strokecolor="black [3213]">
                          <v:stroke endarrow="block"/>
                        </v:shape>
                        <v:shape id="Zone de texte 83" o:spid="_x0000_s1096" type="#_x0000_t202" style="position:absolute;left:17356;width:7323;height:3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" filled="f" stroked="f" strokeweight=".5pt">
                          <v:textbox>
                            <w:txbxContent>
                              <w:p w14:paraId="72BBA705" w14:textId="77777777" w:rsidR="002E5731" w:rsidRPr="00225D21" w:rsidRDefault="002E5731" w:rsidP="002E5731">
                                <w:pPr>
                                  <w:rPr>
                                    <w:sz w:val="18"/>
                                  </w:rPr>
                                </w:pPr>
                                <w:r w:rsidRPr="00225D21">
                                  <w:rPr>
                                    <w:sz w:val="18"/>
                                  </w:rPr>
                                  <w:t xml:space="preserve">Digital 8 </w:t>
                                </w:r>
                              </w:p>
                            </w:txbxContent>
                          </v:textbox>
                        </v:shape>
                        <v:shape id="Zone de texte 84" o:spid="_x0000_s1097" type="#_x0000_t202" style="position:absolute;left:17144;top:8464;width:3923;height:3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" filled="f" stroked="f" strokeweight=".5pt">
                          <v:textbox>
                            <w:txbxContent>
                              <w:p w14:paraId="240350CC" w14:textId="77777777" w:rsidR="002E5731" w:rsidRDefault="002E5731" w:rsidP="002E5731">
                                <w:r>
                                  <w:t>A</w:t>
                                </w:r>
                                <w:r w:rsidRPr="00225D21">
                                  <w:rPr>
                                    <w:vertAlign w:val="subscript"/>
                                  </w:rPr>
                                  <w:t xml:space="preserve">0 </w:t>
                                </w:r>
                              </w:p>
                            </w:txbxContent>
                          </v:textbox>
                        </v:shape>
                        <v:shape id="Zone de texte 85" o:spid="_x0000_s1098" type="#_x0000_t202" style="position:absolute;left:17538;top:12297;width:4868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" filled="f" stroked="f" strokeweight=".5pt">
                          <v:textbox>
                            <w:txbxContent>
                              <w:p w14:paraId="2E3F5DD4" w14:textId="77777777" w:rsidR="002E5731" w:rsidRDefault="002E5731" w:rsidP="002E5731">
                                <w:r w:rsidRPr="00225D21">
                                  <w:rPr>
                                    <w:sz w:val="18"/>
                                  </w:rPr>
                                  <w:t>GND</w:t>
                                </w:r>
                                <w:r>
                                  <w:t xml:space="preserve">0 </w:t>
                                </w:r>
                              </w:p>
                            </w:txbxContent>
                          </v:textbox>
                        </v:shape>
                      </v:group>
                      <v:line id="Connecteur droit 86" o:spid="_x0000_s1099" style="position:absolute;visibility:visible;mso-wrap-style:square" from="11049,14774" to="24680,14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" strokecolor="black [3213]"/>
                    </v:group>
                    <v:group id="Groupe 87" o:spid="_x0000_s1100" style="position:absolute;left:14865;width:16111;height:14789" coordorigin="-1679" coordsize="16112,1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">
                      <v:group id="Groupe 88" o:spid="_x0000_s1101" style="position:absolute;left:-1679;width:16111;height:14795" coordorigin="-1679" coordsize="16112,1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">
                        <v:shape id="Connecteur droit avec flèche 89" o:spid="_x0000_s1102" type="#_x0000_t32" style="position:absolute;left:1778;top:1079;width:5587;height: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" strokecolor="black [3213]">
                          <v:stroke endarrow="block"/>
                        </v:shape>
                        <v:shape id="Zone de texte 90" o:spid="_x0000_s1103" type="#_x0000_t202" style="position:absolute;left:7110;width:7322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" filled="f" stroked="f" strokeweight=".5pt">
                          <v:textbox>
                            <w:txbxContent>
                              <w:p w14:paraId="3149DCE6" w14:textId="77777777" w:rsidR="002E5731" w:rsidRPr="00225D21" w:rsidRDefault="002E5731" w:rsidP="002E5731">
                                <w:pPr>
                                  <w:rPr>
                                    <w:sz w:val="18"/>
                                  </w:rPr>
                                </w:pPr>
                                <w:r w:rsidRPr="00225D21">
                                  <w:rPr>
                                    <w:sz w:val="18"/>
                                  </w:rPr>
                                  <w:t xml:space="preserve">Digital 7 </w:t>
                                </w:r>
                              </w:p>
                            </w:txbxContent>
                          </v:textbox>
                        </v:shape>
                        <v:group id="Groupe 93" o:spid="_x0000_s1104" style="position:absolute;left:-1679;top:1016;width:5655;height:13779" coordorigin="-2404" coordsize="5656,13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">
                          <v:line id="Connecteur droit 94" o:spid="_x0000_s1105" style="position:absolute;visibility:visible;mso-wrap-style:square" from="-2404,13779" to="1924,137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" strokecolor="black [3213]"/>
                          <v:group id="Groupe 95" o:spid="_x0000_s1106" style="position:absolute;left:-725;width:3976;height:13680" coordorigin="-725" coordsize="3976,13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">
                            <v:group id="Groupe 96" o:spid="_x0000_s1107" style="position:absolute;left:-725;width:3976;height:13680" coordorigin="332" coordsize="3981,13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">
                              <v:group id="Groupe 97" o:spid="_x0000_s1108" style="position:absolute;left:1207;width:1801;height:13682" coordorigin="1207" coordsize="1801,13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">
                                <v:line id="Connecteur droit 98" o:spid="_x0000_s1109" style="position:absolute;visibility:visible;mso-wrap-style:square" from="2159,0" to="2159,13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" strokecolor="black [3213]"/>
                                <v:rect id="Rectangle 99" o:spid="_x0000_s1110" style="position:absolute;left:1327;top:6623;width:143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" fillcolor="white [3212]" strokecolor="black [3213]" strokeweight="1pt"/>
                                <v:line id="Connecteur droit 100" o:spid="_x0000_s1111" style="position:absolute;visibility:visible;mso-wrap-style:square" from="1207,4909" to="3008,4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" strokecolor="black [3213]"/>
                              </v:group>
                              <v:shape id="Zone de texte 108" o:spid="_x0000_s1112" type="#_x0000_t202" style="position:absolute;left:332;top:5008;width:3981;height:6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" filled="f" stroked="f" strokeweight=".5pt">
                                <v:textbox style="layout-flow:vertical;mso-layout-flow-alt:bottom-to-top">
                                  <w:txbxContent>
                                    <w:p w14:paraId="061132DC" w14:textId="77777777" w:rsidR="002E5731" w:rsidRPr="00225D21" w:rsidRDefault="002E5731" w:rsidP="002E5731">
                                      <w:pPr>
                                        <w:rPr>
                                          <w:sz w:val="18"/>
                                          <w:u w:val="words"/>
                                        </w:rPr>
                                      </w:pPr>
                                      <w:r w:rsidRPr="00225D21">
                                        <w:rPr>
                                          <w:sz w:val="18"/>
                                        </w:rPr>
                                        <w:t>220 Ω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type id="_x0000_t5" coordsize="21600,21600" o:spt="5" adj="10800" path="m@0,l,21600r21600,xe">
                              <v:stroke joinstyle="miter"/>
                              <v:formulas>
                                <v:f eqn="val #0"/>
                                <v:f eqn="prod #0 1 2"/>
                                <v:f eqn="sum @1 10800 0"/>
                              </v:formulas>
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<v:handles>
                                <v:h position="#0,topLeft" xrange="0,21600"/>
                              </v:handles>
                            </v:shapetype>
                            <v:shape id="Triangle isocèle 109" o:spid="_x0000_s1113" type="#_x0000_t5" style="position:absolute;left:63;top:2984;width:2032;height:1969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" filled="f" strokecolor="black [3213]" strokeweight="1pt"/>
                          </v:group>
                        </v:group>
                      </v:group>
                      <v:shape id="Connecteur droit avec flèche 110" o:spid="_x0000_s1114" type="#_x0000_t32" style="position:absolute;left:2921;top:4699;width:1055;height:10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" strokecolor="black [3213]">
                        <v:stroke endarrow="block" endarrowwidth="narrow" endarrowlength="short"/>
                      </v:shape>
                      <v:shape id="Connecteur droit avec flèche 111" o:spid="_x0000_s1115" type="#_x0000_t32" style="position:absolute;left:2921;top:5334;width:1055;height:10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" strokecolor="black [3213]">
                        <v:stroke endarrow="block" endarrowwidth="narrow" endarrowlength="short"/>
                      </v:shape>
                    </v:group>
                  </v:group>
                  <v:group id="Groupe 121" o:spid="_x0000_s1116" style="position:absolute;left:3129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">
                    <v:line id="Connecteur droit 112" o:spid="_x0000_s1117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" strokecolor="black [3213]"/>
                    <v:line id="Connecteur droit 113" o:spid="_x0000_s1118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" strokecolor="black [3213]"/>
                    <v:line id="Connecteur droit 114" o:spid="_x0000_s1119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" strokecolor="black [3213]"/>
                    <v:line id="Connecteur droit 115" o:spid="_x0000_s1120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" strokecolor="black [3213]"/>
                    <v:group id="Groupe 120" o:spid="_x0000_s1121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">
                      <v:line id="Connecteur droit 116" o:spid="_x0000_s1122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" strokecolor="black [3213]"/>
                      <v:line id="Connecteur droit 117" o:spid="_x0000_s1123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" strokecolor="black [3213]"/>
                      <v:line id="Connecteur droit 118" o:spid="_x0000_s1124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" strokecolor="black [3213]"/>
                      <v:line id="Connecteur droit 119" o:spid="_x0000_s1125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" strokecolor="black [3213]"/>
                    </v:group>
                  </v:group>
                  <v:group id="Groupe 122" o:spid="_x0000_s1126" style="position:absolute;left:7188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">
                    <v:line id="Connecteur droit 123" o:spid="_x0000_s1127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" strokecolor="black [3213]"/>
                    <v:line id="Connecteur droit 124" o:spid="_x0000_s1128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" strokecolor="black [3213]"/>
                    <v:line id="Connecteur droit 125" o:spid="_x0000_s1129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" strokecolor="black [3213]"/>
                    <v:line id="Connecteur droit 126" o:spid="_x0000_s1130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" strokecolor="black [3213]"/>
                    <v:group id="Groupe 127" o:spid="_x0000_s1131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">
                      <v:line id="Connecteur droit 128" o:spid="_x0000_s1132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" strokecolor="black [3213]"/>
                      <v:line id="Connecteur droit 129" o:spid="_x0000_s1133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" strokecolor="black [3213]"/>
                      <v:line id="Connecteur droit 130" o:spid="_x0000_s1134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" strokecolor="black [3213]"/>
                      <v:line id="Connecteur droit 131" o:spid="_x0000_s1135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" strokecolor="black [3213]"/>
                    </v:group>
                  </v:group>
                  <v:group id="Groupe 132" o:spid="_x0000_s1136" style="position:absolute;left:11246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">
                    <v:line id="Connecteur droit 133" o:spid="_x0000_s1137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" strokecolor="black [3213]"/>
                    <v:line id="Connecteur droit 134" o:spid="_x0000_s1138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" strokecolor="black [3213]"/>
                    <v:line id="Connecteur droit 135" o:spid="_x0000_s1139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" strokecolor="black [3213]"/>
                    <v:line id="Connecteur droit 136" o:spid="_x0000_s1140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" strokecolor="black [3213]"/>
                    <v:group id="Groupe 137" o:spid="_x0000_s1141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">
                      <v:line id="Connecteur droit 138" o:spid="_x0000_s1142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" strokecolor="black [3213]"/>
                      <v:line id="Connecteur droit 139" o:spid="_x0000_s1143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" strokecolor="black [3213]"/>
                      <v:line id="Connecteur droit 140" o:spid="_x0000_s1144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" strokecolor="black [3213]"/>
                      <v:line id="Connecteur droit 141" o:spid="_x0000_s1145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" strokecolor="black [3213]"/>
                    </v:group>
                  </v:group>
                  <v:group id="Groupe 142" o:spid="_x0000_s1146" style="position:absolute;left:15354;top:14767;width:3886;height:635" coordsize="388603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">
                    <v:line id="Connecteur droit 143" o:spid="_x0000_s1147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" strokecolor="black [3213]"/>
                    <v:line id="Connecteur droit 144" o:spid="_x0000_s1148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" strokecolor="black [3213]"/>
                    <v:line id="Connecteur droit 145" o:spid="_x0000_s1149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" strokecolor="black [3213]"/>
                    <v:line id="Connecteur droit 146" o:spid="_x0000_s1150" style="position:absolute;flip:x;visibility:visible;mso-wrap-style:square" from="150441,0" to="184096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" strokecolor="black [3213]"/>
                    <v:group id="Groupe 147" o:spid="_x0000_s1151" style="position:absolute;left:202156;width:186447;height:63500" coordsize="186447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">
                      <v:line id="Connecteur droit 148" o:spid="_x0000_s1152" style="position:absolute;flip:x;visibility:visible;mso-wrap-style:square" from="0,0" to="33655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" strokecolor="black [3213]"/>
                      <v:line id="Connecteur droit 149" o:spid="_x0000_s1153" style="position:absolute;flip:x;visibility:visible;mso-wrap-style:square" from="49364,0" to="83019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" strokecolor="black [3213]"/>
                      <v:line id="Connecteur droit 150" o:spid="_x0000_s1154" style="position:absolute;flip:x;visibility:visible;mso-wrap-style:square" from="101078,0" to="134733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" strokecolor="black [3213]"/>
                      <v:line id="Connecteur droit 151" o:spid="_x0000_s1155" style="position:absolute;flip:x;visibility:visible;mso-wrap-style:square" from="152792,0" to="186447,63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" strokecolor="black [3213]"/>
                    </v:group>
                  </v:group>
                </v:group>
                <v:rect id="Rectangle 154" o:spid="_x0000_s1156" style="position:absolute;left:15352;top:43;width:14274;height:16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" filled="f" strokecolor="black [3213]" strokeweight="2pt">
                  <v:stroke dashstyle="dash"/>
                </v:rect>
                <v:shape id="Zone de texte 155" o:spid="_x0000_s1157" type="#_x0000_t202" style="position:absolute;left:30412;top:7137;width:10758;height:3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" filled="f" stroked="f" strokeweight=".5pt">
                  <v:textbox>
                    <w:txbxContent>
                      <w:p w14:paraId="39B4C7FE" w14:textId="5FE9B5C5" w:rsidR="00FD2EE9" w:rsidRPr="00225D21" w:rsidRDefault="00FD2EE9" w:rsidP="00FD2EE9">
                        <w:pPr>
                          <w:rPr>
                            <w:i/>
                            <w:iCs/>
                            <w:sz w:val="16"/>
                          </w:rPr>
                        </w:pPr>
                        <w:r w:rsidRPr="00225D21">
                          <w:rPr>
                            <w:i/>
                            <w:iCs/>
                            <w:sz w:val="16"/>
                          </w:rPr>
                          <w:t>Partie à ajouter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851CED" w14:textId="5B8A5C58" w:rsidR="006C4B9F" w:rsidRDefault="006C4B9F" w:rsidP="002B3EAB">
      <w:pPr>
        <w:pStyle w:val="ECErponse"/>
      </w:pPr>
    </w:p>
    <w:p w14:paraId="40DCA396" w14:textId="4827A692" w:rsidR="006C4B9F" w:rsidRDefault="006C4B9F" w:rsidP="002B3EAB">
      <w:pPr>
        <w:pStyle w:val="ECErponse"/>
      </w:pPr>
    </w:p>
    <w:p w14:paraId="6BC322EF" w14:textId="77777777" w:rsidR="00105374" w:rsidRDefault="00105374" w:rsidP="002B3EAB">
      <w:pPr>
        <w:pStyle w:val="ECErponse"/>
      </w:pPr>
    </w:p>
    <w:p w14:paraId="78B93206" w14:textId="77777777" w:rsidR="00105374" w:rsidRDefault="00105374" w:rsidP="00105374">
      <w:pPr>
        <w:pStyle w:val="ECErponse"/>
        <w:spacing w:before="0"/>
      </w:pPr>
    </w:p>
    <w:p w14:paraId="095652C5" w14:textId="792CE129" w:rsidR="006655AD" w:rsidRDefault="004140D8" w:rsidP="004140D8">
      <w:pPr>
        <w:pStyle w:val="ECEcorps"/>
        <w:rPr>
          <w:rFonts w:eastAsia="Arial Unicode MS"/>
        </w:rPr>
      </w:pPr>
      <w:r w:rsidRPr="00B52E54">
        <w:rPr>
          <w:rFonts w:eastAsia="Arial Unicode MS"/>
        </w:rPr>
        <w:t>3.</w:t>
      </w:r>
      <w:r w:rsidR="00426D45">
        <w:rPr>
          <w:rFonts w:eastAsia="Arial Unicode MS"/>
        </w:rPr>
        <w:t>2</w:t>
      </w:r>
      <w:r w:rsidRPr="00B52E54">
        <w:rPr>
          <w:rFonts w:eastAsia="Arial Unicode MS"/>
        </w:rPr>
        <w:t xml:space="preserve">. </w:t>
      </w:r>
      <w:r w:rsidR="00E264B0" w:rsidRPr="00B52E54">
        <w:rPr>
          <w:rFonts w:eastAsia="Arial Unicode MS"/>
        </w:rPr>
        <w:t xml:space="preserve">Ouvrir le </w:t>
      </w:r>
      <w:r w:rsidR="007455CE" w:rsidRPr="00B52E54">
        <w:rPr>
          <w:rFonts w:eastAsia="Arial Unicode MS"/>
        </w:rPr>
        <w:t>fichier</w:t>
      </w:r>
      <w:r w:rsidR="00E264B0" w:rsidRPr="00B52E54">
        <w:rPr>
          <w:rFonts w:eastAsia="Arial Unicode MS"/>
        </w:rPr>
        <w:t xml:space="preserve"> </w:t>
      </w:r>
      <w:r w:rsidR="00FF31D7" w:rsidRPr="00B52E54">
        <w:rPr>
          <w:rFonts w:eastAsia="Arial Unicode MS"/>
        </w:rPr>
        <w:t>« </w:t>
      </w:r>
      <w:r w:rsidR="009D1384">
        <w:rPr>
          <w:rFonts w:eastAsia="Arial Unicode MS"/>
        </w:rPr>
        <w:t>Partie1_et_partie 2_</w:t>
      </w:r>
      <w:r w:rsidR="00FF31D7" w:rsidRPr="00B52E54">
        <w:rPr>
          <w:rFonts w:eastAsia="Arial Unicode MS"/>
        </w:rPr>
        <w:t>Capteur_surface</w:t>
      </w:r>
      <w:r w:rsidR="00366D3B">
        <w:rPr>
          <w:rFonts w:eastAsia="Arial Unicode MS"/>
        </w:rPr>
        <w:t>.ino</w:t>
      </w:r>
      <w:r w:rsidR="00FF31D7" w:rsidRPr="00B52E54">
        <w:rPr>
          <w:rFonts w:eastAsia="Arial Unicode MS"/>
        </w:rPr>
        <w:t> »</w:t>
      </w:r>
      <w:r w:rsidR="00C025DD" w:rsidRPr="00B52E54">
        <w:rPr>
          <w:rFonts w:eastAsia="Arial Unicode MS"/>
        </w:rPr>
        <w:t xml:space="preserve"> </w:t>
      </w:r>
      <w:r w:rsidR="00426D45">
        <w:rPr>
          <w:rFonts w:eastAsia="Arial Unicode MS"/>
        </w:rPr>
        <w:t xml:space="preserve">présent </w:t>
      </w:r>
      <w:r w:rsidR="00C025DD" w:rsidRPr="00B52E54">
        <w:rPr>
          <w:rFonts w:eastAsia="Arial Unicode MS"/>
        </w:rPr>
        <w:t xml:space="preserve">dans le dossier </w:t>
      </w:r>
      <w:proofErr w:type="spellStart"/>
      <w:r w:rsidR="00C025DD" w:rsidRPr="000264CC">
        <w:rPr>
          <w:rFonts w:eastAsia="Arial Unicode MS"/>
          <w:b/>
        </w:rPr>
        <w:t>Codes</w:t>
      </w:r>
      <w:r w:rsidR="00366D3B">
        <w:rPr>
          <w:rFonts w:eastAsia="Arial Unicode MS"/>
          <w:b/>
        </w:rPr>
        <w:t>_</w:t>
      </w:r>
      <w:r w:rsidR="00C025DD" w:rsidRPr="009C1BC4">
        <w:rPr>
          <w:rFonts w:eastAsia="Arial Unicode MS"/>
          <w:b/>
        </w:rPr>
        <w:t>Arduino</w:t>
      </w:r>
      <w:proofErr w:type="spellEnd"/>
      <w:r w:rsidR="00FF31D7" w:rsidRPr="009C1BC4">
        <w:rPr>
          <w:rFonts w:eastAsia="Arial Unicode MS"/>
        </w:rPr>
        <w:t>.</w:t>
      </w:r>
      <w:r w:rsidR="00FF31D7" w:rsidRPr="00B52E54">
        <w:rPr>
          <w:rFonts w:eastAsia="Arial Unicode MS"/>
        </w:rPr>
        <w:t xml:space="preserve"> </w:t>
      </w:r>
      <w:r w:rsidR="00FF31D7">
        <w:rPr>
          <w:rFonts w:eastAsia="Arial Unicode MS"/>
        </w:rPr>
        <w:t xml:space="preserve">Compléter le </w:t>
      </w:r>
      <w:r w:rsidR="007455CE">
        <w:rPr>
          <w:rFonts w:eastAsia="Arial Unicode MS"/>
        </w:rPr>
        <w:t>script</w:t>
      </w:r>
      <w:r w:rsidR="00426D45">
        <w:rPr>
          <w:rFonts w:eastAsia="Arial Unicode MS"/>
        </w:rPr>
        <w:t xml:space="preserve"> ligne</w:t>
      </w:r>
      <w:r w:rsidR="00105374">
        <w:rPr>
          <w:rFonts w:eastAsia="Arial Unicode MS"/>
        </w:rPr>
        <w:t> </w:t>
      </w:r>
      <w:r w:rsidR="00426D45">
        <w:rPr>
          <w:rFonts w:eastAsia="Arial Unicode MS"/>
        </w:rPr>
        <w:t>12</w:t>
      </w:r>
      <w:r w:rsidR="00FF31D7">
        <w:rPr>
          <w:rFonts w:eastAsia="Arial Unicode MS"/>
        </w:rPr>
        <w:t xml:space="preserve"> avec la valeur de </w:t>
      </w:r>
      <w:proofErr w:type="spellStart"/>
      <w:r w:rsidR="00FF31D7" w:rsidRPr="00FF31D7">
        <w:rPr>
          <w:rFonts w:eastAsia="Arial Unicode MS"/>
          <w:i/>
          <w:iCs/>
        </w:rPr>
        <w:t>C</w:t>
      </w:r>
      <w:r w:rsidR="00FF31D7" w:rsidRPr="000F0A76">
        <w:rPr>
          <w:rFonts w:eastAsia="Arial Unicode MS"/>
          <w:iCs/>
          <w:vertAlign w:val="subscript"/>
        </w:rPr>
        <w:t>seuil</w:t>
      </w:r>
      <w:proofErr w:type="spellEnd"/>
      <w:r w:rsidR="00FF31D7" w:rsidRPr="000F0A76">
        <w:rPr>
          <w:rFonts w:eastAsia="Arial Unicode MS"/>
        </w:rPr>
        <w:t xml:space="preserve"> </w:t>
      </w:r>
      <w:r w:rsidR="00FF31D7">
        <w:rPr>
          <w:rFonts w:eastAsia="Arial Unicode MS"/>
        </w:rPr>
        <w:t>calculée ci-dessus</w:t>
      </w:r>
      <w:r w:rsidR="00105374">
        <w:rPr>
          <w:rFonts w:eastAsia="Arial Unicode MS"/>
        </w:rPr>
        <w:t xml:space="preserve"> et ligne 42 pour respecter les conditions d’allumage de la DEL.</w:t>
      </w:r>
    </w:p>
    <w:p w14:paraId="631986F9" w14:textId="77777777" w:rsidR="00DA5AF5" w:rsidRDefault="00DA5AF5" w:rsidP="004140D8">
      <w:pPr>
        <w:pStyle w:val="ECEcorps"/>
        <w:rPr>
          <w:rFonts w:eastAsia="Arial Unicode MS"/>
        </w:rPr>
      </w:pPr>
    </w:p>
    <w:p w14:paraId="0422BE6C" w14:textId="1D0C7017" w:rsidR="00FF31D7" w:rsidRDefault="007455CE" w:rsidP="00862CCC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Téléverser</w:t>
      </w:r>
      <w:r w:rsidR="00FF31D7">
        <w:rPr>
          <w:rFonts w:eastAsia="Arial Unicode MS"/>
        </w:rPr>
        <w:t xml:space="preserve"> le programme afin de tester ce </w:t>
      </w:r>
      <w:r w:rsidR="00F0337A">
        <w:rPr>
          <w:rFonts w:eastAsia="Arial Unicode MS"/>
        </w:rPr>
        <w:t>dispositif de commande</w:t>
      </w:r>
      <w:r w:rsidR="00FF31D7">
        <w:rPr>
          <w:rFonts w:eastAsia="Arial Unicode MS"/>
        </w:rPr>
        <w:t>.</w:t>
      </w:r>
    </w:p>
    <w:p w14:paraId="019691B1" w14:textId="77777777" w:rsidR="00DA5AF5" w:rsidRDefault="00DA5AF5" w:rsidP="003F6F30">
      <w:pPr>
        <w:pStyle w:val="ECEcorps"/>
        <w:rPr>
          <w:rFonts w:eastAsia="Arial Unicode MS"/>
        </w:rPr>
      </w:pPr>
      <w:bookmarkStart w:id="9" w:name="_GoBack"/>
      <w:bookmarkEnd w:id="9"/>
    </w:p>
    <w:p w14:paraId="77BD03AB" w14:textId="1F71342D" w:rsidR="00DA5AF5" w:rsidRDefault="00DA5AF5" w:rsidP="003F6F30">
      <w:pPr>
        <w:pStyle w:val="ECEcorps"/>
        <w:rPr>
          <w:rFonts w:eastAsia="Arial Unicode MS"/>
        </w:rPr>
      </w:pPr>
      <w:r w:rsidRPr="00DA5AF5">
        <w:rPr>
          <w:rFonts w:eastAsia="Arial Unicode MS"/>
          <w:u w:val="single"/>
        </w:rPr>
        <w:t>Remarque</w:t>
      </w:r>
      <w:r w:rsidRPr="000264CC">
        <w:rPr>
          <w:rFonts w:eastAsia="Arial Unicode MS"/>
        </w:rPr>
        <w:t> :</w:t>
      </w:r>
      <w:r>
        <w:rPr>
          <w:rFonts w:eastAsia="Arial Unicode MS"/>
        </w:rPr>
        <w:t xml:space="preserve"> l’éclairement de la DEL pouvant être faible, on pourra considérer que le dispositif fonctionne dès lors que l’on observe un éclairement, même </w:t>
      </w:r>
      <w:r w:rsidR="000264CC">
        <w:rPr>
          <w:rFonts w:eastAsia="Arial Unicode MS"/>
        </w:rPr>
        <w:t xml:space="preserve">s’il n’est que </w:t>
      </w:r>
      <w:r>
        <w:rPr>
          <w:rFonts w:eastAsia="Arial Unicode MS"/>
        </w:rPr>
        <w:t>de faible intensité.</w:t>
      </w:r>
    </w:p>
    <w:p w14:paraId="0BC94F32" w14:textId="44EFE756" w:rsidR="00FF31D7" w:rsidRDefault="00FF31D7" w:rsidP="003F6F3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31D7" w14:paraId="1B3CBE59" w14:textId="77777777" w:rsidTr="003E336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558D98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25E48D" w14:textId="5FE354C5" w:rsidR="00FF31D7" w:rsidRDefault="00FF31D7" w:rsidP="003E3363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FBDB104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31D7" w14:paraId="156842E0" w14:textId="77777777" w:rsidTr="003E336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5F1249" w14:textId="77777777" w:rsidR="00FF31D7" w:rsidRPr="00592F79" w:rsidRDefault="00FF31D7" w:rsidP="003E336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A86FCC" w14:textId="0AB0AE55" w:rsidR="00FF31D7" w:rsidRDefault="00FF31D7" w:rsidP="00FF31D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</w:t>
            </w:r>
            <w:r w:rsidR="00A10A18">
              <w:t xml:space="preserve"> </w:t>
            </w:r>
            <w:r>
              <w:t xml:space="preserve">la simulation du capteur </w:t>
            </w:r>
            <w:r w:rsidR="00D431FE">
              <w:t>capacitif à</w:t>
            </w:r>
            <w:r>
              <w:t xml:space="preserve"> surface</w:t>
            </w:r>
            <w:r w:rsidR="00D431FE">
              <w:t xml:space="preserve"> variable</w:t>
            </w:r>
            <w:r>
              <w:t>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D59955" w14:textId="77777777" w:rsidR="00FF31D7" w:rsidRDefault="00FF31D7" w:rsidP="003E336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99C7F33" w14:textId="7D0F247D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FF6CF0" w14:textId="77777777" w:rsidR="00F6101E" w:rsidRDefault="00F6101E" w:rsidP="0008058B">
      <w:r>
        <w:separator/>
      </w:r>
    </w:p>
  </w:endnote>
  <w:endnote w:type="continuationSeparator" w:id="0">
    <w:p w14:paraId="6EA1E806" w14:textId="77777777" w:rsidR="00F6101E" w:rsidRDefault="00F6101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4352F" w14:textId="77777777" w:rsidR="00E0510F" w:rsidRDefault="00E0510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12E16F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F0A76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0F0A76">
      <w:fldChar w:fldCharType="begin"/>
    </w:r>
    <w:r w:rsidR="000F0A76">
      <w:instrText xml:space="preserve"> NUMPAGES  </w:instrText>
    </w:r>
    <w:r w:rsidR="000F0A76">
      <w:fldChar w:fldCharType="separate"/>
    </w:r>
    <w:r w:rsidR="000F0A76">
      <w:rPr>
        <w:noProof/>
      </w:rPr>
      <w:t>4</w:t>
    </w:r>
    <w:r w:rsidR="000F0A76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DE4523" w14:textId="77777777" w:rsidR="00E0510F" w:rsidRDefault="00E051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24D1C" w14:textId="77777777" w:rsidR="00F6101E" w:rsidRDefault="00F6101E" w:rsidP="0008058B">
      <w:r>
        <w:separator/>
      </w:r>
    </w:p>
  </w:footnote>
  <w:footnote w:type="continuationSeparator" w:id="0">
    <w:p w14:paraId="672B781B" w14:textId="77777777" w:rsidR="00F6101E" w:rsidRDefault="00F6101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DA22D" w14:textId="77777777" w:rsidR="00E0510F" w:rsidRDefault="00E0510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8B25F79" w:rsidR="00C60969" w:rsidRPr="00A4142F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bCs/>
        <w:sz w:val="24"/>
        <w:szCs w:val="24"/>
      </w:rPr>
    </w:pPr>
    <w:r w:rsidRPr="00A4142F">
      <w:rPr>
        <w:b/>
        <w:bCs/>
        <w:sz w:val="24"/>
        <w:szCs w:val="24"/>
      </w:rPr>
      <w:tab/>
      <w:t> </w:t>
    </w:r>
    <w:r w:rsidRPr="00A4142F">
      <w:rPr>
        <w:b/>
        <w:bCs/>
        <w:sz w:val="24"/>
        <w:szCs w:val="24"/>
      </w:rPr>
      <w:tab/>
    </w:r>
    <w:r w:rsidR="0017715E">
      <w:rPr>
        <w:b/>
        <w:bCs/>
        <w:sz w:val="24"/>
        <w:szCs w:val="24"/>
      </w:rPr>
      <w:t>CAPTEUR CAPAC</w:t>
    </w:r>
    <w:r w:rsidR="0067471E">
      <w:rPr>
        <w:b/>
        <w:bCs/>
        <w:sz w:val="24"/>
        <w:szCs w:val="24"/>
      </w:rPr>
      <w:t>I</w:t>
    </w:r>
    <w:r w:rsidR="003B7101">
      <w:rPr>
        <w:b/>
        <w:bCs/>
        <w:sz w:val="24"/>
        <w:szCs w:val="24"/>
      </w:rPr>
      <w:t>TIF</w:t>
    </w:r>
    <w:r w:rsidRPr="00A4142F">
      <w:rPr>
        <w:b/>
        <w:bCs/>
        <w:sz w:val="24"/>
        <w:szCs w:val="24"/>
      </w:rPr>
      <w:tab/>
    </w:r>
    <w:r w:rsidRPr="00A4142F">
      <w:rPr>
        <w:sz w:val="24"/>
        <w:szCs w:val="24"/>
      </w:rPr>
      <w:t>Session</w:t>
    </w:r>
  </w:p>
  <w:p w14:paraId="37DE348B" w14:textId="50A8204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0510F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99EC0D" w14:textId="77777777" w:rsidR="00E0510F" w:rsidRDefault="00E0510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1D74F37"/>
    <w:multiLevelType w:val="hybridMultilevel"/>
    <w:tmpl w:val="5BC6580C"/>
    <w:lvl w:ilvl="0" w:tplc="4530A9A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CDB4FB0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3" w15:restartNumberingAfterBreak="0">
    <w:nsid w:val="2DE31ECD"/>
    <w:multiLevelType w:val="hybridMultilevel"/>
    <w:tmpl w:val="36D26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535A16"/>
    <w:multiLevelType w:val="multilevel"/>
    <w:tmpl w:val="709A4F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C3200B1"/>
    <w:multiLevelType w:val="hybridMultilevel"/>
    <w:tmpl w:val="516E7670"/>
    <w:lvl w:ilvl="0" w:tplc="E63AC9A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85553"/>
    <w:multiLevelType w:val="hybridMultilevel"/>
    <w:tmpl w:val="11E4BA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41979BA"/>
    <w:multiLevelType w:val="hybridMultilevel"/>
    <w:tmpl w:val="6D0E18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33B78"/>
    <w:multiLevelType w:val="hybridMultilevel"/>
    <w:tmpl w:val="38D25E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1"/>
  </w:num>
  <w:num w:numId="10">
    <w:abstractNumId w:val="6"/>
  </w:num>
  <w:num w:numId="11">
    <w:abstractNumId w:val="10"/>
  </w:num>
  <w:num w:numId="12">
    <w:abstractNumId w:val="9"/>
  </w:num>
  <w:num w:numId="13">
    <w:abstractNumId w:val="3"/>
  </w:num>
  <w:num w:numId="14">
    <w:abstractNumId w:val="5"/>
  </w:num>
  <w:num w:numId="15">
    <w:abstractNumId w:val="4"/>
  </w:num>
  <w:num w:numId="16">
    <w:abstractNumId w:val="1"/>
  </w:num>
  <w:num w:numId="17">
    <w:abstractNumId w:val="2"/>
    <w:lvlOverride w:ilvl="0">
      <w:startOverride w:val="1"/>
    </w:lvlOverride>
    <w:lvlOverride w:ilvl="1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C90"/>
    <w:rsid w:val="00002409"/>
    <w:rsid w:val="00004673"/>
    <w:rsid w:val="000055DC"/>
    <w:rsid w:val="00007BCC"/>
    <w:rsid w:val="00012A98"/>
    <w:rsid w:val="000161C0"/>
    <w:rsid w:val="000164F5"/>
    <w:rsid w:val="000175A1"/>
    <w:rsid w:val="0002220C"/>
    <w:rsid w:val="000233EB"/>
    <w:rsid w:val="00024878"/>
    <w:rsid w:val="000259ED"/>
    <w:rsid w:val="000264CC"/>
    <w:rsid w:val="00032FCE"/>
    <w:rsid w:val="0003345D"/>
    <w:rsid w:val="00034EE2"/>
    <w:rsid w:val="00035F53"/>
    <w:rsid w:val="00036419"/>
    <w:rsid w:val="00042A1F"/>
    <w:rsid w:val="000452AF"/>
    <w:rsid w:val="00045681"/>
    <w:rsid w:val="00045AE9"/>
    <w:rsid w:val="000477EA"/>
    <w:rsid w:val="00047E27"/>
    <w:rsid w:val="0005057E"/>
    <w:rsid w:val="0005343B"/>
    <w:rsid w:val="0005391B"/>
    <w:rsid w:val="00053BEC"/>
    <w:rsid w:val="00057D02"/>
    <w:rsid w:val="00060606"/>
    <w:rsid w:val="000648B7"/>
    <w:rsid w:val="00067FE4"/>
    <w:rsid w:val="00071B99"/>
    <w:rsid w:val="000730E2"/>
    <w:rsid w:val="000730EC"/>
    <w:rsid w:val="0008058B"/>
    <w:rsid w:val="0008068B"/>
    <w:rsid w:val="000901F2"/>
    <w:rsid w:val="0009288D"/>
    <w:rsid w:val="00093F8F"/>
    <w:rsid w:val="00094B9D"/>
    <w:rsid w:val="00097F65"/>
    <w:rsid w:val="000A0EF6"/>
    <w:rsid w:val="000A35F6"/>
    <w:rsid w:val="000A3EEE"/>
    <w:rsid w:val="000A44CB"/>
    <w:rsid w:val="000A4DD1"/>
    <w:rsid w:val="000A74AD"/>
    <w:rsid w:val="000A7BEB"/>
    <w:rsid w:val="000A7E22"/>
    <w:rsid w:val="000B45E7"/>
    <w:rsid w:val="000B69A9"/>
    <w:rsid w:val="000C0C10"/>
    <w:rsid w:val="000C54DB"/>
    <w:rsid w:val="000D3D7B"/>
    <w:rsid w:val="000D4C7E"/>
    <w:rsid w:val="000E11E8"/>
    <w:rsid w:val="000E43DE"/>
    <w:rsid w:val="000E6CD3"/>
    <w:rsid w:val="000F09CE"/>
    <w:rsid w:val="000F0A76"/>
    <w:rsid w:val="000F2199"/>
    <w:rsid w:val="000F4F58"/>
    <w:rsid w:val="000F5562"/>
    <w:rsid w:val="000F5D25"/>
    <w:rsid w:val="000F5ED0"/>
    <w:rsid w:val="000F6271"/>
    <w:rsid w:val="00105374"/>
    <w:rsid w:val="00107A3C"/>
    <w:rsid w:val="00111B7A"/>
    <w:rsid w:val="00114DE2"/>
    <w:rsid w:val="00115AC7"/>
    <w:rsid w:val="00117BB9"/>
    <w:rsid w:val="001227DD"/>
    <w:rsid w:val="0012327F"/>
    <w:rsid w:val="00127337"/>
    <w:rsid w:val="0013056C"/>
    <w:rsid w:val="001341E9"/>
    <w:rsid w:val="001347CB"/>
    <w:rsid w:val="00136091"/>
    <w:rsid w:val="00141974"/>
    <w:rsid w:val="00142633"/>
    <w:rsid w:val="0015380C"/>
    <w:rsid w:val="00154171"/>
    <w:rsid w:val="00154704"/>
    <w:rsid w:val="0015588B"/>
    <w:rsid w:val="00160FE0"/>
    <w:rsid w:val="0016304D"/>
    <w:rsid w:val="0017715E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478"/>
    <w:rsid w:val="001B5CD4"/>
    <w:rsid w:val="001B6AE5"/>
    <w:rsid w:val="001B6BCD"/>
    <w:rsid w:val="001C1B1D"/>
    <w:rsid w:val="001C388B"/>
    <w:rsid w:val="001C50C9"/>
    <w:rsid w:val="001C7882"/>
    <w:rsid w:val="001E0C94"/>
    <w:rsid w:val="001E36BA"/>
    <w:rsid w:val="001E6BF0"/>
    <w:rsid w:val="001E7673"/>
    <w:rsid w:val="001F18A6"/>
    <w:rsid w:val="001F2B63"/>
    <w:rsid w:val="001F3BEA"/>
    <w:rsid w:val="001F42A2"/>
    <w:rsid w:val="001F5398"/>
    <w:rsid w:val="001F6316"/>
    <w:rsid w:val="001F67FD"/>
    <w:rsid w:val="002208FF"/>
    <w:rsid w:val="00222089"/>
    <w:rsid w:val="00222333"/>
    <w:rsid w:val="00224A31"/>
    <w:rsid w:val="00225951"/>
    <w:rsid w:val="00225D21"/>
    <w:rsid w:val="00233BEC"/>
    <w:rsid w:val="00235442"/>
    <w:rsid w:val="0023590A"/>
    <w:rsid w:val="00235CF8"/>
    <w:rsid w:val="0023792F"/>
    <w:rsid w:val="002402D0"/>
    <w:rsid w:val="002406F0"/>
    <w:rsid w:val="00240E21"/>
    <w:rsid w:val="00241AE6"/>
    <w:rsid w:val="002436AD"/>
    <w:rsid w:val="00250F21"/>
    <w:rsid w:val="002570A7"/>
    <w:rsid w:val="00267E4F"/>
    <w:rsid w:val="00272204"/>
    <w:rsid w:val="002739E2"/>
    <w:rsid w:val="00297830"/>
    <w:rsid w:val="002A48BA"/>
    <w:rsid w:val="002B0FA2"/>
    <w:rsid w:val="002B2244"/>
    <w:rsid w:val="002B3EAB"/>
    <w:rsid w:val="002B44A4"/>
    <w:rsid w:val="002B714B"/>
    <w:rsid w:val="002C3CC3"/>
    <w:rsid w:val="002D6BBA"/>
    <w:rsid w:val="002D756C"/>
    <w:rsid w:val="002E0B1C"/>
    <w:rsid w:val="002E5731"/>
    <w:rsid w:val="002E68C6"/>
    <w:rsid w:val="002E7086"/>
    <w:rsid w:val="002F08FC"/>
    <w:rsid w:val="002F129E"/>
    <w:rsid w:val="002F56A5"/>
    <w:rsid w:val="002F6DB8"/>
    <w:rsid w:val="00303149"/>
    <w:rsid w:val="00305D9F"/>
    <w:rsid w:val="0031023E"/>
    <w:rsid w:val="00312F6B"/>
    <w:rsid w:val="00313B78"/>
    <w:rsid w:val="00314F87"/>
    <w:rsid w:val="003167DB"/>
    <w:rsid w:val="00317EBC"/>
    <w:rsid w:val="0032488A"/>
    <w:rsid w:val="00325E40"/>
    <w:rsid w:val="003265AD"/>
    <w:rsid w:val="00327FD0"/>
    <w:rsid w:val="00332943"/>
    <w:rsid w:val="00332C86"/>
    <w:rsid w:val="00335B86"/>
    <w:rsid w:val="0033731B"/>
    <w:rsid w:val="00337F03"/>
    <w:rsid w:val="00343196"/>
    <w:rsid w:val="00344874"/>
    <w:rsid w:val="00351073"/>
    <w:rsid w:val="00356736"/>
    <w:rsid w:val="00356DD6"/>
    <w:rsid w:val="00360ADB"/>
    <w:rsid w:val="00365B82"/>
    <w:rsid w:val="00366A24"/>
    <w:rsid w:val="00366D3B"/>
    <w:rsid w:val="00367552"/>
    <w:rsid w:val="0037570D"/>
    <w:rsid w:val="00376902"/>
    <w:rsid w:val="00380A67"/>
    <w:rsid w:val="003813EF"/>
    <w:rsid w:val="003839E3"/>
    <w:rsid w:val="003869AD"/>
    <w:rsid w:val="00386FDE"/>
    <w:rsid w:val="00392182"/>
    <w:rsid w:val="0039367C"/>
    <w:rsid w:val="003953CE"/>
    <w:rsid w:val="00397E4F"/>
    <w:rsid w:val="003A114B"/>
    <w:rsid w:val="003B00D0"/>
    <w:rsid w:val="003B15C1"/>
    <w:rsid w:val="003B41FF"/>
    <w:rsid w:val="003B5C92"/>
    <w:rsid w:val="003B7101"/>
    <w:rsid w:val="003C0A55"/>
    <w:rsid w:val="003C13F9"/>
    <w:rsid w:val="003C4627"/>
    <w:rsid w:val="003C62BC"/>
    <w:rsid w:val="003C687E"/>
    <w:rsid w:val="003C6A7A"/>
    <w:rsid w:val="003D2DB2"/>
    <w:rsid w:val="003D540A"/>
    <w:rsid w:val="003D64DB"/>
    <w:rsid w:val="003E61E0"/>
    <w:rsid w:val="003F344E"/>
    <w:rsid w:val="003F5DFB"/>
    <w:rsid w:val="003F6F30"/>
    <w:rsid w:val="00400882"/>
    <w:rsid w:val="00403ACD"/>
    <w:rsid w:val="00403D67"/>
    <w:rsid w:val="004140D8"/>
    <w:rsid w:val="004143AF"/>
    <w:rsid w:val="00422309"/>
    <w:rsid w:val="00426D45"/>
    <w:rsid w:val="00430881"/>
    <w:rsid w:val="004314C1"/>
    <w:rsid w:val="0043196A"/>
    <w:rsid w:val="004366B6"/>
    <w:rsid w:val="004403B8"/>
    <w:rsid w:val="004470BA"/>
    <w:rsid w:val="00452138"/>
    <w:rsid w:val="00455CA0"/>
    <w:rsid w:val="00457661"/>
    <w:rsid w:val="0046515C"/>
    <w:rsid w:val="00474B36"/>
    <w:rsid w:val="00476C4B"/>
    <w:rsid w:val="00481869"/>
    <w:rsid w:val="004839A0"/>
    <w:rsid w:val="00484BB6"/>
    <w:rsid w:val="00486CC1"/>
    <w:rsid w:val="00490BE1"/>
    <w:rsid w:val="00493D72"/>
    <w:rsid w:val="00494687"/>
    <w:rsid w:val="004951F3"/>
    <w:rsid w:val="004955A9"/>
    <w:rsid w:val="00496711"/>
    <w:rsid w:val="004B461A"/>
    <w:rsid w:val="004B674A"/>
    <w:rsid w:val="004B701D"/>
    <w:rsid w:val="004B7AC0"/>
    <w:rsid w:val="004C193F"/>
    <w:rsid w:val="004C486D"/>
    <w:rsid w:val="004C63B9"/>
    <w:rsid w:val="004C7336"/>
    <w:rsid w:val="004E243C"/>
    <w:rsid w:val="004E313C"/>
    <w:rsid w:val="004E3F39"/>
    <w:rsid w:val="004E481F"/>
    <w:rsid w:val="004E4F2F"/>
    <w:rsid w:val="004E7A99"/>
    <w:rsid w:val="004E7C5D"/>
    <w:rsid w:val="004F39E2"/>
    <w:rsid w:val="004F4C38"/>
    <w:rsid w:val="004F58C7"/>
    <w:rsid w:val="004F7FE3"/>
    <w:rsid w:val="00501769"/>
    <w:rsid w:val="00504228"/>
    <w:rsid w:val="00511500"/>
    <w:rsid w:val="00511FC7"/>
    <w:rsid w:val="00514057"/>
    <w:rsid w:val="0051466E"/>
    <w:rsid w:val="00514F40"/>
    <w:rsid w:val="0052011D"/>
    <w:rsid w:val="0052332E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FDD"/>
    <w:rsid w:val="00555314"/>
    <w:rsid w:val="00556D34"/>
    <w:rsid w:val="00557345"/>
    <w:rsid w:val="0056475C"/>
    <w:rsid w:val="00571AA9"/>
    <w:rsid w:val="00572123"/>
    <w:rsid w:val="00572B4C"/>
    <w:rsid w:val="00576B2E"/>
    <w:rsid w:val="005827DD"/>
    <w:rsid w:val="005929DA"/>
    <w:rsid w:val="00593DD4"/>
    <w:rsid w:val="00596ED9"/>
    <w:rsid w:val="005A3ADA"/>
    <w:rsid w:val="005A6352"/>
    <w:rsid w:val="005B15DB"/>
    <w:rsid w:val="005B35AC"/>
    <w:rsid w:val="005C2600"/>
    <w:rsid w:val="005C456B"/>
    <w:rsid w:val="005C6D85"/>
    <w:rsid w:val="005C6EAA"/>
    <w:rsid w:val="005D1419"/>
    <w:rsid w:val="005E68C7"/>
    <w:rsid w:val="005E70BA"/>
    <w:rsid w:val="005F379A"/>
    <w:rsid w:val="005F3ABA"/>
    <w:rsid w:val="005F4B50"/>
    <w:rsid w:val="006017BB"/>
    <w:rsid w:val="00603814"/>
    <w:rsid w:val="00604942"/>
    <w:rsid w:val="0060508C"/>
    <w:rsid w:val="006079F0"/>
    <w:rsid w:val="006102E4"/>
    <w:rsid w:val="00617D15"/>
    <w:rsid w:val="0062109B"/>
    <w:rsid w:val="006220B0"/>
    <w:rsid w:val="00622A2D"/>
    <w:rsid w:val="006244E1"/>
    <w:rsid w:val="006256F1"/>
    <w:rsid w:val="00625E66"/>
    <w:rsid w:val="00631077"/>
    <w:rsid w:val="00635304"/>
    <w:rsid w:val="00640978"/>
    <w:rsid w:val="00641949"/>
    <w:rsid w:val="00641C53"/>
    <w:rsid w:val="00646393"/>
    <w:rsid w:val="00650CA6"/>
    <w:rsid w:val="006533FE"/>
    <w:rsid w:val="0065533F"/>
    <w:rsid w:val="00655F90"/>
    <w:rsid w:val="00663AA2"/>
    <w:rsid w:val="006655AD"/>
    <w:rsid w:val="00670A39"/>
    <w:rsid w:val="00670DB0"/>
    <w:rsid w:val="00673716"/>
    <w:rsid w:val="0067471E"/>
    <w:rsid w:val="0067559A"/>
    <w:rsid w:val="00675DF7"/>
    <w:rsid w:val="00680CBA"/>
    <w:rsid w:val="00683701"/>
    <w:rsid w:val="0068548B"/>
    <w:rsid w:val="00685CB1"/>
    <w:rsid w:val="00693925"/>
    <w:rsid w:val="0069586F"/>
    <w:rsid w:val="006A0F26"/>
    <w:rsid w:val="006A1119"/>
    <w:rsid w:val="006A4982"/>
    <w:rsid w:val="006A650F"/>
    <w:rsid w:val="006B5DD8"/>
    <w:rsid w:val="006C3642"/>
    <w:rsid w:val="006C4B9F"/>
    <w:rsid w:val="006D463E"/>
    <w:rsid w:val="006D469C"/>
    <w:rsid w:val="006D5AD7"/>
    <w:rsid w:val="006D7E3A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24CE3"/>
    <w:rsid w:val="00726901"/>
    <w:rsid w:val="00726FF2"/>
    <w:rsid w:val="00734BC4"/>
    <w:rsid w:val="00736B78"/>
    <w:rsid w:val="00741025"/>
    <w:rsid w:val="007455CE"/>
    <w:rsid w:val="007479C4"/>
    <w:rsid w:val="00750431"/>
    <w:rsid w:val="00750D77"/>
    <w:rsid w:val="00751CCC"/>
    <w:rsid w:val="00752C74"/>
    <w:rsid w:val="00756FFB"/>
    <w:rsid w:val="00762F0F"/>
    <w:rsid w:val="00765B67"/>
    <w:rsid w:val="00777A5A"/>
    <w:rsid w:val="007811D5"/>
    <w:rsid w:val="00784C60"/>
    <w:rsid w:val="007878CD"/>
    <w:rsid w:val="00791883"/>
    <w:rsid w:val="007920DF"/>
    <w:rsid w:val="007955D1"/>
    <w:rsid w:val="00795BD5"/>
    <w:rsid w:val="007A2EEC"/>
    <w:rsid w:val="007A5484"/>
    <w:rsid w:val="007B1322"/>
    <w:rsid w:val="007B4B2F"/>
    <w:rsid w:val="007B4EE4"/>
    <w:rsid w:val="007C2791"/>
    <w:rsid w:val="007D2CCF"/>
    <w:rsid w:val="007D357B"/>
    <w:rsid w:val="007D359B"/>
    <w:rsid w:val="007D6FC2"/>
    <w:rsid w:val="007D7334"/>
    <w:rsid w:val="007D75E2"/>
    <w:rsid w:val="007E2C7B"/>
    <w:rsid w:val="007E5DC4"/>
    <w:rsid w:val="007E7114"/>
    <w:rsid w:val="007E736E"/>
    <w:rsid w:val="007F17EA"/>
    <w:rsid w:val="007F24B6"/>
    <w:rsid w:val="007F4752"/>
    <w:rsid w:val="007F4B1B"/>
    <w:rsid w:val="00800B60"/>
    <w:rsid w:val="008034C0"/>
    <w:rsid w:val="00804D53"/>
    <w:rsid w:val="00810D96"/>
    <w:rsid w:val="00811D57"/>
    <w:rsid w:val="0081247E"/>
    <w:rsid w:val="0081318E"/>
    <w:rsid w:val="00813F5A"/>
    <w:rsid w:val="00814D65"/>
    <w:rsid w:val="008212D5"/>
    <w:rsid w:val="00827238"/>
    <w:rsid w:val="00830A0B"/>
    <w:rsid w:val="00831917"/>
    <w:rsid w:val="00837FC3"/>
    <w:rsid w:val="00845CFB"/>
    <w:rsid w:val="00847E64"/>
    <w:rsid w:val="008529D2"/>
    <w:rsid w:val="00853B60"/>
    <w:rsid w:val="008578AC"/>
    <w:rsid w:val="00860C80"/>
    <w:rsid w:val="00862CCC"/>
    <w:rsid w:val="00863277"/>
    <w:rsid w:val="00865B51"/>
    <w:rsid w:val="00880F94"/>
    <w:rsid w:val="00882C1C"/>
    <w:rsid w:val="00883B86"/>
    <w:rsid w:val="008842CD"/>
    <w:rsid w:val="008843CC"/>
    <w:rsid w:val="00886B7E"/>
    <w:rsid w:val="00887B45"/>
    <w:rsid w:val="00887BE2"/>
    <w:rsid w:val="008900C4"/>
    <w:rsid w:val="008915AD"/>
    <w:rsid w:val="00892110"/>
    <w:rsid w:val="00892447"/>
    <w:rsid w:val="0089303D"/>
    <w:rsid w:val="00894559"/>
    <w:rsid w:val="008A206A"/>
    <w:rsid w:val="008A2C45"/>
    <w:rsid w:val="008A3089"/>
    <w:rsid w:val="008A4322"/>
    <w:rsid w:val="008A66EA"/>
    <w:rsid w:val="008B1679"/>
    <w:rsid w:val="008B1B0C"/>
    <w:rsid w:val="008B3367"/>
    <w:rsid w:val="008B3457"/>
    <w:rsid w:val="008C1129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66CC"/>
    <w:rsid w:val="008E6CAB"/>
    <w:rsid w:val="008E7248"/>
    <w:rsid w:val="008F0B4E"/>
    <w:rsid w:val="008F32BC"/>
    <w:rsid w:val="008F43AF"/>
    <w:rsid w:val="008F520D"/>
    <w:rsid w:val="008F71F0"/>
    <w:rsid w:val="00902E0B"/>
    <w:rsid w:val="00904966"/>
    <w:rsid w:val="00904F89"/>
    <w:rsid w:val="0090594F"/>
    <w:rsid w:val="00906976"/>
    <w:rsid w:val="00910A57"/>
    <w:rsid w:val="00910ACC"/>
    <w:rsid w:val="00910B6F"/>
    <w:rsid w:val="00915520"/>
    <w:rsid w:val="00915AEE"/>
    <w:rsid w:val="0091641F"/>
    <w:rsid w:val="00917147"/>
    <w:rsid w:val="00917C0D"/>
    <w:rsid w:val="00921641"/>
    <w:rsid w:val="00923AFE"/>
    <w:rsid w:val="00925EA7"/>
    <w:rsid w:val="009344E2"/>
    <w:rsid w:val="00934DAD"/>
    <w:rsid w:val="009362F7"/>
    <w:rsid w:val="009407A6"/>
    <w:rsid w:val="00943326"/>
    <w:rsid w:val="0094436A"/>
    <w:rsid w:val="009506E7"/>
    <w:rsid w:val="009524DA"/>
    <w:rsid w:val="00953B67"/>
    <w:rsid w:val="00955352"/>
    <w:rsid w:val="00956745"/>
    <w:rsid w:val="009602A8"/>
    <w:rsid w:val="00961955"/>
    <w:rsid w:val="00963294"/>
    <w:rsid w:val="00965348"/>
    <w:rsid w:val="00965FA8"/>
    <w:rsid w:val="00975D81"/>
    <w:rsid w:val="00976074"/>
    <w:rsid w:val="00977D3F"/>
    <w:rsid w:val="009850FD"/>
    <w:rsid w:val="0098795E"/>
    <w:rsid w:val="009903B6"/>
    <w:rsid w:val="00997ADF"/>
    <w:rsid w:val="009A0F3C"/>
    <w:rsid w:val="009A214E"/>
    <w:rsid w:val="009A54DC"/>
    <w:rsid w:val="009A5591"/>
    <w:rsid w:val="009A743B"/>
    <w:rsid w:val="009A7665"/>
    <w:rsid w:val="009B1DF1"/>
    <w:rsid w:val="009B3241"/>
    <w:rsid w:val="009C1BC4"/>
    <w:rsid w:val="009C268C"/>
    <w:rsid w:val="009C459C"/>
    <w:rsid w:val="009C7F9F"/>
    <w:rsid w:val="009D1384"/>
    <w:rsid w:val="009D5DFA"/>
    <w:rsid w:val="009E0132"/>
    <w:rsid w:val="009E02D9"/>
    <w:rsid w:val="009E107D"/>
    <w:rsid w:val="009E173E"/>
    <w:rsid w:val="009E1FCF"/>
    <w:rsid w:val="009F0A70"/>
    <w:rsid w:val="009F0B50"/>
    <w:rsid w:val="009F1F65"/>
    <w:rsid w:val="009F3076"/>
    <w:rsid w:val="009F3F84"/>
    <w:rsid w:val="009F43E0"/>
    <w:rsid w:val="009F49A9"/>
    <w:rsid w:val="00A01302"/>
    <w:rsid w:val="00A027BC"/>
    <w:rsid w:val="00A05EB9"/>
    <w:rsid w:val="00A06DF6"/>
    <w:rsid w:val="00A07EA8"/>
    <w:rsid w:val="00A10A18"/>
    <w:rsid w:val="00A12834"/>
    <w:rsid w:val="00A16872"/>
    <w:rsid w:val="00A2037D"/>
    <w:rsid w:val="00A260A0"/>
    <w:rsid w:val="00A27074"/>
    <w:rsid w:val="00A351E8"/>
    <w:rsid w:val="00A35262"/>
    <w:rsid w:val="00A37761"/>
    <w:rsid w:val="00A4142F"/>
    <w:rsid w:val="00A41CB0"/>
    <w:rsid w:val="00A436E8"/>
    <w:rsid w:val="00A446AD"/>
    <w:rsid w:val="00A469B8"/>
    <w:rsid w:val="00A52B59"/>
    <w:rsid w:val="00A55F29"/>
    <w:rsid w:val="00A5619C"/>
    <w:rsid w:val="00A5713C"/>
    <w:rsid w:val="00A57ED8"/>
    <w:rsid w:val="00A57EFF"/>
    <w:rsid w:val="00A60B25"/>
    <w:rsid w:val="00A611F0"/>
    <w:rsid w:val="00A649FE"/>
    <w:rsid w:val="00A72451"/>
    <w:rsid w:val="00A74413"/>
    <w:rsid w:val="00A75EDA"/>
    <w:rsid w:val="00A82337"/>
    <w:rsid w:val="00A85A41"/>
    <w:rsid w:val="00A900E3"/>
    <w:rsid w:val="00A915CE"/>
    <w:rsid w:val="00A943A7"/>
    <w:rsid w:val="00A960AB"/>
    <w:rsid w:val="00A96E30"/>
    <w:rsid w:val="00AA0B22"/>
    <w:rsid w:val="00AA3009"/>
    <w:rsid w:val="00AB1C2D"/>
    <w:rsid w:val="00AB67C0"/>
    <w:rsid w:val="00AC1F4D"/>
    <w:rsid w:val="00AC48FD"/>
    <w:rsid w:val="00AD1605"/>
    <w:rsid w:val="00AD1618"/>
    <w:rsid w:val="00AE1747"/>
    <w:rsid w:val="00AE1C5F"/>
    <w:rsid w:val="00AE4229"/>
    <w:rsid w:val="00AF12DB"/>
    <w:rsid w:val="00AF1AF5"/>
    <w:rsid w:val="00AF2BD0"/>
    <w:rsid w:val="00AF2E6D"/>
    <w:rsid w:val="00B022A7"/>
    <w:rsid w:val="00B10382"/>
    <w:rsid w:val="00B109D5"/>
    <w:rsid w:val="00B135A8"/>
    <w:rsid w:val="00B15BF0"/>
    <w:rsid w:val="00B15C40"/>
    <w:rsid w:val="00B1701C"/>
    <w:rsid w:val="00B24003"/>
    <w:rsid w:val="00B243F2"/>
    <w:rsid w:val="00B33B11"/>
    <w:rsid w:val="00B3421A"/>
    <w:rsid w:val="00B35967"/>
    <w:rsid w:val="00B3665E"/>
    <w:rsid w:val="00B37749"/>
    <w:rsid w:val="00B40BD5"/>
    <w:rsid w:val="00B40C58"/>
    <w:rsid w:val="00B42CED"/>
    <w:rsid w:val="00B4612A"/>
    <w:rsid w:val="00B4698B"/>
    <w:rsid w:val="00B46D6D"/>
    <w:rsid w:val="00B46EC2"/>
    <w:rsid w:val="00B52E54"/>
    <w:rsid w:val="00B53202"/>
    <w:rsid w:val="00B559CE"/>
    <w:rsid w:val="00B623F4"/>
    <w:rsid w:val="00B63ABE"/>
    <w:rsid w:val="00B64DBE"/>
    <w:rsid w:val="00B726E1"/>
    <w:rsid w:val="00B74178"/>
    <w:rsid w:val="00B74DF6"/>
    <w:rsid w:val="00B75799"/>
    <w:rsid w:val="00B75807"/>
    <w:rsid w:val="00B7616B"/>
    <w:rsid w:val="00B76AB9"/>
    <w:rsid w:val="00B827D4"/>
    <w:rsid w:val="00B84A4A"/>
    <w:rsid w:val="00B8734E"/>
    <w:rsid w:val="00B90845"/>
    <w:rsid w:val="00BA1585"/>
    <w:rsid w:val="00BA6172"/>
    <w:rsid w:val="00BA7584"/>
    <w:rsid w:val="00BB5D1A"/>
    <w:rsid w:val="00BB6736"/>
    <w:rsid w:val="00BC0FA9"/>
    <w:rsid w:val="00BD2046"/>
    <w:rsid w:val="00BD7B7F"/>
    <w:rsid w:val="00BE065C"/>
    <w:rsid w:val="00BE2432"/>
    <w:rsid w:val="00BF194C"/>
    <w:rsid w:val="00BF425E"/>
    <w:rsid w:val="00BF45AB"/>
    <w:rsid w:val="00BF661D"/>
    <w:rsid w:val="00C022A8"/>
    <w:rsid w:val="00C025DD"/>
    <w:rsid w:val="00C03A82"/>
    <w:rsid w:val="00C0563E"/>
    <w:rsid w:val="00C06213"/>
    <w:rsid w:val="00C079D7"/>
    <w:rsid w:val="00C10A0E"/>
    <w:rsid w:val="00C12CD1"/>
    <w:rsid w:val="00C143F6"/>
    <w:rsid w:val="00C171FB"/>
    <w:rsid w:val="00C17467"/>
    <w:rsid w:val="00C2010A"/>
    <w:rsid w:val="00C2065A"/>
    <w:rsid w:val="00C22A4C"/>
    <w:rsid w:val="00C23E7C"/>
    <w:rsid w:val="00C245DE"/>
    <w:rsid w:val="00C24FEE"/>
    <w:rsid w:val="00C3270A"/>
    <w:rsid w:val="00C369DD"/>
    <w:rsid w:val="00C41ACE"/>
    <w:rsid w:val="00C41B19"/>
    <w:rsid w:val="00C41EB2"/>
    <w:rsid w:val="00C4397A"/>
    <w:rsid w:val="00C443CD"/>
    <w:rsid w:val="00C44B12"/>
    <w:rsid w:val="00C452F3"/>
    <w:rsid w:val="00C467EB"/>
    <w:rsid w:val="00C527EE"/>
    <w:rsid w:val="00C533D5"/>
    <w:rsid w:val="00C54C64"/>
    <w:rsid w:val="00C54E62"/>
    <w:rsid w:val="00C550C6"/>
    <w:rsid w:val="00C566B1"/>
    <w:rsid w:val="00C572CD"/>
    <w:rsid w:val="00C60133"/>
    <w:rsid w:val="00C60969"/>
    <w:rsid w:val="00C60BE5"/>
    <w:rsid w:val="00C623E7"/>
    <w:rsid w:val="00C65D9F"/>
    <w:rsid w:val="00C67993"/>
    <w:rsid w:val="00C70609"/>
    <w:rsid w:val="00C74BFD"/>
    <w:rsid w:val="00C80E70"/>
    <w:rsid w:val="00C83BF7"/>
    <w:rsid w:val="00C85564"/>
    <w:rsid w:val="00C85E30"/>
    <w:rsid w:val="00C86DAB"/>
    <w:rsid w:val="00C877C0"/>
    <w:rsid w:val="00C94AFC"/>
    <w:rsid w:val="00CA1A4D"/>
    <w:rsid w:val="00CA33FC"/>
    <w:rsid w:val="00CA5546"/>
    <w:rsid w:val="00CB081C"/>
    <w:rsid w:val="00CB3C13"/>
    <w:rsid w:val="00CC4E23"/>
    <w:rsid w:val="00CC57B9"/>
    <w:rsid w:val="00CC695B"/>
    <w:rsid w:val="00CC6DA8"/>
    <w:rsid w:val="00CD1F8A"/>
    <w:rsid w:val="00CD300B"/>
    <w:rsid w:val="00CE3F85"/>
    <w:rsid w:val="00CE46FC"/>
    <w:rsid w:val="00CE4EF5"/>
    <w:rsid w:val="00CE6AA4"/>
    <w:rsid w:val="00CF5CE3"/>
    <w:rsid w:val="00CF64E6"/>
    <w:rsid w:val="00D0324F"/>
    <w:rsid w:val="00D06D22"/>
    <w:rsid w:val="00D073A6"/>
    <w:rsid w:val="00D07E25"/>
    <w:rsid w:val="00D11721"/>
    <w:rsid w:val="00D135F4"/>
    <w:rsid w:val="00D20F73"/>
    <w:rsid w:val="00D25123"/>
    <w:rsid w:val="00D305FA"/>
    <w:rsid w:val="00D31FF2"/>
    <w:rsid w:val="00D3271C"/>
    <w:rsid w:val="00D32EF2"/>
    <w:rsid w:val="00D40446"/>
    <w:rsid w:val="00D431FE"/>
    <w:rsid w:val="00D47744"/>
    <w:rsid w:val="00D478CF"/>
    <w:rsid w:val="00D5166D"/>
    <w:rsid w:val="00D516C1"/>
    <w:rsid w:val="00D51896"/>
    <w:rsid w:val="00D610A3"/>
    <w:rsid w:val="00D613CE"/>
    <w:rsid w:val="00D61FC4"/>
    <w:rsid w:val="00D64332"/>
    <w:rsid w:val="00D64E92"/>
    <w:rsid w:val="00D658D3"/>
    <w:rsid w:val="00D72DF3"/>
    <w:rsid w:val="00D742A9"/>
    <w:rsid w:val="00D74A48"/>
    <w:rsid w:val="00D82237"/>
    <w:rsid w:val="00D85542"/>
    <w:rsid w:val="00D865A2"/>
    <w:rsid w:val="00D91749"/>
    <w:rsid w:val="00D9338B"/>
    <w:rsid w:val="00D9649A"/>
    <w:rsid w:val="00D96B92"/>
    <w:rsid w:val="00D96FEA"/>
    <w:rsid w:val="00DA0F1B"/>
    <w:rsid w:val="00DA2084"/>
    <w:rsid w:val="00DA367E"/>
    <w:rsid w:val="00DA5AF5"/>
    <w:rsid w:val="00DA6E08"/>
    <w:rsid w:val="00DA7DAD"/>
    <w:rsid w:val="00DB4CFA"/>
    <w:rsid w:val="00DB6AEE"/>
    <w:rsid w:val="00DC1C63"/>
    <w:rsid w:val="00DC1F40"/>
    <w:rsid w:val="00DC31B4"/>
    <w:rsid w:val="00DD02A8"/>
    <w:rsid w:val="00DD22B9"/>
    <w:rsid w:val="00DD3429"/>
    <w:rsid w:val="00DD6748"/>
    <w:rsid w:val="00DE1294"/>
    <w:rsid w:val="00DE3279"/>
    <w:rsid w:val="00DE3D26"/>
    <w:rsid w:val="00DE6F64"/>
    <w:rsid w:val="00DE7B24"/>
    <w:rsid w:val="00DF1FDE"/>
    <w:rsid w:val="00DF3178"/>
    <w:rsid w:val="00DF5D61"/>
    <w:rsid w:val="00E01154"/>
    <w:rsid w:val="00E0510F"/>
    <w:rsid w:val="00E120F0"/>
    <w:rsid w:val="00E1239C"/>
    <w:rsid w:val="00E137F8"/>
    <w:rsid w:val="00E13D16"/>
    <w:rsid w:val="00E147E5"/>
    <w:rsid w:val="00E14BA5"/>
    <w:rsid w:val="00E16190"/>
    <w:rsid w:val="00E170B4"/>
    <w:rsid w:val="00E21464"/>
    <w:rsid w:val="00E2460E"/>
    <w:rsid w:val="00E24B32"/>
    <w:rsid w:val="00E264B0"/>
    <w:rsid w:val="00E26870"/>
    <w:rsid w:val="00E310D8"/>
    <w:rsid w:val="00E33A3A"/>
    <w:rsid w:val="00E34C70"/>
    <w:rsid w:val="00E3791C"/>
    <w:rsid w:val="00E40D3F"/>
    <w:rsid w:val="00E438C3"/>
    <w:rsid w:val="00E46864"/>
    <w:rsid w:val="00E520C6"/>
    <w:rsid w:val="00E54FBA"/>
    <w:rsid w:val="00E56A7B"/>
    <w:rsid w:val="00E56D83"/>
    <w:rsid w:val="00E74146"/>
    <w:rsid w:val="00E74827"/>
    <w:rsid w:val="00E749E8"/>
    <w:rsid w:val="00E751AA"/>
    <w:rsid w:val="00E80EEE"/>
    <w:rsid w:val="00E81F3D"/>
    <w:rsid w:val="00E82BD1"/>
    <w:rsid w:val="00E8559E"/>
    <w:rsid w:val="00E85DDA"/>
    <w:rsid w:val="00E961C1"/>
    <w:rsid w:val="00E96277"/>
    <w:rsid w:val="00EA2409"/>
    <w:rsid w:val="00EB07A2"/>
    <w:rsid w:val="00EB0D71"/>
    <w:rsid w:val="00EC3757"/>
    <w:rsid w:val="00EC4179"/>
    <w:rsid w:val="00ED1066"/>
    <w:rsid w:val="00EE0587"/>
    <w:rsid w:val="00EE12CE"/>
    <w:rsid w:val="00EE308A"/>
    <w:rsid w:val="00EE3251"/>
    <w:rsid w:val="00EE361F"/>
    <w:rsid w:val="00EE4FCA"/>
    <w:rsid w:val="00EE6897"/>
    <w:rsid w:val="00EF1517"/>
    <w:rsid w:val="00EF25B5"/>
    <w:rsid w:val="00EF6F3B"/>
    <w:rsid w:val="00F0011A"/>
    <w:rsid w:val="00F013CC"/>
    <w:rsid w:val="00F01722"/>
    <w:rsid w:val="00F02CD5"/>
    <w:rsid w:val="00F0337A"/>
    <w:rsid w:val="00F04C38"/>
    <w:rsid w:val="00F04F36"/>
    <w:rsid w:val="00F07F89"/>
    <w:rsid w:val="00F10905"/>
    <w:rsid w:val="00F11BD2"/>
    <w:rsid w:val="00F14501"/>
    <w:rsid w:val="00F15199"/>
    <w:rsid w:val="00F15700"/>
    <w:rsid w:val="00F20118"/>
    <w:rsid w:val="00F21206"/>
    <w:rsid w:val="00F23267"/>
    <w:rsid w:val="00F31C5B"/>
    <w:rsid w:val="00F32D8D"/>
    <w:rsid w:val="00F35C1A"/>
    <w:rsid w:val="00F371EF"/>
    <w:rsid w:val="00F418D4"/>
    <w:rsid w:val="00F53071"/>
    <w:rsid w:val="00F57AF4"/>
    <w:rsid w:val="00F60C94"/>
    <w:rsid w:val="00F6101E"/>
    <w:rsid w:val="00F61869"/>
    <w:rsid w:val="00F65642"/>
    <w:rsid w:val="00F66787"/>
    <w:rsid w:val="00F746E0"/>
    <w:rsid w:val="00F74761"/>
    <w:rsid w:val="00F75117"/>
    <w:rsid w:val="00F765D2"/>
    <w:rsid w:val="00F842CC"/>
    <w:rsid w:val="00F85D26"/>
    <w:rsid w:val="00F879D2"/>
    <w:rsid w:val="00F94CDE"/>
    <w:rsid w:val="00FB1466"/>
    <w:rsid w:val="00FB14E2"/>
    <w:rsid w:val="00FB25E2"/>
    <w:rsid w:val="00FB2CA9"/>
    <w:rsid w:val="00FB472B"/>
    <w:rsid w:val="00FC3729"/>
    <w:rsid w:val="00FC47F6"/>
    <w:rsid w:val="00FD2EE9"/>
    <w:rsid w:val="00FD4FA6"/>
    <w:rsid w:val="00FD74BF"/>
    <w:rsid w:val="00FE4C5A"/>
    <w:rsid w:val="00FE6107"/>
    <w:rsid w:val="00FE6ED7"/>
    <w:rsid w:val="00FF31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369C1F2E-9857-4291-A46F-0C75754D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8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F344E"/>
    <w:rPr>
      <w:color w:val="808080"/>
    </w:rPr>
  </w:style>
  <w:style w:type="paragraph" w:styleId="Paragraphedeliste">
    <w:name w:val="List Paragraph"/>
    <w:basedOn w:val="Normal"/>
    <w:uiPriority w:val="72"/>
    <w:rsid w:val="006079F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559CE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559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C4555-6CB4-423F-ACA8-3D64F050D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269</TotalTime>
  <Pages>4</Pages>
  <Words>897</Words>
  <Characters>5628</Characters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2022-07-04T12:05:00Z</cp:lastPrinted>
  <dcterms:created xsi:type="dcterms:W3CDTF">2025-01-14T08:55:00Z</dcterms:created>
  <dcterms:modified xsi:type="dcterms:W3CDTF">2026-01-20T09:19:00Z</dcterms:modified>
</cp:coreProperties>
</file>