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:rsidR="00A12834" w:rsidRPr="0060508C" w:rsidRDefault="00A12834" w:rsidP="0060508C">
      <w:pPr>
        <w:pStyle w:val="ECEbordure"/>
        <w:jc w:val="center"/>
      </w:pPr>
    </w:p>
    <w:p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:rsidR="00A12834" w:rsidRPr="0060508C" w:rsidRDefault="00A12834" w:rsidP="0060508C">
      <w:pPr>
        <w:pStyle w:val="ECEbordure"/>
        <w:jc w:val="center"/>
      </w:pPr>
    </w:p>
    <w:p w:rsidR="0008058B" w:rsidRDefault="0008058B" w:rsidP="008A2C45">
      <w:pPr>
        <w:pStyle w:val="ECEcorps"/>
      </w:pPr>
    </w:p>
    <w:p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:rsidR="00E26870" w:rsidRDefault="00E26870" w:rsidP="00E26870">
      <w:pPr>
        <w:pStyle w:val="ECEcorps"/>
      </w:pPr>
    </w:p>
    <w:p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04FE4" w:rsidRPr="008F198D">
        <w:rPr>
          <w:b/>
        </w:rPr>
        <w:t>cinq</w:t>
      </w:r>
      <w:r w:rsidR="00204FE4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:rsidR="00E26870" w:rsidRDefault="00E26870" w:rsidP="00E26870">
      <w:pPr>
        <w:pStyle w:val="ECEbordure"/>
      </w:pPr>
    </w:p>
    <w:p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:rsidR="00E26870" w:rsidRDefault="00E26870" w:rsidP="00E26870">
      <w:pPr>
        <w:pStyle w:val="ECEcorps"/>
        <w:rPr>
          <w:u w:val="single"/>
        </w:rPr>
      </w:pPr>
    </w:p>
    <w:p w:rsidR="003A114B" w:rsidRPr="00545715" w:rsidRDefault="003A114B" w:rsidP="00E26870">
      <w:pPr>
        <w:pStyle w:val="ECEcorps"/>
        <w:rPr>
          <w:u w:val="single"/>
        </w:rPr>
      </w:pPr>
    </w:p>
    <w:p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:rsidR="00070DD6" w:rsidRDefault="00070DD6" w:rsidP="00070DD6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2"/>
        <w:gridCol w:w="6438"/>
      </w:tblGrid>
      <w:tr w:rsidR="00F9305C" w:rsidTr="00070DD6">
        <w:trPr>
          <w:trHeight w:val="2036"/>
        </w:trPr>
        <w:tc>
          <w:tcPr>
            <w:tcW w:w="2093" w:type="dxa"/>
          </w:tcPr>
          <w:p w:rsidR="00070DD6" w:rsidRDefault="008F198D" w:rsidP="00070DD6">
            <w:pPr>
              <w:pStyle w:val="ECEcorps"/>
            </w:pPr>
            <w:r>
              <w:rPr>
                <w:noProof/>
              </w:rPr>
              <w:drawing>
                <wp:inline distT="0" distB="0" distL="0" distR="0">
                  <wp:extent cx="2391507" cy="2027582"/>
                  <wp:effectExtent l="0" t="0" r="0" b="0"/>
                  <wp:docPr id="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10000" t="4808" r="7037" b="5769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430035" cy="20602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1" w:type="dxa"/>
          </w:tcPr>
          <w:p w:rsidR="00070DD6" w:rsidRDefault="00070DD6" w:rsidP="00070DD6">
            <w:pPr>
              <w:pStyle w:val="ECEcorps"/>
            </w:pPr>
            <w:r w:rsidRPr="00CF107A">
              <w:t xml:space="preserve">L’acier, alliage </w:t>
            </w:r>
            <w:r>
              <w:t>métallique constitué essentiellement de fer</w:t>
            </w:r>
            <w:r w:rsidR="00F9305C">
              <w:t xml:space="preserve"> et de carbone</w:t>
            </w:r>
            <w:r w:rsidRPr="00CF107A">
              <w:t>, est très utilisé dans le domaine industriel.</w:t>
            </w:r>
            <w:r>
              <w:t xml:space="preserve"> </w:t>
            </w:r>
          </w:p>
          <w:p w:rsidR="00F9305C" w:rsidRDefault="00F9305C" w:rsidP="00070DD6">
            <w:pPr>
              <w:pStyle w:val="ECEcorps"/>
            </w:pPr>
          </w:p>
          <w:p w:rsidR="00070DD6" w:rsidRDefault="00070DD6" w:rsidP="00070DD6">
            <w:pPr>
              <w:pStyle w:val="ECEcorps"/>
            </w:pPr>
            <w:r>
              <w:t xml:space="preserve">Exposé à l’air ou à l’humidité, l’acier peut subir une corrosion conduisant à la </w:t>
            </w:r>
            <w:r w:rsidR="00D933E3">
              <w:t>transformation</w:t>
            </w:r>
            <w:r>
              <w:t xml:space="preserve"> du métal fer en oxyde de fer. Apparaît alors </w:t>
            </w:r>
            <w:r w:rsidR="00F9305C">
              <w:t xml:space="preserve">sur l’acier </w:t>
            </w:r>
            <w:r>
              <w:t>un composé brun-orangé appelé rouille.</w:t>
            </w:r>
          </w:p>
          <w:p w:rsidR="00F9305C" w:rsidRDefault="00F9305C" w:rsidP="00070DD6">
            <w:pPr>
              <w:pStyle w:val="ECEcorps"/>
            </w:pPr>
          </w:p>
          <w:p w:rsidR="00070DD6" w:rsidRDefault="00070DD6" w:rsidP="00F9305C">
            <w:pPr>
              <w:pStyle w:val="ECEcorps"/>
            </w:pPr>
            <w:r>
              <w:t xml:space="preserve">Une des solutions permettant de protéger l’acier des dégradations engendrées par l’environnement est de le recouvrir </w:t>
            </w:r>
            <w:r w:rsidR="00D933E3">
              <w:t>d’</w:t>
            </w:r>
            <w:r>
              <w:t>une fine couche de zinc. Ce dépôt de zinc peut se faire par électrozingage qui est un procédé électrochimique.</w:t>
            </w:r>
          </w:p>
        </w:tc>
      </w:tr>
    </w:tbl>
    <w:p w:rsidR="00070DD6" w:rsidRPr="00070DD6" w:rsidRDefault="00070DD6" w:rsidP="00070DD6">
      <w:pPr>
        <w:pStyle w:val="ECEcorps"/>
      </w:pPr>
    </w:p>
    <w:p w:rsidR="00866206" w:rsidRDefault="00866206" w:rsidP="00666C90">
      <w:pPr>
        <w:pStyle w:val="ECEcorps"/>
        <w:rPr>
          <w:highlight w:val="yellow"/>
        </w:rPr>
      </w:pPr>
    </w:p>
    <w:p w:rsidR="0043310A" w:rsidRDefault="0043310A" w:rsidP="00E26870">
      <w:pPr>
        <w:pStyle w:val="ECEcorps"/>
      </w:pPr>
    </w:p>
    <w:p w:rsidR="00070DD6" w:rsidRDefault="00070DD6" w:rsidP="00E26870">
      <w:pPr>
        <w:pStyle w:val="ECEcorps"/>
      </w:pPr>
    </w:p>
    <w:p w:rsidR="008B6AA1" w:rsidRDefault="008B6AA1" w:rsidP="00E26870">
      <w:pPr>
        <w:pStyle w:val="ECEcorps"/>
      </w:pPr>
    </w:p>
    <w:p w:rsidR="008B6AA1" w:rsidRDefault="008B6AA1" w:rsidP="00E26870">
      <w:pPr>
        <w:pStyle w:val="ECEcorps"/>
      </w:pPr>
    </w:p>
    <w:p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054428">
        <w:rPr>
          <w:b/>
          <w:i/>
          <w:sz w:val="24"/>
        </w:rPr>
        <w:t xml:space="preserve"> </w:t>
      </w:r>
      <w:r w:rsidR="005D72FE">
        <w:rPr>
          <w:b/>
          <w:i/>
          <w:sz w:val="24"/>
        </w:rPr>
        <w:t>recouvrir une plaque de fer par du zinc</w:t>
      </w:r>
      <w:r w:rsidR="007F641B">
        <w:rPr>
          <w:b/>
          <w:i/>
          <w:sz w:val="24"/>
        </w:rPr>
        <w:t xml:space="preserve"> par</w:t>
      </w:r>
      <w:r w:rsidR="005D72FE">
        <w:rPr>
          <w:b/>
          <w:i/>
          <w:sz w:val="24"/>
        </w:rPr>
        <w:t xml:space="preserve"> </w:t>
      </w:r>
      <w:r w:rsidR="007F641B">
        <w:rPr>
          <w:b/>
          <w:i/>
          <w:sz w:val="24"/>
        </w:rPr>
        <w:t>électro</w:t>
      </w:r>
      <w:r w:rsidR="007F641B" w:rsidRPr="005D72FE">
        <w:rPr>
          <w:b/>
          <w:i/>
          <w:sz w:val="24"/>
        </w:rPr>
        <w:t>zingage</w:t>
      </w:r>
      <w:r w:rsidR="007F641B">
        <w:rPr>
          <w:b/>
          <w:i/>
          <w:sz w:val="24"/>
        </w:rPr>
        <w:t xml:space="preserve"> </w:t>
      </w:r>
      <w:r w:rsidR="005D72FE">
        <w:rPr>
          <w:b/>
          <w:i/>
          <w:sz w:val="24"/>
        </w:rPr>
        <w:t xml:space="preserve">et de </w:t>
      </w:r>
      <w:r w:rsidR="00054428">
        <w:rPr>
          <w:b/>
          <w:i/>
          <w:sz w:val="24"/>
        </w:rPr>
        <w:t xml:space="preserve">vérifier </w:t>
      </w:r>
      <w:r w:rsidR="005D72FE">
        <w:rPr>
          <w:b/>
          <w:i/>
          <w:sz w:val="24"/>
        </w:rPr>
        <w:t>l’</w:t>
      </w:r>
      <w:r w:rsidR="00C86D12">
        <w:rPr>
          <w:b/>
          <w:i/>
          <w:sz w:val="24"/>
        </w:rPr>
        <w:t>utilité</w:t>
      </w:r>
      <w:r w:rsidR="005D72FE">
        <w:rPr>
          <w:b/>
          <w:i/>
          <w:sz w:val="24"/>
        </w:rPr>
        <w:t xml:space="preserve"> </w:t>
      </w:r>
      <w:r w:rsidR="00266F67">
        <w:rPr>
          <w:b/>
          <w:i/>
          <w:sz w:val="24"/>
        </w:rPr>
        <w:t xml:space="preserve">de </w:t>
      </w:r>
      <w:r w:rsidR="005D72FE">
        <w:rPr>
          <w:b/>
          <w:i/>
          <w:sz w:val="24"/>
        </w:rPr>
        <w:t>cette</w:t>
      </w:r>
      <w:r w:rsidR="007F641B">
        <w:rPr>
          <w:b/>
          <w:i/>
          <w:sz w:val="24"/>
        </w:rPr>
        <w:t xml:space="preserve"> protection.</w:t>
      </w:r>
    </w:p>
    <w:p w:rsidR="00C60969" w:rsidRDefault="00C60969" w:rsidP="00E26870">
      <w:pPr>
        <w:pStyle w:val="ECEcorps"/>
      </w:pPr>
    </w:p>
    <w:p w:rsidR="0038126E" w:rsidRDefault="0038126E" w:rsidP="00E26870">
      <w:pPr>
        <w:pStyle w:val="ECEcorps"/>
      </w:pPr>
    </w:p>
    <w:p w:rsidR="0038126E" w:rsidRDefault="0038126E" w:rsidP="00E26870">
      <w:pPr>
        <w:pStyle w:val="ECEcorps"/>
      </w:pPr>
    </w:p>
    <w:p w:rsidR="007146B9" w:rsidRDefault="007146B9" w:rsidP="0095073A">
      <w:pPr>
        <w:pStyle w:val="ECEcorps"/>
        <w:tabs>
          <w:tab w:val="left" w:pos="1484"/>
        </w:tabs>
        <w:rPr>
          <w:b/>
          <w:sz w:val="24"/>
          <w:szCs w:val="24"/>
          <w:u w:val="single"/>
        </w:rPr>
      </w:pPr>
    </w:p>
    <w:p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:rsidR="00C60969" w:rsidRPr="00545715" w:rsidRDefault="00C60969" w:rsidP="00E26870">
      <w:pPr>
        <w:pStyle w:val="ECEcorps"/>
      </w:pPr>
    </w:p>
    <w:p w:rsidR="002F1188" w:rsidRDefault="002F1188" w:rsidP="002F1188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Phénomène de corrosion</w:t>
      </w:r>
    </w:p>
    <w:p w:rsidR="00204FE4" w:rsidRPr="00204FE4" w:rsidRDefault="00204FE4" w:rsidP="00204FE4">
      <w:pPr>
        <w:pStyle w:val="ECEcorps"/>
      </w:pPr>
    </w:p>
    <w:p w:rsidR="009D7E21" w:rsidRDefault="002F1188" w:rsidP="002F1188">
      <w:pPr>
        <w:shd w:val="clear" w:color="auto" w:fill="FFFFFF" w:themeFill="background1"/>
      </w:pPr>
      <w:r w:rsidRPr="002F1188">
        <w:t>L'acier</w:t>
      </w:r>
      <w:r w:rsidR="0012512A">
        <w:t>,</w:t>
      </w:r>
      <w:r w:rsidRPr="002F1188">
        <w:t xml:space="preserve"> constitué </w:t>
      </w:r>
      <w:r w:rsidR="009D7E21">
        <w:t>très majoritairement de fer</w:t>
      </w:r>
      <w:r w:rsidR="0012512A">
        <w:t>,</w:t>
      </w:r>
      <w:r w:rsidR="009D7E21">
        <w:t xml:space="preserve"> peut subir une dégradation appelée corrosion sous l’action du dioxygène de l’air et de l’humidité.</w:t>
      </w:r>
      <w:r w:rsidR="00F9305C">
        <w:t xml:space="preserve"> Cette </w:t>
      </w:r>
      <w:r w:rsidRPr="002F1188">
        <w:t xml:space="preserve">corrosion se traduit par la formation </w:t>
      </w:r>
      <w:r w:rsidR="009D7E21">
        <w:t xml:space="preserve">d’une couche </w:t>
      </w:r>
      <w:r w:rsidRPr="002F1188">
        <w:t>de rouille</w:t>
      </w:r>
      <w:r w:rsidR="009D7E21">
        <w:t xml:space="preserve"> </w:t>
      </w:r>
      <w:r w:rsidR="009D7E21" w:rsidRPr="002F1188">
        <w:t>constituée principalement d’oxyde de fer (III)</w:t>
      </w:r>
      <w:r w:rsidR="009D7E21">
        <w:t>.</w:t>
      </w:r>
    </w:p>
    <w:p w:rsidR="00F9305C" w:rsidRDefault="00F9305C" w:rsidP="002F1188">
      <w:pPr>
        <w:shd w:val="clear" w:color="auto" w:fill="FFFFFF" w:themeFill="background1"/>
      </w:pPr>
    </w:p>
    <w:p w:rsidR="009D7E21" w:rsidRDefault="009D7E21" w:rsidP="009D7E21">
      <w:pPr>
        <w:shd w:val="clear" w:color="auto" w:fill="FFFFFF" w:themeFill="background1"/>
      </w:pPr>
      <w:r>
        <w:t xml:space="preserve">La réaction d’oxydoréduction qui traduit la première étape de la formation de cette rouille </w:t>
      </w:r>
      <w:r w:rsidR="00F9305C">
        <w:t>engage d</w:t>
      </w:r>
      <w:r w:rsidRPr="002F1188">
        <w:t xml:space="preserve">es ions ferreux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nor/>
                  </m:rPr>
                  <m:t>Fe</m:t>
                </m:r>
              </m:e>
              <m:sup>
                <m:r>
                  <m:rPr>
                    <m:nor/>
                  </m:rPr>
                  <m:t>2+</m:t>
                </m:r>
              </m:sup>
            </m:sSup>
          </m:e>
        </m:d>
      </m:oMath>
      <w:r w:rsidRPr="00C132DA">
        <w:t xml:space="preserve"> et</w:t>
      </w:r>
      <w:r w:rsidR="00C132DA">
        <w:t xml:space="preserve"> des ions hydroxydes (HO</w:t>
      </w:r>
      <w:r w:rsidR="00C132DA">
        <w:rPr>
          <w:vertAlign w:val="superscript"/>
        </w:rPr>
        <w:t>-</w:t>
      </w:r>
      <w:r w:rsidR="00C132DA">
        <w:t xml:space="preserve">) </w:t>
      </w:r>
      <w:r>
        <w:t>selon l’équation :</w:t>
      </w:r>
    </w:p>
    <w:p w:rsidR="009D7E21" w:rsidRDefault="009D7E21" w:rsidP="009D7E21">
      <w:pPr>
        <w:shd w:val="clear" w:color="auto" w:fill="FFFFFF" w:themeFill="background1"/>
        <w:jc w:val="center"/>
      </w:pPr>
    </w:p>
    <w:p w:rsidR="009D7E21" w:rsidRPr="009F4432" w:rsidRDefault="009D7E21" w:rsidP="009D7E21">
      <w:pPr>
        <w:shd w:val="clear" w:color="auto" w:fill="FFFFFF" w:themeFill="background1"/>
        <w:jc w:val="center"/>
        <w:rPr>
          <w:lang w:val="pt-PT"/>
        </w:rPr>
      </w:pPr>
      <w:r w:rsidRPr="009F4432">
        <w:rPr>
          <w:w w:val="95"/>
          <w:lang w:val="pt-PT"/>
        </w:rPr>
        <w:t xml:space="preserve">2 Fe(s) + </w:t>
      </w:r>
      <w:r w:rsidRPr="009F4432">
        <w:rPr>
          <w:bCs/>
          <w:w w:val="95"/>
          <w:lang w:val="pt-PT"/>
        </w:rPr>
        <w:t>O</w:t>
      </w:r>
      <w:r w:rsidRPr="009F4432">
        <w:rPr>
          <w:bCs/>
          <w:w w:val="95"/>
          <w:vertAlign w:val="subscript"/>
          <w:lang w:val="pt-PT"/>
        </w:rPr>
        <w:t>2</w:t>
      </w:r>
      <w:r w:rsidRPr="009F4432">
        <w:rPr>
          <w:bCs/>
          <w:w w:val="95"/>
          <w:lang w:val="pt-PT"/>
        </w:rPr>
        <w:t xml:space="preserve"> (dissous) + 2 H</w:t>
      </w:r>
      <w:r w:rsidRPr="009F4432">
        <w:rPr>
          <w:bCs/>
          <w:w w:val="95"/>
          <w:vertAlign w:val="subscript"/>
          <w:lang w:val="pt-PT"/>
        </w:rPr>
        <w:t>2</w:t>
      </w:r>
      <w:r w:rsidRPr="009F4432">
        <w:rPr>
          <w:bCs/>
          <w:w w:val="95"/>
          <w:lang w:val="pt-PT"/>
        </w:rPr>
        <w:t>O (</w:t>
      </w:r>
      <w:r w:rsidRPr="009F4432">
        <w:rPr>
          <w:rFonts w:ascii="Brush Script MT" w:hAnsi="Brush Script MT" w:cs="Script MT Bold"/>
          <w:bCs/>
          <w:w w:val="95"/>
          <w:lang w:val="pt-PT"/>
        </w:rPr>
        <w:t>l</w:t>
      </w:r>
      <w:r w:rsidRPr="009F4432">
        <w:rPr>
          <w:bCs/>
          <w:w w:val="95"/>
          <w:lang w:val="pt-PT"/>
        </w:rPr>
        <w:t xml:space="preserve">) = 2 </w:t>
      </w:r>
      <w:r w:rsidRPr="009F4432">
        <w:rPr>
          <w:bCs/>
          <w:spacing w:val="-1"/>
          <w:w w:val="95"/>
          <w:szCs w:val="21"/>
          <w:lang w:val="pt-PT"/>
        </w:rPr>
        <w:t>Fe</w:t>
      </w:r>
      <w:r w:rsidRPr="009F4432">
        <w:rPr>
          <w:bCs/>
          <w:spacing w:val="-1"/>
          <w:w w:val="95"/>
          <w:szCs w:val="21"/>
          <w:vertAlign w:val="superscript"/>
          <w:lang w:val="pt-PT"/>
        </w:rPr>
        <w:t>2+</w:t>
      </w:r>
      <w:r w:rsidRPr="009F4432">
        <w:rPr>
          <w:bCs/>
          <w:spacing w:val="-1"/>
          <w:w w:val="95"/>
          <w:szCs w:val="21"/>
          <w:lang w:val="pt-PT"/>
        </w:rPr>
        <w:t xml:space="preserve">(aq) + </w:t>
      </w:r>
      <w:r w:rsidRPr="009F4432">
        <w:rPr>
          <w:bCs/>
          <w:w w:val="95"/>
          <w:lang w:val="pt-PT"/>
        </w:rPr>
        <w:t>4 HO</w:t>
      </w:r>
      <w:r w:rsidRPr="009F4432">
        <w:rPr>
          <w:bCs/>
          <w:w w:val="95"/>
          <w:vertAlign w:val="superscript"/>
          <w:lang w:val="pt-PT"/>
        </w:rPr>
        <w:t xml:space="preserve"> –</w:t>
      </w:r>
      <w:r w:rsidRPr="009F4432">
        <w:rPr>
          <w:bCs/>
          <w:w w:val="95"/>
          <w:lang w:val="pt-PT"/>
        </w:rPr>
        <w:t>(aq)</w:t>
      </w:r>
    </w:p>
    <w:p w:rsidR="002F1188" w:rsidRPr="009F4432" w:rsidRDefault="002F1188" w:rsidP="002F1188">
      <w:pPr>
        <w:shd w:val="clear" w:color="auto" w:fill="FFFFFF" w:themeFill="background1"/>
        <w:rPr>
          <w:lang w:val="pt-PT"/>
        </w:rPr>
      </w:pPr>
    </w:p>
    <w:p w:rsidR="0012512A" w:rsidRPr="00136091" w:rsidRDefault="00204FE4" w:rsidP="0012512A">
      <w:pPr>
        <w:pStyle w:val="ECEtitre"/>
        <w:rPr>
          <w:sz w:val="24"/>
          <w:szCs w:val="24"/>
          <w:u w:val="none"/>
        </w:rPr>
      </w:pPr>
      <w:r w:rsidRPr="005B4D2E">
        <w:rPr>
          <w:sz w:val="24"/>
          <w:szCs w:val="24"/>
        </w:rPr>
        <w:t>É</w:t>
      </w:r>
      <w:r w:rsidR="0012512A" w:rsidRPr="005B4D2E">
        <w:rPr>
          <w:sz w:val="24"/>
          <w:szCs w:val="24"/>
        </w:rPr>
        <w:t>l</w:t>
      </w:r>
      <w:r w:rsidR="0012512A">
        <w:rPr>
          <w:sz w:val="24"/>
          <w:szCs w:val="24"/>
        </w:rPr>
        <w:t>ectrozingage</w:t>
      </w:r>
    </w:p>
    <w:p w:rsidR="002F1188" w:rsidRDefault="002F1188" w:rsidP="002F1188">
      <w:pPr>
        <w:shd w:val="clear" w:color="auto" w:fill="FFFFFF" w:themeFill="background1"/>
      </w:pPr>
    </w:p>
    <w:p w:rsidR="0012512A" w:rsidRPr="005B4D2E" w:rsidRDefault="00F9305C" w:rsidP="0012512A">
      <w:pPr>
        <w:pStyle w:val="ECEpartie"/>
        <w:numPr>
          <w:ilvl w:val="0"/>
          <w:numId w:val="0"/>
        </w:numPr>
        <w:rPr>
          <w:b w:val="0"/>
        </w:rPr>
      </w:pPr>
      <w:r>
        <w:rPr>
          <w:b w:val="0"/>
        </w:rPr>
        <w:t>L</w:t>
      </w:r>
      <w:r w:rsidR="0012512A" w:rsidRPr="00E6557A">
        <w:rPr>
          <w:b w:val="0"/>
        </w:rPr>
        <w:t xml:space="preserve">’électrozingage est un procédé qui permet de </w:t>
      </w:r>
      <w:r w:rsidR="0012512A" w:rsidRPr="005B4D2E">
        <w:rPr>
          <w:b w:val="0"/>
        </w:rPr>
        <w:t xml:space="preserve">déposer </w:t>
      </w:r>
      <w:r w:rsidR="00204FE4" w:rsidRPr="005B4D2E">
        <w:rPr>
          <w:b w:val="0"/>
        </w:rPr>
        <w:t>par électrolyse</w:t>
      </w:r>
      <w:r w:rsidR="00204FE4" w:rsidRPr="00E6557A">
        <w:rPr>
          <w:b w:val="0"/>
        </w:rPr>
        <w:t xml:space="preserve"> </w:t>
      </w:r>
      <w:r w:rsidR="0012512A" w:rsidRPr="00E6557A">
        <w:rPr>
          <w:b w:val="0"/>
        </w:rPr>
        <w:t xml:space="preserve">une fine couche de zinc sur </w:t>
      </w:r>
      <w:r>
        <w:rPr>
          <w:b w:val="0"/>
        </w:rPr>
        <w:t>une structure métallique</w:t>
      </w:r>
      <w:r w:rsidR="0012512A">
        <w:rPr>
          <w:b w:val="0"/>
        </w:rPr>
        <w:t xml:space="preserve"> pour </w:t>
      </w:r>
      <w:r w:rsidR="0012512A" w:rsidRPr="005B4D2E">
        <w:rPr>
          <w:b w:val="0"/>
        </w:rPr>
        <w:t>l</w:t>
      </w:r>
      <w:r>
        <w:rPr>
          <w:b w:val="0"/>
        </w:rPr>
        <w:t>a</w:t>
      </w:r>
      <w:r w:rsidR="0012512A" w:rsidRPr="005B4D2E">
        <w:rPr>
          <w:b w:val="0"/>
        </w:rPr>
        <w:t xml:space="preserve"> protéger de la corrosion.</w:t>
      </w:r>
    </w:p>
    <w:p w:rsidR="005B4D2E" w:rsidRDefault="00204FE4" w:rsidP="0012512A">
      <w:pPr>
        <w:pStyle w:val="ECEcorps"/>
      </w:pPr>
      <w:r w:rsidRPr="005B4D2E">
        <w:t xml:space="preserve">Dans </w:t>
      </w:r>
      <w:r w:rsidR="00F9305C">
        <w:t xml:space="preserve">le cadre de </w:t>
      </w:r>
      <w:r w:rsidRPr="005B4D2E">
        <w:t>cette situation d’évaluation</w:t>
      </w:r>
      <w:r w:rsidR="0012512A" w:rsidRPr="005B4D2E">
        <w:t>,</w:t>
      </w:r>
      <w:r w:rsidR="0012512A">
        <w:t xml:space="preserve"> </w:t>
      </w:r>
      <w:r w:rsidR="000C573F">
        <w:t xml:space="preserve">on </w:t>
      </w:r>
      <w:r w:rsidR="005B4D2E">
        <w:t xml:space="preserve">effectue un dépôt de zinc sur </w:t>
      </w:r>
      <w:r w:rsidR="0012512A">
        <w:t>une plaque de fer</w:t>
      </w:r>
      <w:r w:rsidR="005B4D2E">
        <w:t>.</w:t>
      </w:r>
    </w:p>
    <w:p w:rsidR="0012512A" w:rsidRDefault="0012512A" w:rsidP="002F1188">
      <w:pPr>
        <w:shd w:val="clear" w:color="auto" w:fill="FFFFFF" w:themeFill="background1"/>
      </w:pPr>
    </w:p>
    <w:p w:rsidR="0012512A" w:rsidRDefault="0012512A" w:rsidP="002F1188">
      <w:pPr>
        <w:shd w:val="clear" w:color="auto" w:fill="FFFFFF" w:themeFill="background1"/>
      </w:pPr>
    </w:p>
    <w:p w:rsidR="003A114B" w:rsidRPr="00136091" w:rsidRDefault="003018CB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Test</w:t>
      </w:r>
      <w:r w:rsidR="009D7E21">
        <w:rPr>
          <w:sz w:val="24"/>
          <w:szCs w:val="24"/>
        </w:rPr>
        <w:t xml:space="preserve">s </w:t>
      </w:r>
      <w:r>
        <w:rPr>
          <w:sz w:val="24"/>
          <w:szCs w:val="24"/>
        </w:rPr>
        <w:t>caractéristique</w:t>
      </w:r>
      <w:r w:rsidR="00204FE4">
        <w:rPr>
          <w:sz w:val="24"/>
          <w:szCs w:val="24"/>
        </w:rPr>
        <w:t>s</w:t>
      </w:r>
    </w:p>
    <w:p w:rsidR="003A114B" w:rsidRPr="003A114B" w:rsidRDefault="003A114B" w:rsidP="003A114B">
      <w:pPr>
        <w:pStyle w:val="ECEcorps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4"/>
        <w:gridCol w:w="3827"/>
        <w:gridCol w:w="3266"/>
      </w:tblGrid>
      <w:tr w:rsidR="003F32D1" w:rsidRPr="0038126E" w:rsidTr="00721079"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2D1" w:rsidRPr="003C065A" w:rsidRDefault="003018CB" w:rsidP="003C065A">
            <w:pPr>
              <w:ind w:right="2"/>
              <w:jc w:val="center"/>
              <w:rPr>
                <w:b/>
              </w:rPr>
            </w:pPr>
            <w:r w:rsidRPr="003C065A">
              <w:rPr>
                <w:b/>
              </w:rPr>
              <w:t>Ion</w:t>
            </w:r>
            <w:r w:rsidR="003F32D1" w:rsidRPr="003C065A">
              <w:rPr>
                <w:b/>
              </w:rPr>
              <w:t xml:space="preserve"> à tester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2D1" w:rsidRPr="003C065A" w:rsidRDefault="003F32D1" w:rsidP="003C065A">
            <w:pPr>
              <w:ind w:right="2"/>
              <w:jc w:val="center"/>
              <w:rPr>
                <w:b/>
              </w:rPr>
            </w:pPr>
            <w:r w:rsidRPr="003C065A">
              <w:rPr>
                <w:b/>
              </w:rPr>
              <w:t>Réactif test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F32D1" w:rsidRPr="003C065A" w:rsidRDefault="003F32D1" w:rsidP="003C065A">
            <w:pPr>
              <w:ind w:right="2"/>
              <w:jc w:val="center"/>
              <w:rPr>
                <w:b/>
              </w:rPr>
            </w:pPr>
            <w:r w:rsidRPr="003C065A">
              <w:rPr>
                <w:b/>
              </w:rPr>
              <w:t>Observation</w:t>
            </w:r>
          </w:p>
        </w:tc>
      </w:tr>
      <w:tr w:rsidR="003F32D1" w:rsidRPr="006C6588" w:rsidTr="009D7E21"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2D1" w:rsidRPr="003C065A" w:rsidRDefault="003F32D1" w:rsidP="003C065A">
            <w:pPr>
              <w:ind w:right="2"/>
              <w:jc w:val="center"/>
            </w:pPr>
            <w:r w:rsidRPr="003C065A">
              <w:t>Ion fer II</w:t>
            </w:r>
            <w:r w:rsidR="0012512A" w:rsidRPr="003C065A">
              <w:t xml:space="preserve"> </w:t>
            </w:r>
            <w:r w:rsidRPr="003C065A">
              <w:t>: Fe</w:t>
            </w:r>
            <w:r w:rsidRPr="00AC52CB">
              <w:rPr>
                <w:vertAlign w:val="superscript"/>
              </w:rPr>
              <w:t>2+</w:t>
            </w:r>
            <w:r w:rsidR="00AC52CB">
              <w:rPr>
                <w:vertAlign w:val="superscript"/>
              </w:rPr>
              <w:t xml:space="preserve"> </w:t>
            </w:r>
            <w:r w:rsidRPr="00AC52CB">
              <w:t>(</w:t>
            </w:r>
            <w:r w:rsidRPr="003C065A">
              <w:t>aq)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2D1" w:rsidRPr="003C065A" w:rsidRDefault="003F32D1" w:rsidP="003C065A">
            <w:pPr>
              <w:spacing w:before="120" w:after="120"/>
              <w:jc w:val="center"/>
            </w:pPr>
            <w:r w:rsidRPr="003C065A">
              <w:t>ion hexacyanoferrate (III) [Fe(CN)</w:t>
            </w:r>
            <w:r w:rsidRPr="00AC52CB">
              <w:rPr>
                <w:vertAlign w:val="subscript"/>
              </w:rPr>
              <w:t>6</w:t>
            </w:r>
            <w:r w:rsidRPr="003C065A">
              <w:t xml:space="preserve">] </w:t>
            </w:r>
            <w:r w:rsidRPr="00AC52CB">
              <w:rPr>
                <w:vertAlign w:val="superscript"/>
              </w:rPr>
              <w:t>3-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F32D1" w:rsidRPr="003C065A" w:rsidRDefault="003F32D1" w:rsidP="003C065A">
            <w:pPr>
              <w:spacing w:before="120" w:after="120"/>
              <w:jc w:val="center"/>
            </w:pPr>
            <w:r w:rsidRPr="003C065A">
              <w:t>Coloration bleue</w:t>
            </w:r>
          </w:p>
        </w:tc>
      </w:tr>
      <w:tr w:rsidR="009D7E21" w:rsidRPr="006C6588" w:rsidTr="00721079"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7E21" w:rsidRPr="003C065A" w:rsidRDefault="0012512A" w:rsidP="003C065A">
            <w:pPr>
              <w:ind w:right="2"/>
              <w:jc w:val="center"/>
            </w:pPr>
            <w:r w:rsidRPr="003C065A">
              <w:t xml:space="preserve">Ion zinc </w:t>
            </w:r>
            <w:r w:rsidR="009D7E21" w:rsidRPr="003C065A">
              <w:t xml:space="preserve">: </w:t>
            </w:r>
            <w:r w:rsidRPr="003C065A">
              <w:t>Zn</w:t>
            </w:r>
            <w:r w:rsidR="009D7E21" w:rsidRPr="00AC52CB">
              <w:rPr>
                <w:vertAlign w:val="superscript"/>
              </w:rPr>
              <w:t>2+</w:t>
            </w:r>
            <w:r w:rsidR="00AC52CB">
              <w:rPr>
                <w:vertAlign w:val="superscript"/>
              </w:rPr>
              <w:t xml:space="preserve"> </w:t>
            </w:r>
            <w:r w:rsidR="009D7E21" w:rsidRPr="00AC52CB">
              <w:t>(</w:t>
            </w:r>
            <w:r w:rsidR="009D7E21" w:rsidRPr="003C065A">
              <w:t>aq)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7E21" w:rsidRPr="003C065A" w:rsidRDefault="00AC52CB" w:rsidP="003C065A">
            <w:pPr>
              <w:spacing w:before="120" w:after="120"/>
              <w:jc w:val="center"/>
            </w:pPr>
            <w:r w:rsidRPr="003C065A">
              <w:t>ion hexacyanoferrate (III) [Fe(CN)</w:t>
            </w:r>
            <w:r w:rsidRPr="00AC52CB">
              <w:rPr>
                <w:vertAlign w:val="subscript"/>
              </w:rPr>
              <w:t>6</w:t>
            </w:r>
            <w:r w:rsidRPr="003C065A">
              <w:t xml:space="preserve">] </w:t>
            </w:r>
            <w:r w:rsidRPr="00AC52CB">
              <w:rPr>
                <w:vertAlign w:val="superscript"/>
              </w:rPr>
              <w:t>3-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7E21" w:rsidRPr="003C065A" w:rsidRDefault="0012512A" w:rsidP="003C065A">
            <w:pPr>
              <w:spacing w:before="120" w:after="120"/>
              <w:jc w:val="center"/>
            </w:pPr>
            <w:r w:rsidRPr="003C065A">
              <w:t>Précipité blanc</w:t>
            </w:r>
          </w:p>
        </w:tc>
      </w:tr>
    </w:tbl>
    <w:p w:rsidR="003A114B" w:rsidRDefault="003A114B" w:rsidP="00F9305C">
      <w:pPr>
        <w:shd w:val="clear" w:color="auto" w:fill="FFFFFF"/>
        <w:ind w:right="2"/>
        <w:jc w:val="left"/>
        <w:rPr>
          <w:w w:val="95"/>
          <w:sz w:val="24"/>
          <w:szCs w:val="24"/>
        </w:rPr>
      </w:pPr>
    </w:p>
    <w:p w:rsidR="006C7E4F" w:rsidRPr="00F9305C" w:rsidRDefault="006C7E4F" w:rsidP="00F9305C">
      <w:pPr>
        <w:shd w:val="clear" w:color="auto" w:fill="FFFFFF"/>
        <w:ind w:right="2"/>
        <w:jc w:val="left"/>
        <w:rPr>
          <w:w w:val="95"/>
          <w:sz w:val="24"/>
          <w:szCs w:val="24"/>
        </w:rPr>
      </w:pPr>
    </w:p>
    <w:p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:rsidR="0095073A" w:rsidRDefault="0095073A" w:rsidP="0095073A">
      <w:pPr>
        <w:pStyle w:val="ECEcorps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068"/>
        <w:gridCol w:w="2069"/>
        <w:gridCol w:w="2069"/>
      </w:tblGrid>
      <w:tr w:rsidR="0012512A" w:rsidRPr="0012512A" w:rsidTr="00523424">
        <w:trPr>
          <w:jc w:val="center"/>
        </w:trPr>
        <w:tc>
          <w:tcPr>
            <w:tcW w:w="2068" w:type="dxa"/>
          </w:tcPr>
          <w:p w:rsidR="0012512A" w:rsidRPr="003C065A" w:rsidRDefault="0012512A" w:rsidP="00523424">
            <w:pPr>
              <w:ind w:right="2"/>
              <w:jc w:val="center"/>
              <w:rPr>
                <w:b/>
              </w:rPr>
            </w:pPr>
            <w:r w:rsidRPr="003C065A">
              <w:rPr>
                <w:b/>
              </w:rPr>
              <w:t>Métal</w:t>
            </w:r>
          </w:p>
        </w:tc>
        <w:tc>
          <w:tcPr>
            <w:tcW w:w="2069" w:type="dxa"/>
          </w:tcPr>
          <w:p w:rsidR="0012512A" w:rsidRPr="003C065A" w:rsidRDefault="0012512A" w:rsidP="00523424">
            <w:pPr>
              <w:ind w:right="2"/>
              <w:jc w:val="center"/>
              <w:rPr>
                <w:b/>
              </w:rPr>
            </w:pPr>
            <w:r w:rsidRPr="003C065A">
              <w:rPr>
                <w:b/>
              </w:rPr>
              <w:t xml:space="preserve">Couple </w:t>
            </w:r>
            <w:r w:rsidR="00AC52CB">
              <w:rPr>
                <w:b/>
              </w:rPr>
              <w:t>oxydant/réducteur</w:t>
            </w:r>
          </w:p>
        </w:tc>
        <w:tc>
          <w:tcPr>
            <w:tcW w:w="2069" w:type="dxa"/>
          </w:tcPr>
          <w:p w:rsidR="0012512A" w:rsidRPr="003C065A" w:rsidRDefault="0012512A" w:rsidP="00523424">
            <w:pPr>
              <w:ind w:right="2"/>
              <w:jc w:val="center"/>
              <w:rPr>
                <w:b/>
              </w:rPr>
            </w:pPr>
            <w:r w:rsidRPr="003C065A">
              <w:rPr>
                <w:b/>
              </w:rPr>
              <w:t>Couleur</w:t>
            </w:r>
          </w:p>
        </w:tc>
      </w:tr>
      <w:tr w:rsidR="0012512A" w:rsidRPr="0012512A" w:rsidTr="00523424">
        <w:trPr>
          <w:jc w:val="center"/>
        </w:trPr>
        <w:tc>
          <w:tcPr>
            <w:tcW w:w="2068" w:type="dxa"/>
          </w:tcPr>
          <w:p w:rsidR="0012512A" w:rsidRPr="00C132DA" w:rsidRDefault="0012512A" w:rsidP="00523424">
            <w:pPr>
              <w:ind w:right="2"/>
              <w:jc w:val="center"/>
            </w:pPr>
            <w:r w:rsidRPr="00C132DA">
              <w:t>Fer</w:t>
            </w:r>
          </w:p>
        </w:tc>
        <w:tc>
          <w:tcPr>
            <w:tcW w:w="2069" w:type="dxa"/>
          </w:tcPr>
          <w:p w:rsidR="0012512A" w:rsidRPr="00C132DA" w:rsidRDefault="00AC52CB" w:rsidP="00523424">
            <w:pPr>
              <w:ind w:right="2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m:rPr>
                        <m:nor/>
                      </m:rPr>
                      <m:t>Fe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m:t>aq</m:t>
                        </m:r>
                      </m:e>
                    </m:d>
                  </m:sub>
                  <m:sup>
                    <m:r>
                      <m:rPr>
                        <m:nor/>
                      </m:rPr>
                      <m:t>2+</m:t>
                    </m:r>
                    <m:ctrlPr>
                      <w:rPr>
                        <w:rFonts w:ascii="Cambria Math" w:hAnsi="Cambria Math"/>
                      </w:rPr>
                    </m:ctrlPr>
                  </m:sup>
                </m:sSubSup>
                <m:r>
                  <m:rPr>
                    <m:nor/>
                  </m:rPr>
                  <m:t>/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Fe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m:t>s</m:t>
                        </m:r>
                      </m:e>
                    </m:d>
                  </m:sub>
                </m:sSub>
              </m:oMath>
            </m:oMathPara>
          </w:p>
        </w:tc>
        <w:tc>
          <w:tcPr>
            <w:tcW w:w="2069" w:type="dxa"/>
          </w:tcPr>
          <w:p w:rsidR="0012512A" w:rsidRPr="00C132DA" w:rsidRDefault="0012512A" w:rsidP="00523424">
            <w:pPr>
              <w:ind w:right="2"/>
              <w:jc w:val="center"/>
            </w:pPr>
            <w:r w:rsidRPr="00C132DA">
              <w:t>gris argenté</w:t>
            </w:r>
          </w:p>
        </w:tc>
      </w:tr>
      <w:tr w:rsidR="0012512A" w:rsidRPr="0012512A" w:rsidTr="00523424">
        <w:trPr>
          <w:jc w:val="center"/>
        </w:trPr>
        <w:tc>
          <w:tcPr>
            <w:tcW w:w="2068" w:type="dxa"/>
          </w:tcPr>
          <w:p w:rsidR="0012512A" w:rsidRPr="00C132DA" w:rsidRDefault="0012512A" w:rsidP="00523424">
            <w:pPr>
              <w:ind w:right="2"/>
              <w:jc w:val="center"/>
            </w:pPr>
            <w:r w:rsidRPr="00C132DA">
              <w:t>Zinc</w:t>
            </w:r>
          </w:p>
        </w:tc>
        <w:tc>
          <w:tcPr>
            <w:tcW w:w="2069" w:type="dxa"/>
          </w:tcPr>
          <w:p w:rsidR="0012512A" w:rsidRPr="00C132DA" w:rsidRDefault="00AC52CB" w:rsidP="00523424">
            <w:pPr>
              <w:tabs>
                <w:tab w:val="left" w:pos="142"/>
                <w:tab w:val="left" w:pos="709"/>
              </w:tabs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m:rPr>
                        <m:nor/>
                      </m:rPr>
                      <m:t>Zn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m:t>aq</m:t>
                        </m:r>
                      </m:e>
                    </m:d>
                  </m:sub>
                  <m:sup>
                    <m:r>
                      <m:rPr>
                        <m:nor/>
                      </m:rPr>
                      <m:t>2+</m:t>
                    </m:r>
                    <m:ctrlPr>
                      <w:rPr>
                        <w:rFonts w:ascii="Cambria Math" w:hAnsi="Cambria Math"/>
                      </w:rPr>
                    </m:ctrlPr>
                  </m:sup>
                </m:sSubSup>
                <m:r>
                  <m:rPr>
                    <m:nor/>
                  </m:rPr>
                  <m:t>/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Zn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m:t>s</m:t>
                        </m:r>
                      </m:e>
                    </m:d>
                  </m:sub>
                </m:sSub>
              </m:oMath>
            </m:oMathPara>
          </w:p>
        </w:tc>
        <w:tc>
          <w:tcPr>
            <w:tcW w:w="2069" w:type="dxa"/>
          </w:tcPr>
          <w:p w:rsidR="0012512A" w:rsidRPr="00C132DA" w:rsidRDefault="0012512A" w:rsidP="00523424">
            <w:pPr>
              <w:ind w:right="2"/>
              <w:jc w:val="center"/>
            </w:pPr>
            <w:r w:rsidRPr="00C132DA">
              <w:t>gris-bleuté à blanc</w:t>
            </w:r>
          </w:p>
        </w:tc>
      </w:tr>
    </w:tbl>
    <w:p w:rsidR="006C7E4F" w:rsidRDefault="006C7E4F" w:rsidP="0095073A">
      <w:pPr>
        <w:pStyle w:val="ECEcorps"/>
      </w:pPr>
    </w:p>
    <w:p w:rsidR="00866206" w:rsidRDefault="00866206" w:rsidP="0095073A">
      <w:pPr>
        <w:pStyle w:val="ECEcorps"/>
      </w:pPr>
    </w:p>
    <w:p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:rsidR="00833A51" w:rsidRPr="00833A51" w:rsidRDefault="00833A51" w:rsidP="00833A51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 xml:space="preserve">Utilité de la couche protectrice de zinc </w:t>
      </w:r>
      <w:r w:rsidRPr="00833A51">
        <w:rPr>
          <w:b w:val="0"/>
          <w:bCs/>
        </w:rPr>
        <w:t>(10 minutes conseillées)</w:t>
      </w:r>
    </w:p>
    <w:p w:rsidR="00833A51" w:rsidRDefault="00833A51" w:rsidP="00833A51">
      <w:pPr>
        <w:pStyle w:val="ECEcorps"/>
      </w:pPr>
    </w:p>
    <w:p w:rsidR="00833A51" w:rsidRDefault="00833A51" w:rsidP="00833A51">
      <w:pPr>
        <w:pStyle w:val="ECEcorps"/>
        <w:numPr>
          <w:ilvl w:val="1"/>
          <w:numId w:val="6"/>
        </w:numPr>
      </w:pPr>
      <w:r>
        <w:t>Dans la boîte de Pétri mise à disposition se trouvent deux clous. L’un est en acier recouvert de zinc et l’autre est en acier non recouvert.</w:t>
      </w:r>
    </w:p>
    <w:p w:rsidR="00833A51" w:rsidRDefault="00833A51" w:rsidP="00833A51">
      <w:pPr>
        <w:pStyle w:val="ECEcorps"/>
      </w:pPr>
      <w:r>
        <w:t xml:space="preserve"> À l’aide des données </w:t>
      </w:r>
      <w:r w:rsidR="003C065A">
        <w:t>mises à disposition</w:t>
      </w:r>
      <w:r>
        <w:t>, identifier chaque clou en complétant le schéma ci-dessous en précisant : « clou en acier recouvert de zinc » et « clou en acier non recouvert ».</w:t>
      </w:r>
    </w:p>
    <w:p w:rsidR="00833A51" w:rsidRDefault="00AC52CB" w:rsidP="00833A51">
      <w:pPr>
        <w:pStyle w:val="ECEpartie"/>
        <w:numPr>
          <w:ilvl w:val="0"/>
          <w:numId w:val="0"/>
        </w:numPr>
        <w:ind w:left="360"/>
      </w:pPr>
      <w:r>
        <w:rPr>
          <w:b w:val="0"/>
          <w:noProof/>
        </w:rPr>
        <w:pict>
          <v:group id="Group 118" o:spid="_x0000_s1079" style="position:absolute;left:0;text-align:left;margin-left:200.25pt;margin-top:7.15pt;width:93.35pt;height:87.3pt;z-index:252021760" coordorigin="3920,11390" coordsize="4260,4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">
            <v:oval id="Oval 119" o:spid="_x0000_s1080" style="position:absolute;left:3920;top:11390;width:4260;height:4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20" o:spid="_x0000_s1081" type="#_x0000_t32" style="position:absolute;left:5310;top:12690;width:10;height:19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" strokeweight="1.5pt"/>
            <v:shape id="AutoShape 121" o:spid="_x0000_s1082" type="#_x0000_t32" style="position:absolute;left:6690;top:12690;width:10;height:19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" strokeweight="1.5pt"/>
            <v:shape id="AutoShape 122" o:spid="_x0000_s1083" type="#_x0000_t32" style="position:absolute;left:5230;top:12690;width:17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" strokeweight="2.25pt"/>
            <v:shape id="AutoShape 123" o:spid="_x0000_s1084" type="#_x0000_t32" style="position:absolute;left:6600;top:12690;width:170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" strokeweight="2.25pt"/>
          </v:group>
        </w:pict>
      </w:r>
    </w:p>
    <w:p w:rsidR="00833A51" w:rsidRDefault="00833A51" w:rsidP="00833A51">
      <w:pPr>
        <w:pStyle w:val="ECEcorps"/>
      </w:pPr>
    </w:p>
    <w:p w:rsidR="00833A51" w:rsidRDefault="00833A51" w:rsidP="00833A51">
      <w:pPr>
        <w:pStyle w:val="ECEcorps"/>
      </w:pPr>
    </w:p>
    <w:p w:rsidR="00833A51" w:rsidRDefault="00AC52CB" w:rsidP="00833A51">
      <w:pPr>
        <w:pStyle w:val="ECEcorps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27" o:spid="_x0000_s1087" type="#_x0000_t202" style="position:absolute;left:0;text-align:left;margin-left:30.4pt;margin-top:3.05pt;width:122.4pt;height:32.5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" stroked="f">
            <v:textbox>
              <w:txbxContent>
                <w:p w:rsidR="00833A51" w:rsidRDefault="00833A51" w:rsidP="00833A51">
                  <w:pPr>
                    <w:jc w:val="center"/>
                  </w:pPr>
                  <w:r>
                    <w:t>……………………….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128" o:spid="_x0000_s1088" type="#_x0000_t202" style="position:absolute;left:0;text-align:left;margin-left:349.9pt;margin-top:3.05pt;width:122.4pt;height:32.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" stroked="f">
            <v:textbox>
              <w:txbxContent>
                <w:p w:rsidR="00833A51" w:rsidRDefault="00833A51" w:rsidP="00833A51">
                  <w:pPr>
                    <w:jc w:val="center"/>
                  </w:pPr>
                  <w:r>
                    <w:t>……………………….</w:t>
                  </w:r>
                </w:p>
              </w:txbxContent>
            </v:textbox>
          </v:shape>
        </w:pict>
      </w:r>
    </w:p>
    <w:p w:rsidR="00833A51" w:rsidRPr="00071A38" w:rsidRDefault="00AC52CB" w:rsidP="00833A51">
      <w:pPr>
        <w:pStyle w:val="ECEcorps"/>
      </w:pPr>
      <w:r>
        <w:rPr>
          <w:noProof/>
        </w:rPr>
        <w:pict>
          <v:shape id="AutoShape 125" o:spid="_x0000_s1086" type="#_x0000_t32" style="position:absolute;left:0;text-align:left;margin-left:149.5pt;margin-top:3.35pt;width:82.4pt;height:0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">
            <v:stroke endarrow="open"/>
          </v:shape>
        </w:pict>
      </w:r>
      <w:r>
        <w:rPr>
          <w:noProof/>
        </w:rPr>
        <w:pict>
          <v:shape id="AutoShape 124" o:spid="_x0000_s1085" type="#_x0000_t32" style="position:absolute;left:0;text-align:left;margin-left:259.85pt;margin-top:3.35pt;width:82.4pt;height:0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">
            <v:stroke startarrow="open"/>
          </v:shape>
        </w:pict>
      </w:r>
      <w:r w:rsidR="00833A51">
        <w:t xml:space="preserve">                                                                                                                     </w:t>
      </w:r>
    </w:p>
    <w:p w:rsidR="00833A51" w:rsidRDefault="00833A51" w:rsidP="00833A51">
      <w:pPr>
        <w:pStyle w:val="ECEpartie"/>
        <w:numPr>
          <w:ilvl w:val="0"/>
          <w:numId w:val="0"/>
        </w:numPr>
        <w:rPr>
          <w:b w:val="0"/>
        </w:rPr>
      </w:pPr>
    </w:p>
    <w:p w:rsidR="00833A51" w:rsidRDefault="00833A51" w:rsidP="00833A51">
      <w:pPr>
        <w:pStyle w:val="ECEpartie"/>
        <w:numPr>
          <w:ilvl w:val="0"/>
          <w:numId w:val="0"/>
        </w:numPr>
        <w:rPr>
          <w:b w:val="0"/>
        </w:rPr>
      </w:pPr>
    </w:p>
    <w:p w:rsidR="00833A51" w:rsidRDefault="00833A51" w:rsidP="00833A51">
      <w:pPr>
        <w:pStyle w:val="ECEcorps"/>
      </w:pPr>
    </w:p>
    <w:p w:rsidR="00833A51" w:rsidRDefault="00833A51" w:rsidP="00833A51">
      <w:pPr>
        <w:pStyle w:val="ECEcorps"/>
      </w:pPr>
    </w:p>
    <w:p w:rsidR="00833A51" w:rsidRPr="00071A38" w:rsidRDefault="00833A51" w:rsidP="00833A51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33A51" w:rsidTr="00E265F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833A51" w:rsidRDefault="00833A51" w:rsidP="00E265F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833A51" w:rsidRDefault="00833A51" w:rsidP="00E265F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833A51" w:rsidRDefault="00833A51" w:rsidP="00E265F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33A51" w:rsidTr="00E265F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33A51" w:rsidRPr="00592F79" w:rsidRDefault="00833A51" w:rsidP="00E265F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833A51" w:rsidRPr="005D1F3A" w:rsidRDefault="00833A51" w:rsidP="00E265F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 xml:space="preserve">le professeur pour l’identification de chaque clou et la justification de votre réponse ou </w:t>
            </w:r>
            <w:r w:rsidRPr="0009288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33A51" w:rsidRDefault="00833A51" w:rsidP="00E265F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833A51" w:rsidRDefault="00833A51" w:rsidP="00833A51">
      <w:pPr>
        <w:pStyle w:val="ECEcorps"/>
      </w:pPr>
    </w:p>
    <w:p w:rsidR="00833A51" w:rsidRDefault="00833A51" w:rsidP="00833A51">
      <w:pPr>
        <w:pStyle w:val="ECEpartie"/>
        <w:numPr>
          <w:ilvl w:val="1"/>
          <w:numId w:val="6"/>
        </w:numPr>
        <w:rPr>
          <w:b w:val="0"/>
        </w:rPr>
      </w:pPr>
      <w:r>
        <w:rPr>
          <w:b w:val="0"/>
        </w:rPr>
        <w:t>V</w:t>
      </w:r>
      <w:r w:rsidRPr="006522C1">
        <w:rPr>
          <w:b w:val="0"/>
        </w:rPr>
        <w:t>ers</w:t>
      </w:r>
      <w:r>
        <w:rPr>
          <w:b w:val="0"/>
        </w:rPr>
        <w:t>er</w:t>
      </w:r>
      <w:r w:rsidRPr="006522C1">
        <w:rPr>
          <w:b w:val="0"/>
        </w:rPr>
        <w:t xml:space="preserve"> dans la boîte de Pétri contenant les deux clous</w:t>
      </w:r>
      <w:r>
        <w:rPr>
          <w:b w:val="0"/>
        </w:rPr>
        <w:t xml:space="preserve"> mentionnés u</w:t>
      </w:r>
      <w:r w:rsidRPr="006522C1">
        <w:rPr>
          <w:b w:val="0"/>
        </w:rPr>
        <w:t>ne solution aqueuse gélifiante</w:t>
      </w:r>
      <w:r>
        <w:rPr>
          <w:b w:val="0"/>
        </w:rPr>
        <w:t xml:space="preserve"> dans laquelle du hexacyanoferrate de potassium a été préalablement dissout.</w:t>
      </w:r>
    </w:p>
    <w:p w:rsidR="00B72494" w:rsidRDefault="00B72494" w:rsidP="00833A51">
      <w:pPr>
        <w:pStyle w:val="ECEcorps"/>
        <w:rPr>
          <w:b/>
        </w:rPr>
      </w:pPr>
    </w:p>
    <w:p w:rsidR="00833A51" w:rsidRDefault="00833A51" w:rsidP="00833A51">
      <w:pPr>
        <w:pStyle w:val="ECEcorps"/>
        <w:rPr>
          <w:b/>
        </w:rPr>
      </w:pPr>
      <w:r w:rsidRPr="00B72494">
        <w:rPr>
          <w:b/>
        </w:rPr>
        <w:t>Répondre aux questions du</w:t>
      </w:r>
      <w:r w:rsidR="003C065A">
        <w:rPr>
          <w:b/>
        </w:rPr>
        <w:t xml:space="preserve"> paragraphe</w:t>
      </w:r>
      <w:r w:rsidRPr="00B72494">
        <w:rPr>
          <w:b/>
        </w:rPr>
        <w:t xml:space="preserve"> 2. </w:t>
      </w:r>
      <w:r w:rsidR="00B72494">
        <w:rPr>
          <w:b/>
        </w:rPr>
        <w:t xml:space="preserve"> Puis compléter grâce aux observations</w:t>
      </w:r>
      <w:r w:rsidR="003C065A">
        <w:rPr>
          <w:b/>
        </w:rPr>
        <w:t xml:space="preserve"> </w:t>
      </w:r>
      <w:r w:rsidR="00B72494">
        <w:rPr>
          <w:b/>
        </w:rPr>
        <w:t>:</w:t>
      </w:r>
    </w:p>
    <w:p w:rsidR="00B72494" w:rsidRPr="00B72494" w:rsidRDefault="00B72494" w:rsidP="00833A51">
      <w:pPr>
        <w:pStyle w:val="ECEcorps"/>
        <w:rPr>
          <w:b/>
        </w:rPr>
      </w:pPr>
    </w:p>
    <w:p w:rsidR="00B72494" w:rsidRPr="00B25AEA" w:rsidRDefault="00B72494" w:rsidP="00B72494">
      <w:pPr>
        <w:pStyle w:val="ECEpartie"/>
        <w:numPr>
          <w:ilvl w:val="0"/>
          <w:numId w:val="0"/>
        </w:numPr>
        <w:ind w:left="360"/>
        <w:rPr>
          <w:b w:val="0"/>
        </w:rPr>
      </w:pPr>
      <w:r w:rsidRPr="00B25AEA">
        <w:rPr>
          <w:b w:val="0"/>
        </w:rPr>
        <w:t>Noter les observations au niveau de chaque clou puis</w:t>
      </w:r>
      <w:r>
        <w:rPr>
          <w:b w:val="0"/>
        </w:rPr>
        <w:t xml:space="preserve">, </w:t>
      </w:r>
      <w:r w:rsidRPr="00B25AEA">
        <w:rPr>
          <w:b w:val="0"/>
        </w:rPr>
        <w:t>à l’aide des informations mises à disposition</w:t>
      </w:r>
      <w:r>
        <w:rPr>
          <w:b w:val="0"/>
        </w:rPr>
        <w:t>, justifier</w:t>
      </w:r>
      <w:r w:rsidRPr="00B25AEA">
        <w:rPr>
          <w:b w:val="0"/>
        </w:rPr>
        <w:t xml:space="preserve"> l’utilité de la couche protectrice de zinc.</w:t>
      </w:r>
    </w:p>
    <w:p w:rsidR="00B72494" w:rsidRPr="00AB1703" w:rsidRDefault="00B72494" w:rsidP="00B72494">
      <w:pPr>
        <w:pStyle w:val="ECEpartie"/>
        <w:numPr>
          <w:ilvl w:val="0"/>
          <w:numId w:val="0"/>
        </w:numPr>
        <w:ind w:left="360"/>
        <w:rPr>
          <w:b w:val="0"/>
        </w:rPr>
      </w:pPr>
      <w:r>
        <w:rPr>
          <w:b w:val="0"/>
        </w:rPr>
        <w:t xml:space="preserve"> </w:t>
      </w:r>
    </w:p>
    <w:p w:rsidR="00B72494" w:rsidRPr="009C5E31" w:rsidRDefault="00B72494" w:rsidP="00B72494">
      <w:pPr>
        <w:pStyle w:val="ECEpartie"/>
        <w:numPr>
          <w:ilvl w:val="0"/>
          <w:numId w:val="0"/>
        </w:numPr>
        <w:rPr>
          <w:b w:val="0"/>
        </w:rPr>
      </w:pPr>
      <w:r w:rsidRPr="009C5E31">
        <w:rPr>
          <w:b w:val="0"/>
        </w:rPr>
        <w:t>……………………………………………………………………………………………………………………………………..</w:t>
      </w:r>
    </w:p>
    <w:p w:rsidR="00B72494" w:rsidRPr="009C5E31" w:rsidRDefault="00B72494" w:rsidP="00B72494">
      <w:pPr>
        <w:pStyle w:val="ECEpartie"/>
        <w:numPr>
          <w:ilvl w:val="0"/>
          <w:numId w:val="0"/>
        </w:numPr>
        <w:rPr>
          <w:b w:val="0"/>
        </w:rPr>
      </w:pPr>
    </w:p>
    <w:p w:rsidR="00B72494" w:rsidRDefault="00B72494" w:rsidP="00B72494">
      <w:pPr>
        <w:pStyle w:val="ECEpartie"/>
        <w:numPr>
          <w:ilvl w:val="0"/>
          <w:numId w:val="0"/>
        </w:numPr>
        <w:rPr>
          <w:b w:val="0"/>
        </w:rPr>
      </w:pPr>
      <w:r w:rsidRPr="009C5E31">
        <w:rPr>
          <w:b w:val="0"/>
        </w:rPr>
        <w:t>……………………………………………………………………………………………………………………………………..</w:t>
      </w:r>
    </w:p>
    <w:p w:rsidR="00B72494" w:rsidRDefault="00B72494" w:rsidP="00B72494">
      <w:pPr>
        <w:pStyle w:val="ECEcorps"/>
      </w:pPr>
    </w:p>
    <w:p w:rsidR="00B72494" w:rsidRPr="009C5E31" w:rsidRDefault="00B72494" w:rsidP="00B72494">
      <w:pPr>
        <w:pStyle w:val="ECEpartie"/>
        <w:numPr>
          <w:ilvl w:val="0"/>
          <w:numId w:val="0"/>
        </w:numPr>
        <w:rPr>
          <w:b w:val="0"/>
        </w:rPr>
      </w:pPr>
      <w:r w:rsidRPr="009C5E31">
        <w:rPr>
          <w:b w:val="0"/>
        </w:rPr>
        <w:t>……………………………………………………………………………………………………………………………………..</w:t>
      </w:r>
    </w:p>
    <w:p w:rsidR="00833A51" w:rsidRDefault="00833A51" w:rsidP="00833A51">
      <w:pPr>
        <w:pStyle w:val="ECEcorps"/>
      </w:pPr>
    </w:p>
    <w:p w:rsidR="00872F96" w:rsidRDefault="00872F96" w:rsidP="00872F96">
      <w:pPr>
        <w:pStyle w:val="ECEpartie"/>
        <w:numPr>
          <w:ilvl w:val="0"/>
          <w:numId w:val="6"/>
        </w:numPr>
        <w:rPr>
          <w:b w:val="0"/>
          <w:bCs/>
        </w:rPr>
      </w:pPr>
      <w:r>
        <w:t xml:space="preserve">Mise en œuvre de </w:t>
      </w:r>
      <w:r w:rsidR="006C3673">
        <w:t>l’électrozingage</w:t>
      </w:r>
      <w:r>
        <w:t xml:space="preserve"> </w:t>
      </w:r>
      <w:r w:rsidR="006C3673">
        <w:rPr>
          <w:b w:val="0"/>
          <w:bCs/>
        </w:rPr>
        <w:t>(3</w:t>
      </w:r>
      <w:r>
        <w:rPr>
          <w:b w:val="0"/>
          <w:bCs/>
        </w:rPr>
        <w:t>0</w:t>
      </w:r>
      <w:r w:rsidRPr="00FF78A1">
        <w:rPr>
          <w:b w:val="0"/>
          <w:bCs/>
        </w:rPr>
        <w:t xml:space="preserve"> minutes conseillées)</w:t>
      </w:r>
    </w:p>
    <w:p w:rsidR="00204FE4" w:rsidRPr="00204FE4" w:rsidRDefault="00204FE4" w:rsidP="00204FE4">
      <w:pPr>
        <w:pStyle w:val="ECEcorps"/>
      </w:pPr>
    </w:p>
    <w:p w:rsidR="009B6FCC" w:rsidRDefault="009B6FCC" w:rsidP="0010535A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872F96">
        <w:rPr>
          <w:rFonts w:eastAsia="Arial Unicode MS"/>
        </w:rPr>
        <w:t xml:space="preserve">esurer précisément </w:t>
      </w:r>
      <w:r w:rsidR="00872F96" w:rsidRPr="00872F96">
        <w:rPr>
          <w:rFonts w:eastAsia="Arial Unicode MS"/>
        </w:rPr>
        <w:t xml:space="preserve">la masse initiale de </w:t>
      </w:r>
      <w:r w:rsidR="00E6557A">
        <w:rPr>
          <w:rFonts w:eastAsia="Arial Unicode MS"/>
        </w:rPr>
        <w:t>chaque plaque</w:t>
      </w:r>
      <w:r>
        <w:rPr>
          <w:rFonts w:eastAsia="Arial Unicode MS"/>
        </w:rPr>
        <w:t>.</w:t>
      </w:r>
    </w:p>
    <w:p w:rsidR="00872F96" w:rsidRDefault="00872F96" w:rsidP="009B6FCC">
      <w:pPr>
        <w:pStyle w:val="ECEcorps"/>
        <w:jc w:val="center"/>
        <w:rPr>
          <w:rFonts w:eastAsia="Arial Unicode MS"/>
        </w:rPr>
      </w:pPr>
    </w:p>
    <w:p w:rsidR="00872F96" w:rsidRDefault="0010535A" w:rsidP="009B6FCC">
      <w:pPr>
        <w:pStyle w:val="ECEcorps"/>
        <w:ind w:left="360"/>
        <w:rPr>
          <w:rFonts w:eastAsia="Arial Unicode MS"/>
        </w:rPr>
      </w:pPr>
      <w:r>
        <w:rPr>
          <w:rFonts w:eastAsia="Arial Unicode MS"/>
          <w:i/>
        </w:rPr>
        <w:t xml:space="preserve">    </w:t>
      </w:r>
      <w:r w:rsidR="009B6FCC">
        <w:rPr>
          <w:rFonts w:eastAsia="Arial Unicode MS"/>
          <w:i/>
        </w:rPr>
        <w:t xml:space="preserve">                        </w:t>
      </w:r>
      <w:r w:rsidR="00872F96" w:rsidRPr="00872F96">
        <w:rPr>
          <w:rFonts w:eastAsia="Arial Unicode MS"/>
          <w:i/>
        </w:rPr>
        <w:t>m</w:t>
      </w:r>
      <w:r w:rsidR="00872F96" w:rsidRPr="003C065A">
        <w:rPr>
          <w:rFonts w:eastAsia="Arial Unicode MS"/>
          <w:vertAlign w:val="subscript"/>
        </w:rPr>
        <w:t>zn</w:t>
      </w:r>
      <w:r w:rsidR="00B71880" w:rsidRPr="003C065A">
        <w:rPr>
          <w:rFonts w:eastAsia="Arial Unicode MS"/>
          <w:vertAlign w:val="subscript"/>
        </w:rPr>
        <w:t xml:space="preserve"> (initiale)</w:t>
      </w:r>
      <w:r w:rsidR="00872F96" w:rsidRPr="003C065A">
        <w:rPr>
          <w:rFonts w:eastAsia="Arial Unicode MS"/>
        </w:rPr>
        <w:t xml:space="preserve"> </w:t>
      </w:r>
      <w:r w:rsidR="00872F96" w:rsidRPr="00872F96">
        <w:rPr>
          <w:rFonts w:eastAsia="Arial Unicode MS"/>
        </w:rPr>
        <w:t>= …………</w:t>
      </w:r>
      <w:r w:rsidR="00872F96">
        <w:rPr>
          <w:rFonts w:eastAsia="Arial Unicode MS"/>
        </w:rPr>
        <w:t>…..</w:t>
      </w:r>
      <w:r w:rsidR="00872F96" w:rsidRPr="00872F96">
        <w:rPr>
          <w:rFonts w:eastAsia="Arial Unicode MS"/>
          <w:i/>
        </w:rPr>
        <w:t xml:space="preserve"> </w:t>
      </w:r>
      <w:r w:rsidR="00872F96">
        <w:rPr>
          <w:rFonts w:eastAsia="Arial Unicode MS"/>
          <w:i/>
        </w:rPr>
        <w:t xml:space="preserve">                          </w:t>
      </w:r>
      <w:r w:rsidR="00872F96" w:rsidRPr="00872F96">
        <w:rPr>
          <w:rFonts w:eastAsia="Arial Unicode MS"/>
          <w:i/>
        </w:rPr>
        <w:t>m</w:t>
      </w:r>
      <w:r w:rsidR="00017A21" w:rsidRPr="003C065A">
        <w:rPr>
          <w:rFonts w:eastAsia="Arial Unicode MS"/>
          <w:vertAlign w:val="subscript"/>
        </w:rPr>
        <w:t>Fe</w:t>
      </w:r>
      <w:r w:rsidR="00B71880" w:rsidRPr="003C065A">
        <w:rPr>
          <w:rFonts w:eastAsia="Arial Unicode MS"/>
          <w:vertAlign w:val="subscript"/>
        </w:rPr>
        <w:t xml:space="preserve"> (initiale)</w:t>
      </w:r>
      <w:r w:rsidR="00B71880" w:rsidRPr="003C065A">
        <w:rPr>
          <w:rFonts w:eastAsia="Arial Unicode MS"/>
        </w:rPr>
        <w:t xml:space="preserve"> </w:t>
      </w:r>
      <w:r w:rsidR="00872F96" w:rsidRPr="00872F96">
        <w:rPr>
          <w:rFonts w:eastAsia="Arial Unicode MS"/>
        </w:rPr>
        <w:t>= …………….</w:t>
      </w:r>
    </w:p>
    <w:p w:rsidR="002A59A6" w:rsidRDefault="002A59A6" w:rsidP="00872F96">
      <w:pPr>
        <w:pStyle w:val="ECEcorps"/>
        <w:ind w:left="360"/>
        <w:jc w:val="center"/>
        <w:rPr>
          <w:rFonts w:eastAsia="Arial Unicode MS"/>
        </w:rPr>
      </w:pPr>
    </w:p>
    <w:p w:rsidR="002E0BE0" w:rsidRPr="005B4D2E" w:rsidRDefault="00204FE4" w:rsidP="00872F96">
      <w:pPr>
        <w:pStyle w:val="ECEcorps"/>
        <w:rPr>
          <w:rFonts w:eastAsia="Arial Unicode MS"/>
          <w:b/>
        </w:rPr>
      </w:pPr>
      <w:r w:rsidRPr="005B4D2E">
        <w:rPr>
          <w:rFonts w:eastAsia="Arial Unicode MS"/>
        </w:rPr>
        <w:t>M</w:t>
      </w:r>
      <w:r w:rsidR="002E0BE0" w:rsidRPr="005B4D2E">
        <w:rPr>
          <w:rFonts w:eastAsia="Arial Unicode MS"/>
        </w:rPr>
        <w:t>ettre en œuvre le montage proposé</w:t>
      </w:r>
      <w:r w:rsidRPr="005B4D2E">
        <w:rPr>
          <w:rFonts w:eastAsia="Arial Unicode MS"/>
        </w:rPr>
        <w:t xml:space="preserve"> dans le schéma ci-dessous</w:t>
      </w:r>
      <w:r w:rsidRPr="005B4D2E">
        <w:rPr>
          <w:rFonts w:eastAsia="Arial Unicode MS"/>
          <w:b/>
        </w:rPr>
        <w:t xml:space="preserve"> </w:t>
      </w:r>
      <w:r w:rsidR="00017A21" w:rsidRPr="005B4D2E">
        <w:rPr>
          <w:rFonts w:eastAsia="Arial Unicode MS"/>
          <w:b/>
        </w:rPr>
        <w:t>sans le mettre sous tension</w:t>
      </w:r>
      <w:r w:rsidR="002E0BE0" w:rsidRPr="005B4D2E">
        <w:rPr>
          <w:rFonts w:eastAsia="Arial Unicode MS"/>
          <w:b/>
        </w:rPr>
        <w:t>.</w:t>
      </w:r>
    </w:p>
    <w:p w:rsidR="006C7E4F" w:rsidRDefault="00D74497" w:rsidP="00872F96">
      <w:pPr>
        <w:pStyle w:val="ECEcorps"/>
        <w:rPr>
          <w:rFonts w:eastAsia="Arial Unicode MS"/>
        </w:rPr>
      </w:pPr>
      <w:r w:rsidRPr="005B4D2E">
        <w:rPr>
          <w:rFonts w:eastAsia="Arial Unicode MS"/>
        </w:rPr>
        <w:t xml:space="preserve">Le curseur du </w:t>
      </w:r>
      <w:r w:rsidR="00204FE4" w:rsidRPr="005B4D2E">
        <w:rPr>
          <w:rFonts w:eastAsia="Arial Unicode MS"/>
        </w:rPr>
        <w:t>rhéostat doit être</w:t>
      </w:r>
      <w:r w:rsidRPr="005B4D2E">
        <w:rPr>
          <w:rFonts w:eastAsia="Arial Unicode MS"/>
        </w:rPr>
        <w:t xml:space="preserve"> positionné</w:t>
      </w:r>
      <w:r>
        <w:rPr>
          <w:rFonts w:eastAsia="Arial Unicode MS"/>
        </w:rPr>
        <w:t xml:space="preserve"> sur la valeur maximale de sa résistance.</w:t>
      </w:r>
    </w:p>
    <w:p w:rsidR="00872F96" w:rsidRPr="006C7E4F" w:rsidRDefault="00872F96" w:rsidP="00872F96">
      <w:pPr>
        <w:pStyle w:val="ECEcorps"/>
        <w:rPr>
          <w:rFonts w:eastAsia="Arial Unicode MS"/>
        </w:rPr>
      </w:pPr>
    </w:p>
    <w:p w:rsidR="00872F96" w:rsidRDefault="00AC52CB" w:rsidP="00872F96">
      <w:pPr>
        <w:pStyle w:val="ECEcorps"/>
        <w:ind w:left="360"/>
        <w:jc w:val="left"/>
        <w:rPr>
          <w:rFonts w:eastAsia="Arial Unicode MS"/>
        </w:rPr>
      </w:pPr>
      <w:r>
        <w:rPr>
          <w:b/>
          <w:noProof/>
        </w:rPr>
        <w:pict>
          <v:oval id="Oval 19" o:spid="_x0000_s1026" style="position:absolute;left:0;text-align:left;margin-left:174.55pt;margin-top:6.45pt;width:27.35pt;height:25.15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">
            <v:textbox>
              <w:txbxContent>
                <w:p w:rsidR="00523424" w:rsidRPr="00B32BDE" w:rsidRDefault="00523424">
                  <w:pPr>
                    <w:rPr>
                      <w:sz w:val="22"/>
                      <w:szCs w:val="22"/>
                    </w:rPr>
                  </w:pPr>
                  <w:r w:rsidRPr="00B32BDE">
                    <w:rPr>
                      <w:sz w:val="22"/>
                      <w:szCs w:val="22"/>
                    </w:rPr>
                    <w:t>G</w:t>
                  </w:r>
                </w:p>
              </w:txbxContent>
            </v:textbox>
          </v:oval>
        </w:pict>
      </w:r>
      <w:r>
        <w:rPr>
          <w:rFonts w:eastAsia="Arial Unicode MS"/>
          <w:noProof/>
        </w:rPr>
        <w:pict>
          <v:shape id="Text Box 133" o:spid="_x0000_s1027" type="#_x0000_t202" style="position:absolute;left:0;text-align:left;margin-left:198.2pt;margin-top:1.8pt;width:17.35pt;height:20.6pt;z-index:2520176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" filled="f" strokecolor="#f8f8f8">
            <v:stroke opacity="0"/>
            <v:textbox style="mso-fit-shape-to-text:t">
              <w:txbxContent>
                <w:p w:rsidR="00F40782" w:rsidRDefault="00F40782" w:rsidP="00F40782">
                  <w:r>
                    <w:t>-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Zone de texte 2" o:spid="_x0000_s1028" type="#_x0000_t202" style="position:absolute;left:0;text-align:left;margin-left:158.45pt;margin-top:3.3pt;width:17.35pt;height:20.6pt;z-index:2520166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" filled="f" strokecolor="#f8f8f8">
            <v:stroke opacity="0"/>
            <v:textbox style="mso-fit-shape-to-text:t">
              <w:txbxContent>
                <w:p w:rsidR="004905E0" w:rsidRDefault="004905E0">
                  <w:r>
                    <w:t>+</w:t>
                  </w:r>
                </w:p>
              </w:txbxContent>
            </v:textbox>
            <w10:wrap type="square"/>
          </v:shape>
        </w:pict>
      </w:r>
      <w:r>
        <w:rPr>
          <w:rFonts w:eastAsia="Arial Unicode MS"/>
          <w:noProof/>
        </w:rPr>
        <w:pict>
          <v:shape id="AutoShape 25" o:spid="_x0000_s1077" type="#_x0000_t32" style="position:absolute;left:0;text-align:left;margin-left:201.9pt;margin-top:18pt;width:25.6pt;height:0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"/>
        </w:pict>
      </w:r>
      <w:r>
        <w:rPr>
          <w:rFonts w:eastAsia="Arial Unicode MS"/>
          <w:noProof/>
        </w:rPr>
        <w:pict>
          <v:rect id="Rectangle 22" o:spid="_x0000_s1076" style="position:absolute;left:0;text-align:left;margin-left:237.45pt;margin-top:4.5pt;width:6.7pt;height:26.55pt;rotation:90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"/>
        </w:pict>
      </w:r>
      <w:r>
        <w:rPr>
          <w:rFonts w:eastAsia="Arial Unicode MS"/>
          <w:noProof/>
        </w:rPr>
        <w:pict>
          <v:shape id="AutoShape 20" o:spid="_x0000_s1075" type="#_x0000_t32" style="position:absolute;left:0;text-align:left;margin-left:254.05pt;margin-top:18pt;width:17pt;height:0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"/>
        </w:pict>
      </w:r>
      <w:r>
        <w:rPr>
          <w:rFonts w:eastAsia="Arial Unicode MS"/>
          <w:noProof/>
        </w:rPr>
        <w:pict>
          <v:shape id="AutoShape 18" o:spid="_x0000_s1074" type="#_x0000_t32" style="position:absolute;left:0;text-align:left;margin-left:153.75pt;margin-top:18pt;width:25.65pt;height:0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"/>
        </w:pict>
      </w:r>
      <w:r>
        <w:rPr>
          <w:rFonts w:eastAsia="Arial Unicode MS"/>
          <w:noProof/>
        </w:rPr>
        <w:pict>
          <v:shape id="AutoShape 17" o:spid="_x0000_s1073" type="#_x0000_t32" style="position:absolute;left:0;text-align:left;margin-left:153.75pt;margin-top:18pt;width:0;height:11.8pt;flip:y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"/>
        </w:pict>
      </w:r>
      <w:r>
        <w:rPr>
          <w:rFonts w:eastAsia="Arial Unicode MS"/>
          <w:noProof/>
        </w:rPr>
        <w:pict>
          <v:shape id="AutoShape 12" o:spid="_x0000_s1072" type="#_x0000_t32" style="position:absolute;left:0;text-align:left;margin-left:153.75pt;margin-top:48.4pt;width:0;height:21.15pt;flip:y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"/>
        </w:pict>
      </w:r>
      <w:r>
        <w:rPr>
          <w:rFonts w:eastAsia="Arial Unicode MS"/>
          <w:noProof/>
        </w:rPr>
        <w:pict>
          <v:shape id="AutoShape 39" o:spid="_x0000_s1071" type="#_x0000_t32" style="position:absolute;left:0;text-align:left;margin-left:192.2pt;margin-top:69.6pt;width:0;height:21.15pt;flip:y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"/>
        </w:pict>
      </w:r>
      <w:r>
        <w:rPr>
          <w:rFonts w:eastAsia="Arial Unicode MS"/>
          <w:noProof/>
        </w:rPr>
        <w:pict>
          <v:shape id="AutoShape 38" o:spid="_x0000_s1070" type="#_x0000_t32" style="position:absolute;left:0;text-align:left;margin-left:234.55pt;margin-top:69.55pt;width:37.5pt;height:.0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"/>
        </w:pict>
      </w:r>
      <w:r>
        <w:rPr>
          <w:rFonts w:eastAsia="Arial Unicode MS"/>
          <w:noProof/>
        </w:rPr>
        <w:pict>
          <v:shape id="AutoShape 37" o:spid="_x0000_s1069" type="#_x0000_t32" style="position:absolute;left:0;text-align:left;margin-left:154pt;margin-top:69.55pt;width:38.2pt;height:0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"/>
        </w:pict>
      </w:r>
      <w:r>
        <w:rPr>
          <w:noProof/>
        </w:rPr>
        <w:pict>
          <v:shape id="AutoShape 2" o:spid="_x0000_s1068" type="#_x0000_t32" style="position:absolute;left:0;text-align:left;margin-left:167.5pt;margin-top:82.85pt;width:0;height:87.4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" strokeweight="1pt"/>
        </w:pict>
      </w:r>
      <w:r>
        <w:rPr>
          <w:noProof/>
        </w:rPr>
        <w:pict>
          <v:rect id="Rectangle 5" o:spid="_x0000_s1067" style="position:absolute;left:0;text-align:left;margin-left:182.85pt;margin-top:90.75pt;width:19.05pt;height:58.6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"/>
        </w:pict>
      </w:r>
      <w:r>
        <w:rPr>
          <w:noProof/>
        </w:rPr>
        <w:pict>
          <v:rect id="Rectangle 66" o:spid="_x0000_s1066" style="position:absolute;left:0;text-align:left;margin-left:224.9pt;margin-top:90.7pt;width:19pt;height:58.6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"/>
        </w:pict>
      </w:r>
      <w:r>
        <w:rPr>
          <w:noProof/>
        </w:rPr>
        <w:pict>
          <v:shape id="Text Box 60" o:spid="_x0000_s1029" type="#_x0000_t202" style="position:absolute;left:0;text-align:left;margin-left:32.15pt;margin-top:101.25pt;width:87.15pt;height:43.1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" stroked="f">
            <v:textbox>
              <w:txbxContent>
                <w:p w:rsidR="00523424" w:rsidRPr="006C7E4F" w:rsidRDefault="00523424" w:rsidP="006C7E4F">
                  <w:pPr>
                    <w:rPr>
                      <w:sz w:val="16"/>
                    </w:rPr>
                  </w:pPr>
                  <w:r>
                    <w:t xml:space="preserve">  </w:t>
                  </w:r>
                  <w:r w:rsidRPr="006C7E4F">
                    <w:rPr>
                      <w:sz w:val="16"/>
                    </w:rPr>
                    <w:t>Plaque de zinc</w:t>
                  </w:r>
                </w:p>
                <w:p w:rsidR="00523424" w:rsidRPr="006C7E4F" w:rsidRDefault="00523424" w:rsidP="006C7E4F">
                  <w:pPr>
                    <w:rPr>
                      <w:sz w:val="16"/>
                    </w:rPr>
                  </w:pPr>
                </w:p>
                <w:p w:rsidR="00523424" w:rsidRPr="006C7E4F" w:rsidRDefault="00523424" w:rsidP="006C7E4F">
                  <w:pPr>
                    <w:jc w:val="center"/>
                    <w:rPr>
                      <w:sz w:val="16"/>
                    </w:rPr>
                  </w:pPr>
                  <w:r w:rsidRPr="006C7E4F">
                    <w:rPr>
                      <w:sz w:val="16"/>
                    </w:rPr>
                    <w:t>………………….</w:t>
                  </w:r>
                </w:p>
                <w:p w:rsidR="00523424" w:rsidRDefault="00523424" w:rsidP="006C7E4F"/>
              </w:txbxContent>
            </v:textbox>
          </v:shape>
        </w:pict>
      </w:r>
      <w:r>
        <w:rPr>
          <w:noProof/>
        </w:rPr>
        <w:pict>
          <v:shape id="AutoShape 43" o:spid="_x0000_s1065" type="#_x0000_t32" style="position:absolute;left:0;text-align:left;margin-left:167.5pt;margin-top:107.1pt;width:86.55pt;height:0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"/>
        </w:pict>
      </w:r>
      <w:r>
        <w:rPr>
          <w:noProof/>
        </w:rPr>
        <w:pict>
          <v:shape id="AutoShape 59" o:spid="_x0000_s1064" type="#_x0000_t32" style="position:absolute;left:0;text-align:left;margin-left:112.2pt;margin-top:117.7pt;width:75.55pt;height:0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"/>
        </w:pict>
      </w:r>
      <w:r>
        <w:rPr>
          <w:noProof/>
        </w:rPr>
        <w:pict>
          <v:shape id="Text Box 35" o:spid="_x0000_s1030" type="#_x0000_t202" style="position:absolute;left:0;text-align:left;margin-left:311.95pt;margin-top:144.35pt;width:106.3pt;height:28.65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" stroked="f">
            <v:textbox>
              <w:txbxContent>
                <w:p w:rsidR="00523424" w:rsidRPr="006C7E4F" w:rsidRDefault="00523424" w:rsidP="0095073A">
                  <w:pPr>
                    <w:jc w:val="center"/>
                    <w:rPr>
                      <w:sz w:val="16"/>
                    </w:rPr>
                  </w:pPr>
                  <w:r w:rsidRPr="006C7E4F">
                    <w:rPr>
                      <w:sz w:val="16"/>
                    </w:rPr>
                    <w:t>Solution contenant</w:t>
                  </w:r>
                </w:p>
                <w:p w:rsidR="00523424" w:rsidRPr="00203409" w:rsidRDefault="00523424" w:rsidP="0095073A">
                  <w:pPr>
                    <w:jc w:val="center"/>
                    <w:rPr>
                      <w:sz w:val="16"/>
                      <w:vertAlign w:val="superscript"/>
                    </w:rPr>
                  </w:pPr>
                  <w:r w:rsidRPr="006C7E4F">
                    <w:rPr>
                      <w:sz w:val="16"/>
                    </w:rPr>
                    <w:t xml:space="preserve"> des ions </w:t>
                  </w:r>
                  <w:r w:rsidR="00203409">
                    <w:rPr>
                      <w:sz w:val="16"/>
                    </w:rPr>
                    <w:t>Zn</w:t>
                  </w:r>
                  <w:r w:rsidR="00203409">
                    <w:rPr>
                      <w:sz w:val="16"/>
                      <w:vertAlign w:val="superscript"/>
                    </w:rPr>
                    <w:t>2+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AutoShape 49" o:spid="_x0000_s1063" type="#_x0000_t116" style="position:absolute;left:0;text-align:left;margin-left:206.6pt;margin-top:162.05pt;width:10.85pt;height:2.8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"/>
        </w:pict>
      </w:r>
      <w:r>
        <w:rPr>
          <w:noProof/>
        </w:rPr>
        <w:pict>
          <v:shape id="AutoShape 54" o:spid="_x0000_s1062" type="#_x0000_t32" style="position:absolute;left:0;text-align:left;margin-left:127.6pt;margin-top:164.85pt;width:70.65pt;height:0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"/>
        </w:pict>
      </w:r>
      <w:r>
        <w:rPr>
          <w:noProof/>
        </w:rPr>
        <w:pict>
          <v:rect id="Rectangle 53" o:spid="_x0000_s1061" style="position:absolute;left:0;text-align:left;margin-left:192.55pt;margin-top:176.15pt;width:61.5pt;height:12.45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"/>
        </w:pict>
      </w:r>
      <w:r>
        <w:rPr>
          <w:noProof/>
        </w:rPr>
        <w:pict>
          <v:rect id="Rectangle 51" o:spid="_x0000_s1060" style="position:absolute;left:0;text-align:left;margin-left:151.45pt;margin-top:170.25pt;width:119.6pt;height:26.75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"/>
        </w:pict>
      </w:r>
      <w:r>
        <w:rPr>
          <w:noProof/>
        </w:rPr>
        <w:pict>
          <v:shape id="AutoShape 4" o:spid="_x0000_s1059" type="#_x0000_t32" style="position:absolute;left:0;text-align:left;margin-left:167.5pt;margin-top:170.3pt;width:86.55pt;height:0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"/>
        </w:pict>
      </w:r>
      <w:r>
        <w:rPr>
          <w:noProof/>
        </w:rPr>
        <w:pict>
          <v:oval id="Oval 52" o:spid="_x0000_s1058" style="position:absolute;left:0;text-align:left;margin-left:165.75pt;margin-top:178.35pt;width:11.1pt;height:8.0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"/>
        </w:pict>
      </w:r>
      <w:r>
        <w:rPr>
          <w:noProof/>
        </w:rPr>
        <w:pict>
          <v:shape id="Text Box 57" o:spid="_x0000_s1031" type="#_x0000_t202" style="position:absolute;left:0;text-align:left;margin-left:-16pt;margin-top:178.35pt;width:107.8pt;height:21.7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" stroked="f">
            <v:textbox>
              <w:txbxContent>
                <w:p w:rsidR="00523424" w:rsidRDefault="00523424" w:rsidP="00872F96">
                  <w:pPr>
                    <w:jc w:val="center"/>
                  </w:pPr>
                  <w:r>
                    <w:t xml:space="preserve">    </w:t>
                  </w:r>
                  <w:r w:rsidRPr="006C7E4F">
                    <w:rPr>
                      <w:sz w:val="16"/>
                    </w:rPr>
                    <w:t>Agitateur magnétique</w:t>
                  </w:r>
                </w:p>
              </w:txbxContent>
            </v:textbox>
          </v:shape>
        </w:pict>
      </w:r>
      <w:r>
        <w:rPr>
          <w:b/>
          <w:noProof/>
        </w:rPr>
        <w:pict>
          <v:shape id="AutoShape 24" o:spid="_x0000_s1057" type="#_x0000_t32" style="position:absolute;left:0;text-align:left;margin-left:227.5pt;margin-top:9pt;width:23.05pt;height:15.3pt;flip:y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">
            <v:stroke endarrow="block"/>
          </v:shape>
        </w:pict>
      </w:r>
    </w:p>
    <w:p w:rsidR="006C7E4F" w:rsidRDefault="00AC52CB" w:rsidP="00872F96">
      <w:pPr>
        <w:pStyle w:val="ECEcorps"/>
        <w:ind w:left="360"/>
        <w:jc w:val="left"/>
        <w:rPr>
          <w:rFonts w:eastAsia="Arial Unicode MS"/>
        </w:rPr>
      </w:pPr>
      <w:r>
        <w:rPr>
          <w:rFonts w:eastAsia="Arial Unicode MS"/>
          <w:noProof/>
        </w:rPr>
        <w:pict>
          <v:shape id="AutoShape 26" o:spid="_x0000_s1056" type="#_x0000_t32" style="position:absolute;left:0;text-align:left;margin-left:271.05pt;margin-top:5.4pt;width:0;height:11.8pt;flip:y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"/>
        </w:pict>
      </w:r>
    </w:p>
    <w:p w:rsidR="006C7E4F" w:rsidRDefault="00AC52CB" w:rsidP="00872F96">
      <w:pPr>
        <w:pStyle w:val="ECEcorps"/>
        <w:ind w:left="360"/>
        <w:jc w:val="left"/>
        <w:rPr>
          <w:rFonts w:eastAsia="Arial Unicode MS"/>
        </w:rPr>
      </w:pPr>
      <w:r>
        <w:rPr>
          <w:rFonts w:eastAsia="Arial Unicode MS"/>
          <w:noProof/>
        </w:rPr>
        <w:pict>
          <v:oval id="Oval 16" o:spid="_x0000_s1032" style="position:absolute;left:0;text-align:left;margin-left:141.8pt;margin-top:4.55pt;width:22.5pt;height:21.6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">
            <v:textbox>
              <w:txbxContent>
                <w:p w:rsidR="00523424" w:rsidRPr="006C7E4F" w:rsidRDefault="00523424">
                  <w:pPr>
                    <w:rPr>
                      <w:sz w:val="16"/>
                    </w:rPr>
                  </w:pPr>
                  <w:r w:rsidRPr="006C7E4F">
                    <w:rPr>
                      <w:sz w:val="16"/>
                    </w:rPr>
                    <w:t>A</w:t>
                  </w:r>
                </w:p>
              </w:txbxContent>
            </v:textbox>
          </v:oval>
        </w:pict>
      </w:r>
      <w:r>
        <w:rPr>
          <w:rFonts w:eastAsia="Arial Unicode MS"/>
          <w:noProof/>
        </w:rPr>
        <w:pict>
          <v:shape id="AutoShape 27" o:spid="_x0000_s1055" type="#_x0000_t32" style="position:absolute;left:0;text-align:left;margin-left:271.05pt;margin-top:4.55pt;width:6.55pt;height:14.95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"/>
        </w:pict>
      </w:r>
    </w:p>
    <w:p w:rsidR="00872F96" w:rsidRDefault="00AC52CB" w:rsidP="00872F96">
      <w:pPr>
        <w:pStyle w:val="ECEcorps"/>
        <w:ind w:left="360"/>
        <w:jc w:val="left"/>
        <w:rPr>
          <w:rFonts w:eastAsia="Arial Unicode MS"/>
        </w:rPr>
      </w:pPr>
      <w:r>
        <w:rPr>
          <w:rFonts w:eastAsia="Arial Unicode MS"/>
          <w:noProof/>
        </w:rPr>
        <w:pict>
          <v:shape id="AutoShape 28" o:spid="_x0000_s1054" type="#_x0000_t32" style="position:absolute;left:0;text-align:left;margin-left:271.1pt;margin-top:6.85pt;width:.95pt;height:24.8pt;flip:x y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"/>
        </w:pict>
      </w:r>
    </w:p>
    <w:p w:rsidR="00872F96" w:rsidRDefault="00872F96" w:rsidP="00872F96">
      <w:pPr>
        <w:pStyle w:val="ECEcorps"/>
        <w:ind w:left="360"/>
        <w:jc w:val="left"/>
        <w:rPr>
          <w:rFonts w:eastAsia="Arial Unicode MS"/>
        </w:rPr>
      </w:pPr>
    </w:p>
    <w:p w:rsidR="00872F96" w:rsidRPr="00872F96" w:rsidRDefault="00AC52CB" w:rsidP="00872F96">
      <w:pPr>
        <w:pStyle w:val="ECEcorps"/>
        <w:ind w:left="360"/>
        <w:jc w:val="left"/>
        <w:rPr>
          <w:rFonts w:eastAsia="Arial Unicode MS"/>
        </w:rPr>
      </w:pPr>
      <w:r>
        <w:rPr>
          <w:rFonts w:eastAsia="Arial Unicode MS"/>
          <w:noProof/>
        </w:rPr>
        <w:pict>
          <v:shape id="AutoShape 40" o:spid="_x0000_s1053" type="#_x0000_t32" style="position:absolute;left:0;text-align:left;margin-left:234.55pt;margin-top:6.4pt;width:0;height:21.15pt;flip:y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"/>
        </w:pict>
      </w:r>
    </w:p>
    <w:p w:rsidR="00872F96" w:rsidRDefault="00AC52CB" w:rsidP="00872F96">
      <w:pPr>
        <w:pStyle w:val="ECEpartie"/>
        <w:numPr>
          <w:ilvl w:val="0"/>
          <w:numId w:val="0"/>
        </w:numPr>
        <w:ind w:left="360"/>
      </w:pPr>
      <w:r>
        <w:rPr>
          <w:noProof/>
        </w:rPr>
        <w:pict>
          <v:shape id="AutoShape 44" o:spid="_x0000_s1052" type="#_x0000_t32" style="position:absolute;left:0;text-align:left;margin-left:254.05pt;margin-top:11.25pt;width:6.65pt;height:3.6pt;flip:y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" strokeweight="1pt"/>
        </w:pict>
      </w:r>
    </w:p>
    <w:p w:rsidR="00872F96" w:rsidRDefault="00AC52CB" w:rsidP="00872F96">
      <w:pPr>
        <w:pStyle w:val="ECEcorps"/>
      </w:pPr>
      <w:r>
        <w:rPr>
          <w:noProof/>
        </w:rPr>
        <w:pict>
          <v:rect id="Text Box 62" o:spid="_x0000_s1033" style="position:absolute;left:0;text-align:left;margin-left:311.95pt;margin-top:12.75pt;width:87.2pt;height:40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" stroked="f">
            <v:textbox>
              <w:txbxContent>
                <w:p w:rsidR="00523424" w:rsidRDefault="00523424" w:rsidP="006C7E4F">
                  <w:pPr>
                    <w:rPr>
                      <w:sz w:val="16"/>
                    </w:rPr>
                  </w:pPr>
                  <w:r w:rsidRPr="006C7E4F">
                    <w:rPr>
                      <w:sz w:val="16"/>
                    </w:rPr>
                    <w:t xml:space="preserve">   Plaque de fer</w:t>
                  </w:r>
                </w:p>
                <w:p w:rsidR="00680B0F" w:rsidRDefault="00680B0F" w:rsidP="006C7E4F">
                  <w:pPr>
                    <w:rPr>
                      <w:sz w:val="16"/>
                    </w:rPr>
                  </w:pPr>
                </w:p>
                <w:p w:rsidR="00680B0F" w:rsidRPr="006C7E4F" w:rsidRDefault="00680B0F" w:rsidP="006C7E4F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……………………</w:t>
                  </w:r>
                  <w:r w:rsidR="008D3881">
                    <w:rPr>
                      <w:sz w:val="16"/>
                    </w:rPr>
                    <w:t>…</w:t>
                  </w:r>
                  <w:r>
                    <w:rPr>
                      <w:sz w:val="16"/>
                    </w:rPr>
                    <w:t>……………..</w:t>
                  </w:r>
                </w:p>
                <w:p w:rsidR="00523424" w:rsidRPr="006C7E4F" w:rsidRDefault="00523424" w:rsidP="006C7E4F">
                  <w:pPr>
                    <w:rPr>
                      <w:sz w:val="16"/>
                    </w:rPr>
                  </w:pPr>
                  <w:r w:rsidRPr="006C7E4F">
                    <w:rPr>
                      <w:sz w:val="16"/>
                    </w:rPr>
                    <w:t xml:space="preserve">      ………………….</w:t>
                  </w:r>
                </w:p>
              </w:txbxContent>
            </v:textbox>
          </v:rect>
        </w:pict>
      </w:r>
      <w:r>
        <w:rPr>
          <w:rFonts w:eastAsia="Arial Unicode MS"/>
          <w:noProof/>
        </w:rPr>
        <w:pict>
          <v:rect id="Rectangle 135" o:spid="_x0000_s1051" style="position:absolute;left:0;text-align:left;margin-left:309.8pt;margin-top:9.05pt;width:93.55pt;height:41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" filled="f"/>
        </w:pict>
      </w:r>
      <w:r>
        <w:rPr>
          <w:noProof/>
        </w:rPr>
        <w:pict>
          <v:rect id="Rectangle 134" o:spid="_x0000_s1050" style="position:absolute;left:0;text-align:left;margin-left:25.75pt;margin-top:9.15pt;width:93.55pt;height:41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" filled="f"/>
        </w:pict>
      </w:r>
      <w:r>
        <w:rPr>
          <w:noProof/>
        </w:rPr>
        <w:pict>
          <v:shape id="_x0000_s1049" type="#_x0000_t32" style="position:absolute;left:0;text-align:left;margin-left:254.05pt;margin-top:2.2pt;width:0;height:79.1pt;flip:y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" strokeweight="1pt"/>
        </w:pict>
      </w:r>
    </w:p>
    <w:p w:rsidR="00872F96" w:rsidRDefault="00872F96" w:rsidP="00872F96">
      <w:pPr>
        <w:pStyle w:val="ECEcorps"/>
      </w:pPr>
    </w:p>
    <w:p w:rsidR="00872F96" w:rsidRDefault="00AC52CB" w:rsidP="00872F96">
      <w:pPr>
        <w:pStyle w:val="ECEcorps"/>
      </w:pPr>
      <w:r>
        <w:rPr>
          <w:noProof/>
        </w:rPr>
        <w:pict>
          <v:shape id="AutoShape 61" o:spid="_x0000_s1048" type="#_x0000_t32" style="position:absolute;left:0;text-align:left;margin-left:239.1pt;margin-top:3.9pt;width:70.6pt;height:0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"/>
        </w:pict>
      </w:r>
    </w:p>
    <w:p w:rsidR="00872F96" w:rsidRDefault="00872F96" w:rsidP="00872F96">
      <w:pPr>
        <w:pStyle w:val="ECEcorps"/>
      </w:pPr>
    </w:p>
    <w:p w:rsidR="00872F96" w:rsidRDefault="00AC52CB" w:rsidP="00872F96">
      <w:pPr>
        <w:pStyle w:val="ECEcorps"/>
      </w:pPr>
      <w:r>
        <w:rPr>
          <w:noProof/>
        </w:rPr>
        <w:pict>
          <v:shape id="Text Box 55" o:spid="_x0000_s1034" type="#_x0000_t202" style="position:absolute;left:0;text-align:left;margin-left:2.85pt;margin-top:9.15pt;width:124.75pt;height:20.8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" stroked="f">
            <v:textbox>
              <w:txbxContent>
                <w:p w:rsidR="00523424" w:rsidRPr="006C7E4F" w:rsidRDefault="006C7E4F" w:rsidP="00872F96">
                  <w:pPr>
                    <w:jc w:val="center"/>
                    <w:rPr>
                      <w:sz w:val="16"/>
                    </w:rPr>
                  </w:pPr>
                  <w:r w:rsidRPr="006C7E4F">
                    <w:rPr>
                      <w:sz w:val="16"/>
                    </w:rPr>
                    <w:t>Barreau aimanté</w:t>
                  </w:r>
                </w:p>
              </w:txbxContent>
            </v:textbox>
          </v:shape>
        </w:pict>
      </w:r>
    </w:p>
    <w:p w:rsidR="00872F96" w:rsidRDefault="00AC52CB" w:rsidP="00872F96">
      <w:pPr>
        <w:pStyle w:val="ECEcorps"/>
      </w:pPr>
      <w:r>
        <w:rPr>
          <w:noProof/>
        </w:rPr>
        <w:pict>
          <v:shape id="AutoShape 34" o:spid="_x0000_s1047" type="#_x0000_t32" style="position:absolute;left:0;text-align:left;margin-left:243.9pt;margin-top:3.6pt;width:70.7pt;height:0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"/>
        </w:pict>
      </w:r>
    </w:p>
    <w:p w:rsidR="00872F96" w:rsidRDefault="00AC52CB" w:rsidP="00872F96">
      <w:pPr>
        <w:pStyle w:val="ECEcorps"/>
      </w:pPr>
      <w:r>
        <w:rPr>
          <w:noProof/>
        </w:rPr>
        <w:pict>
          <v:shape id="AutoShape 42" o:spid="_x0000_s1046" type="#_x0000_t32" style="position:absolute;left:0;text-align:left;margin-left:167.5pt;margin-top:5.85pt;width:86.55pt;height:0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" strokecolor="black [3213]" strokeweight="1pt"/>
        </w:pict>
      </w:r>
    </w:p>
    <w:p w:rsidR="00872F96" w:rsidRDefault="00AC52CB" w:rsidP="00872F96">
      <w:pPr>
        <w:pStyle w:val="ECEcorps"/>
      </w:pPr>
      <w:r>
        <w:rPr>
          <w:noProof/>
        </w:rPr>
        <w:pict>
          <v:shape id="AutoShape 56" o:spid="_x0000_s1045" type="#_x0000_t32" style="position:absolute;left:0;text-align:left;margin-left:93.65pt;margin-top:9.35pt;width:55.4pt;height:.05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"/>
        </w:pict>
      </w:r>
    </w:p>
    <w:p w:rsidR="00B72494" w:rsidRDefault="00B72494" w:rsidP="00872F96">
      <w:pPr>
        <w:pStyle w:val="ECEcorps"/>
      </w:pPr>
    </w:p>
    <w:p w:rsidR="0095073A" w:rsidRDefault="0095073A" w:rsidP="00872F96">
      <w:pPr>
        <w:pStyle w:val="ECEcorps"/>
      </w:pPr>
      <w:bookmarkStart w:id="7" w:name="_GoBack"/>
      <w:bookmarkEnd w:id="7"/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72F96" w:rsidTr="00B2627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872F96" w:rsidRDefault="00872F96" w:rsidP="00B2627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872F96" w:rsidRDefault="00872F96" w:rsidP="00B26275">
            <w:pPr>
              <w:pStyle w:val="ECEappel"/>
              <w:framePr w:wrap="around"/>
            </w:pPr>
            <w:r>
              <w:t>APPEL n°</w:t>
            </w:r>
            <w:r w:rsidR="00B72494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872F96" w:rsidRDefault="00872F96" w:rsidP="00B2627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72F96" w:rsidTr="00B2627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72F96" w:rsidRPr="00592F79" w:rsidRDefault="00872F96" w:rsidP="00B2627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5D1F3A" w:rsidRDefault="00872F96" w:rsidP="005D1F3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 pour</w:t>
            </w:r>
            <w:r w:rsidR="007678C2">
              <w:t xml:space="preserve"> </w:t>
            </w:r>
            <w:r w:rsidR="005D1F3A">
              <w:t xml:space="preserve">la validation des pesées, la vérification du </w:t>
            </w:r>
            <w:r>
              <w:t xml:space="preserve">montage </w:t>
            </w:r>
            <w:r w:rsidR="005D1F3A">
              <w:t xml:space="preserve">et la mise en œuvre de l’électrozingage </w:t>
            </w:r>
          </w:p>
          <w:p w:rsidR="00872F96" w:rsidRPr="005D1F3A" w:rsidRDefault="00872F96" w:rsidP="005D1F3A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872F96" w:rsidRDefault="00872F96" w:rsidP="00B2627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3C065A" w:rsidRDefault="003C065A" w:rsidP="00D14DCE">
      <w:pPr>
        <w:pStyle w:val="ECEcorps"/>
      </w:pPr>
    </w:p>
    <w:p w:rsidR="00204FE4" w:rsidRPr="005B4D2E" w:rsidRDefault="00017A21" w:rsidP="00D14DCE">
      <w:pPr>
        <w:pStyle w:val="ECEcorps"/>
      </w:pPr>
      <w:r w:rsidRPr="005B4D2E">
        <w:t>Allumer l’agitateur magnétique et m</w:t>
      </w:r>
      <w:r w:rsidR="00D74497" w:rsidRPr="005B4D2E">
        <w:t>aintenir une agitation modérée</w:t>
      </w:r>
      <w:r w:rsidR="00204FE4" w:rsidRPr="005B4D2E">
        <w:t>.</w:t>
      </w:r>
    </w:p>
    <w:p w:rsidR="00872F96" w:rsidRPr="005B4D2E" w:rsidRDefault="00204FE4" w:rsidP="00D14DCE">
      <w:pPr>
        <w:pStyle w:val="ECEcorps"/>
      </w:pPr>
      <w:r w:rsidRPr="005B4D2E">
        <w:t>F</w:t>
      </w:r>
      <w:r w:rsidR="00872F96" w:rsidRPr="005B4D2E">
        <w:t>ermer l’interrupteur et</w:t>
      </w:r>
      <w:r w:rsidRPr="005B4D2E">
        <w:t xml:space="preserve">, </w:t>
      </w:r>
      <w:r w:rsidRPr="003C065A">
        <w:rPr>
          <w:u w:val="single"/>
        </w:rPr>
        <w:t>au même instant</w:t>
      </w:r>
      <w:r w:rsidRPr="005B4D2E">
        <w:t>,</w:t>
      </w:r>
      <w:r w:rsidR="00872F96" w:rsidRPr="005B4D2E">
        <w:t xml:space="preserve"> déclencher le </w:t>
      </w:r>
      <w:r w:rsidR="00D14DCE" w:rsidRPr="005B4D2E">
        <w:t>c</w:t>
      </w:r>
      <w:r w:rsidR="00872F96" w:rsidRPr="005B4D2E">
        <w:t>hronomètre.</w:t>
      </w:r>
    </w:p>
    <w:p w:rsidR="00872F96" w:rsidRDefault="00204FE4" w:rsidP="00872F96">
      <w:pPr>
        <w:pStyle w:val="ECEcorps"/>
        <w:rPr>
          <w:rFonts w:eastAsia="Arial Unicode MS"/>
        </w:rPr>
      </w:pPr>
      <w:r w:rsidRPr="005B4D2E">
        <w:t>À</w:t>
      </w:r>
      <w:r w:rsidR="00872F96" w:rsidRPr="005B4D2E">
        <w:rPr>
          <w:rFonts w:eastAsia="Arial Unicode MS"/>
        </w:rPr>
        <w:t xml:space="preserve"> l’aide</w:t>
      </w:r>
      <w:r w:rsidR="00872F96">
        <w:rPr>
          <w:rFonts w:eastAsia="Arial Unicode MS"/>
        </w:rPr>
        <w:t xml:space="preserve"> du rhéostat, régl</w:t>
      </w:r>
      <w:r w:rsidR="002E0BE0">
        <w:rPr>
          <w:rFonts w:eastAsia="Arial Unicode MS"/>
        </w:rPr>
        <w:t>er l</w:t>
      </w:r>
      <w:r w:rsidR="00D02575">
        <w:rPr>
          <w:rFonts w:eastAsia="Arial Unicode MS"/>
        </w:rPr>
        <w:t xml:space="preserve">’intensité du courant à 0,70 A environ. </w:t>
      </w:r>
      <w:r w:rsidR="002E0BE0">
        <w:rPr>
          <w:rFonts w:eastAsia="Arial Unicode MS"/>
        </w:rPr>
        <w:t>Main</w:t>
      </w:r>
      <w:r w:rsidR="00D02575">
        <w:rPr>
          <w:rFonts w:eastAsia="Arial Unicode MS"/>
        </w:rPr>
        <w:t>tenir l’</w:t>
      </w:r>
      <w:r w:rsidR="002E0BE0">
        <w:rPr>
          <w:rFonts w:eastAsia="Arial Unicode MS"/>
        </w:rPr>
        <w:t xml:space="preserve">intensité </w:t>
      </w:r>
      <w:r w:rsidR="009A592B">
        <w:rPr>
          <w:rFonts w:eastAsia="Arial Unicode MS"/>
          <w:i/>
          <w:iCs/>
        </w:rPr>
        <w:t xml:space="preserve">I </w:t>
      </w:r>
      <w:r w:rsidR="002E0BE0">
        <w:rPr>
          <w:rFonts w:eastAsia="Arial Unicode MS"/>
        </w:rPr>
        <w:t xml:space="preserve">constante pendant toute la durée de </w:t>
      </w:r>
      <w:r w:rsidR="00872F96">
        <w:rPr>
          <w:rFonts w:eastAsia="Arial Unicode MS"/>
        </w:rPr>
        <w:t>l’</w:t>
      </w:r>
      <w:r w:rsidR="008731AF">
        <w:rPr>
          <w:rFonts w:eastAsia="Arial Unicode MS"/>
        </w:rPr>
        <w:t>électrozingage</w:t>
      </w:r>
      <w:r w:rsidR="00D652F6">
        <w:rPr>
          <w:rFonts w:eastAsia="Arial Unicode MS"/>
        </w:rPr>
        <w:t xml:space="preserve"> </w:t>
      </w:r>
      <w:r w:rsidR="004955F8">
        <w:rPr>
          <w:rFonts w:eastAsia="Arial Unicode MS"/>
        </w:rPr>
        <w:t>fixée à</w:t>
      </w:r>
      <w:r w:rsidR="002E0BE0">
        <w:rPr>
          <w:rFonts w:eastAsia="Arial Unicode MS"/>
        </w:rPr>
        <w:t xml:space="preserve"> </w:t>
      </w:r>
      <w:r w:rsidR="008F1760">
        <w:rPr>
          <w:rFonts w:eastAsia="Arial Unicode MS"/>
        </w:rPr>
        <w:t xml:space="preserve">environ </w:t>
      </w:r>
      <w:r w:rsidR="008F1760" w:rsidRPr="0038126E">
        <w:t>Δ</w:t>
      </w:r>
      <w:r w:rsidR="008F1760" w:rsidRPr="005B4D2E">
        <w:rPr>
          <w:i/>
        </w:rPr>
        <w:t xml:space="preserve">t </w:t>
      </w:r>
      <w:r w:rsidR="008F1760" w:rsidRPr="005B4D2E">
        <w:t>=</w:t>
      </w:r>
      <w:r w:rsidR="00EB75C6">
        <w:t xml:space="preserve"> </w:t>
      </w:r>
      <w:r w:rsidR="00D652F6">
        <w:rPr>
          <w:rFonts w:eastAsia="Arial Unicode MS"/>
        </w:rPr>
        <w:t xml:space="preserve">20 </w:t>
      </w:r>
      <w:r w:rsidR="00872F96">
        <w:rPr>
          <w:rFonts w:eastAsia="Arial Unicode MS"/>
        </w:rPr>
        <w:t>minutes.</w:t>
      </w:r>
    </w:p>
    <w:p w:rsidR="002E0BE0" w:rsidRDefault="002E0BE0" w:rsidP="00872F96">
      <w:pPr>
        <w:pStyle w:val="ECEcorps"/>
        <w:rPr>
          <w:rFonts w:eastAsia="Arial Unicode MS"/>
        </w:rPr>
      </w:pPr>
    </w:p>
    <w:p w:rsidR="00872F96" w:rsidRPr="00872F96" w:rsidRDefault="002E0BE0" w:rsidP="00872F96">
      <w:pPr>
        <w:pStyle w:val="ECEcorps"/>
        <w:rPr>
          <w:i/>
        </w:rPr>
      </w:pPr>
      <w:r w:rsidRPr="005B4D2E">
        <w:rPr>
          <w:rFonts w:eastAsia="Arial Unicode MS"/>
        </w:rPr>
        <w:t xml:space="preserve">Noter </w:t>
      </w:r>
      <w:r w:rsidR="00204FE4" w:rsidRPr="005B4D2E">
        <w:rPr>
          <w:rFonts w:eastAsia="Arial Unicode MS"/>
        </w:rPr>
        <w:t xml:space="preserve">la valeur de </w:t>
      </w:r>
      <w:r w:rsidRPr="005B4D2E">
        <w:rPr>
          <w:rFonts w:eastAsia="Arial Unicode MS"/>
        </w:rPr>
        <w:t xml:space="preserve">ces </w:t>
      </w:r>
      <w:r w:rsidR="006C7E4F">
        <w:rPr>
          <w:rFonts w:eastAsia="Arial Unicode MS"/>
        </w:rPr>
        <w:t>grandeur</w:t>
      </w:r>
      <w:r w:rsidRPr="005B4D2E">
        <w:rPr>
          <w:rFonts w:eastAsia="Arial Unicode MS"/>
        </w:rPr>
        <w:t xml:space="preserve">s </w:t>
      </w:r>
      <w:r w:rsidR="00D652F6" w:rsidRPr="005B4D2E">
        <w:rPr>
          <w:rFonts w:eastAsia="Arial Unicode MS"/>
        </w:rPr>
        <w:t xml:space="preserve">: </w:t>
      </w:r>
      <w:r w:rsidR="00872F96" w:rsidRPr="005B4D2E">
        <w:t xml:space="preserve">          </w:t>
      </w:r>
      <w:r w:rsidR="00872F96" w:rsidRPr="005B4D2E">
        <w:rPr>
          <w:i/>
        </w:rPr>
        <w:t xml:space="preserve">I </w:t>
      </w:r>
      <w:r w:rsidR="00872F96" w:rsidRPr="005B4D2E">
        <w:t>=</w:t>
      </w:r>
      <w:r w:rsidR="00872F96" w:rsidRPr="005B4D2E">
        <w:rPr>
          <w:i/>
        </w:rPr>
        <w:t xml:space="preserve"> ………………              </w:t>
      </w:r>
      <w:r w:rsidR="00D652F6" w:rsidRPr="005B4D2E">
        <w:rPr>
          <w:i/>
        </w:rPr>
        <w:t xml:space="preserve">     </w:t>
      </w:r>
      <w:r w:rsidR="00872F96" w:rsidRPr="005B4D2E">
        <w:rPr>
          <w:i/>
        </w:rPr>
        <w:t xml:space="preserve">           </w:t>
      </w:r>
      <w:r w:rsidR="00872F96" w:rsidRPr="0038126E">
        <w:t>Δ</w:t>
      </w:r>
      <w:r w:rsidR="00872F96" w:rsidRPr="005B4D2E">
        <w:rPr>
          <w:i/>
        </w:rPr>
        <w:t xml:space="preserve">t </w:t>
      </w:r>
      <w:r w:rsidR="00872F96" w:rsidRPr="005B4D2E">
        <w:t>=</w:t>
      </w:r>
      <w:r w:rsidR="00872F96" w:rsidRPr="005B4D2E">
        <w:rPr>
          <w:i/>
        </w:rPr>
        <w:t xml:space="preserve"> ……………</w:t>
      </w:r>
    </w:p>
    <w:p w:rsidR="0010535A" w:rsidRDefault="0010535A" w:rsidP="00872F96">
      <w:pPr>
        <w:pStyle w:val="ECEcorps"/>
        <w:rPr>
          <w:b/>
        </w:rPr>
      </w:pPr>
    </w:p>
    <w:p w:rsidR="00872F96" w:rsidRDefault="00872F96" w:rsidP="00872F96">
      <w:pPr>
        <w:pStyle w:val="ECEcorps"/>
        <w:rPr>
          <w:b/>
        </w:rPr>
      </w:pPr>
      <w:r w:rsidRPr="0010535A">
        <w:rPr>
          <w:b/>
        </w:rPr>
        <w:t>Tout en surveillant le déroulement de l’expérience, répondre aux questions suivantes.</w:t>
      </w:r>
    </w:p>
    <w:p w:rsidR="005D1F3A" w:rsidRPr="0010535A" w:rsidRDefault="005D1F3A" w:rsidP="00872F96">
      <w:pPr>
        <w:pStyle w:val="ECEcorps"/>
        <w:rPr>
          <w:b/>
        </w:rPr>
      </w:pPr>
    </w:p>
    <w:p w:rsidR="00872F96" w:rsidRPr="00872F96" w:rsidRDefault="00872F96" w:rsidP="00872F96">
      <w:pPr>
        <w:pStyle w:val="ECEcorps"/>
        <w:numPr>
          <w:ilvl w:val="1"/>
          <w:numId w:val="6"/>
        </w:numPr>
        <w:rPr>
          <w:rFonts w:eastAsia="Arial Unicode MS"/>
        </w:rPr>
      </w:pPr>
      <w:r>
        <w:rPr>
          <w:rFonts w:eastAsia="Arial Unicode MS"/>
        </w:rPr>
        <w:t>Compléte</w:t>
      </w:r>
      <w:r w:rsidR="00D652F6">
        <w:rPr>
          <w:rFonts w:eastAsia="Arial Unicode MS"/>
        </w:rPr>
        <w:t>r le schéma du montage</w:t>
      </w:r>
      <w:r>
        <w:rPr>
          <w:rFonts w:eastAsia="Arial Unicode MS"/>
        </w:rPr>
        <w:t xml:space="preserve"> permettant l’électrozingage en indiquant :</w:t>
      </w:r>
    </w:p>
    <w:p w:rsidR="00872F96" w:rsidRPr="005B4D2E" w:rsidRDefault="00872F96" w:rsidP="00872F96">
      <w:pPr>
        <w:pStyle w:val="ECEcorps"/>
        <w:ind w:left="360"/>
        <w:rPr>
          <w:rFonts w:eastAsia="Arial Unicode MS"/>
        </w:rPr>
      </w:pPr>
      <w:r w:rsidRPr="005B4D2E">
        <w:rPr>
          <w:rFonts w:eastAsia="Arial Unicode MS"/>
        </w:rPr>
        <w:t>- le sens conventionnel du courant électrique ;</w:t>
      </w:r>
    </w:p>
    <w:p w:rsidR="00872F96" w:rsidRDefault="00204FE4" w:rsidP="00872F96">
      <w:pPr>
        <w:pStyle w:val="ECEcorps"/>
        <w:ind w:left="360"/>
        <w:rPr>
          <w:rFonts w:eastAsia="Arial Unicode MS"/>
        </w:rPr>
      </w:pPr>
      <w:r w:rsidRPr="005B4D2E">
        <w:rPr>
          <w:rFonts w:eastAsia="Arial Unicode MS"/>
        </w:rPr>
        <w:t>- le sens de déplacement</w:t>
      </w:r>
      <w:r w:rsidR="00872F96" w:rsidRPr="005B4D2E">
        <w:rPr>
          <w:rFonts w:eastAsia="Arial Unicode MS"/>
        </w:rPr>
        <w:t xml:space="preserve"> des</w:t>
      </w:r>
      <w:r w:rsidR="00872F96">
        <w:rPr>
          <w:rFonts w:eastAsia="Arial Unicode MS"/>
        </w:rPr>
        <w:t xml:space="preserve"> électrons dans</w:t>
      </w:r>
      <w:r w:rsidR="00D14DCE">
        <w:rPr>
          <w:rFonts w:eastAsia="Arial Unicode MS"/>
        </w:rPr>
        <w:t xml:space="preserve"> les conducteurs métalliques ;</w:t>
      </w:r>
    </w:p>
    <w:p w:rsidR="004955F8" w:rsidRDefault="004955F8" w:rsidP="00872F96">
      <w:pPr>
        <w:pStyle w:val="ECEcorps"/>
        <w:ind w:left="360"/>
        <w:rPr>
          <w:rFonts w:eastAsia="Arial Unicode MS"/>
        </w:rPr>
      </w:pPr>
      <w:r>
        <w:rPr>
          <w:rFonts w:eastAsia="Arial Unicode MS"/>
        </w:rPr>
        <w:t xml:space="preserve">- la plaque qui constitue l’anode </w:t>
      </w:r>
      <w:r w:rsidR="00D14DCE">
        <w:rPr>
          <w:rFonts w:eastAsia="Arial Unicode MS"/>
        </w:rPr>
        <w:t>et celle qui constitue la cathode.</w:t>
      </w:r>
    </w:p>
    <w:p w:rsidR="00872F96" w:rsidRDefault="00872F96" w:rsidP="00872F96">
      <w:pPr>
        <w:pStyle w:val="ECEcorps"/>
      </w:pPr>
    </w:p>
    <w:p w:rsidR="003A1670" w:rsidRPr="003A1670" w:rsidRDefault="00204FE4" w:rsidP="003A1670">
      <w:pPr>
        <w:pStyle w:val="ECEcorps"/>
        <w:numPr>
          <w:ilvl w:val="1"/>
          <w:numId w:val="6"/>
        </w:numPr>
      </w:pPr>
      <w:r w:rsidRPr="00D41D10">
        <w:rPr>
          <w:rFonts w:eastAsia="Arial Unicode MS"/>
        </w:rPr>
        <w:t>À</w:t>
      </w:r>
      <w:r w:rsidR="006C3673" w:rsidRPr="00D41D10">
        <w:rPr>
          <w:rFonts w:eastAsia="Arial Unicode MS"/>
        </w:rPr>
        <w:t xml:space="preserve"> l’aide</w:t>
      </w:r>
      <w:r w:rsidR="006C3673" w:rsidRPr="003A1670">
        <w:rPr>
          <w:rFonts w:eastAsia="Arial Unicode MS"/>
        </w:rPr>
        <w:t xml:space="preserve"> des informations </w:t>
      </w:r>
      <w:r w:rsidR="00B26275" w:rsidRPr="003A1670">
        <w:rPr>
          <w:rFonts w:eastAsia="Arial Unicode MS"/>
        </w:rPr>
        <w:t xml:space="preserve">mises </w:t>
      </w:r>
      <w:r w:rsidR="00255CD5" w:rsidRPr="003A1670">
        <w:rPr>
          <w:rFonts w:eastAsia="Arial Unicode MS"/>
        </w:rPr>
        <w:t>à disposition</w:t>
      </w:r>
      <w:r w:rsidR="00B26275" w:rsidRPr="003A1670">
        <w:rPr>
          <w:rFonts w:eastAsia="Arial Unicode MS"/>
        </w:rPr>
        <w:t xml:space="preserve">, </w:t>
      </w:r>
      <w:r w:rsidR="005A5BFB" w:rsidRPr="003A1670">
        <w:rPr>
          <w:rFonts w:eastAsia="Arial Unicode MS"/>
        </w:rPr>
        <w:t xml:space="preserve">écrire </w:t>
      </w:r>
      <w:r w:rsidR="003A1670" w:rsidRPr="003A1670">
        <w:rPr>
          <w:rFonts w:eastAsia="Arial Unicode MS"/>
        </w:rPr>
        <w:t xml:space="preserve">et nommer </w:t>
      </w:r>
      <w:r w:rsidR="005A5BFB" w:rsidRPr="003A1670">
        <w:rPr>
          <w:rFonts w:eastAsia="Arial Unicode MS"/>
        </w:rPr>
        <w:t xml:space="preserve">les demi-équations électroniques </w:t>
      </w:r>
      <w:r w:rsidR="004819BC" w:rsidRPr="003A1670">
        <w:rPr>
          <w:rFonts w:eastAsia="Arial Unicode MS"/>
        </w:rPr>
        <w:t xml:space="preserve">des réactions qui se produisent à l’anode et à la cathode. </w:t>
      </w:r>
      <w:r w:rsidR="00F944C8">
        <w:rPr>
          <w:rFonts w:eastAsia="Arial Unicode MS"/>
        </w:rPr>
        <w:t xml:space="preserve">Indiquer </w:t>
      </w:r>
      <w:r w:rsidR="00C86D12">
        <w:rPr>
          <w:rFonts w:eastAsia="Arial Unicode MS"/>
        </w:rPr>
        <w:t>en indice les notations suivantes : A</w:t>
      </w:r>
      <w:r w:rsidR="00D02575" w:rsidRPr="003A1670">
        <w:rPr>
          <w:rFonts w:eastAsia="Arial Unicode MS"/>
        </w:rPr>
        <w:t xml:space="preserve"> </w:t>
      </w:r>
      <w:r w:rsidR="00C86D12">
        <w:rPr>
          <w:rFonts w:eastAsia="Arial Unicode MS"/>
        </w:rPr>
        <w:t>pour anode et C</w:t>
      </w:r>
      <w:r w:rsidR="003A1670">
        <w:rPr>
          <w:rFonts w:eastAsia="Arial Unicode MS"/>
        </w:rPr>
        <w:t xml:space="preserve"> pour cathode.</w:t>
      </w:r>
    </w:p>
    <w:p w:rsidR="003A1670" w:rsidRDefault="003A1670" w:rsidP="003A1670">
      <w:pPr>
        <w:pStyle w:val="ECEcorps"/>
        <w:rPr>
          <w:rFonts w:eastAsia="Arial Unicode MS"/>
        </w:rPr>
      </w:pPr>
    </w:p>
    <w:p w:rsidR="00872F96" w:rsidRDefault="00C86D12" w:rsidP="00C86D12">
      <w:pPr>
        <w:pStyle w:val="ECEcorps"/>
      </w:pPr>
      <w:r>
        <w:t xml:space="preserve">Anode </w:t>
      </w:r>
      <w:r w:rsidR="00204FE4" w:rsidRPr="00D41D10">
        <w:t>:</w:t>
      </w:r>
      <w:r w:rsidR="00204FE4">
        <w:t xml:space="preserve"> </w:t>
      </w:r>
      <w:r w:rsidR="00872F96">
        <w:t>…………………………………………………………………………………………………………………………</w:t>
      </w:r>
    </w:p>
    <w:p w:rsidR="00C86D12" w:rsidRDefault="00C86D12" w:rsidP="00D41D10">
      <w:pPr>
        <w:pStyle w:val="ECEcorps"/>
        <w:rPr>
          <w:rFonts w:eastAsia="Arial Unicode MS"/>
        </w:rPr>
      </w:pPr>
    </w:p>
    <w:p w:rsidR="00B26275" w:rsidRDefault="00C86D12" w:rsidP="00D41D10">
      <w:pPr>
        <w:pStyle w:val="ECEcorps"/>
      </w:pPr>
      <w:r>
        <w:t xml:space="preserve">Cathode : </w:t>
      </w:r>
      <w:r w:rsidR="00872F96">
        <w:t>………………………………………</w:t>
      </w:r>
      <w:r>
        <w:t>……………………………………………………………………………….</w:t>
      </w:r>
    </w:p>
    <w:p w:rsidR="00836EED" w:rsidRDefault="00836EED" w:rsidP="00D41D10">
      <w:pPr>
        <w:pStyle w:val="ECEcorps"/>
      </w:pPr>
    </w:p>
    <w:p w:rsidR="00B72494" w:rsidRDefault="00B72494" w:rsidP="00B72494">
      <w:pPr>
        <w:pStyle w:val="ECEpartie"/>
        <w:numPr>
          <w:ilvl w:val="1"/>
          <w:numId w:val="6"/>
        </w:numPr>
        <w:rPr>
          <w:b w:val="0"/>
        </w:rPr>
      </w:pPr>
      <w:r>
        <w:rPr>
          <w:b w:val="0"/>
        </w:rPr>
        <w:t>Décrire le changement observé</w:t>
      </w:r>
      <w:r w:rsidRPr="00872F96">
        <w:rPr>
          <w:b w:val="0"/>
        </w:rPr>
        <w:t xml:space="preserve"> </w:t>
      </w:r>
      <w:r>
        <w:rPr>
          <w:b w:val="0"/>
        </w:rPr>
        <w:t xml:space="preserve">au niveau de la plaque de fer.  </w:t>
      </w:r>
    </w:p>
    <w:p w:rsidR="00B72494" w:rsidRDefault="00B72494" w:rsidP="00B72494">
      <w:pPr>
        <w:pStyle w:val="ECEpartie"/>
        <w:numPr>
          <w:ilvl w:val="0"/>
          <w:numId w:val="0"/>
        </w:numPr>
        <w:rPr>
          <w:b w:val="0"/>
        </w:rPr>
      </w:pPr>
    </w:p>
    <w:p w:rsidR="006C7E4F" w:rsidRDefault="00B72494" w:rsidP="00872F96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836EED" w:rsidRPr="00836EED" w:rsidRDefault="00836EED" w:rsidP="00872F96">
      <w:pPr>
        <w:pStyle w:val="ECEcorps"/>
      </w:pPr>
    </w:p>
    <w:p w:rsidR="006C7E4F" w:rsidRDefault="00836EED" w:rsidP="00872F96">
      <w:pPr>
        <w:pStyle w:val="ECEcorps"/>
        <w:rPr>
          <w:rFonts w:eastAsia="Arial Unicode MS"/>
          <w:b/>
        </w:rPr>
      </w:pPr>
      <w:r w:rsidRPr="00836EED">
        <w:rPr>
          <w:rFonts w:eastAsia="Arial Unicode MS"/>
          <w:b/>
        </w:rPr>
        <w:t>Compléter les observations du 1.</w:t>
      </w:r>
    </w:p>
    <w:p w:rsidR="00836EED" w:rsidRPr="00836EED" w:rsidRDefault="00836EED" w:rsidP="00872F96">
      <w:pPr>
        <w:pStyle w:val="ECEcorps"/>
        <w:rPr>
          <w:rFonts w:eastAsia="Arial Unicode MS"/>
          <w:b/>
        </w:rPr>
      </w:pPr>
    </w:p>
    <w:p w:rsidR="00B71880" w:rsidRDefault="0038126E" w:rsidP="00B71880">
      <w:pPr>
        <w:pStyle w:val="ECEpartie"/>
        <w:numPr>
          <w:ilvl w:val="0"/>
          <w:numId w:val="6"/>
        </w:numPr>
        <w:rPr>
          <w:b w:val="0"/>
          <w:bCs/>
        </w:rPr>
      </w:pPr>
      <w:r>
        <w:t>M</w:t>
      </w:r>
      <w:r w:rsidR="00B71880">
        <w:t xml:space="preserve">asse de zinc déposée </w:t>
      </w:r>
      <w:r w:rsidR="00B71880">
        <w:rPr>
          <w:b w:val="0"/>
          <w:bCs/>
        </w:rPr>
        <w:t>(20</w:t>
      </w:r>
      <w:r w:rsidR="00B71880" w:rsidRPr="00FF78A1">
        <w:rPr>
          <w:b w:val="0"/>
          <w:bCs/>
        </w:rPr>
        <w:t xml:space="preserve"> minutes conseillées)</w:t>
      </w:r>
    </w:p>
    <w:p w:rsidR="00173C5C" w:rsidRDefault="00173C5C" w:rsidP="00173C5C">
      <w:pPr>
        <w:pStyle w:val="ECEcorps"/>
      </w:pPr>
    </w:p>
    <w:p w:rsidR="0010535A" w:rsidRDefault="0010535A" w:rsidP="0010535A">
      <w:pPr>
        <w:pStyle w:val="ECEcorps"/>
        <w:numPr>
          <w:ilvl w:val="1"/>
          <w:numId w:val="6"/>
        </w:numPr>
      </w:pPr>
      <w:r>
        <w:t xml:space="preserve">Compte-tenu des paramètres expérimentaux, de la relation littérale proposée ci-dessous et des </w:t>
      </w:r>
      <w:r w:rsidR="00204FE4">
        <w:t>informations fournies</w:t>
      </w:r>
      <w:r>
        <w:t xml:space="preserve">, déterminer la valeur théorique de la masse de zinc notée </w:t>
      </w:r>
      <w:r>
        <w:rPr>
          <w:i/>
        </w:rPr>
        <w:t>m</w:t>
      </w:r>
      <w:r>
        <w:rPr>
          <w:vertAlign w:val="subscript"/>
        </w:rPr>
        <w:t>th</w:t>
      </w:r>
      <w:r>
        <w:t xml:space="preserve"> dépos</w:t>
      </w:r>
      <w:r w:rsidRPr="00D41D10">
        <w:t>é</w:t>
      </w:r>
      <w:r w:rsidR="00204FE4" w:rsidRPr="00D41D10">
        <w:t>e</w:t>
      </w:r>
      <w:r>
        <w:t xml:space="preserve"> sur la plaque de fer.</w:t>
      </w:r>
    </w:p>
    <w:p w:rsidR="0010535A" w:rsidRDefault="0010535A" w:rsidP="0010535A">
      <w:pPr>
        <w:pStyle w:val="ECEpartie"/>
        <w:numPr>
          <w:ilvl w:val="0"/>
          <w:numId w:val="0"/>
        </w:numPr>
        <w:jc w:val="center"/>
        <w:rPr>
          <w:color w:val="000000" w:themeColor="text1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6550"/>
      </w:tblGrid>
      <w:tr w:rsidR="0010535A" w:rsidTr="0010535A">
        <w:tc>
          <w:tcPr>
            <w:tcW w:w="3794" w:type="dxa"/>
          </w:tcPr>
          <w:p w:rsidR="0010535A" w:rsidRDefault="0010535A" w:rsidP="0010535A">
            <w:pPr>
              <w:pStyle w:val="ECEpartie"/>
              <w:numPr>
                <w:ilvl w:val="0"/>
                <w:numId w:val="0"/>
              </w:numPr>
              <w:jc w:val="center"/>
              <w:rPr>
                <w:color w:val="000000" w:themeColor="text1"/>
              </w:rPr>
            </w:pPr>
          </w:p>
          <w:p w:rsidR="0010535A" w:rsidRPr="0010535A" w:rsidRDefault="0010535A" w:rsidP="0010535A">
            <w:pPr>
              <w:pStyle w:val="ECEcorps"/>
            </w:pPr>
          </w:p>
          <w:p w:rsidR="0010535A" w:rsidRPr="00435CFF" w:rsidRDefault="00AC52CB" w:rsidP="0010535A">
            <w:pPr>
              <w:pStyle w:val="ECEpartie"/>
              <w:numPr>
                <w:ilvl w:val="0"/>
                <w:numId w:val="0"/>
              </w:numPr>
              <w:jc w:val="center"/>
              <w:rPr>
                <w:rFonts w:asciiTheme="minorBidi" w:hAnsiTheme="minorBidi" w:cstheme="minorBidi"/>
                <w:b w:val="0"/>
                <w:bCs/>
                <w:i/>
                <w:color w:val="000000" w:themeColor="text1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theme="minorBidi"/>
                        <w:b w:val="0"/>
                        <w:bCs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 w:val="0"/>
                        <w:bCs/>
                        <w:i/>
                        <w:color w:val="000000" w:themeColor="text1"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 w:val="0"/>
                        <w:bCs/>
                        <w:i/>
                        <w:color w:val="000000" w:themeColor="text1"/>
                      </w:rPr>
                      <m:t>th</m:t>
                    </m:r>
                  </m:sub>
                </m:sSub>
                <m:r>
                  <m:rPr>
                    <m:nor/>
                  </m:rPr>
                  <w:rPr>
                    <w:rFonts w:asciiTheme="minorBidi" w:hAnsiTheme="minorBidi" w:cstheme="minorBidi"/>
                    <w:b w:val="0"/>
                    <w:bCs/>
                    <w:i/>
                    <w:color w:val="000000" w:themeColor="text1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theme="minorBidi"/>
                        <w:b w:val="0"/>
                        <w:bCs/>
                        <w:i/>
                        <w:color w:val="000000" w:themeColor="text1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 w:val="0"/>
                        <w:bCs/>
                        <w:i/>
                        <w:color w:val="000000" w:themeColor="text1"/>
                      </w:rPr>
                      <m:t>I∙∆t∙</m:t>
                    </m:r>
                    <m:sSub>
                      <m:sSubPr>
                        <m:ctrlPr>
                          <w:rPr>
                            <w:rFonts w:ascii="Cambria Math" w:hAnsi="Cambria Math" w:cstheme="minorBidi"/>
                            <w:b w:val="0"/>
                            <w:bCs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  <w:b w:val="0"/>
                            <w:bCs/>
                            <w:i/>
                            <w:color w:val="000000" w:themeColor="text1"/>
                          </w:rPr>
                          <m:t>M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Theme="minorBidi" w:hAnsiTheme="minorBidi" w:cstheme="minorBidi"/>
                            <w:b w:val="0"/>
                            <w:bCs/>
                            <w:i/>
                            <w:color w:val="000000" w:themeColor="text1"/>
                          </w:rPr>
                          <m:t>Zn</m:t>
                        </m:r>
                      </m:sub>
                    </m:sSub>
                  </m:num>
                  <m:den>
                    <m:r>
                      <m:rPr>
                        <m:nor/>
                      </m:rPr>
                      <w:rPr>
                        <w:rFonts w:asciiTheme="minorBidi" w:hAnsiTheme="minorBidi" w:cstheme="minorBidi"/>
                        <w:b w:val="0"/>
                        <w:bCs/>
                        <w:i/>
                        <w:color w:val="000000" w:themeColor="text1"/>
                      </w:rPr>
                      <m:t>2∙F</m:t>
                    </m:r>
                  </m:den>
                </m:f>
              </m:oMath>
            </m:oMathPara>
          </w:p>
          <w:p w:rsidR="0010535A" w:rsidRDefault="0010535A" w:rsidP="0010535A">
            <w:pPr>
              <w:pStyle w:val="NormalWeb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550" w:type="dxa"/>
          </w:tcPr>
          <w:p w:rsidR="0010535A" w:rsidRPr="00040834" w:rsidRDefault="0012690E" w:rsidP="0010535A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38126E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Constante de Faraday :</w:t>
            </w:r>
            <w:r w:rsidR="00040834" w:rsidRPr="00040834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m:oMath>
              <m:r>
                <m:rPr>
                  <m:nor/>
                </m:rPr>
                <w:rPr>
                  <w:rFonts w:asciiTheme="minorBidi" w:hAnsiTheme="minorBidi" w:cstheme="minorBidi"/>
                  <w:i/>
                  <w:color w:val="000000" w:themeColor="text1"/>
                  <w:sz w:val="20"/>
                  <w:szCs w:val="20"/>
                  <w:lang w:val="pt-PT"/>
                </w:rPr>
                <m:t>F</m:t>
              </m:r>
              <m:r>
                <m:rPr>
                  <m:nor/>
                </m:rPr>
                <w:rPr>
                  <w:rFonts w:ascii="Cambria Math" w:hAnsiTheme="minorBidi" w:cstheme="minorBidi"/>
                  <w:i/>
                  <w:color w:val="000000" w:themeColor="text1"/>
                  <w:sz w:val="20"/>
                  <w:szCs w:val="20"/>
                  <w:lang w:val="pt-PT"/>
                </w:rPr>
                <m:t xml:space="preserve"> </m:t>
              </m:r>
              <m:r>
                <m:rPr>
                  <m:nor/>
                </m:rPr>
                <w:rPr>
                  <w:rFonts w:asciiTheme="minorBidi" w:hAnsiTheme="minorBidi" w:cstheme="minorBidi"/>
                  <w:i/>
                  <w:color w:val="000000" w:themeColor="text1"/>
                  <w:sz w:val="20"/>
                  <w:szCs w:val="20"/>
                </w:rPr>
                <m:t>=</m:t>
              </m:r>
              <m:r>
                <m:rPr>
                  <m:nor/>
                </m:rPr>
                <w:rPr>
                  <w:rFonts w:ascii="Cambria Math" w:hAnsiTheme="minorBidi" w:cstheme="minorBidi"/>
                  <w:i/>
                  <w:color w:val="000000" w:themeColor="text1"/>
                  <w:sz w:val="20"/>
                  <w:szCs w:val="20"/>
                </w:rPr>
                <m:t xml:space="preserve"> </m:t>
              </m:r>
              <m:r>
                <m:rPr>
                  <m:nor/>
                </m:rPr>
                <w:rPr>
                  <w:rFonts w:asciiTheme="minorBidi" w:hAnsiTheme="minorBidi" w:cstheme="minorBidi"/>
                  <w:iCs/>
                  <w:color w:val="000000" w:themeColor="text1"/>
                  <w:sz w:val="20"/>
                  <w:szCs w:val="20"/>
                </w:rPr>
                <m:t>9,6×</m:t>
              </m:r>
              <m:sSup>
                <m:sSupPr>
                  <m:ctrlPr>
                    <w:rPr>
                      <w:rFonts w:ascii="Cambria Math" w:hAnsi="Cambria Math" w:cstheme="minorBidi"/>
                      <w:iCs/>
                      <w:color w:val="000000" w:themeColor="text1"/>
                      <w:sz w:val="20"/>
                      <w:szCs w:val="20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  <w:color w:val="000000" w:themeColor="text1"/>
                      <w:sz w:val="20"/>
                      <w:szCs w:val="20"/>
                    </w:rPr>
                    <m:t>10</m:t>
                  </m:r>
                </m:e>
                <m:sup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  <w:color w:val="000000" w:themeColor="text1"/>
                      <w:sz w:val="20"/>
                      <w:szCs w:val="20"/>
                    </w:rPr>
                    <m:t>4</m:t>
                  </m:r>
                </m:sup>
              </m:sSup>
              <m:r>
                <w:rPr>
                  <w:rFonts w:ascii="Cambria Math" w:hAnsi="Cambria Math" w:cstheme="minorBidi"/>
                  <w:color w:val="000000" w:themeColor="text1"/>
                  <w:sz w:val="20"/>
                  <w:szCs w:val="20"/>
                </w:rPr>
                <m:t xml:space="preserve"> </m:t>
              </m:r>
            </m:oMath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C</w:t>
            </w:r>
            <w:r w:rsidR="00DB7692" w:rsidRPr="00040834">
              <w:t>·</w:t>
            </w:r>
            <w:r w:rsidR="00DB7692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mol</w:t>
            </w:r>
            <w:r w:rsidR="00DB7692">
              <w:rPr>
                <w:rFonts w:ascii="Arial" w:hAnsi="Arial" w:cs="Arial"/>
                <w:iCs/>
                <w:color w:val="000000" w:themeColor="text1"/>
                <w:sz w:val="20"/>
                <w:szCs w:val="20"/>
                <w:vertAlign w:val="superscript"/>
              </w:rPr>
              <w:t>-1</w:t>
            </w:r>
            <w:r w:rsidR="0010535A" w:rsidRPr="00040834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et   </w:t>
            </w:r>
            <m:oMath>
              <m:sSub>
                <m:sSubPr>
                  <m:ctrlPr>
                    <w:rPr>
                      <w:rFonts w:ascii="Cambria Math" w:hAnsi="Cambria Math" w:cstheme="minorBidi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color w:val="000000" w:themeColor="text1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  <w:color w:val="000000" w:themeColor="text1"/>
                    </w:rPr>
                    <m:t>Zn</m:t>
                  </m:r>
                </m:sub>
              </m:sSub>
            </m:oMath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= 65,4 g</w:t>
            </w:r>
            <w:r w:rsidR="0010535A" w:rsidRPr="00040834">
              <w:t>·</w:t>
            </w:r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mol</w:t>
            </w:r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  <w:vertAlign w:val="superscript"/>
              </w:rPr>
              <w:t>–1</w:t>
            </w:r>
            <w:r w:rsidR="0010535A" w:rsidRPr="00040834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.</w:t>
            </w:r>
          </w:p>
          <w:p w:rsidR="0010535A" w:rsidRPr="00E965A2" w:rsidRDefault="0010535A" w:rsidP="0010535A">
            <w:pPr>
              <w:pStyle w:val="NormalWeb"/>
              <w:spacing w:before="0" w:beforeAutospacing="0" w:after="0" w:afterAutospacing="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L’intensité </w:t>
            </w:r>
            <w:r w:rsidRPr="00E965A2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I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du courant électrique est exprimée en ampère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:rsidR="0010535A" w:rsidRDefault="0010535A" w:rsidP="0010535A">
            <w:pPr>
              <w:pStyle w:val="NormalWeb"/>
              <w:spacing w:before="0" w:beforeAutospacing="0" w:after="0" w:afterAutospacing="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La durée 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sym w:font="Symbol" w:char="F044"/>
            </w:r>
            <w:r w:rsidRPr="00E965A2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t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731A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 </w:t>
            </w:r>
            <w:r w:rsidRPr="008731AF">
              <w:rPr>
                <w:rFonts w:ascii="Arial" w:eastAsia="Arial Unicode MS" w:hAnsi="Arial" w:cs="Arial"/>
                <w:sz w:val="20"/>
                <w:szCs w:val="20"/>
              </w:rPr>
              <w:t>l’électrozingage</w:t>
            </w:r>
            <w:r w:rsidRPr="00E965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est exprimée en secondes.</w:t>
            </w:r>
          </w:p>
          <w:p w:rsidR="001F596A" w:rsidRDefault="001F596A" w:rsidP="0038126E">
            <w:pPr>
              <w:pStyle w:val="NormalWeb"/>
              <w:spacing w:before="0" w:beforeAutospacing="0" w:after="0" w:afterAutospacing="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La masse théorique</w:t>
            </w:r>
            <w:r w:rsidR="00D403E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de zinc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déposée est exprimée en gramme</w:t>
            </w:r>
            <w:r w:rsidR="0038126E">
              <w:rPr>
                <w:rFonts w:ascii="Arial" w:hAnsi="Arial" w:cs="Arial"/>
                <w:color w:val="000000" w:themeColor="text1"/>
                <w:sz w:val="20"/>
                <w:szCs w:val="20"/>
              </w:rPr>
              <w:t>s</w:t>
            </w:r>
            <w:r w:rsidR="00D403E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</w:tr>
    </w:tbl>
    <w:p w:rsidR="0010535A" w:rsidRDefault="0010535A" w:rsidP="0010535A">
      <w:pPr>
        <w:pStyle w:val="ECEcorps"/>
        <w:tabs>
          <w:tab w:val="left" w:pos="6220"/>
        </w:tabs>
      </w:pPr>
    </w:p>
    <w:p w:rsidR="0010535A" w:rsidRDefault="0010535A" w:rsidP="0010535A">
      <w:pPr>
        <w:pStyle w:val="ECEcorps"/>
        <w:tabs>
          <w:tab w:val="left" w:pos="6220"/>
        </w:tabs>
      </w:pPr>
      <w:r>
        <w:t>……………………………………………………………………………………………………………………………………..</w:t>
      </w:r>
    </w:p>
    <w:p w:rsidR="0010535A" w:rsidRDefault="0010535A" w:rsidP="0010535A">
      <w:pPr>
        <w:pStyle w:val="ECEcorps"/>
      </w:pPr>
    </w:p>
    <w:p w:rsidR="0010535A" w:rsidRDefault="0010535A" w:rsidP="0010535A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10535A" w:rsidRDefault="0010535A" w:rsidP="0010535A">
      <w:pPr>
        <w:pStyle w:val="ECEcorps"/>
      </w:pPr>
    </w:p>
    <w:p w:rsidR="0010535A" w:rsidRDefault="0010535A" w:rsidP="0010535A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1B24EA" w:rsidRDefault="001B24EA" w:rsidP="0010535A">
      <w:pPr>
        <w:pStyle w:val="ECEcorps"/>
      </w:pPr>
    </w:p>
    <w:p w:rsidR="001B24EA" w:rsidRDefault="001B24EA" w:rsidP="001B24EA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10535A" w:rsidRPr="00173C5C" w:rsidRDefault="0010535A" w:rsidP="00173C5C">
      <w:pPr>
        <w:pStyle w:val="ECEcorps"/>
      </w:pPr>
    </w:p>
    <w:p w:rsidR="00DC2FC6" w:rsidRPr="00204FE4" w:rsidRDefault="00DC2FC6" w:rsidP="00504016">
      <w:pPr>
        <w:pStyle w:val="ECEcorps"/>
        <w:rPr>
          <w:b/>
        </w:rPr>
      </w:pPr>
      <w:r>
        <w:t>Au bout de 20 minutes, ouvrir</w:t>
      </w:r>
      <w:r w:rsidR="004955F8">
        <w:t xml:space="preserve"> le circuit et récupérer</w:t>
      </w:r>
      <w:r w:rsidR="00C86D12">
        <w:t xml:space="preserve"> délicatement</w:t>
      </w:r>
      <w:r w:rsidR="004955F8">
        <w:t xml:space="preserve"> l</w:t>
      </w:r>
      <w:r w:rsidR="005A5BFB">
        <w:t>es deux plaques</w:t>
      </w:r>
      <w:r>
        <w:t xml:space="preserve">. </w:t>
      </w:r>
      <w:r w:rsidR="005A5BFB" w:rsidRPr="00204FE4">
        <w:rPr>
          <w:b/>
        </w:rPr>
        <w:t xml:space="preserve">Les </w:t>
      </w:r>
      <w:r w:rsidRPr="000C573F">
        <w:rPr>
          <w:b/>
        </w:rPr>
        <w:t xml:space="preserve">sécher </w:t>
      </w:r>
      <w:r w:rsidR="008D22C7" w:rsidRPr="000C573F">
        <w:rPr>
          <w:b/>
        </w:rPr>
        <w:t xml:space="preserve">à l’aide d’un sèche-cheveu </w:t>
      </w:r>
      <w:r w:rsidR="005B7ADD" w:rsidRPr="000C573F">
        <w:rPr>
          <w:b/>
        </w:rPr>
        <w:t>en</w:t>
      </w:r>
      <w:r w:rsidR="00A42FC9">
        <w:rPr>
          <w:b/>
        </w:rPr>
        <w:t xml:space="preserve"> </w:t>
      </w:r>
      <w:r w:rsidR="005B7ADD" w:rsidRPr="000C573F">
        <w:rPr>
          <w:b/>
        </w:rPr>
        <w:t xml:space="preserve">veillant à </w:t>
      </w:r>
      <w:r w:rsidR="00A42FC9">
        <w:rPr>
          <w:b/>
        </w:rPr>
        <w:t>conserver entièrement</w:t>
      </w:r>
      <w:r w:rsidR="00204FE4" w:rsidRPr="000C573F">
        <w:rPr>
          <w:b/>
        </w:rPr>
        <w:t xml:space="preserve"> le dépôt.</w:t>
      </w:r>
    </w:p>
    <w:p w:rsidR="006E01C5" w:rsidRDefault="006E01C5" w:rsidP="00173C5C">
      <w:pPr>
        <w:pStyle w:val="ECEcorps"/>
      </w:pPr>
    </w:p>
    <w:p w:rsidR="00DC2FC6" w:rsidRDefault="00AB1703" w:rsidP="00DC2FC6">
      <w:pPr>
        <w:pStyle w:val="ECEcorps"/>
        <w:numPr>
          <w:ilvl w:val="1"/>
          <w:numId w:val="6"/>
        </w:numPr>
      </w:pPr>
      <w:r>
        <w:t xml:space="preserve">Peser chaque </w:t>
      </w:r>
      <w:r w:rsidR="00D14DCE">
        <w:t xml:space="preserve">plaque et vérifier la cohérence </w:t>
      </w:r>
      <w:r w:rsidR="00C72BE6">
        <w:t>de la réponse donnée</w:t>
      </w:r>
      <w:r w:rsidRPr="00D14DCE">
        <w:rPr>
          <w:rFonts w:eastAsia="Arial Unicode MS"/>
        </w:rPr>
        <w:t xml:space="preserve"> </w:t>
      </w:r>
      <w:r w:rsidR="00836EED">
        <w:t>à la question 2</w:t>
      </w:r>
      <w:r w:rsidR="00504016">
        <w:t xml:space="preserve">.3. </w:t>
      </w:r>
    </w:p>
    <w:p w:rsidR="00D14DCE" w:rsidRDefault="00D14DCE" w:rsidP="00B71880">
      <w:pPr>
        <w:pStyle w:val="ECEcorps"/>
        <w:jc w:val="center"/>
        <w:rPr>
          <w:rFonts w:eastAsia="Arial Unicode MS"/>
          <w:i/>
        </w:rPr>
      </w:pPr>
    </w:p>
    <w:p w:rsidR="00DC2FC6" w:rsidRDefault="00B71880" w:rsidP="00B71880">
      <w:pPr>
        <w:pStyle w:val="ECEcorps"/>
        <w:jc w:val="center"/>
      </w:pPr>
      <w:r w:rsidRPr="00872F96">
        <w:rPr>
          <w:rFonts w:eastAsia="Arial Unicode MS"/>
          <w:i/>
        </w:rPr>
        <w:t>m</w:t>
      </w:r>
      <w:r w:rsidRPr="003C065A">
        <w:rPr>
          <w:rFonts w:eastAsia="Arial Unicode MS"/>
          <w:vertAlign w:val="subscript"/>
        </w:rPr>
        <w:t>zn (finale)</w:t>
      </w:r>
      <w:r w:rsidRPr="003C065A">
        <w:rPr>
          <w:rFonts w:eastAsia="Arial Unicode MS"/>
        </w:rPr>
        <w:t xml:space="preserve"> </w:t>
      </w:r>
      <w:r w:rsidRPr="00872F96">
        <w:rPr>
          <w:rFonts w:eastAsia="Arial Unicode MS"/>
        </w:rPr>
        <w:t>= …………</w:t>
      </w:r>
      <w:r>
        <w:rPr>
          <w:rFonts w:eastAsia="Arial Unicode MS"/>
        </w:rPr>
        <w:t>……..</w:t>
      </w:r>
      <w:r w:rsidRPr="00872F96">
        <w:rPr>
          <w:rFonts w:eastAsia="Arial Unicode MS"/>
          <w:i/>
        </w:rPr>
        <w:t xml:space="preserve"> </w:t>
      </w:r>
      <w:r>
        <w:rPr>
          <w:rFonts w:eastAsia="Arial Unicode MS"/>
          <w:i/>
        </w:rPr>
        <w:t xml:space="preserve">                          </w:t>
      </w:r>
      <w:r w:rsidRPr="00872F96">
        <w:rPr>
          <w:rFonts w:eastAsia="Arial Unicode MS"/>
          <w:i/>
        </w:rPr>
        <w:t>m</w:t>
      </w:r>
      <w:r w:rsidRPr="003C065A">
        <w:rPr>
          <w:rFonts w:eastAsia="Arial Unicode MS"/>
          <w:vertAlign w:val="subscript"/>
        </w:rPr>
        <w:t>Fe (finale)</w:t>
      </w:r>
      <w:r w:rsidRPr="003C065A">
        <w:rPr>
          <w:rFonts w:eastAsia="Arial Unicode MS"/>
        </w:rPr>
        <w:t xml:space="preserve"> </w:t>
      </w:r>
      <w:r w:rsidRPr="00872F96">
        <w:rPr>
          <w:rFonts w:eastAsia="Arial Unicode MS"/>
        </w:rPr>
        <w:t>=</w:t>
      </w:r>
      <w:r>
        <w:rPr>
          <w:rFonts w:eastAsia="Arial Unicode MS"/>
        </w:rPr>
        <w:t>……………….</w:t>
      </w:r>
    </w:p>
    <w:p w:rsidR="002B2DBF" w:rsidRDefault="002B2DBF" w:rsidP="002B2DBF">
      <w:pPr>
        <w:pStyle w:val="ECEcorps"/>
      </w:pPr>
    </w:p>
    <w:p w:rsidR="00DC2FC6" w:rsidRDefault="00DC2FC6" w:rsidP="00DC2FC6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872F96" w:rsidRPr="00872F96" w:rsidRDefault="00872F96" w:rsidP="00872F96">
      <w:pPr>
        <w:pStyle w:val="ECEcorps"/>
      </w:pPr>
    </w:p>
    <w:p w:rsidR="00504016" w:rsidRDefault="00504016" w:rsidP="00504016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504016" w:rsidRDefault="00504016" w:rsidP="00504016">
      <w:pPr>
        <w:pStyle w:val="ECEcorps"/>
      </w:pPr>
    </w:p>
    <w:p w:rsidR="002B2DBF" w:rsidRDefault="002B2DBF" w:rsidP="00504016">
      <w:pPr>
        <w:pStyle w:val="ECEcorps"/>
      </w:pPr>
    </w:p>
    <w:p w:rsidR="002B2DBF" w:rsidRPr="002B2DBF" w:rsidRDefault="002B2DBF" w:rsidP="00A42FC9">
      <w:pPr>
        <w:pStyle w:val="ECEcorps"/>
        <w:numPr>
          <w:ilvl w:val="1"/>
          <w:numId w:val="6"/>
        </w:numPr>
      </w:pPr>
      <w:r>
        <w:t xml:space="preserve">En déduire la </w:t>
      </w:r>
      <w:r w:rsidR="00112FDC">
        <w:t xml:space="preserve">valeur de la </w:t>
      </w:r>
      <w:r>
        <w:t>mas</w:t>
      </w:r>
      <w:r w:rsidR="00112FDC">
        <w:t>se expérimentale de zinc déposé</w:t>
      </w:r>
      <w:r>
        <w:t xml:space="preserve"> sur la plaque de fer notée </w:t>
      </w:r>
      <w:r>
        <w:rPr>
          <w:i/>
        </w:rPr>
        <w:t>m</w:t>
      </w:r>
      <w:r>
        <w:rPr>
          <w:vertAlign w:val="subscript"/>
        </w:rPr>
        <w:t>exp</w:t>
      </w:r>
      <w:r>
        <w:t>.</w:t>
      </w:r>
    </w:p>
    <w:p w:rsidR="002B2DBF" w:rsidRDefault="002B2DBF" w:rsidP="00504016">
      <w:pPr>
        <w:pStyle w:val="ECEcorps"/>
      </w:pPr>
    </w:p>
    <w:p w:rsidR="002B2DBF" w:rsidRDefault="002B2DBF" w:rsidP="002B2DBF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8B4F92" w:rsidRDefault="008B4F92" w:rsidP="002B2DBF">
      <w:pPr>
        <w:pStyle w:val="ECEcorps"/>
      </w:pPr>
    </w:p>
    <w:p w:rsidR="008B4F92" w:rsidRDefault="008B4F92" w:rsidP="008B4F92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8B4F92" w:rsidRDefault="008B4F92" w:rsidP="002B2DBF">
      <w:pPr>
        <w:pStyle w:val="ECEcorps"/>
      </w:pPr>
    </w:p>
    <w:p w:rsidR="00D41D10" w:rsidRDefault="00D41D10" w:rsidP="00D41D1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1B24EA" w:rsidRDefault="001B24EA" w:rsidP="002B2DBF">
      <w:pPr>
        <w:pStyle w:val="ECEcorps"/>
      </w:pPr>
    </w:p>
    <w:p w:rsidR="002B2DBF" w:rsidRDefault="002B2DBF" w:rsidP="002B2DBF">
      <w:pPr>
        <w:pStyle w:val="ECEcorps"/>
      </w:pPr>
    </w:p>
    <w:p w:rsidR="00D41D10" w:rsidRDefault="00D41D10" w:rsidP="002B2DBF">
      <w:pPr>
        <w:pStyle w:val="ECEcorps"/>
      </w:pPr>
    </w:p>
    <w:p w:rsidR="0057035A" w:rsidRDefault="0057035A" w:rsidP="00CF4E88">
      <w:pPr>
        <w:pStyle w:val="ECEcorps"/>
        <w:jc w:val="center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7035A" w:rsidTr="000B288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57035A" w:rsidRDefault="0057035A" w:rsidP="000B288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57035A" w:rsidRDefault="0057035A" w:rsidP="000B2885">
            <w:pPr>
              <w:pStyle w:val="ECEappel"/>
              <w:framePr w:wrap="around"/>
            </w:pPr>
            <w:r>
              <w:t>APPEL n°</w:t>
            </w:r>
            <w:r w:rsidR="00836EED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57035A" w:rsidRDefault="0057035A" w:rsidP="000B288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7035A" w:rsidTr="000B288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57035A" w:rsidRPr="00592F79" w:rsidRDefault="0057035A" w:rsidP="000B288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2B2DBF" w:rsidRDefault="0057035A" w:rsidP="002B2DB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 xml:space="preserve">le professeur pour lui présenter </w:t>
            </w:r>
            <w:r w:rsidR="003F3AC5">
              <w:t>les résultats</w:t>
            </w:r>
          </w:p>
          <w:p w:rsidR="0057035A" w:rsidRDefault="0057035A" w:rsidP="002B2DBF">
            <w:pPr>
              <w:pStyle w:val="ECEappel"/>
              <w:framePr w:wrap="around"/>
              <w:rPr>
                <w:bCs/>
                <w:szCs w:val="22"/>
              </w:rPr>
            </w:pPr>
            <w:r>
              <w:t>ou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57035A" w:rsidRDefault="0057035A" w:rsidP="000B288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B71880" w:rsidRDefault="001F03A6" w:rsidP="001F03A6">
      <w:pPr>
        <w:pStyle w:val="ECEcorps"/>
        <w:tabs>
          <w:tab w:val="left" w:pos="5760"/>
        </w:tabs>
        <w:jc w:val="left"/>
      </w:pPr>
      <w:r>
        <w:tab/>
      </w:r>
    </w:p>
    <w:p w:rsidR="00B71880" w:rsidRPr="00D41D10" w:rsidRDefault="00B71880" w:rsidP="00B71880">
      <w:pPr>
        <w:pStyle w:val="ECEcorps"/>
        <w:numPr>
          <w:ilvl w:val="1"/>
          <w:numId w:val="6"/>
        </w:numPr>
        <w:jc w:val="left"/>
      </w:pPr>
      <w:r w:rsidRPr="00D41D10">
        <w:t xml:space="preserve">Comparer la valeur de la masse </w:t>
      </w:r>
      <w:r w:rsidR="00112FDC" w:rsidRPr="00D41D10">
        <w:t xml:space="preserve">expérimentale de zinc </w:t>
      </w:r>
      <w:r w:rsidR="00112FDC" w:rsidRPr="00D41D10">
        <w:rPr>
          <w:i/>
        </w:rPr>
        <w:t>m</w:t>
      </w:r>
      <w:r w:rsidR="00112FDC" w:rsidRPr="00D41D10">
        <w:rPr>
          <w:vertAlign w:val="subscript"/>
        </w:rPr>
        <w:t>exp</w:t>
      </w:r>
      <w:r w:rsidR="00112FDC" w:rsidRPr="00D41D10">
        <w:t xml:space="preserve"> </w:t>
      </w:r>
      <w:r w:rsidRPr="00D41D10">
        <w:t xml:space="preserve">à celle déterminée théoriquement </w:t>
      </w:r>
      <w:r w:rsidR="00112FDC" w:rsidRPr="00D41D10">
        <w:rPr>
          <w:i/>
        </w:rPr>
        <w:t>m</w:t>
      </w:r>
      <w:r w:rsidR="00112FDC" w:rsidRPr="00D41D10">
        <w:rPr>
          <w:vertAlign w:val="subscript"/>
        </w:rPr>
        <w:t>th</w:t>
      </w:r>
      <w:r w:rsidR="00112FDC" w:rsidRPr="00D41D10">
        <w:t xml:space="preserve"> </w:t>
      </w:r>
      <w:r w:rsidRPr="00D41D10">
        <w:t xml:space="preserve">et </w:t>
      </w:r>
      <w:r w:rsidR="00DC5842" w:rsidRPr="00D41D10">
        <w:t>pro</w:t>
      </w:r>
      <w:r w:rsidR="003C065A">
        <w:t>poser au moins une explication d’</w:t>
      </w:r>
      <w:r w:rsidR="00DC5842" w:rsidRPr="00D41D10">
        <w:t>un</w:t>
      </w:r>
      <w:r w:rsidR="00204FE4" w:rsidRPr="00D41D10">
        <w:t xml:space="preserve"> éventuel</w:t>
      </w:r>
      <w:r w:rsidR="00DC5842" w:rsidRPr="00D41D10">
        <w:t xml:space="preserve"> </w:t>
      </w:r>
      <w:r w:rsidR="00204FE4" w:rsidRPr="00D41D10">
        <w:t>écart entre les deux</w:t>
      </w:r>
      <w:r w:rsidR="00DC5842" w:rsidRPr="00D41D10">
        <w:t xml:space="preserve"> masse</w:t>
      </w:r>
      <w:r w:rsidR="00204FE4" w:rsidRPr="00D41D10">
        <w:t>s</w:t>
      </w:r>
      <w:r w:rsidR="00DC5842" w:rsidRPr="00D41D10">
        <w:t>.</w:t>
      </w:r>
    </w:p>
    <w:p w:rsidR="00B71880" w:rsidRDefault="00B71880" w:rsidP="00B71880">
      <w:pPr>
        <w:pStyle w:val="ECEcorps"/>
        <w:jc w:val="left"/>
      </w:pPr>
    </w:p>
    <w:p w:rsidR="00B71880" w:rsidRDefault="00B71880" w:rsidP="00B7188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B71880" w:rsidRDefault="00B71880" w:rsidP="00B71880">
      <w:pPr>
        <w:pStyle w:val="ECEcorps"/>
      </w:pPr>
    </w:p>
    <w:p w:rsidR="00B71880" w:rsidRDefault="00B71880" w:rsidP="00B7188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B71880" w:rsidRDefault="00B71880" w:rsidP="00B71880">
      <w:pPr>
        <w:pStyle w:val="ECEcorps"/>
      </w:pPr>
    </w:p>
    <w:p w:rsidR="00B71880" w:rsidRDefault="00B71880" w:rsidP="00B7188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B71880" w:rsidRDefault="00B71880" w:rsidP="00B71880">
      <w:pPr>
        <w:pStyle w:val="ECEcorps"/>
        <w:jc w:val="left"/>
      </w:pPr>
    </w:p>
    <w:p w:rsidR="00B71880" w:rsidRDefault="00B71880" w:rsidP="00B71880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:rsidR="00836EED" w:rsidRDefault="00836EED" w:rsidP="00B71880">
      <w:pPr>
        <w:pStyle w:val="ECEcorps"/>
      </w:pPr>
    </w:p>
    <w:p w:rsidR="00836EED" w:rsidRDefault="00836EED" w:rsidP="00836EED">
      <w:pPr>
        <w:pStyle w:val="ECEcorps"/>
        <w:numPr>
          <w:ilvl w:val="1"/>
          <w:numId w:val="6"/>
        </w:numPr>
      </w:pPr>
      <w:r>
        <w:t>Conclure sur l’utilité de l’électrozingage pour les clous en fer et en acier.</w:t>
      </w:r>
    </w:p>
    <w:bookmarkEnd w:id="5"/>
    <w:bookmarkEnd w:id="6"/>
    <w:p w:rsidR="00836EED" w:rsidRPr="00836EED" w:rsidRDefault="00836EED" w:rsidP="00836EED">
      <w:pPr>
        <w:pStyle w:val="ECEpartie"/>
        <w:numPr>
          <w:ilvl w:val="0"/>
          <w:numId w:val="0"/>
        </w:numPr>
        <w:rPr>
          <w:b w:val="0"/>
        </w:rPr>
      </w:pPr>
      <w:r w:rsidRPr="00836EED">
        <w:rPr>
          <w:b w:val="0"/>
        </w:rPr>
        <w:t>……………………………………………………………………………………………………………………………………..</w:t>
      </w:r>
    </w:p>
    <w:p w:rsidR="00836EED" w:rsidRPr="00836EED" w:rsidRDefault="00836EED" w:rsidP="00836EED">
      <w:pPr>
        <w:pStyle w:val="ECEpartie"/>
        <w:numPr>
          <w:ilvl w:val="0"/>
          <w:numId w:val="0"/>
        </w:numPr>
        <w:jc w:val="left"/>
        <w:rPr>
          <w:b w:val="0"/>
        </w:rPr>
      </w:pPr>
    </w:p>
    <w:p w:rsidR="00836EED" w:rsidRPr="00836EED" w:rsidRDefault="00836EED" w:rsidP="00836EED">
      <w:pPr>
        <w:pStyle w:val="ECEpartie"/>
        <w:numPr>
          <w:ilvl w:val="0"/>
          <w:numId w:val="0"/>
        </w:numPr>
        <w:rPr>
          <w:b w:val="0"/>
        </w:rPr>
      </w:pPr>
      <w:r w:rsidRPr="00836EED">
        <w:rPr>
          <w:b w:val="0"/>
        </w:rPr>
        <w:t>……………………………………………………………………………………………………………………………………..</w:t>
      </w:r>
    </w:p>
    <w:p w:rsidR="000F28A1" w:rsidRDefault="000F28A1" w:rsidP="00E26870">
      <w:pPr>
        <w:pStyle w:val="ECEcorps"/>
        <w:rPr>
          <w:b/>
        </w:rPr>
      </w:pPr>
    </w:p>
    <w:p w:rsidR="00BA4E77" w:rsidRDefault="00E26870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BA4E77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CCA" w:rsidRDefault="00D47CCA" w:rsidP="0008058B">
      <w:r>
        <w:separator/>
      </w:r>
    </w:p>
  </w:endnote>
  <w:endnote w:type="continuationSeparator" w:id="0">
    <w:p w:rsidR="00D47CCA" w:rsidRDefault="00D47CC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3424" w:rsidRPr="00827238" w:rsidRDefault="00523424" w:rsidP="00511500">
    <w:pPr>
      <w:pStyle w:val="ECEcorps"/>
      <w:jc w:val="right"/>
    </w:pPr>
    <w:r w:rsidRPr="00827238">
      <w:t xml:space="preserve">Page </w:t>
    </w:r>
    <w:r w:rsidR="000A2BF6">
      <w:fldChar w:fldCharType="begin"/>
    </w:r>
    <w:r w:rsidR="00483B2E">
      <w:instrText xml:space="preserve"> PAGE </w:instrText>
    </w:r>
    <w:r w:rsidR="000A2BF6">
      <w:fldChar w:fldCharType="separate"/>
    </w:r>
    <w:r w:rsidR="00AC52CB">
      <w:rPr>
        <w:noProof/>
      </w:rPr>
      <w:t>3</w:t>
    </w:r>
    <w:r w:rsidR="000A2BF6">
      <w:rPr>
        <w:noProof/>
      </w:rPr>
      <w:fldChar w:fldCharType="end"/>
    </w:r>
    <w:r w:rsidRPr="00827238">
      <w:t xml:space="preserve"> sur </w:t>
    </w:r>
    <w:r w:rsidR="00AC52CB">
      <w:fldChar w:fldCharType="begin"/>
    </w:r>
    <w:r w:rsidR="00AC52CB">
      <w:instrText xml:space="preserve"> NUMPAGES  </w:instrText>
    </w:r>
    <w:r w:rsidR="00AC52CB">
      <w:fldChar w:fldCharType="separate"/>
    </w:r>
    <w:r w:rsidR="00AC52CB">
      <w:rPr>
        <w:noProof/>
      </w:rPr>
      <w:t>5</w:t>
    </w:r>
    <w:r w:rsidR="00AC52C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CCA" w:rsidRDefault="00D47CCA" w:rsidP="0008058B">
      <w:r>
        <w:separator/>
      </w:r>
    </w:p>
  </w:footnote>
  <w:footnote w:type="continuationSeparator" w:id="0">
    <w:p w:rsidR="00D47CCA" w:rsidRDefault="00D47CC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3424" w:rsidRDefault="00523424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9305C">
      <w:rPr>
        <w:b/>
        <w:sz w:val="24"/>
        <w:szCs w:val="24"/>
      </w:rPr>
      <w:t>É</w:t>
    </w:r>
    <w:r>
      <w:rPr>
        <w:b/>
        <w:sz w:val="24"/>
        <w:szCs w:val="24"/>
      </w:rPr>
      <w:t>LECTROZINGAGE</w:t>
    </w:r>
    <w:r>
      <w:tab/>
      <w:t>Session</w:t>
    </w:r>
  </w:p>
  <w:p w:rsidR="00523424" w:rsidRDefault="00E478CD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:rsidR="00523424" w:rsidRDefault="00523424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57E4565"/>
    <w:multiLevelType w:val="hybridMultilevel"/>
    <w:tmpl w:val="3DA8E5E0"/>
    <w:lvl w:ilvl="0" w:tplc="B2C6FFEA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12A92"/>
    <w:multiLevelType w:val="hybridMultilevel"/>
    <w:tmpl w:val="0CF2FC98"/>
    <w:lvl w:ilvl="0" w:tplc="5B987182">
      <w:start w:val="1"/>
      <w:numFmt w:val="upperLetter"/>
      <w:lvlText w:val="(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8520C4A"/>
    <w:multiLevelType w:val="hybridMultilevel"/>
    <w:tmpl w:val="1A627D3E"/>
    <w:lvl w:ilvl="0" w:tplc="83049942">
      <w:start w:val="1"/>
      <w:numFmt w:val="upperLetter"/>
      <w:lvlText w:val="(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 w15:restartNumberingAfterBreak="0">
    <w:nsid w:val="2BC905CE"/>
    <w:multiLevelType w:val="multilevel"/>
    <w:tmpl w:val="C4C8B56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2B959B3"/>
    <w:multiLevelType w:val="hybridMultilevel"/>
    <w:tmpl w:val="BD6A401C"/>
    <w:lvl w:ilvl="0" w:tplc="62F24056">
      <w:start w:val="2"/>
      <w:numFmt w:val="decimal"/>
      <w:lvlText w:val="1.%1."/>
      <w:lvlJc w:val="left"/>
      <w:pPr>
        <w:ind w:left="720" w:hanging="360"/>
      </w:pPr>
      <w:rPr>
        <w:rFonts w:ascii="Arial" w:hAnsi="Arial" w:cs="Aria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123F9A"/>
    <w:multiLevelType w:val="singleLevel"/>
    <w:tmpl w:val="E0F80BC8"/>
    <w:lvl w:ilvl="0">
      <w:start w:val="2"/>
      <w:numFmt w:val="decimal"/>
      <w:lvlText w:val="1.%1."/>
      <w:lvlJc w:val="left"/>
      <w:pPr>
        <w:tabs>
          <w:tab w:val="num" w:pos="360"/>
        </w:tabs>
      </w:pPr>
      <w:rPr>
        <w:rFonts w:ascii="Arial" w:hAnsi="Arial" w:cs="Arial" w:hint="default"/>
        <w:b w:val="0"/>
        <w:bCs w:val="0"/>
        <w:i w:val="0"/>
        <w:iCs w:val="0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1" w15:restartNumberingAfterBreak="0">
    <w:nsid w:val="77FC5FBF"/>
    <w:multiLevelType w:val="multilevel"/>
    <w:tmpl w:val="15EC78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7B792C85"/>
    <w:multiLevelType w:val="hybridMultilevel"/>
    <w:tmpl w:val="61BA9A34"/>
    <w:lvl w:ilvl="0" w:tplc="E6FCD34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9"/>
  </w:num>
  <w:num w:numId="10">
    <w:abstractNumId w:val="8"/>
  </w:num>
  <w:num w:numId="11">
    <w:abstractNumId w:val="11"/>
  </w:num>
  <w:num w:numId="12">
    <w:abstractNumId w:val="1"/>
  </w:num>
  <w:num w:numId="13">
    <w:abstractNumId w:val="7"/>
  </w:num>
  <w:num w:numId="14">
    <w:abstractNumId w:val="3"/>
  </w:num>
  <w:num w:numId="15">
    <w:abstractNumId w:val="2"/>
  </w:num>
  <w:num w:numId="16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>
      <o:colormru v:ext="edit" colors="#f8f8f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36A8"/>
    <w:rsid w:val="00004673"/>
    <w:rsid w:val="00017A21"/>
    <w:rsid w:val="00024878"/>
    <w:rsid w:val="00031DDA"/>
    <w:rsid w:val="0003345D"/>
    <w:rsid w:val="00036419"/>
    <w:rsid w:val="00040834"/>
    <w:rsid w:val="00041C74"/>
    <w:rsid w:val="000452AF"/>
    <w:rsid w:val="0005057E"/>
    <w:rsid w:val="0005391B"/>
    <w:rsid w:val="00054428"/>
    <w:rsid w:val="00060606"/>
    <w:rsid w:val="0006370E"/>
    <w:rsid w:val="00070DD6"/>
    <w:rsid w:val="00071A38"/>
    <w:rsid w:val="000730EC"/>
    <w:rsid w:val="00074236"/>
    <w:rsid w:val="0008058B"/>
    <w:rsid w:val="0009288D"/>
    <w:rsid w:val="00094B9D"/>
    <w:rsid w:val="000A0483"/>
    <w:rsid w:val="000A0EF6"/>
    <w:rsid w:val="000A2BF6"/>
    <w:rsid w:val="000A35F6"/>
    <w:rsid w:val="000A3EEE"/>
    <w:rsid w:val="000A44CB"/>
    <w:rsid w:val="000A4DD1"/>
    <w:rsid w:val="000A7BEB"/>
    <w:rsid w:val="000A7E22"/>
    <w:rsid w:val="000B2885"/>
    <w:rsid w:val="000B4C06"/>
    <w:rsid w:val="000B51B3"/>
    <w:rsid w:val="000C0C10"/>
    <w:rsid w:val="000C573F"/>
    <w:rsid w:val="000C7C4C"/>
    <w:rsid w:val="000D2790"/>
    <w:rsid w:val="000D3D7B"/>
    <w:rsid w:val="000D4C7E"/>
    <w:rsid w:val="000E0788"/>
    <w:rsid w:val="000E11E8"/>
    <w:rsid w:val="000E382D"/>
    <w:rsid w:val="000E6CD3"/>
    <w:rsid w:val="000F09CE"/>
    <w:rsid w:val="000F2199"/>
    <w:rsid w:val="000F28A1"/>
    <w:rsid w:val="000F4F58"/>
    <w:rsid w:val="000F5562"/>
    <w:rsid w:val="0010535A"/>
    <w:rsid w:val="00112FDC"/>
    <w:rsid w:val="00117BB9"/>
    <w:rsid w:val="001227DD"/>
    <w:rsid w:val="0012512A"/>
    <w:rsid w:val="0012690E"/>
    <w:rsid w:val="00127337"/>
    <w:rsid w:val="0013056C"/>
    <w:rsid w:val="00136091"/>
    <w:rsid w:val="00154171"/>
    <w:rsid w:val="00154704"/>
    <w:rsid w:val="0016304D"/>
    <w:rsid w:val="0016691C"/>
    <w:rsid w:val="00173C5C"/>
    <w:rsid w:val="00180BB9"/>
    <w:rsid w:val="00184590"/>
    <w:rsid w:val="00185C9A"/>
    <w:rsid w:val="001861BC"/>
    <w:rsid w:val="001946FD"/>
    <w:rsid w:val="00194A94"/>
    <w:rsid w:val="00195444"/>
    <w:rsid w:val="00196CCB"/>
    <w:rsid w:val="00197F7D"/>
    <w:rsid w:val="00197FD0"/>
    <w:rsid w:val="001A032B"/>
    <w:rsid w:val="001A07C5"/>
    <w:rsid w:val="001A41F2"/>
    <w:rsid w:val="001A43AF"/>
    <w:rsid w:val="001A5F0A"/>
    <w:rsid w:val="001A77F3"/>
    <w:rsid w:val="001B24EA"/>
    <w:rsid w:val="001B5CD4"/>
    <w:rsid w:val="001B6AE5"/>
    <w:rsid w:val="001B6BCD"/>
    <w:rsid w:val="001C0051"/>
    <w:rsid w:val="001C1B1D"/>
    <w:rsid w:val="001C388B"/>
    <w:rsid w:val="001C50C9"/>
    <w:rsid w:val="001C7882"/>
    <w:rsid w:val="001D21C0"/>
    <w:rsid w:val="001D4F17"/>
    <w:rsid w:val="001E36BA"/>
    <w:rsid w:val="001E6BF0"/>
    <w:rsid w:val="001F03A6"/>
    <w:rsid w:val="001F2B63"/>
    <w:rsid w:val="001F3BEA"/>
    <w:rsid w:val="001F42A2"/>
    <w:rsid w:val="001F5398"/>
    <w:rsid w:val="001F596A"/>
    <w:rsid w:val="001F6316"/>
    <w:rsid w:val="001F67FD"/>
    <w:rsid w:val="00203409"/>
    <w:rsid w:val="00203469"/>
    <w:rsid w:val="00204FE4"/>
    <w:rsid w:val="00222333"/>
    <w:rsid w:val="0023590A"/>
    <w:rsid w:val="00235CF8"/>
    <w:rsid w:val="002402D0"/>
    <w:rsid w:val="002406F0"/>
    <w:rsid w:val="002436AD"/>
    <w:rsid w:val="00255CD5"/>
    <w:rsid w:val="002570A7"/>
    <w:rsid w:val="00266F67"/>
    <w:rsid w:val="00267825"/>
    <w:rsid w:val="00267E4F"/>
    <w:rsid w:val="00272204"/>
    <w:rsid w:val="002739E2"/>
    <w:rsid w:val="00294E61"/>
    <w:rsid w:val="00297830"/>
    <w:rsid w:val="002A1562"/>
    <w:rsid w:val="002A59A6"/>
    <w:rsid w:val="002B2244"/>
    <w:rsid w:val="002B2DBF"/>
    <w:rsid w:val="002B44A4"/>
    <w:rsid w:val="002C3CC3"/>
    <w:rsid w:val="002E0BE0"/>
    <w:rsid w:val="002E68C6"/>
    <w:rsid w:val="002E7086"/>
    <w:rsid w:val="002F1188"/>
    <w:rsid w:val="003018CB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2418"/>
    <w:rsid w:val="00343196"/>
    <w:rsid w:val="00344874"/>
    <w:rsid w:val="00347F91"/>
    <w:rsid w:val="00351073"/>
    <w:rsid w:val="00356DD6"/>
    <w:rsid w:val="00360CBB"/>
    <w:rsid w:val="00366A24"/>
    <w:rsid w:val="00367552"/>
    <w:rsid w:val="0037570D"/>
    <w:rsid w:val="00380A67"/>
    <w:rsid w:val="0038126E"/>
    <w:rsid w:val="003839E3"/>
    <w:rsid w:val="003869AD"/>
    <w:rsid w:val="00392182"/>
    <w:rsid w:val="0039367C"/>
    <w:rsid w:val="00397E4F"/>
    <w:rsid w:val="003A114B"/>
    <w:rsid w:val="003A1670"/>
    <w:rsid w:val="003A172A"/>
    <w:rsid w:val="003B15C1"/>
    <w:rsid w:val="003B41FF"/>
    <w:rsid w:val="003C065A"/>
    <w:rsid w:val="003C0A55"/>
    <w:rsid w:val="003C13F9"/>
    <w:rsid w:val="003C6A7A"/>
    <w:rsid w:val="003D2DB2"/>
    <w:rsid w:val="003F32D1"/>
    <w:rsid w:val="003F3AC5"/>
    <w:rsid w:val="003F5AFC"/>
    <w:rsid w:val="003F5DFB"/>
    <w:rsid w:val="00400882"/>
    <w:rsid w:val="004143AF"/>
    <w:rsid w:val="00430881"/>
    <w:rsid w:val="004314C1"/>
    <w:rsid w:val="0043310A"/>
    <w:rsid w:val="00435CFF"/>
    <w:rsid w:val="004470BA"/>
    <w:rsid w:val="00452138"/>
    <w:rsid w:val="00453609"/>
    <w:rsid w:val="00455CA0"/>
    <w:rsid w:val="00457661"/>
    <w:rsid w:val="0046515C"/>
    <w:rsid w:val="00476C4B"/>
    <w:rsid w:val="004819BC"/>
    <w:rsid w:val="00483B2E"/>
    <w:rsid w:val="00484BB6"/>
    <w:rsid w:val="00486CC1"/>
    <w:rsid w:val="004872A6"/>
    <w:rsid w:val="004905E0"/>
    <w:rsid w:val="00490BE1"/>
    <w:rsid w:val="00494687"/>
    <w:rsid w:val="004951F3"/>
    <w:rsid w:val="004955A9"/>
    <w:rsid w:val="004955F8"/>
    <w:rsid w:val="00496711"/>
    <w:rsid w:val="00497410"/>
    <w:rsid w:val="004B461A"/>
    <w:rsid w:val="004B701D"/>
    <w:rsid w:val="004B7AC0"/>
    <w:rsid w:val="004C193F"/>
    <w:rsid w:val="004C4749"/>
    <w:rsid w:val="004C486D"/>
    <w:rsid w:val="004C63B9"/>
    <w:rsid w:val="004C7336"/>
    <w:rsid w:val="004D608A"/>
    <w:rsid w:val="004E20EE"/>
    <w:rsid w:val="004E3F39"/>
    <w:rsid w:val="004E7A99"/>
    <w:rsid w:val="004E7C5D"/>
    <w:rsid w:val="004F39E2"/>
    <w:rsid w:val="004F58C7"/>
    <w:rsid w:val="004F7FE3"/>
    <w:rsid w:val="00501769"/>
    <w:rsid w:val="00504016"/>
    <w:rsid w:val="00511500"/>
    <w:rsid w:val="00514057"/>
    <w:rsid w:val="0051466E"/>
    <w:rsid w:val="00514F40"/>
    <w:rsid w:val="005151F9"/>
    <w:rsid w:val="00523424"/>
    <w:rsid w:val="0052656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024A"/>
    <w:rsid w:val="0057035A"/>
    <w:rsid w:val="00572123"/>
    <w:rsid w:val="00574D92"/>
    <w:rsid w:val="005767AE"/>
    <w:rsid w:val="005827DD"/>
    <w:rsid w:val="00593DD4"/>
    <w:rsid w:val="0059413B"/>
    <w:rsid w:val="005A3ADA"/>
    <w:rsid w:val="005A5BFB"/>
    <w:rsid w:val="005A6352"/>
    <w:rsid w:val="005B4D2E"/>
    <w:rsid w:val="005B7ADD"/>
    <w:rsid w:val="005D1F3A"/>
    <w:rsid w:val="005D72FE"/>
    <w:rsid w:val="005F3ABA"/>
    <w:rsid w:val="006017BB"/>
    <w:rsid w:val="00603814"/>
    <w:rsid w:val="0060508C"/>
    <w:rsid w:val="006217F0"/>
    <w:rsid w:val="006220B0"/>
    <w:rsid w:val="00622A2D"/>
    <w:rsid w:val="006256F1"/>
    <w:rsid w:val="00641949"/>
    <w:rsid w:val="00641C53"/>
    <w:rsid w:val="006522C1"/>
    <w:rsid w:val="0066005F"/>
    <w:rsid w:val="00666C90"/>
    <w:rsid w:val="00670A39"/>
    <w:rsid w:val="0067559A"/>
    <w:rsid w:val="00675DF7"/>
    <w:rsid w:val="00680B0F"/>
    <w:rsid w:val="00680CBA"/>
    <w:rsid w:val="00693925"/>
    <w:rsid w:val="006A0F26"/>
    <w:rsid w:val="006A1119"/>
    <w:rsid w:val="006A4982"/>
    <w:rsid w:val="006A720D"/>
    <w:rsid w:val="006B79C3"/>
    <w:rsid w:val="006C3642"/>
    <w:rsid w:val="006C3673"/>
    <w:rsid w:val="006C41F2"/>
    <w:rsid w:val="006C7E4F"/>
    <w:rsid w:val="006E01C5"/>
    <w:rsid w:val="006E4A76"/>
    <w:rsid w:val="006E61FC"/>
    <w:rsid w:val="006F3571"/>
    <w:rsid w:val="00700289"/>
    <w:rsid w:val="00700B7B"/>
    <w:rsid w:val="007035CB"/>
    <w:rsid w:val="00703EF9"/>
    <w:rsid w:val="007146B9"/>
    <w:rsid w:val="007171FB"/>
    <w:rsid w:val="00721079"/>
    <w:rsid w:val="007248BF"/>
    <w:rsid w:val="00724A84"/>
    <w:rsid w:val="00736B78"/>
    <w:rsid w:val="00741025"/>
    <w:rsid w:val="007479C4"/>
    <w:rsid w:val="00750D77"/>
    <w:rsid w:val="00751CCC"/>
    <w:rsid w:val="00752C74"/>
    <w:rsid w:val="00753360"/>
    <w:rsid w:val="00762F0F"/>
    <w:rsid w:val="007678C2"/>
    <w:rsid w:val="00767AF8"/>
    <w:rsid w:val="00777A5A"/>
    <w:rsid w:val="00791883"/>
    <w:rsid w:val="007955D1"/>
    <w:rsid w:val="00795BD5"/>
    <w:rsid w:val="007A2EEC"/>
    <w:rsid w:val="007B33E4"/>
    <w:rsid w:val="007C2791"/>
    <w:rsid w:val="007D2CCF"/>
    <w:rsid w:val="007D359B"/>
    <w:rsid w:val="007E5DC4"/>
    <w:rsid w:val="007E7114"/>
    <w:rsid w:val="007F4752"/>
    <w:rsid w:val="007F4B1B"/>
    <w:rsid w:val="007F641B"/>
    <w:rsid w:val="007F69A0"/>
    <w:rsid w:val="008034C0"/>
    <w:rsid w:val="00804D53"/>
    <w:rsid w:val="0080589A"/>
    <w:rsid w:val="0081247E"/>
    <w:rsid w:val="0081308F"/>
    <w:rsid w:val="00814D65"/>
    <w:rsid w:val="008212D5"/>
    <w:rsid w:val="00827238"/>
    <w:rsid w:val="00833A51"/>
    <w:rsid w:val="00836EED"/>
    <w:rsid w:val="00845CFB"/>
    <w:rsid w:val="00847E64"/>
    <w:rsid w:val="00864E21"/>
    <w:rsid w:val="00866206"/>
    <w:rsid w:val="00866821"/>
    <w:rsid w:val="00870D61"/>
    <w:rsid w:val="00872F96"/>
    <w:rsid w:val="008731A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BDB"/>
    <w:rsid w:val="008A206A"/>
    <w:rsid w:val="008A2C45"/>
    <w:rsid w:val="008A4322"/>
    <w:rsid w:val="008A66EA"/>
    <w:rsid w:val="008B1679"/>
    <w:rsid w:val="008B1B0C"/>
    <w:rsid w:val="008B3457"/>
    <w:rsid w:val="008B4F92"/>
    <w:rsid w:val="008B6AA1"/>
    <w:rsid w:val="008C32B8"/>
    <w:rsid w:val="008C38F0"/>
    <w:rsid w:val="008C5E45"/>
    <w:rsid w:val="008D22C7"/>
    <w:rsid w:val="008D2329"/>
    <w:rsid w:val="008D3881"/>
    <w:rsid w:val="008D5BC6"/>
    <w:rsid w:val="008D5E1C"/>
    <w:rsid w:val="008D5E24"/>
    <w:rsid w:val="008D74A9"/>
    <w:rsid w:val="008E0208"/>
    <w:rsid w:val="008E47CB"/>
    <w:rsid w:val="008E58B1"/>
    <w:rsid w:val="008E7248"/>
    <w:rsid w:val="008F1760"/>
    <w:rsid w:val="008F198D"/>
    <w:rsid w:val="008F43AF"/>
    <w:rsid w:val="008F520D"/>
    <w:rsid w:val="00902E0B"/>
    <w:rsid w:val="00910A57"/>
    <w:rsid w:val="00910ACC"/>
    <w:rsid w:val="00910B6F"/>
    <w:rsid w:val="00915AEE"/>
    <w:rsid w:val="00917147"/>
    <w:rsid w:val="0092225C"/>
    <w:rsid w:val="009362F7"/>
    <w:rsid w:val="009407A6"/>
    <w:rsid w:val="00940907"/>
    <w:rsid w:val="00941CC6"/>
    <w:rsid w:val="00943326"/>
    <w:rsid w:val="0094436A"/>
    <w:rsid w:val="009506E7"/>
    <w:rsid w:val="0095073A"/>
    <w:rsid w:val="00953B67"/>
    <w:rsid w:val="00955A08"/>
    <w:rsid w:val="00956745"/>
    <w:rsid w:val="00960EA3"/>
    <w:rsid w:val="00961955"/>
    <w:rsid w:val="00965FA8"/>
    <w:rsid w:val="00975D81"/>
    <w:rsid w:val="00976E77"/>
    <w:rsid w:val="00977D3F"/>
    <w:rsid w:val="009850FD"/>
    <w:rsid w:val="009903B6"/>
    <w:rsid w:val="009916B8"/>
    <w:rsid w:val="009A048A"/>
    <w:rsid w:val="009A5591"/>
    <w:rsid w:val="009A592B"/>
    <w:rsid w:val="009B3241"/>
    <w:rsid w:val="009B6FCC"/>
    <w:rsid w:val="009B7AD0"/>
    <w:rsid w:val="009C268C"/>
    <w:rsid w:val="009C47D0"/>
    <w:rsid w:val="009C5E31"/>
    <w:rsid w:val="009D5DFA"/>
    <w:rsid w:val="009D7E21"/>
    <w:rsid w:val="009E0132"/>
    <w:rsid w:val="009E02D9"/>
    <w:rsid w:val="009E173E"/>
    <w:rsid w:val="009E1FCF"/>
    <w:rsid w:val="009E6612"/>
    <w:rsid w:val="009F3076"/>
    <w:rsid w:val="009F43E0"/>
    <w:rsid w:val="009F4432"/>
    <w:rsid w:val="009F7EB8"/>
    <w:rsid w:val="00A005DA"/>
    <w:rsid w:val="00A01302"/>
    <w:rsid w:val="00A027BC"/>
    <w:rsid w:val="00A05EB9"/>
    <w:rsid w:val="00A07EA8"/>
    <w:rsid w:val="00A119BF"/>
    <w:rsid w:val="00A12834"/>
    <w:rsid w:val="00A16872"/>
    <w:rsid w:val="00A17104"/>
    <w:rsid w:val="00A21B35"/>
    <w:rsid w:val="00A260A0"/>
    <w:rsid w:val="00A27074"/>
    <w:rsid w:val="00A35262"/>
    <w:rsid w:val="00A37761"/>
    <w:rsid w:val="00A42FC9"/>
    <w:rsid w:val="00A43214"/>
    <w:rsid w:val="00A436E8"/>
    <w:rsid w:val="00A446AD"/>
    <w:rsid w:val="00A52B59"/>
    <w:rsid w:val="00A5619C"/>
    <w:rsid w:val="00A60B25"/>
    <w:rsid w:val="00A611F0"/>
    <w:rsid w:val="00A649FE"/>
    <w:rsid w:val="00A75F11"/>
    <w:rsid w:val="00A960AB"/>
    <w:rsid w:val="00A96E30"/>
    <w:rsid w:val="00AA67B6"/>
    <w:rsid w:val="00AB1703"/>
    <w:rsid w:val="00AB1C2D"/>
    <w:rsid w:val="00AC1F4D"/>
    <w:rsid w:val="00AC339F"/>
    <w:rsid w:val="00AC48FD"/>
    <w:rsid w:val="00AC52CB"/>
    <w:rsid w:val="00AC744F"/>
    <w:rsid w:val="00AD1605"/>
    <w:rsid w:val="00AE1C5F"/>
    <w:rsid w:val="00AF12DB"/>
    <w:rsid w:val="00AF579D"/>
    <w:rsid w:val="00B0653D"/>
    <w:rsid w:val="00B109D5"/>
    <w:rsid w:val="00B135A8"/>
    <w:rsid w:val="00B1701C"/>
    <w:rsid w:val="00B25AEA"/>
    <w:rsid w:val="00B26275"/>
    <w:rsid w:val="00B32380"/>
    <w:rsid w:val="00B32BDE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986"/>
    <w:rsid w:val="00B63ABE"/>
    <w:rsid w:val="00B64DBE"/>
    <w:rsid w:val="00B71880"/>
    <w:rsid w:val="00B72494"/>
    <w:rsid w:val="00B7616B"/>
    <w:rsid w:val="00B827D4"/>
    <w:rsid w:val="00B90845"/>
    <w:rsid w:val="00BA06DA"/>
    <w:rsid w:val="00BA3FD2"/>
    <w:rsid w:val="00BA4E77"/>
    <w:rsid w:val="00BA7028"/>
    <w:rsid w:val="00BB5D1A"/>
    <w:rsid w:val="00BC1AD0"/>
    <w:rsid w:val="00BD2046"/>
    <w:rsid w:val="00BE2432"/>
    <w:rsid w:val="00BF194C"/>
    <w:rsid w:val="00BF45AB"/>
    <w:rsid w:val="00BF661D"/>
    <w:rsid w:val="00C03A82"/>
    <w:rsid w:val="00C06213"/>
    <w:rsid w:val="00C127FA"/>
    <w:rsid w:val="00C132DA"/>
    <w:rsid w:val="00C1546C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40E"/>
    <w:rsid w:val="00C53044"/>
    <w:rsid w:val="00C550C6"/>
    <w:rsid w:val="00C60133"/>
    <w:rsid w:val="00C60969"/>
    <w:rsid w:val="00C60BE5"/>
    <w:rsid w:val="00C623E7"/>
    <w:rsid w:val="00C72BE6"/>
    <w:rsid w:val="00C74BFD"/>
    <w:rsid w:val="00C75B7C"/>
    <w:rsid w:val="00C86D12"/>
    <w:rsid w:val="00C96459"/>
    <w:rsid w:val="00CA1A4D"/>
    <w:rsid w:val="00CC57B9"/>
    <w:rsid w:val="00CC695B"/>
    <w:rsid w:val="00CD1F8A"/>
    <w:rsid w:val="00CD2A31"/>
    <w:rsid w:val="00CD300B"/>
    <w:rsid w:val="00CE4EF5"/>
    <w:rsid w:val="00CE6AA4"/>
    <w:rsid w:val="00CF107A"/>
    <w:rsid w:val="00CF4E88"/>
    <w:rsid w:val="00D02575"/>
    <w:rsid w:val="00D0324F"/>
    <w:rsid w:val="00D03601"/>
    <w:rsid w:val="00D073A6"/>
    <w:rsid w:val="00D07C74"/>
    <w:rsid w:val="00D13EC9"/>
    <w:rsid w:val="00D14DCE"/>
    <w:rsid w:val="00D16450"/>
    <w:rsid w:val="00D20F73"/>
    <w:rsid w:val="00D306ED"/>
    <w:rsid w:val="00D32EF2"/>
    <w:rsid w:val="00D354D7"/>
    <w:rsid w:val="00D403EA"/>
    <w:rsid w:val="00D41D10"/>
    <w:rsid w:val="00D47CCA"/>
    <w:rsid w:val="00D610A3"/>
    <w:rsid w:val="00D64332"/>
    <w:rsid w:val="00D652F6"/>
    <w:rsid w:val="00D658D3"/>
    <w:rsid w:val="00D7428B"/>
    <w:rsid w:val="00D742A9"/>
    <w:rsid w:val="00D74497"/>
    <w:rsid w:val="00D82237"/>
    <w:rsid w:val="00D9338B"/>
    <w:rsid w:val="00D933E3"/>
    <w:rsid w:val="00D9649A"/>
    <w:rsid w:val="00D96B92"/>
    <w:rsid w:val="00D96FEA"/>
    <w:rsid w:val="00DA2084"/>
    <w:rsid w:val="00DA6E08"/>
    <w:rsid w:val="00DB6AEE"/>
    <w:rsid w:val="00DB7692"/>
    <w:rsid w:val="00DC1C63"/>
    <w:rsid w:val="00DC2FC6"/>
    <w:rsid w:val="00DC5842"/>
    <w:rsid w:val="00DC5DD4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235E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478CD"/>
    <w:rsid w:val="00E520C6"/>
    <w:rsid w:val="00E56A7B"/>
    <w:rsid w:val="00E56D83"/>
    <w:rsid w:val="00E6557A"/>
    <w:rsid w:val="00E65F43"/>
    <w:rsid w:val="00E74827"/>
    <w:rsid w:val="00E749E8"/>
    <w:rsid w:val="00E77DE2"/>
    <w:rsid w:val="00E81F3D"/>
    <w:rsid w:val="00E82A3C"/>
    <w:rsid w:val="00E85DDA"/>
    <w:rsid w:val="00E961C1"/>
    <w:rsid w:val="00EB75C6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7CDA"/>
    <w:rsid w:val="00F20118"/>
    <w:rsid w:val="00F22EC8"/>
    <w:rsid w:val="00F31C5B"/>
    <w:rsid w:val="00F35C1A"/>
    <w:rsid w:val="00F371EF"/>
    <w:rsid w:val="00F40782"/>
    <w:rsid w:val="00F60C94"/>
    <w:rsid w:val="00F61869"/>
    <w:rsid w:val="00F64A86"/>
    <w:rsid w:val="00F65642"/>
    <w:rsid w:val="00F66787"/>
    <w:rsid w:val="00F667FC"/>
    <w:rsid w:val="00F7198A"/>
    <w:rsid w:val="00F879D2"/>
    <w:rsid w:val="00F9305C"/>
    <w:rsid w:val="00F944C8"/>
    <w:rsid w:val="00FB14E2"/>
    <w:rsid w:val="00FB25E2"/>
    <w:rsid w:val="00FB2CA9"/>
    <w:rsid w:val="00FD6B7E"/>
    <w:rsid w:val="00FE3772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o:colormru v:ext="edit" colors="#f8f8f8"/>
    </o:shapedefaults>
    <o:shapelayout v:ext="edit">
      <o:idmap v:ext="edit" data="1"/>
      <o:rules v:ext="edit">
        <o:r id="V:Rule31" type="connector" idref="#AutoShape 25"/>
        <o:r id="V:Rule32" type="connector" idref="#_x0000_s1049"/>
        <o:r id="V:Rule33" type="connector" idref="#AutoShape 20"/>
        <o:r id="V:Rule34" type="connector" idref="#AutoShape 26"/>
        <o:r id="V:Rule35" type="connector" idref="#AutoShape 27"/>
        <o:r id="V:Rule36" type="connector" idref="#AutoShape 4"/>
        <o:r id="V:Rule37" type="connector" idref="#AutoShape 43"/>
        <o:r id="V:Rule38" type="connector" idref="#AutoShape 39"/>
        <o:r id="V:Rule39" type="connector" idref="#AutoShape 124"/>
        <o:r id="V:Rule40" type="connector" idref="#AutoShape 2"/>
        <o:r id="V:Rule41" type="connector" idref="#AutoShape 18"/>
        <o:r id="V:Rule42" type="connector" idref="#AutoShape 56"/>
        <o:r id="V:Rule43" type="connector" idref="#AutoShape 120"/>
        <o:r id="V:Rule44" type="connector" idref="#AutoShape 122"/>
        <o:r id="V:Rule45" type="connector" idref="#AutoShape 37"/>
        <o:r id="V:Rule46" type="connector" idref="#AutoShape 38"/>
        <o:r id="V:Rule47" type="connector" idref="#AutoShape 34"/>
        <o:r id="V:Rule48" type="connector" idref="#AutoShape 17"/>
        <o:r id="V:Rule49" type="connector" idref="#AutoShape 40"/>
        <o:r id="V:Rule50" type="connector" idref="#AutoShape 44"/>
        <o:r id="V:Rule51" type="connector" idref="#AutoShape 24"/>
        <o:r id="V:Rule52" type="connector" idref="#AutoShape 28"/>
        <o:r id="V:Rule53" type="connector" idref="#AutoShape 125"/>
        <o:r id="V:Rule54" type="connector" idref="#AutoShape 12"/>
        <o:r id="V:Rule55" type="connector" idref="#AutoShape 54"/>
        <o:r id="V:Rule56" type="connector" idref="#AutoShape 61"/>
        <o:r id="V:Rule57" type="connector" idref="#AutoShape 121"/>
        <o:r id="V:Rule58" type="connector" idref="#AutoShape 123"/>
        <o:r id="V:Rule59" type="connector" idref="#AutoShape 59"/>
        <o:r id="V:Rule60" type="connector" idref="#AutoShape 42"/>
      </o:rules>
    </o:shapelayout>
  </w:shapeDefaults>
  <w:decimalSymbol w:val=","/>
  <w:listSeparator w:val=";"/>
  <w14:docId w14:val="717DC46E"/>
  <w15:docId w15:val="{DC314AC3-FC39-46B7-BD4F-86A0B3BE1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unhideWhenUsed/>
    <w:rsid w:val="00D0360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D03601"/>
    <w:rPr>
      <w:b/>
      <w:bCs/>
    </w:rPr>
  </w:style>
  <w:style w:type="character" w:customStyle="1" w:styleId="color1">
    <w:name w:val="color1"/>
    <w:basedOn w:val="Policepardfaut"/>
    <w:rsid w:val="00D03601"/>
  </w:style>
  <w:style w:type="paragraph" w:styleId="Corpsdetexte">
    <w:name w:val="Body Text"/>
    <w:basedOn w:val="Normal"/>
    <w:link w:val="CorpsdetexteCar"/>
    <w:uiPriority w:val="99"/>
    <w:unhideWhenUsed/>
    <w:rsid w:val="000F28A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0F28A1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34"/>
    <w:qFormat/>
    <w:rsid w:val="009E6612"/>
    <w:pPr>
      <w:spacing w:line="240" w:lineRule="auto"/>
      <w:ind w:left="720"/>
      <w:contextualSpacing/>
    </w:pPr>
    <w:rPr>
      <w:rFonts w:cs="Calibri"/>
      <w:bCs/>
      <w:color w:val="auto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6B79C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9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5AA32B1-5C99-4BC1-BA92-4265CEEBF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86</TotalTime>
  <Pages>5</Pages>
  <Words>1264</Words>
  <Characters>6958</Characters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2024-12-17T09:49:00Z</dcterms:created>
  <dcterms:modified xsi:type="dcterms:W3CDTF">2026-01-20T14:58:00Z</dcterms:modified>
</cp:coreProperties>
</file>