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101112E6" w:rsidR="005A6352" w:rsidRDefault="005A6352">
      <w:pPr>
        <w:spacing w:line="240" w:lineRule="auto"/>
        <w:jc w:val="left"/>
        <w:rPr>
          <w:color w:val="auto"/>
        </w:rPr>
      </w:pPr>
      <w:bookmarkStart w:id="0" w:name="_GoBack"/>
      <w:bookmarkEnd w:id="0"/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641533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C1CD7">
        <w:rPr>
          <w:b/>
        </w:rPr>
        <w:t>q</w:t>
      </w:r>
      <w:r w:rsidR="00344AFA">
        <w:rPr>
          <w:b/>
        </w:rPr>
        <w:t>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08ABE0BC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4F5AC471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3B5AF811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18313E15" w:rsidR="00E26870" w:rsidRDefault="00E26870" w:rsidP="00E26870">
      <w:pPr>
        <w:pStyle w:val="ECEcorps"/>
        <w:rPr>
          <w:u w:val="single"/>
        </w:rPr>
      </w:pPr>
    </w:p>
    <w:p w14:paraId="34277163" w14:textId="20B7B0DD" w:rsidR="00D047BA" w:rsidRDefault="00D047BA" w:rsidP="00E26870">
      <w:pPr>
        <w:pStyle w:val="ECEcorps"/>
        <w:rPr>
          <w:u w:val="single"/>
        </w:rPr>
      </w:pPr>
    </w:p>
    <w:p w14:paraId="4208C369" w14:textId="3BF96C10" w:rsidR="00D047BA" w:rsidRDefault="00D047BA" w:rsidP="00E26870">
      <w:pPr>
        <w:pStyle w:val="ECEcorps"/>
        <w:rPr>
          <w:u w:val="single"/>
        </w:rPr>
      </w:pPr>
    </w:p>
    <w:p w14:paraId="07B41B07" w14:textId="7E014CAC" w:rsidR="003A114B" w:rsidRPr="00545715" w:rsidRDefault="008B30DD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B0BC191" wp14:editId="2C1629FE">
            <wp:simplePos x="0" y="0"/>
            <wp:positionH relativeFrom="margin">
              <wp:align>right</wp:align>
            </wp:positionH>
            <wp:positionV relativeFrom="margin">
              <wp:posOffset>5000549</wp:posOffset>
            </wp:positionV>
            <wp:extent cx="1706245" cy="1799590"/>
            <wp:effectExtent l="0" t="0" r="8255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0220617_11382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0624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CF1DA" w14:textId="461A677F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1307A232" w:rsidR="00E26870" w:rsidRPr="00545715" w:rsidRDefault="00E26870" w:rsidP="00E26870">
      <w:pPr>
        <w:pStyle w:val="ECEcorps"/>
        <w:rPr>
          <w:u w:val="single"/>
        </w:rPr>
      </w:pPr>
    </w:p>
    <w:p w14:paraId="1ADFB787" w14:textId="15E921FD" w:rsidR="00AF0C1C" w:rsidRDefault="002B0F56" w:rsidP="00E26870">
      <w:pPr>
        <w:pStyle w:val="ECEcorps"/>
      </w:pPr>
      <w:r>
        <w:t>À l’occasion d’un goû</w:t>
      </w:r>
      <w:r w:rsidR="001C1403">
        <w:t xml:space="preserve">ter d’anniversaire, souhaitant faire plaisir à ses jeunes convives, Matthieu envisage d’organiser un atelier </w:t>
      </w:r>
      <w:r w:rsidR="00D047BA">
        <w:t xml:space="preserve">de </w:t>
      </w:r>
      <w:r w:rsidR="001C1403">
        <w:t xml:space="preserve">sculptage de ballon. </w:t>
      </w:r>
    </w:p>
    <w:p w14:paraId="21D93CBC" w14:textId="77777777" w:rsidR="00BA6753" w:rsidRDefault="00BA6753" w:rsidP="00AF0C1C">
      <w:pPr>
        <w:pStyle w:val="ECEcorps"/>
      </w:pPr>
    </w:p>
    <w:p w14:paraId="5C5D1E21" w14:textId="1C2415F1" w:rsidR="004452FA" w:rsidRDefault="001C1403" w:rsidP="00AF0C1C">
      <w:pPr>
        <w:pStyle w:val="ECEcorps"/>
      </w:pPr>
      <w:r>
        <w:t>Pour cela, il se muni</w:t>
      </w:r>
      <w:r w:rsidR="00AF0C1C">
        <w:t>t</w:t>
      </w:r>
      <w:r>
        <w:t xml:space="preserve"> </w:t>
      </w:r>
      <w:r w:rsidR="00AF0C1C">
        <w:t>d’un paquet</w:t>
      </w:r>
      <w:r>
        <w:t xml:space="preserve"> de ballon</w:t>
      </w:r>
      <w:r w:rsidR="00AF0C1C">
        <w:t>s</w:t>
      </w:r>
      <w:r>
        <w:t xml:space="preserve"> à sculpter et d’une bonbonne d’hélium. </w:t>
      </w:r>
      <w:r w:rsidR="00AF0C1C">
        <w:t xml:space="preserve">Il se demande </w:t>
      </w:r>
      <w:r w:rsidR="00AF0C1C" w:rsidRPr="00722DAA">
        <w:t xml:space="preserve">cependant si </w:t>
      </w:r>
      <w:r w:rsidR="009C7565" w:rsidRPr="00722DAA">
        <w:t xml:space="preserve">les indications de la bouteille d’hélium sont correctes et </w:t>
      </w:r>
      <w:r w:rsidR="00722DAA" w:rsidRPr="00722DAA">
        <w:t>combien de ballons à sculpter il pourra gonfler avec cette bonbonne.</w:t>
      </w:r>
      <w:r w:rsidR="00722DAA">
        <w:t xml:space="preserve"> </w:t>
      </w:r>
    </w:p>
    <w:p w14:paraId="0122F4FB" w14:textId="4D60EC24" w:rsidR="00C60969" w:rsidRDefault="00C60969" w:rsidP="00E26870">
      <w:pPr>
        <w:pStyle w:val="ECEcorps"/>
      </w:pPr>
    </w:p>
    <w:p w14:paraId="1A500DE0" w14:textId="0C311A54" w:rsidR="00203D8E" w:rsidRDefault="00203D8E" w:rsidP="00E26870">
      <w:pPr>
        <w:pStyle w:val="ECEcorps"/>
      </w:pPr>
    </w:p>
    <w:p w14:paraId="52CBB4B9" w14:textId="6BE0FD7D" w:rsidR="00203D8E" w:rsidRDefault="00203D8E" w:rsidP="00E26870">
      <w:pPr>
        <w:pStyle w:val="ECEcorps"/>
      </w:pPr>
    </w:p>
    <w:p w14:paraId="31698DE9" w14:textId="77777777" w:rsidR="00203D8E" w:rsidRDefault="00203D8E" w:rsidP="00E26870">
      <w:pPr>
        <w:pStyle w:val="ECEcorps"/>
      </w:pPr>
    </w:p>
    <w:p w14:paraId="34F97C83" w14:textId="25E77B0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8A3FE9">
        <w:rPr>
          <w:b/>
          <w:i/>
          <w:sz w:val="24"/>
        </w:rPr>
        <w:t xml:space="preserve"> déterminer l</w:t>
      </w:r>
      <w:r w:rsidR="00FC4EEA">
        <w:rPr>
          <w:b/>
          <w:i/>
          <w:sz w:val="24"/>
        </w:rPr>
        <w:t>e nombre de ballon</w:t>
      </w:r>
      <w:r w:rsidR="00F7072A">
        <w:rPr>
          <w:b/>
          <w:i/>
          <w:sz w:val="24"/>
        </w:rPr>
        <w:t>s</w:t>
      </w:r>
      <w:r w:rsidR="00AF0C1C">
        <w:rPr>
          <w:b/>
          <w:i/>
          <w:sz w:val="24"/>
        </w:rPr>
        <w:t xml:space="preserve"> </w:t>
      </w:r>
      <w:r w:rsidR="00BD29BB">
        <w:rPr>
          <w:b/>
          <w:i/>
          <w:sz w:val="24"/>
        </w:rPr>
        <w:t xml:space="preserve">à sculpter </w:t>
      </w:r>
      <w:r w:rsidR="00FC4EEA">
        <w:rPr>
          <w:b/>
          <w:i/>
          <w:sz w:val="24"/>
        </w:rPr>
        <w:t xml:space="preserve">que l’on peut gonfler avec une </w:t>
      </w:r>
      <w:r w:rsidR="00AF0C1C">
        <w:rPr>
          <w:b/>
          <w:i/>
          <w:sz w:val="24"/>
        </w:rPr>
        <w:t>bonbonne</w:t>
      </w:r>
      <w:r w:rsidR="00FC4EEA">
        <w:rPr>
          <w:b/>
          <w:i/>
          <w:sz w:val="24"/>
        </w:rPr>
        <w:t xml:space="preserve"> d’hélium</w:t>
      </w:r>
      <w:r w:rsidR="00722DAA">
        <w:rPr>
          <w:b/>
          <w:i/>
          <w:sz w:val="24"/>
        </w:rPr>
        <w:t xml:space="preserve"> </w:t>
      </w:r>
      <w:r w:rsidR="00E76A5A">
        <w:rPr>
          <w:b/>
          <w:i/>
          <w:sz w:val="24"/>
        </w:rPr>
        <w:t>et de le comparer aux</w:t>
      </w:r>
      <w:r w:rsidR="00722DAA">
        <w:rPr>
          <w:b/>
          <w:i/>
          <w:sz w:val="24"/>
        </w:rPr>
        <w:t xml:space="preserve"> indications </w:t>
      </w:r>
      <w:r w:rsidR="00573A9F">
        <w:rPr>
          <w:b/>
          <w:i/>
          <w:sz w:val="24"/>
        </w:rPr>
        <w:t>fournies</w:t>
      </w:r>
      <w:r w:rsidR="00E76A5A">
        <w:rPr>
          <w:b/>
          <w:i/>
          <w:sz w:val="24"/>
        </w:rPr>
        <w:t xml:space="preserve"> par le fabricant</w:t>
      </w:r>
      <w:r w:rsidR="00573A9F">
        <w:rPr>
          <w:b/>
          <w:i/>
          <w:sz w:val="24"/>
        </w:rPr>
        <w:t xml:space="preserve">. 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4276F06" w14:textId="77777777" w:rsidR="00BA6753" w:rsidRDefault="00BA6753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5FBB3A4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30A9665D" w:rsidR="003A114B" w:rsidRPr="00136091" w:rsidRDefault="005C0943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Loi de Boyle-Mariotte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6FB6D0E9" w:rsidR="003A114B" w:rsidRDefault="004452FA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La loi de Boyle</w:t>
      </w:r>
      <w:r w:rsidR="00203929">
        <w:rPr>
          <w:b w:val="0"/>
          <w:u w:val="none"/>
        </w:rPr>
        <w:t>-</w:t>
      </w:r>
      <w:r>
        <w:rPr>
          <w:b w:val="0"/>
          <w:u w:val="none"/>
        </w:rPr>
        <w:t>Mariotte relie la pression et le volume d’un gaz</w:t>
      </w:r>
      <w:r w:rsidR="0093566E">
        <w:rPr>
          <w:b w:val="0"/>
          <w:u w:val="none"/>
        </w:rPr>
        <w:t xml:space="preserve"> indépendamment de la nature du gaz.</w:t>
      </w:r>
    </w:p>
    <w:p w14:paraId="2AD82E04" w14:textId="11600007" w:rsidR="004452FA" w:rsidRDefault="00AF0C1C" w:rsidP="004452FA">
      <w:pPr>
        <w:pStyle w:val="ECEcorps"/>
      </w:pPr>
      <w:r>
        <w:t>À température constante et à quantité de matière constante</w:t>
      </w:r>
      <w:r w:rsidR="004452FA">
        <w:t>,</w:t>
      </w:r>
      <w:r>
        <w:t xml:space="preserve"> le produit de</w:t>
      </w:r>
      <w:r w:rsidR="004452FA">
        <w:t xml:space="preserve"> la pression </w:t>
      </w:r>
      <w:r w:rsidR="004452FA" w:rsidRPr="00272EBD">
        <w:rPr>
          <w:i/>
        </w:rPr>
        <w:t>p</w:t>
      </w:r>
      <w:r w:rsidR="004452FA">
        <w:t xml:space="preserve"> </w:t>
      </w:r>
      <w:r>
        <w:t>d’un gaz par</w:t>
      </w:r>
      <w:r w:rsidR="004452FA">
        <w:t xml:space="preserve"> le volume </w:t>
      </w:r>
      <w:r w:rsidR="004452FA" w:rsidRPr="00272EBD">
        <w:rPr>
          <w:i/>
        </w:rPr>
        <w:t>V</w:t>
      </w:r>
      <w:r w:rsidR="004452FA">
        <w:t xml:space="preserve"> </w:t>
      </w:r>
      <w:r>
        <w:t>qu’il occupe est constant</w:t>
      </w:r>
      <w:r w:rsidR="004452FA">
        <w:t> :</w:t>
      </w:r>
    </w:p>
    <w:p w14:paraId="59A84464" w14:textId="33D5C080" w:rsidR="004452FA" w:rsidRPr="002D0FFC" w:rsidRDefault="002D0FFC" w:rsidP="001D3011">
      <w:pPr>
        <w:pStyle w:val="ECEcorps"/>
        <w:jc w:val="center"/>
        <w:rPr>
          <w:i/>
        </w:rPr>
      </w:pPr>
      <m:oMath>
        <m:r>
          <m:rPr>
            <m:nor/>
          </m:rPr>
          <w:rPr>
            <w:i/>
          </w:rPr>
          <m:t xml:space="preserve">p </m:t>
        </m:r>
        <m:r>
          <m:rPr>
            <m:nor/>
          </m:rPr>
          <w:rPr>
            <w:rFonts w:ascii="Cambria Math"/>
            <w:i/>
          </w:rPr>
          <m:t>·</m:t>
        </m:r>
        <m:r>
          <m:rPr>
            <m:nor/>
          </m:rPr>
          <w:rPr>
            <w:i/>
          </w:rPr>
          <m:t xml:space="preserve"> V =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k</m:t>
        </m:r>
      </m:oMath>
      <w:r w:rsidR="001D3011" w:rsidRPr="001D3011">
        <w:rPr>
          <w:i/>
        </w:rPr>
        <w:t>, k</w:t>
      </w:r>
      <w:r w:rsidR="001D3011" w:rsidRPr="001D3011">
        <w:rPr>
          <w:iCs/>
        </w:rPr>
        <w:t xml:space="preserve"> étant une constante</w:t>
      </w:r>
    </w:p>
    <w:p w14:paraId="109F119A" w14:textId="77777777" w:rsidR="00AF0C1C" w:rsidRDefault="00AF0C1C" w:rsidP="007D4543">
      <w:pPr>
        <w:pStyle w:val="ECEcorps"/>
      </w:pPr>
    </w:p>
    <w:p w14:paraId="42255F2A" w14:textId="6D068CAE" w:rsidR="007D4543" w:rsidRPr="007D4543" w:rsidRDefault="007D4543" w:rsidP="007D4543">
      <w:pPr>
        <w:pStyle w:val="ECEtitre"/>
        <w:rPr>
          <w:sz w:val="24"/>
          <w:szCs w:val="24"/>
        </w:rPr>
      </w:pPr>
      <w:r w:rsidRPr="007D4543">
        <w:rPr>
          <w:sz w:val="24"/>
          <w:szCs w:val="24"/>
        </w:rPr>
        <w:t>Caractéristiques de la b</w:t>
      </w:r>
      <w:r w:rsidR="00EF7E9E">
        <w:rPr>
          <w:sz w:val="24"/>
          <w:szCs w:val="24"/>
        </w:rPr>
        <w:t>onbonne</w:t>
      </w:r>
      <w:r w:rsidRPr="007D4543">
        <w:rPr>
          <w:sz w:val="24"/>
          <w:szCs w:val="24"/>
        </w:rPr>
        <w:t xml:space="preserve"> d’hélium utilisé</w:t>
      </w:r>
      <w:r w:rsidR="00900C4C">
        <w:rPr>
          <w:sz w:val="24"/>
          <w:szCs w:val="24"/>
        </w:rPr>
        <w:t>e</w:t>
      </w:r>
    </w:p>
    <w:p w14:paraId="2EC094B1" w14:textId="77777777" w:rsidR="007D4543" w:rsidRPr="007955D1" w:rsidRDefault="007D4543" w:rsidP="007D4543">
      <w:pPr>
        <w:pStyle w:val="ECEcorps"/>
        <w:rPr>
          <w:highlight w:val="yellow"/>
        </w:rPr>
      </w:pPr>
    </w:p>
    <w:p w14:paraId="2D151A40" w14:textId="7997D6E7" w:rsidR="007D4543" w:rsidRDefault="007D4543" w:rsidP="00EA0A25">
      <w:pPr>
        <w:pStyle w:val="ECEpuce1"/>
      </w:pPr>
      <w:r>
        <w:t>Pression</w:t>
      </w:r>
      <w:r w:rsidR="009C7565">
        <w:t xml:space="preserve"> de service nominale</w:t>
      </w:r>
      <w:r w:rsidR="00722DAA">
        <w:t xml:space="preserve"> (PW)</w:t>
      </w:r>
      <w:r w:rsidR="009C7565">
        <w:tab/>
      </w:r>
      <w:r w:rsidR="00A606A6">
        <w:t>:</w:t>
      </w:r>
      <w:r>
        <w:t xml:space="preserve"> </w:t>
      </w:r>
      <w:r w:rsidRPr="00C55EFA">
        <w:rPr>
          <w:i/>
        </w:rPr>
        <w:t>p</w:t>
      </w:r>
      <w:r>
        <w:t xml:space="preserve"> = </w:t>
      </w:r>
      <w:r w:rsidR="003F539D">
        <w:t>28</w:t>
      </w:r>
      <w:r>
        <w:t xml:space="preserve"> bar</w:t>
      </w:r>
      <w:r w:rsidR="00E76A5A">
        <w:t>.</w:t>
      </w:r>
    </w:p>
    <w:p w14:paraId="780D40BD" w14:textId="54C10B14" w:rsidR="00D43C9E" w:rsidRDefault="00C442FB" w:rsidP="00EA0A25">
      <w:pPr>
        <w:pStyle w:val="ECEpuce1"/>
      </w:pPr>
      <w:r>
        <w:t>Volume de la bonbonne</w:t>
      </w:r>
      <w:r w:rsidR="00E76A5A">
        <w:t xml:space="preserve"> </w:t>
      </w:r>
      <w:r w:rsidR="00E76A5A" w:rsidRPr="00E76A5A">
        <w:rPr>
          <w:i/>
        </w:rPr>
        <w:t>V</w:t>
      </w:r>
      <w:r w:rsidR="00E76A5A" w:rsidRPr="00E76A5A">
        <w:rPr>
          <w:vertAlign w:val="subscript"/>
        </w:rPr>
        <w:t>bonbonne</w:t>
      </w:r>
      <w:r w:rsidR="00E76A5A">
        <w:t xml:space="preserve"> = 10,8 L.</w:t>
      </w:r>
    </w:p>
    <w:p w14:paraId="2A7A7D4D" w14:textId="7728771A" w:rsidR="003F539D" w:rsidRPr="00BD29BB" w:rsidRDefault="00722DAA" w:rsidP="00EA0A25">
      <w:pPr>
        <w:pStyle w:val="ECEpuce1"/>
      </w:pPr>
      <w:r w:rsidRPr="00BD29BB">
        <w:t>La</w:t>
      </w:r>
      <w:r w:rsidR="003F539D" w:rsidRPr="00BD29BB">
        <w:t xml:space="preserve"> bonbonne est vendue pour le gonflage d</w:t>
      </w:r>
      <w:r w:rsidR="00B224EF" w:rsidRPr="00BD29BB">
        <w:t>’environ</w:t>
      </w:r>
      <w:r w:rsidR="00BD29BB" w:rsidRPr="00BD29BB">
        <w:t xml:space="preserve"> 300 </w:t>
      </w:r>
      <w:r w:rsidR="003F539D" w:rsidRPr="00BD29BB">
        <w:t xml:space="preserve">ballons </w:t>
      </w:r>
      <w:r w:rsidR="00BD29BB" w:rsidRPr="00BD29BB">
        <w:t>à sculpter.</w:t>
      </w:r>
    </w:p>
    <w:p w14:paraId="1E30AC37" w14:textId="77777777" w:rsidR="009F5419" w:rsidRDefault="009F5419" w:rsidP="001F5383">
      <w:pPr>
        <w:pStyle w:val="ECEpuce1"/>
        <w:numPr>
          <w:ilvl w:val="0"/>
          <w:numId w:val="0"/>
        </w:numPr>
      </w:pPr>
    </w:p>
    <w:p w14:paraId="7EC59528" w14:textId="69EA7E0B" w:rsidR="00C60969" w:rsidRPr="00344AFA" w:rsidRDefault="008340EF" w:rsidP="00344AFA">
      <w:pPr>
        <w:pStyle w:val="ECEtitre"/>
        <w:rPr>
          <w:sz w:val="24"/>
          <w:szCs w:val="24"/>
        </w:rPr>
      </w:pPr>
      <w:r w:rsidRPr="00344AF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A013273" wp14:editId="19D49844">
                <wp:simplePos x="0" y="0"/>
                <wp:positionH relativeFrom="column">
                  <wp:posOffset>5363475</wp:posOffset>
                </wp:positionH>
                <wp:positionV relativeFrom="paragraph">
                  <wp:posOffset>87630</wp:posOffset>
                </wp:positionV>
                <wp:extent cx="895333" cy="1758201"/>
                <wp:effectExtent l="38100" t="0" r="32385" b="33020"/>
                <wp:wrapNone/>
                <wp:docPr id="65751948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5333" cy="1758201"/>
                          <a:chOff x="0" y="0"/>
                          <a:chExt cx="895333" cy="1758201"/>
                        </a:xfrm>
                      </wpg:grpSpPr>
                      <wps:wsp>
                        <wps:cNvPr id="2" name="Cylindre 2"/>
                        <wps:cNvSpPr/>
                        <wps:spPr>
                          <a:xfrm>
                            <a:off x="297456" y="369066"/>
                            <a:ext cx="597877" cy="1389135"/>
                          </a:xfrm>
                          <a:prstGeom prst="can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462709" y="0"/>
                            <a:ext cx="35560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72E56E" w14:textId="0BE34051" w:rsidR="00BD29BB" w:rsidRPr="00272EBD" w:rsidRDefault="00BD29BB" w:rsidP="00D43C9E">
                              <w:pPr>
                                <w:rPr>
                                  <w:i/>
                                </w:rPr>
                              </w:pPr>
                              <w:r w:rsidRPr="00272EBD">
                                <w:rPr>
                                  <w:i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4180803" name="Connecteur droit avec flèche 7"/>
                        <wps:cNvCnPr/>
                        <wps:spPr>
                          <a:xfrm>
                            <a:off x="24941" y="444041"/>
                            <a:ext cx="0" cy="127254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74527359" name="Connecteur droit 8"/>
                        <wps:cNvCnPr/>
                        <wps:spPr>
                          <a:xfrm flipH="1">
                            <a:off x="22034" y="446184"/>
                            <a:ext cx="575310" cy="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3385684" name="Connecteur droit 8"/>
                        <wps:cNvCnPr/>
                        <wps:spPr>
                          <a:xfrm flipH="1">
                            <a:off x="0" y="1718632"/>
                            <a:ext cx="297456" cy="2051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6681319" name="Connecteur droit 8"/>
                        <wps:cNvCnPr/>
                        <wps:spPr>
                          <a:xfrm flipH="1" flipV="1">
                            <a:off x="892366" y="192796"/>
                            <a:ext cx="0" cy="341523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7134649" name="Connecteur droit 8"/>
                        <wps:cNvCnPr/>
                        <wps:spPr>
                          <a:xfrm flipH="1" flipV="1">
                            <a:off x="295314" y="192796"/>
                            <a:ext cx="0" cy="341523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02697059" name="Connecteur droit avec flèche 11"/>
                        <wps:cNvCnPr/>
                        <wps:spPr>
                          <a:xfrm>
                            <a:off x="295313" y="272821"/>
                            <a:ext cx="595186" cy="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A013273" id="Groupe 12" o:spid="_x0000_s1026" style="position:absolute;left:0;text-align:left;margin-left:422.3pt;margin-top:6.9pt;width:70.5pt;height:138.45pt;z-index:251685888" coordsize="8953,17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"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Cylindre 2" o:spid="_x0000_s1027" type="#_x0000_t22" style="position:absolute;left:2974;top:3690;width:5979;height:138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" adj="2324" fillcolor="white [3201]" strokecolor="black [3200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9" o:spid="_x0000_s1028" type="#_x0000_t202" style="position:absolute;left:4627;width:355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772E56E" w14:textId="0BE34051" w:rsidR="00BD29BB" w:rsidRPr="00272EBD" w:rsidRDefault="00BD29BB" w:rsidP="00D43C9E">
                        <w:pPr>
                          <w:rPr>
                            <w:i/>
                          </w:rPr>
                        </w:pPr>
                        <w:proofErr w:type="gramStart"/>
                        <w:r w:rsidRPr="00272EBD">
                          <w:rPr>
                            <w:i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7" o:spid="_x0000_s1029" type="#_x0000_t32" style="position:absolute;left:249;top:4440;width:0;height:127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" strokecolor="black [3040]">
                  <v:stroke startarrow="block" endarrow="block"/>
                </v:shape>
                <v:line id="Connecteur droit 8" o:spid="_x0000_s1030" style="position:absolute;flip:x;visibility:visible;mso-wrap-style:square" from="220,4461" to="5973,4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" strokecolor="black [3040]">
                  <v:stroke dashstyle="3 1"/>
                </v:line>
                <v:line id="Connecteur droit 8" o:spid="_x0000_s1031" style="position:absolute;flip:x;visibility:visible;mso-wrap-style:square" from="0,17186" to="2974,17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" strokecolor="black [3040]">
                  <v:stroke dashstyle="3 1"/>
                </v:line>
                <v:line id="Connecteur droit 8" o:spid="_x0000_s1032" style="position:absolute;flip:x y;visibility:visible;mso-wrap-style:square" from="8923,1927" to="8923,5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" strokecolor="black [3040]">
                  <v:stroke dashstyle="3 1"/>
                </v:line>
                <v:line id="Connecteur droit 8" o:spid="_x0000_s1033" style="position:absolute;flip:x y;visibility:visible;mso-wrap-style:square" from="2953,1927" to="2953,5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" strokecolor="black [3040]">
                  <v:stroke dashstyle="3 1"/>
                </v:line>
                <v:shape id="Connecteur droit avec flèche 11" o:spid="_x0000_s1034" type="#_x0000_t32" style="position:absolute;left:2953;top:2728;width:595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" strokecolor="black [3040]">
                  <v:stroke startarrow="block" endarrow="block"/>
                </v:shape>
              </v:group>
            </w:pict>
          </mc:Fallback>
        </mc:AlternateContent>
      </w:r>
      <w:r w:rsidR="00C60969" w:rsidRPr="00136091">
        <w:rPr>
          <w:sz w:val="24"/>
          <w:szCs w:val="24"/>
        </w:rPr>
        <w:t>Données utiles</w:t>
      </w:r>
      <w:r w:rsidR="00C60969" w:rsidRPr="00344AFA">
        <w:rPr>
          <w:sz w:val="24"/>
          <w:szCs w:val="24"/>
        </w:rPr>
        <w:t xml:space="preserve"> </w:t>
      </w:r>
    </w:p>
    <w:p w14:paraId="6202AB12" w14:textId="0AB9CF06" w:rsidR="00D9338B" w:rsidRDefault="00D9338B" w:rsidP="00E26870">
      <w:pPr>
        <w:pStyle w:val="ECEtitre"/>
      </w:pPr>
    </w:p>
    <w:p w14:paraId="7DF81004" w14:textId="6C919D6D" w:rsidR="008340EF" w:rsidRDefault="007D4543" w:rsidP="008340EF">
      <w:pPr>
        <w:pStyle w:val="ECEpuce1"/>
      </w:pPr>
      <w:r>
        <w:t>Volume d’un cylindre</w:t>
      </w:r>
      <w:r w:rsidR="0056481B">
        <w:t xml:space="preserve"> en fonction de sa hauteur </w:t>
      </w:r>
      <w:r w:rsidR="0056481B" w:rsidRPr="00272EBD">
        <w:rPr>
          <w:i/>
        </w:rPr>
        <w:t>h</w:t>
      </w:r>
      <w:r w:rsidR="0056481B">
        <w:t xml:space="preserve"> et </w:t>
      </w:r>
      <w:r w:rsidR="00772B1F">
        <w:t>de son</w:t>
      </w:r>
      <w:r w:rsidR="00D43C9E">
        <w:t xml:space="preserve"> diamètre </w:t>
      </w:r>
      <w:r w:rsidR="00D43C9E" w:rsidRPr="00272EBD">
        <w:rPr>
          <w:i/>
        </w:rPr>
        <w:t>d</w:t>
      </w:r>
      <w:r w:rsidR="0056481B">
        <w:t> :</w:t>
      </w:r>
    </w:p>
    <w:p w14:paraId="40D6270B" w14:textId="6FB6F8AC" w:rsidR="0056481B" w:rsidRPr="007D4543" w:rsidRDefault="00D43C9E" w:rsidP="0056481B">
      <w:pPr>
        <w:pStyle w:val="ECEcorps"/>
        <w:jc w:val="center"/>
      </w:pPr>
      <w:r w:rsidRPr="00900C4C">
        <w:rPr>
          <w:rFonts w:hint="cs"/>
          <w:sz w:val="22"/>
        </w:rPr>
        <w:t xml:space="preserve"> </w:t>
      </w:r>
      <m:oMath>
        <m:r>
          <w:rPr>
            <w:rFonts w:ascii="Cambria Math" w:hAnsi="Cambria Math"/>
            <w:sz w:val="22"/>
          </w:rPr>
          <m:t>V=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×h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4</m:t>
            </m:r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×π</m:t>
            </m:r>
          </m:den>
        </m:f>
      </m:oMath>
    </w:p>
    <w:p w14:paraId="5FF82087" w14:textId="31C2BFCA" w:rsidR="0056481B" w:rsidRDefault="008340EF" w:rsidP="007D4543">
      <w:pPr>
        <w:pStyle w:val="ECEcorps"/>
      </w:pPr>
      <w:r w:rsidRPr="00C55EFA">
        <w:rPr>
          <w:i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F0477F" wp14:editId="7CC2703E">
                <wp:simplePos x="0" y="0"/>
                <wp:positionH relativeFrom="column">
                  <wp:posOffset>5085288</wp:posOffset>
                </wp:positionH>
                <wp:positionV relativeFrom="paragraph">
                  <wp:posOffset>11430</wp:posOffset>
                </wp:positionV>
                <wp:extent cx="356135" cy="269508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135" cy="2695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BB1C3F" w14:textId="3874C3CC" w:rsidR="00BD29BB" w:rsidRPr="00272EBD" w:rsidRDefault="00BD29BB">
                            <w:pPr>
                              <w:rPr>
                                <w:i/>
                              </w:rPr>
                            </w:pPr>
                            <w:r w:rsidRPr="00272EBD">
                              <w:rPr>
                                <w:i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F0477F" id="Zone de texte 4" o:spid="_x0000_s1035" type="#_x0000_t202" style="position:absolute;left:0;text-align:left;margin-left:400.4pt;margin-top:.9pt;width:28.05pt;height:21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" filled="f" stroked="f">
                <v:textbox>
                  <w:txbxContent>
                    <w:p w14:paraId="07BB1C3F" w14:textId="3874C3CC" w:rsidR="00BD29BB" w:rsidRPr="00272EBD" w:rsidRDefault="00BD29BB">
                      <w:pPr>
                        <w:rPr>
                          <w:i/>
                        </w:rPr>
                      </w:pPr>
                      <w:proofErr w:type="gramStart"/>
                      <w:r w:rsidRPr="00272EBD">
                        <w:rPr>
                          <w:i/>
                        </w:rPr>
                        <w:t>h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C0867">
        <w:t>Avec</w:t>
      </w:r>
      <w:r w:rsidR="00344AFA">
        <w:t xml:space="preserve"> </w:t>
      </w:r>
      <w:r w:rsidR="00344AFA" w:rsidRPr="00344AFA">
        <w:rPr>
          <w:i/>
        </w:rPr>
        <w:t>C</w:t>
      </w:r>
      <w:r w:rsidR="000C0867">
        <w:rPr>
          <w:sz w:val="24"/>
          <w:szCs w:val="24"/>
        </w:rPr>
        <w:t xml:space="preserve"> </w:t>
      </w:r>
      <w:r w:rsidR="000C0867" w:rsidRPr="00573A9F">
        <w:t>la circonférence du cylindre telle que</w:t>
      </w:r>
      <w:r w:rsidR="000C0867">
        <w:rPr>
          <w:sz w:val="24"/>
          <w:szCs w:val="24"/>
        </w:rPr>
        <w:t xml:space="preserve"> </w:t>
      </w:r>
      <m:oMath>
        <m:r>
          <w:rPr>
            <w:rFonts w:ascii="Cambria Math" w:hAnsi="Cambria Math"/>
          </w:rPr>
          <m:t>C</m:t>
        </m:r>
        <m:r>
          <w:rPr>
            <w:rFonts w:ascii="Cambria Math" w:hAnsi="Cambria Math"/>
            <w:sz w:val="24"/>
            <w:szCs w:val="24"/>
          </w:rPr>
          <m:t>=π×d</m:t>
        </m:r>
      </m:oMath>
    </w:p>
    <w:p w14:paraId="4D44FE1A" w14:textId="66B33CBF" w:rsidR="0056481B" w:rsidRDefault="00D32D71" w:rsidP="00EA0A25">
      <w:pPr>
        <w:pStyle w:val="ECEpuce1"/>
      </w:pPr>
      <w:r>
        <w:t>Conversions :</w:t>
      </w:r>
    </w:p>
    <w:p w14:paraId="469E6396" w14:textId="655E9816" w:rsidR="00434036" w:rsidRPr="00D32D71" w:rsidRDefault="00434036" w:rsidP="00434036">
      <w:pPr>
        <w:pStyle w:val="ECEpuce2"/>
      </w:pPr>
      <w:r>
        <w:t>1 cm</w:t>
      </w:r>
      <w:r>
        <w:rPr>
          <w:vertAlign w:val="superscript"/>
        </w:rPr>
        <w:t>3</w:t>
      </w:r>
      <w:r>
        <w:t xml:space="preserve"> = 10</w:t>
      </w:r>
      <w:r>
        <w:rPr>
          <w:vertAlign w:val="superscript"/>
        </w:rPr>
        <w:t>–3</w:t>
      </w:r>
      <w:r>
        <w:t xml:space="preserve"> L = 10</w:t>
      </w:r>
      <w:r>
        <w:rPr>
          <w:vertAlign w:val="superscript"/>
        </w:rPr>
        <w:t>–6</w:t>
      </w:r>
      <w:r>
        <w:t xml:space="preserve"> m</w:t>
      </w:r>
      <w:r>
        <w:rPr>
          <w:vertAlign w:val="superscript"/>
        </w:rPr>
        <w:t>3</w:t>
      </w:r>
    </w:p>
    <w:p w14:paraId="455F3A2C" w14:textId="40D94CBA" w:rsidR="00434036" w:rsidRPr="007D4543" w:rsidRDefault="00434036" w:rsidP="00434036">
      <w:pPr>
        <w:pStyle w:val="ECEpuce2"/>
      </w:pPr>
      <w:r>
        <w:t>1 bar = 10</w:t>
      </w:r>
      <w:r>
        <w:rPr>
          <w:vertAlign w:val="superscript"/>
        </w:rPr>
        <w:t>5</w:t>
      </w:r>
      <w:r>
        <w:t> Pa, 1hPa = 10</w:t>
      </w:r>
      <w:r>
        <w:rPr>
          <w:vertAlign w:val="superscript"/>
        </w:rPr>
        <w:t>2</w:t>
      </w:r>
      <w:r>
        <w:t xml:space="preserve"> Pa</w:t>
      </w:r>
    </w:p>
    <w:p w14:paraId="5868C6C5" w14:textId="234A215D" w:rsidR="00434036" w:rsidRDefault="00434036" w:rsidP="00434036">
      <w:pPr>
        <w:pStyle w:val="ECEpuce1"/>
        <w:numPr>
          <w:ilvl w:val="0"/>
          <w:numId w:val="0"/>
        </w:numPr>
        <w:ind w:left="1068"/>
      </w:pPr>
    </w:p>
    <w:p w14:paraId="4247B53D" w14:textId="2AEF1505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99EE6CF" w14:textId="4F64B756" w:rsidR="007D4543" w:rsidRPr="00257B49" w:rsidRDefault="007D4543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FE6C258" w:rsidR="00E26870" w:rsidRPr="008D3B28" w:rsidRDefault="00D047BA" w:rsidP="008D3B28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r>
        <w:t>L</w:t>
      </w:r>
      <w:r w:rsidR="004452FA">
        <w:t>oi de Boyle</w:t>
      </w:r>
      <w:r w:rsidR="00900C4C">
        <w:t>-</w:t>
      </w:r>
      <w:r w:rsidR="004452FA">
        <w:t>Mariotte</w:t>
      </w:r>
      <w:r w:rsidR="001D3011">
        <w:t xml:space="preserve"> </w:t>
      </w:r>
      <w:r>
        <w:t>et</w:t>
      </w:r>
      <w:r w:rsidR="001D3011">
        <w:t xml:space="preserve"> contexte expérimental</w:t>
      </w:r>
      <w:r w:rsidR="00E26870" w:rsidRPr="00452138">
        <w:t xml:space="preserve"> </w:t>
      </w:r>
      <w:r w:rsidR="00E26870" w:rsidRPr="008D3B28">
        <w:rPr>
          <w:b w:val="0"/>
          <w:bCs/>
        </w:rPr>
        <w:t>(</w:t>
      </w:r>
      <w:r w:rsidR="00D64572" w:rsidRPr="008D3B28">
        <w:rPr>
          <w:b w:val="0"/>
          <w:bCs/>
        </w:rPr>
        <w:t>2</w:t>
      </w:r>
      <w:r w:rsidR="00845251">
        <w:rPr>
          <w:b w:val="0"/>
          <w:bCs/>
        </w:rPr>
        <w:t>0</w:t>
      </w:r>
      <w:r w:rsidR="00E26870" w:rsidRPr="008D3B28">
        <w:rPr>
          <w:b w:val="0"/>
          <w:bCs/>
        </w:rPr>
        <w:t xml:space="preserve"> minutes conseillées)</w:t>
      </w:r>
      <w:bookmarkEnd w:id="6"/>
      <w:bookmarkEnd w:id="7"/>
    </w:p>
    <w:p w14:paraId="113857CA" w14:textId="77777777" w:rsidR="00D32D71" w:rsidRPr="00D32D71" w:rsidRDefault="00D32D71" w:rsidP="00D32D71">
      <w:pPr>
        <w:pStyle w:val="ECEcorps"/>
        <w:ind w:left="360"/>
      </w:pPr>
    </w:p>
    <w:p w14:paraId="3FC3720D" w14:textId="0B1A8AE8" w:rsidR="00E26870" w:rsidRPr="00BD29BB" w:rsidRDefault="00344AFA" w:rsidP="008677AC">
      <w:pPr>
        <w:pStyle w:val="ECEcorps"/>
        <w:numPr>
          <w:ilvl w:val="1"/>
          <w:numId w:val="6"/>
        </w:numPr>
      </w:pPr>
      <w:r>
        <w:t>À</w:t>
      </w:r>
      <w:r w:rsidR="0086770A" w:rsidRPr="00BD29BB">
        <w:t xml:space="preserve"> l’aide du matériel mis à disposition, p</w:t>
      </w:r>
      <w:r w:rsidR="00D64572" w:rsidRPr="00BD29BB">
        <w:t>roposer un protocole expérimental permettant</w:t>
      </w:r>
      <w:r w:rsidR="00B45C4F" w:rsidRPr="00BD29BB">
        <w:t xml:space="preserve"> de </w:t>
      </w:r>
      <w:r>
        <w:t>tester</w:t>
      </w:r>
      <w:r w:rsidR="00B45C4F" w:rsidRPr="00BD29BB">
        <w:t xml:space="preserve"> la</w:t>
      </w:r>
      <w:r w:rsidR="00D64572" w:rsidRPr="00BD29BB">
        <w:t xml:space="preserve"> loi de Boyle</w:t>
      </w:r>
      <w:r w:rsidR="00900C4C" w:rsidRPr="00BD29BB">
        <w:t>-</w:t>
      </w:r>
      <w:r w:rsidR="00D64572" w:rsidRPr="00BD29BB">
        <w:t>Mariotte</w:t>
      </w:r>
      <w:r>
        <w:t xml:space="preserve"> dans les conditions expérimentales présentes.</w:t>
      </w:r>
    </w:p>
    <w:p w14:paraId="093799A1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50D7661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832640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25F5C3D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6254B8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019AB1A" w14:textId="5DE4DC32" w:rsidR="00C05E7C" w:rsidRDefault="00E83E16" w:rsidP="00DC686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AD86BB6" w14:textId="0A7E7329" w:rsidR="0025341E" w:rsidRDefault="0025341E" w:rsidP="0025341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5341E" w14:paraId="17871B08" w14:textId="77777777" w:rsidTr="00573A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A8DA3D" w14:textId="77777777" w:rsidR="0025341E" w:rsidRDefault="0025341E" w:rsidP="00573A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7C94E0C" w14:textId="77777777" w:rsidR="0025341E" w:rsidRDefault="0025341E" w:rsidP="00573A9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0C3EDD0" w14:textId="77777777" w:rsidR="0025341E" w:rsidRDefault="0025341E" w:rsidP="00573A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5341E" w14:paraId="76CEFB91" w14:textId="77777777" w:rsidTr="00573A9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24CCE9" w14:textId="77777777" w:rsidR="0025341E" w:rsidRPr="00592F79" w:rsidRDefault="0025341E" w:rsidP="00573A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FD5D9AA" w14:textId="6F1C31B6" w:rsidR="0025341E" w:rsidRPr="0009288D" w:rsidRDefault="0025341E" w:rsidP="00573A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6770A">
              <w:t>le protocole</w:t>
            </w:r>
          </w:p>
          <w:p w14:paraId="2A0C327D" w14:textId="77777777" w:rsidR="0025341E" w:rsidRDefault="0025341E" w:rsidP="00573A9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F9B62F" w14:textId="77777777" w:rsidR="0025341E" w:rsidRDefault="0025341E" w:rsidP="00573A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5291115" w14:textId="77777777" w:rsidR="00344AFA" w:rsidRDefault="00344AFA" w:rsidP="00344AFA">
      <w:pPr>
        <w:pStyle w:val="ECEcorps"/>
        <w:spacing w:after="120"/>
        <w:ind w:left="284"/>
      </w:pPr>
    </w:p>
    <w:p w14:paraId="1F043877" w14:textId="7D3E7DBC" w:rsidR="0086770A" w:rsidRPr="0086770A" w:rsidRDefault="0086770A" w:rsidP="00344AFA">
      <w:pPr>
        <w:pStyle w:val="ECEcorps"/>
        <w:numPr>
          <w:ilvl w:val="1"/>
          <w:numId w:val="6"/>
        </w:numPr>
        <w:spacing w:after="120"/>
      </w:pPr>
      <w:r>
        <w:t>Mettre en œuvre le</w:t>
      </w:r>
      <w:r w:rsidR="00344AFA">
        <w:t xml:space="preserve"> protocole expérimental proposé en choisissant </w:t>
      </w:r>
      <w:r w:rsidR="00A831AB" w:rsidRPr="00A831AB">
        <w:t>des volumes progressivement croissants, à partir d’un volume initial de 20 cm³.</w:t>
      </w:r>
    </w:p>
    <w:p w14:paraId="36CCA5AD" w14:textId="0674AB0D" w:rsidR="0086770A" w:rsidRDefault="002F0932" w:rsidP="00203D8E">
      <w:pPr>
        <w:pStyle w:val="ECEcorps"/>
      </w:pPr>
      <w:r w:rsidRPr="008A69F8">
        <w:lastRenderedPageBreak/>
        <w:t xml:space="preserve">Noter les mesures réalisées dans </w:t>
      </w:r>
      <w:r w:rsidR="001D3011">
        <w:t>le tableau ci-dessous</w:t>
      </w:r>
      <w:r w:rsidR="00D047BA">
        <w:t xml:space="preserve">. </w:t>
      </w:r>
      <w:r w:rsidR="001D3011">
        <w:t xml:space="preserve">On considère que </w:t>
      </w:r>
      <w:r w:rsidR="00344AFA">
        <w:t xml:space="preserve">les </w:t>
      </w:r>
      <w:r w:rsidR="00D047BA">
        <w:t xml:space="preserve">cinq mesures </w:t>
      </w:r>
      <w:r w:rsidR="00344AFA">
        <w:t xml:space="preserve">effectuées </w:t>
      </w:r>
      <w:r w:rsidR="00D047BA">
        <w:t>seront suffisantes pour la suite du travail</w:t>
      </w:r>
      <w:r w:rsidR="00203D8E">
        <w:t>.</w:t>
      </w:r>
    </w:p>
    <w:p w14:paraId="3ECE2782" w14:textId="05CE8ADC" w:rsidR="000A5740" w:rsidRDefault="000A5740" w:rsidP="00203D8E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1474"/>
        <w:gridCol w:w="1474"/>
        <w:gridCol w:w="1474"/>
        <w:gridCol w:w="1474"/>
        <w:gridCol w:w="1475"/>
      </w:tblGrid>
      <w:tr w:rsidR="00BD29BB" w14:paraId="764A1989" w14:textId="77777777" w:rsidTr="00BD29BB">
        <w:trPr>
          <w:jc w:val="center"/>
        </w:trPr>
        <w:tc>
          <w:tcPr>
            <w:tcW w:w="2547" w:type="dxa"/>
          </w:tcPr>
          <w:p w14:paraId="4312F9D6" w14:textId="0AFDF201" w:rsidR="00BD29BB" w:rsidRDefault="00BD29BB" w:rsidP="00D047BA">
            <w:pPr>
              <w:pStyle w:val="ECEcorps"/>
            </w:pPr>
            <w:r>
              <w:t xml:space="preserve">Grandeur mesurée (unité) </w:t>
            </w:r>
          </w:p>
        </w:tc>
        <w:tc>
          <w:tcPr>
            <w:tcW w:w="7371" w:type="dxa"/>
            <w:gridSpan w:val="5"/>
            <w:tcBorders>
              <w:top w:val="nil"/>
              <w:right w:val="nil"/>
            </w:tcBorders>
          </w:tcPr>
          <w:p w14:paraId="2E9DC98E" w14:textId="192C8E0C" w:rsidR="00BD29BB" w:rsidRDefault="00BD29BB" w:rsidP="00D047BA">
            <w:pPr>
              <w:pStyle w:val="ECEcorps"/>
              <w:jc w:val="center"/>
            </w:pPr>
          </w:p>
        </w:tc>
      </w:tr>
      <w:tr w:rsidR="00D047BA" w14:paraId="3DA54E63" w14:textId="77777777" w:rsidTr="00BD29BB">
        <w:trPr>
          <w:trHeight w:val="454"/>
          <w:jc w:val="center"/>
        </w:trPr>
        <w:tc>
          <w:tcPr>
            <w:tcW w:w="2547" w:type="dxa"/>
          </w:tcPr>
          <w:p w14:paraId="13C28B84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296F0C6A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243C0099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2CEFA900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0133406B" w14:textId="77777777" w:rsidR="00D047BA" w:rsidRDefault="00D047BA" w:rsidP="00D047BA">
            <w:pPr>
              <w:pStyle w:val="ECEcorps"/>
            </w:pPr>
          </w:p>
        </w:tc>
        <w:tc>
          <w:tcPr>
            <w:tcW w:w="1475" w:type="dxa"/>
          </w:tcPr>
          <w:p w14:paraId="263AED10" w14:textId="77777777" w:rsidR="00D047BA" w:rsidRDefault="00D047BA" w:rsidP="00D047BA">
            <w:pPr>
              <w:pStyle w:val="ECEcorps"/>
            </w:pPr>
          </w:p>
        </w:tc>
      </w:tr>
      <w:tr w:rsidR="00D047BA" w14:paraId="23AC7E75" w14:textId="77777777" w:rsidTr="00BD29BB">
        <w:trPr>
          <w:trHeight w:val="454"/>
          <w:jc w:val="center"/>
        </w:trPr>
        <w:tc>
          <w:tcPr>
            <w:tcW w:w="2547" w:type="dxa"/>
          </w:tcPr>
          <w:p w14:paraId="09BD0D90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34BE0429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78B2713B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70AEEA8D" w14:textId="77777777" w:rsidR="00D047BA" w:rsidRDefault="00D047BA" w:rsidP="00D047BA">
            <w:pPr>
              <w:pStyle w:val="ECEcorps"/>
            </w:pPr>
          </w:p>
        </w:tc>
        <w:tc>
          <w:tcPr>
            <w:tcW w:w="1474" w:type="dxa"/>
          </w:tcPr>
          <w:p w14:paraId="016928D3" w14:textId="77777777" w:rsidR="00D047BA" w:rsidRDefault="00D047BA" w:rsidP="00D047BA">
            <w:pPr>
              <w:pStyle w:val="ECEcorps"/>
            </w:pPr>
          </w:p>
        </w:tc>
        <w:tc>
          <w:tcPr>
            <w:tcW w:w="1475" w:type="dxa"/>
          </w:tcPr>
          <w:p w14:paraId="3A4FD509" w14:textId="77777777" w:rsidR="00D047BA" w:rsidRDefault="00D047BA" w:rsidP="00D047BA">
            <w:pPr>
              <w:pStyle w:val="ECEcorps"/>
            </w:pPr>
          </w:p>
        </w:tc>
      </w:tr>
    </w:tbl>
    <w:p w14:paraId="043DAEA0" w14:textId="0EA598C2" w:rsidR="008D3B28" w:rsidRDefault="008D3B28">
      <w:pPr>
        <w:spacing w:line="240" w:lineRule="auto"/>
        <w:jc w:val="left"/>
        <w:rPr>
          <w:color w:val="auto"/>
        </w:rPr>
      </w:pPr>
    </w:p>
    <w:p w14:paraId="170C71D4" w14:textId="46DF355C" w:rsidR="00B45C4F" w:rsidRDefault="00344AFA" w:rsidP="00B45C4F">
      <w:pPr>
        <w:pStyle w:val="ECEcorps"/>
        <w:numPr>
          <w:ilvl w:val="1"/>
          <w:numId w:val="6"/>
        </w:numPr>
      </w:pPr>
      <w:r>
        <w:t>Exploitation des mesures</w:t>
      </w:r>
    </w:p>
    <w:p w14:paraId="473D5933" w14:textId="26B9FA1C" w:rsidR="00B45C4F" w:rsidRPr="00DF2931" w:rsidRDefault="00B45C4F" w:rsidP="00B45C4F">
      <w:pPr>
        <w:pStyle w:val="ECEcorps"/>
        <w:numPr>
          <w:ilvl w:val="0"/>
          <w:numId w:val="14"/>
        </w:numPr>
        <w:spacing w:line="240" w:lineRule="auto"/>
      </w:pPr>
      <w:r w:rsidRPr="00DF2931">
        <w:t xml:space="preserve">À l’aide du logiciel tableur-grapheur tracer le graphe représentant la </w:t>
      </w:r>
      <w:r>
        <w:t>pression</w:t>
      </w:r>
      <w:r w:rsidRPr="00DF2931">
        <w:t xml:space="preserve"> </w:t>
      </w:r>
      <w:r>
        <w:t>dans la seringue</w:t>
      </w:r>
      <w:r w:rsidRPr="00DF2931">
        <w:t xml:space="preserve"> en fonction de </w:t>
      </w:r>
      <w:r>
        <w:t>l’inverse du volume</w:t>
      </w:r>
      <w:r w:rsidRPr="00DF2931">
        <w:t>.</w:t>
      </w:r>
    </w:p>
    <w:p w14:paraId="1D0F4F99" w14:textId="185EBC1A" w:rsidR="00B45C4F" w:rsidRPr="00DF2931" w:rsidRDefault="00B45C4F" w:rsidP="00B45C4F">
      <w:pPr>
        <w:pStyle w:val="ECEcorps"/>
        <w:numPr>
          <w:ilvl w:val="0"/>
          <w:numId w:val="14"/>
        </w:numPr>
        <w:spacing w:line="240" w:lineRule="auto"/>
        <w:ind w:left="714" w:hanging="357"/>
      </w:pPr>
      <w:r w:rsidRPr="00DF2931">
        <w:t xml:space="preserve">À l’aide des fonctionnalités du logiciel tableur-grapheur, modéliser la répartition des points expérimentaux par une </w:t>
      </w:r>
      <w:r w:rsidR="00BC1954">
        <w:t>relation</w:t>
      </w:r>
      <w:r w:rsidRPr="00DF2931">
        <w:t xml:space="preserve"> adaptée</w:t>
      </w:r>
      <w:r w:rsidR="00BC1954">
        <w:t xml:space="preserve"> entre la pression et l’inverse du volume, à quantité de matière constante.</w:t>
      </w:r>
    </w:p>
    <w:p w14:paraId="53E1EB38" w14:textId="2D151196" w:rsidR="00B45C4F" w:rsidRPr="00DF2931" w:rsidRDefault="00B45C4F" w:rsidP="00B45C4F">
      <w:pPr>
        <w:pStyle w:val="ECEcorps"/>
        <w:numPr>
          <w:ilvl w:val="0"/>
          <w:numId w:val="14"/>
        </w:numPr>
        <w:spacing w:line="240" w:lineRule="auto"/>
        <w:ind w:left="714" w:hanging="357"/>
      </w:pPr>
      <w:r w:rsidRPr="00DF2931">
        <w:t>Noter ci-dessous l’équation de la courbe de modélisation obtenue </w:t>
      </w:r>
      <w:r>
        <w:t>et conclure</w:t>
      </w:r>
      <w:r w:rsidRPr="00DF2931">
        <w:t xml:space="preserve"> :</w:t>
      </w:r>
    </w:p>
    <w:p w14:paraId="5DC1D16A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F8BBF26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A37C5AE" w14:textId="77777777" w:rsidR="00B45C4F" w:rsidRDefault="00B45C4F" w:rsidP="00B45C4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8A78D56" w14:textId="77777777" w:rsidR="00B45C4F" w:rsidRDefault="00B45C4F" w:rsidP="00B45C4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00C3DCE" w14:textId="7C4BB442" w:rsidR="00B45C4F" w:rsidRDefault="00B45C4F" w:rsidP="00B45C4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4F3F1C" w14:textId="77777777" w:rsidR="00E76A5A" w:rsidRPr="00E76A5A" w:rsidRDefault="00E76A5A" w:rsidP="00B45C4F">
      <w:pPr>
        <w:pStyle w:val="ECErponse"/>
        <w:rPr>
          <w:sz w:val="4"/>
        </w:rPr>
      </w:pPr>
    </w:p>
    <w:p w14:paraId="1EE0C7F0" w14:textId="77777777" w:rsidR="00DB6F50" w:rsidRDefault="00DB6F50" w:rsidP="00DB6F50">
      <w:pPr>
        <w:pStyle w:val="ECEcorps"/>
        <w:numPr>
          <w:ilvl w:val="1"/>
          <w:numId w:val="6"/>
        </w:numPr>
      </w:pPr>
      <w:r>
        <w:t xml:space="preserve">Insérer les mesures obtenues dans le programme Python « BM_candidat.py ». </w:t>
      </w:r>
    </w:p>
    <w:p w14:paraId="3B4609B9" w14:textId="666758B5" w:rsidR="00DB6F50" w:rsidRDefault="00DB6F50" w:rsidP="00DB6F50">
      <w:pPr>
        <w:pStyle w:val="ECEcorps"/>
        <w:ind w:left="284"/>
      </w:pPr>
      <w:r>
        <w:t xml:space="preserve">Exécuter le programme afin de déterminer la valeur moyenne, notée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k</m:t>
            </m:r>
          </m:e>
        </m:acc>
      </m:oMath>
      <w:r>
        <w:t xml:space="preserve">, qui permet d’estimer la constante </w:t>
      </w:r>
      <m:oMath>
        <m:r>
          <m:rPr>
            <m:nor/>
          </m:rPr>
          <w:rPr>
            <w:i/>
            <w:iCs/>
          </w:rPr>
          <m:t>k</m:t>
        </m:r>
      </m:oMath>
      <w:r w:rsidR="00C05E7C">
        <w:t xml:space="preserve"> ainsi que son incertitude-type </w:t>
      </w:r>
      <m:oMath>
        <m:r>
          <m:rPr>
            <m:nor/>
          </m:rPr>
          <w:rPr>
            <w:i/>
          </w:rPr>
          <m:t>u</m:t>
        </m:r>
        <m:r>
          <m:rPr>
            <m:nor/>
          </m:rPr>
          <m:t>(</m:t>
        </m:r>
        <m:acc>
          <m:accPr>
            <m:chr m:val="̅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k</m:t>
            </m:r>
          </m:e>
        </m:acc>
        <m:r>
          <m:rPr>
            <m:nor/>
          </m:rPr>
          <m:t>)</m:t>
        </m:r>
      </m:oMath>
      <w:r w:rsidR="00C05E7C">
        <w:t>.</w:t>
      </w:r>
    </w:p>
    <w:p w14:paraId="7A57E13E" w14:textId="04F297AF" w:rsidR="00DB6F50" w:rsidRDefault="00DB6F50" w:rsidP="00DB6F50">
      <w:pPr>
        <w:pStyle w:val="ECEcorps"/>
        <w:ind w:left="284"/>
      </w:pPr>
      <w:r>
        <w:t xml:space="preserve">Écrire ci-dessous, avec un nombre adapté de chiffres significatifs, la valeur de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k</m:t>
            </m:r>
          </m:e>
        </m:acc>
      </m:oMath>
      <w:r>
        <w:t xml:space="preserve"> et son incertitude-type </w:t>
      </w:r>
      <m:oMath>
        <m:r>
          <m:rPr>
            <m:nor/>
          </m:rPr>
          <m:t>u(</m:t>
        </m:r>
        <m:acc>
          <m:accPr>
            <m:chr m:val="̅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k</m:t>
            </m:r>
          </m:e>
        </m:acc>
        <m:r>
          <m:rPr>
            <m:nor/>
          </m:rPr>
          <m:t>)</m:t>
        </m:r>
      </m:oMath>
      <w:r>
        <w:t>.</w:t>
      </w:r>
    </w:p>
    <w:p w14:paraId="3114FDB9" w14:textId="77777777" w:rsidR="00DB6F50" w:rsidRDefault="00DB6F50" w:rsidP="00DB6F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D567B9A" w14:textId="77777777" w:rsidR="00DB6F50" w:rsidRDefault="00DB6F50" w:rsidP="00DB6F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9D06ACF" w14:textId="77777777" w:rsidR="00DB6F50" w:rsidRDefault="00DB6F50" w:rsidP="00DB6F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3E1269E" w14:textId="10D29646" w:rsidR="00DB6F50" w:rsidRDefault="00DB6F50" w:rsidP="00DB6F50">
      <w:pPr>
        <w:pStyle w:val="ECEcorps"/>
      </w:pPr>
    </w:p>
    <w:p w14:paraId="650BCAC6" w14:textId="08EFBEE0" w:rsidR="00F87150" w:rsidRDefault="00DB6F50" w:rsidP="00F87150">
      <w:pPr>
        <w:pStyle w:val="ECEcorps"/>
        <w:numPr>
          <w:ilvl w:val="1"/>
          <w:numId w:val="6"/>
        </w:numPr>
      </w:pPr>
      <w:r>
        <w:t>I</w:t>
      </w:r>
      <w:r w:rsidR="00F87150">
        <w:t xml:space="preserve">ndiquer </w:t>
      </w:r>
      <w:r w:rsidR="00DA2746">
        <w:t>deux</w:t>
      </w:r>
      <w:r w:rsidR="00F87150">
        <w:t xml:space="preserve"> sources possibles </w:t>
      </w:r>
      <w:r w:rsidR="00B45C4F">
        <w:t xml:space="preserve">d’imprécision </w:t>
      </w:r>
      <w:r w:rsidR="00F87150">
        <w:t xml:space="preserve">à l’origine </w:t>
      </w:r>
      <w:r w:rsidR="00B45C4F">
        <w:t xml:space="preserve">de l’incertitude portant sur la constante </w:t>
      </w:r>
      <w:r w:rsidR="00B45C4F" w:rsidRPr="00344AFA">
        <w:rPr>
          <w:i/>
        </w:rPr>
        <w:t>k</w:t>
      </w:r>
      <w:r w:rsidR="00F87150">
        <w:t>.</w:t>
      </w:r>
    </w:p>
    <w:p w14:paraId="5F31075E" w14:textId="629D3C75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6F49702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519EF70" w14:textId="69B1D263" w:rsidR="00A831AB" w:rsidRPr="00D742A9" w:rsidRDefault="00E83E16" w:rsidP="00DB6F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F5F241F" w14:textId="25AF62F8" w:rsidR="00D32D71" w:rsidRDefault="00D32D71" w:rsidP="00D32D71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500182692"/>
    </w:p>
    <w:p w14:paraId="1058257E" w14:textId="0D6E43C3" w:rsidR="00E26870" w:rsidRDefault="00D047BA" w:rsidP="00E26870">
      <w:pPr>
        <w:pStyle w:val="ECEpartie"/>
        <w:rPr>
          <w:b w:val="0"/>
          <w:bCs/>
        </w:rPr>
      </w:pPr>
      <w:r>
        <w:t>Étude de l’air contenu</w:t>
      </w:r>
      <w:r w:rsidR="007D4543">
        <w:t xml:space="preserve"> dans le ballon</w:t>
      </w:r>
      <w:r w:rsidR="00722DAA">
        <w:t xml:space="preserve"> à sculpter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845251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3036EB45" w14:textId="1193C6B3" w:rsidR="0093566E" w:rsidRDefault="0093566E" w:rsidP="0093566E">
      <w:pPr>
        <w:pStyle w:val="ECEcorps"/>
      </w:pPr>
    </w:p>
    <w:p w14:paraId="7453E5D2" w14:textId="51FF84B5" w:rsidR="0093566E" w:rsidRDefault="008B4C9C" w:rsidP="0093566E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8CAF220" wp14:editId="6E17AA2A">
                <wp:simplePos x="0" y="0"/>
                <wp:positionH relativeFrom="column">
                  <wp:posOffset>1543734</wp:posOffset>
                </wp:positionH>
                <wp:positionV relativeFrom="paragraph">
                  <wp:posOffset>339123</wp:posOffset>
                </wp:positionV>
                <wp:extent cx="2155372" cy="961901"/>
                <wp:effectExtent l="0" t="0" r="0" b="10160"/>
                <wp:wrapNone/>
                <wp:docPr id="624074867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5372" cy="961901"/>
                          <a:chOff x="0" y="0"/>
                          <a:chExt cx="3992880" cy="1187291"/>
                        </a:xfrm>
                      </wpg:grpSpPr>
                      <wps:wsp>
                        <wps:cNvPr id="1418119131" name="Cylindre 3"/>
                        <wps:cNvSpPr/>
                        <wps:spPr>
                          <a:xfrm rot="5400000">
                            <a:off x="1395412" y="-438467"/>
                            <a:ext cx="315595" cy="2935922"/>
                          </a:xfrm>
                          <a:prstGeom prst="can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89408930" name="Groupe 5"/>
                        <wpg:cNvGrpSpPr/>
                        <wpg:grpSpPr>
                          <a:xfrm>
                            <a:off x="0" y="0"/>
                            <a:ext cx="3992880" cy="958006"/>
                            <a:chOff x="0" y="0"/>
                            <a:chExt cx="3992880" cy="958006"/>
                          </a:xfrm>
                        </wpg:grpSpPr>
                        <wps:wsp>
                          <wps:cNvPr id="1284388842" name="Connecteur droit 4"/>
                          <wps:cNvCnPr/>
                          <wps:spPr>
                            <a:xfrm>
                              <a:off x="86360" y="243840"/>
                              <a:ext cx="0" cy="714166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1396682674" name="Imag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10">
                                      <a14:imgEffect>
                                        <a14:backgroundRemoval t="9976" b="89904" l="3679" r="97456">
                                          <a14:foregroundMark x1="7204" y1="42428" x2="7204" y2="42428"/>
                                          <a14:foregroundMark x1="3709" y1="42428" x2="3709" y2="42428"/>
                                          <a14:foregroundMark x1="94145" y1="22236" x2="94145" y2="22236"/>
                                          <a14:foregroundMark x1="97456" y1="20192" x2="97456" y2="20192"/>
                                          <a14:backgroundMark x1="13795" y1="74279" x2="13795" y2="74279"/>
                                          <a14:backgroundMark x1="18945" y1="73918" x2="18945" y2="73918"/>
                                          <a14:backgroundMark x1="22655" y1="76683" x2="22655" y2="76683"/>
                                          <a14:backgroundMark x1="13274" y1="75481" x2="13274" y2="75481"/>
                                          <a14:backgroundMark x1="9687" y1="78365" x2="9687" y2="78365"/>
                                          <a14:backgroundMark x1="95371" y1="17788" x2="95371" y2="17788"/>
                                          <a14:backgroundMark x1="95279" y1="18149" x2="95279" y2="18149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</a:extLst>
                            </a:blip>
                            <a:srcRect t="14407" b="20067"/>
                            <a:stretch/>
                          </pic:blipFill>
                          <pic:spPr bwMode="auto">
                            <a:xfrm>
                              <a:off x="0" y="0"/>
                              <a:ext cx="3992880" cy="66738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w16sdtfl="http://schemas.microsoft.com/office/word/2024/wordml/sdtformatlock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  </a:ext>
                            </a:extLst>
                          </pic:spPr>
                        </pic:pic>
                        <wps:wsp>
                          <wps:cNvPr id="824752203" name="Connecteur droit 4"/>
                          <wps:cNvCnPr/>
                          <wps:spPr>
                            <a:xfrm>
                              <a:off x="2987040" y="243840"/>
                              <a:ext cx="0" cy="714166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DE53960" id="Groupe 6" o:spid="_x0000_s1026" style="position:absolute;margin-left:121.55pt;margin-top:26.7pt;width:169.7pt;height:75.75pt;z-index:251674624;mso-width-relative:margin;mso-height-relative:margin" coordsize="39928,118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BAAQUUUEABBRRQQAEFFFBA&#10;AQUUUEABBRRQQAEFFFBAAQUUUEABBR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/r926FgA&#10;AAAAYJC/9Sj2FUI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">
                <v:shape id="Cylindre 3" o:spid="_x0000_s1027" type="#_x0000_t22" style="position:absolute;left:13954;top:-4386;width:3156;height:2935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" adj="580" fillcolor="white [3201]" strokecolor="black [3200]" strokeweight="1pt"/>
                <v:group id="Groupe 5" o:spid="_x0000_s1028" style="position:absolute;width:39928;height:9580" coordsize="39928,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">
                  <v:line id="Connecteur droit 4" o:spid="_x0000_s1029" style="position:absolute;visibility:visible;mso-wrap-style:square" from="863,2438" to="863,9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" strokecolor="black [3200]">
                    <v:stroke dashstyle="dash"/>
                  </v:lin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" o:spid="_x0000_s1030" type="#_x0000_t75" style="position:absolute;width:39928;height:6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">
                    <v:imagedata r:id="rId11" o:title="" croptop="9442f" cropbottom="13151f"/>
                    <v:path arrowok="t"/>
                  </v:shape>
                  <v:line id="Connecteur droit 4" o:spid="_x0000_s1031" style="position:absolute;visibility:visible;mso-wrap-style:square" from="29870,2438" to="29870,9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" strokecolor="black [3200]">
                    <v:stroke dashstyle="dash"/>
                  </v:line>
                </v:group>
              </v:group>
            </w:pict>
          </mc:Fallback>
        </mc:AlternateContent>
      </w:r>
      <w:r w:rsidR="0093566E">
        <w:rPr>
          <w:rFonts w:eastAsia="Arial Unicode MS"/>
        </w:rPr>
        <w:t xml:space="preserve">Afin de pouvoir sculpter les ballons, un petit volume </w:t>
      </w:r>
      <w:r w:rsidR="00D047BA">
        <w:rPr>
          <w:rFonts w:eastAsia="Arial Unicode MS"/>
        </w:rPr>
        <w:t xml:space="preserve">de ballon </w:t>
      </w:r>
      <w:r w:rsidR="0093566E">
        <w:rPr>
          <w:rFonts w:eastAsia="Arial Unicode MS"/>
        </w:rPr>
        <w:t xml:space="preserve">non gonflé est toujours laissé au bout du ballon. On négligera ce petit volume et le volume du ballon </w:t>
      </w:r>
      <w:r w:rsidR="00344AFA">
        <w:rPr>
          <w:rFonts w:eastAsia="Arial Unicode MS"/>
        </w:rPr>
        <w:t xml:space="preserve">sera assimilé </w:t>
      </w:r>
      <w:r w:rsidR="0093566E">
        <w:rPr>
          <w:rFonts w:eastAsia="Arial Unicode MS"/>
        </w:rPr>
        <w:t>à celui d’un cylindre correspondant à la seule partie qui a été gonflée.</w:t>
      </w:r>
    </w:p>
    <w:p w14:paraId="4A021A43" w14:textId="263CF12B" w:rsidR="00F47337" w:rsidRDefault="00F47337" w:rsidP="008B4C9C">
      <w:pPr>
        <w:pStyle w:val="ECEcorps"/>
        <w:rPr>
          <w:rFonts w:eastAsia="Arial Unicode MS"/>
        </w:rPr>
      </w:pPr>
    </w:p>
    <w:p w14:paraId="680C2942" w14:textId="72B5B10C" w:rsidR="00F47337" w:rsidRDefault="00F47337" w:rsidP="0093566E">
      <w:pPr>
        <w:pStyle w:val="ECEcorps"/>
        <w:rPr>
          <w:rFonts w:eastAsia="Arial Unicode MS"/>
        </w:rPr>
      </w:pPr>
    </w:p>
    <w:p w14:paraId="199DCBF0" w14:textId="0725F903" w:rsidR="00F47337" w:rsidRDefault="00F47337" w:rsidP="0093566E">
      <w:pPr>
        <w:pStyle w:val="ECEcorps"/>
        <w:rPr>
          <w:rFonts w:eastAsia="Arial Unicode MS"/>
        </w:rPr>
      </w:pPr>
    </w:p>
    <w:p w14:paraId="4A11FF8B" w14:textId="7E8E486F" w:rsidR="00F47337" w:rsidRDefault="00F47337" w:rsidP="0093566E">
      <w:pPr>
        <w:pStyle w:val="ECEcorps"/>
        <w:rPr>
          <w:rFonts w:eastAsia="Arial Unicode MS"/>
        </w:rPr>
      </w:pPr>
    </w:p>
    <w:p w14:paraId="2AC18891" w14:textId="7CAF587B" w:rsidR="00F47337" w:rsidRDefault="00F47337" w:rsidP="0093566E">
      <w:pPr>
        <w:pStyle w:val="ECEcorps"/>
        <w:rPr>
          <w:rFonts w:eastAsia="Arial Unicode MS"/>
        </w:rPr>
      </w:pPr>
    </w:p>
    <w:p w14:paraId="6DE25726" w14:textId="77777777" w:rsidR="00E76A5A" w:rsidRDefault="00E76A5A" w:rsidP="0093566E">
      <w:pPr>
        <w:pStyle w:val="ECEcorps"/>
        <w:rPr>
          <w:rFonts w:eastAsia="Arial Unicode MS"/>
        </w:rPr>
      </w:pPr>
    </w:p>
    <w:p w14:paraId="2D337083" w14:textId="1A4BACF3" w:rsidR="0093566E" w:rsidRDefault="0093566E" w:rsidP="0093566E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En utilisant des considérations géométriques et à l’aide de mesures expérimentales, évaluer le volume </w:t>
      </w:r>
      <w:r w:rsidRPr="00EA0A25">
        <w:rPr>
          <w:rFonts w:eastAsia="Arial Unicode MS"/>
          <w:i/>
        </w:rPr>
        <w:t>V</w:t>
      </w:r>
      <w:r w:rsidRPr="00E76A5A">
        <w:rPr>
          <w:rFonts w:eastAsia="Arial Unicode MS"/>
          <w:vertAlign w:val="subscript"/>
        </w:rPr>
        <w:t>ballon</w:t>
      </w:r>
      <w:r w:rsidR="00D047BA" w:rsidRPr="00E76A5A">
        <w:rPr>
          <w:rFonts w:eastAsia="Arial Unicode MS"/>
        </w:rPr>
        <w:t xml:space="preserve"> </w:t>
      </w:r>
      <w:r w:rsidR="00D047BA">
        <w:rPr>
          <w:rFonts w:eastAsia="Arial Unicode MS"/>
        </w:rPr>
        <w:t>d’un</w:t>
      </w:r>
      <w:r>
        <w:rPr>
          <w:rFonts w:eastAsia="Arial Unicode MS"/>
        </w:rPr>
        <w:t xml:space="preserve"> ballon gonflé. </w:t>
      </w:r>
    </w:p>
    <w:p w14:paraId="297024E9" w14:textId="77777777" w:rsidR="0093566E" w:rsidRDefault="0093566E" w:rsidP="0093566E">
      <w:pPr>
        <w:pStyle w:val="ECErponse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4E44D7E2" w14:textId="77777777" w:rsidR="0093566E" w:rsidRDefault="0093566E" w:rsidP="0093566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21ADFC1" w14:textId="77777777" w:rsidR="0093566E" w:rsidRDefault="0093566E" w:rsidP="0093566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3F53DA4" w14:textId="77777777" w:rsidR="00D675B6" w:rsidRDefault="00D675B6" w:rsidP="00D675B6">
      <w:pPr>
        <w:spacing w:line="240" w:lineRule="auto"/>
        <w:jc w:val="left"/>
        <w:rPr>
          <w:rFonts w:eastAsia="Arial Unicode MS"/>
          <w:color w:val="auto"/>
        </w:rPr>
      </w:pPr>
    </w:p>
    <w:p w14:paraId="332B65AE" w14:textId="77777777" w:rsidR="00415F33" w:rsidRDefault="00415F33" w:rsidP="00D675B6">
      <w:pPr>
        <w:spacing w:line="240" w:lineRule="auto"/>
        <w:jc w:val="left"/>
        <w:rPr>
          <w:rFonts w:eastAsia="Arial Unicode MS"/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675B6" w14:paraId="1C097939" w14:textId="77777777" w:rsidTr="00573A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24AAA33" w14:textId="77777777" w:rsidR="00D675B6" w:rsidRDefault="00D675B6" w:rsidP="00573A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703667" w14:textId="77777777" w:rsidR="00D675B6" w:rsidRDefault="00D675B6" w:rsidP="00573A9F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E3D906" w14:textId="77777777" w:rsidR="00D675B6" w:rsidRDefault="00D675B6" w:rsidP="00573A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675B6" w14:paraId="5F23DCE2" w14:textId="77777777" w:rsidTr="00573A9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27C4278" w14:textId="77777777" w:rsidR="00D675B6" w:rsidRPr="00592F79" w:rsidRDefault="00D675B6" w:rsidP="00573A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40EC95D" w14:textId="77777777" w:rsidR="00D675B6" w:rsidRPr="00C07C03" w:rsidRDefault="00D675B6" w:rsidP="00573A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4FD179" w14:textId="77777777" w:rsidR="00D675B6" w:rsidRDefault="00D675B6" w:rsidP="00573A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DA636C8" w14:textId="77777777" w:rsidR="00D047BA" w:rsidRDefault="00D047BA" w:rsidP="00E26870">
      <w:pPr>
        <w:pStyle w:val="ECEcorps"/>
        <w:rPr>
          <w:rFonts w:eastAsia="Arial Unicode MS"/>
        </w:rPr>
      </w:pPr>
    </w:p>
    <w:p w14:paraId="2A741EAB" w14:textId="77777777" w:rsidR="00D047BA" w:rsidRDefault="00504293" w:rsidP="00504293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Placer l’embout du ballon sur l’extrémité du pressiomètre</w:t>
      </w:r>
      <w:r w:rsidR="00D047BA">
        <w:rPr>
          <w:rFonts w:eastAsia="Arial Unicode MS"/>
        </w:rPr>
        <w:t>.</w:t>
      </w:r>
    </w:p>
    <w:p w14:paraId="2F155F45" w14:textId="53E8EEF0" w:rsidR="00504293" w:rsidRDefault="00D047BA" w:rsidP="00D047BA">
      <w:pPr>
        <w:pStyle w:val="ECEcorps"/>
        <w:ind w:left="284"/>
        <w:rPr>
          <w:rFonts w:eastAsia="Arial Unicode MS"/>
        </w:rPr>
      </w:pPr>
      <w:r>
        <w:rPr>
          <w:rFonts w:eastAsia="Arial Unicode MS"/>
        </w:rPr>
        <w:t>R</w:t>
      </w:r>
      <w:r w:rsidR="00504293">
        <w:rPr>
          <w:rFonts w:eastAsia="Arial Unicode MS"/>
        </w:rPr>
        <w:t>etirer la pince puis mesurer la pression de l’air contenu dans le ballon</w:t>
      </w:r>
      <w:r w:rsidR="00715891">
        <w:rPr>
          <w:rFonts w:eastAsia="Arial Unicode MS"/>
        </w:rPr>
        <w:t xml:space="preserve"> en maintenant fermement le ballon</w:t>
      </w:r>
      <w:r w:rsidR="00900C4C">
        <w:rPr>
          <w:rFonts w:eastAsia="Arial Unicode MS"/>
        </w:rPr>
        <w:t>.</w:t>
      </w:r>
      <w:r w:rsidR="00715891">
        <w:rPr>
          <w:rFonts w:eastAsia="Arial Unicode MS"/>
        </w:rPr>
        <w:t xml:space="preserve"> Replacer la pince après la mesure.</w:t>
      </w:r>
      <w:r w:rsidR="00344AFA">
        <w:rPr>
          <w:rFonts w:eastAsia="Arial Unicode MS"/>
        </w:rPr>
        <w:t xml:space="preserve"> Noter ci-dessous la valeur de la pression :</w:t>
      </w:r>
    </w:p>
    <w:p w14:paraId="2A234947" w14:textId="77777777" w:rsidR="00344AFA" w:rsidRDefault="00344AFA" w:rsidP="00D047BA">
      <w:pPr>
        <w:pStyle w:val="ECEcorps"/>
        <w:ind w:left="284"/>
        <w:rPr>
          <w:rFonts w:eastAsia="Arial Unicode MS"/>
        </w:rPr>
      </w:pPr>
    </w:p>
    <w:p w14:paraId="0408588F" w14:textId="10CF095E" w:rsidR="00504293" w:rsidRDefault="00504293" w:rsidP="0073145D">
      <w:pPr>
        <w:pStyle w:val="ECEcorps"/>
        <w:jc w:val="center"/>
        <w:rPr>
          <w:rFonts w:eastAsia="Arial Unicode MS"/>
        </w:rPr>
      </w:pPr>
      <w:r w:rsidRPr="00EA0A25">
        <w:rPr>
          <w:rFonts w:eastAsia="Arial Unicode MS"/>
          <w:i/>
        </w:rPr>
        <w:t>p</w:t>
      </w:r>
      <w:r w:rsidRPr="00E76A5A">
        <w:rPr>
          <w:rFonts w:eastAsia="Arial Unicode MS"/>
          <w:vertAlign w:val="subscript"/>
        </w:rPr>
        <w:t>ballon</w:t>
      </w:r>
      <w:r w:rsidRPr="00E76A5A">
        <w:rPr>
          <w:rFonts w:eastAsia="Arial Unicode MS"/>
        </w:rPr>
        <w:t xml:space="preserve"> </w:t>
      </w:r>
      <w:r>
        <w:rPr>
          <w:rFonts w:eastAsia="Arial Unicode MS"/>
        </w:rPr>
        <w:t>= ………………………………</w:t>
      </w:r>
    </w:p>
    <w:p w14:paraId="64AB2A08" w14:textId="77777777" w:rsidR="008B4C9C" w:rsidRDefault="008B4C9C" w:rsidP="009A3773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A3773" w14:paraId="4693544C" w14:textId="77777777" w:rsidTr="00573A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C10D3E" w14:textId="77777777" w:rsidR="009A3773" w:rsidRDefault="009A3773" w:rsidP="00573A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25BAD2" w14:textId="77777777" w:rsidR="009A3773" w:rsidRDefault="009A3773" w:rsidP="00573A9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47CE615" w14:textId="77777777" w:rsidR="009A3773" w:rsidRDefault="009A3773" w:rsidP="00573A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A3773" w14:paraId="66A0A37B" w14:textId="77777777" w:rsidTr="00573A9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15C8F2" w14:textId="77777777" w:rsidR="009A3773" w:rsidRPr="00592F79" w:rsidRDefault="009A3773" w:rsidP="00573A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7CA9D84" w14:textId="77777777" w:rsidR="009A3773" w:rsidRPr="0009288D" w:rsidRDefault="009A3773" w:rsidP="00573A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309B43B" w14:textId="77777777" w:rsidR="009A3773" w:rsidRDefault="009A3773" w:rsidP="00573A9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6542F20" w14:textId="77777777" w:rsidR="009A3773" w:rsidRDefault="009A3773" w:rsidP="00573A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B97851" w14:textId="77777777" w:rsidR="008B4C9C" w:rsidRDefault="008B4C9C" w:rsidP="008B4C9C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</w:p>
    <w:p w14:paraId="72E15389" w14:textId="1578574A" w:rsidR="006955DA" w:rsidRPr="00656562" w:rsidRDefault="0093566E" w:rsidP="006955DA">
      <w:pPr>
        <w:pStyle w:val="ECEpartie"/>
        <w:rPr>
          <w:rFonts w:eastAsia="Arial Unicode MS"/>
        </w:rPr>
      </w:pPr>
      <w:r>
        <w:rPr>
          <w:rFonts w:eastAsia="Arial Unicode MS"/>
        </w:rPr>
        <w:t>Détermination du nombre de ballons que l</w:t>
      </w:r>
      <w:r w:rsidR="00274718">
        <w:rPr>
          <w:rFonts w:eastAsia="Arial Unicode MS"/>
        </w:rPr>
        <w:t>’on</w:t>
      </w:r>
      <w:r>
        <w:rPr>
          <w:rFonts w:eastAsia="Arial Unicode MS"/>
        </w:rPr>
        <w:t xml:space="preserve"> peut gonfler</w:t>
      </w:r>
      <w:r w:rsidR="005053DD">
        <w:rPr>
          <w:rFonts w:eastAsia="Arial Unicode MS"/>
        </w:rPr>
        <w:t xml:space="preserve"> </w:t>
      </w:r>
      <w:r w:rsidR="005053DD" w:rsidRPr="00FF78A1">
        <w:rPr>
          <w:b w:val="0"/>
          <w:bCs/>
        </w:rPr>
        <w:t>(</w:t>
      </w:r>
      <w:r w:rsidR="005053DD">
        <w:rPr>
          <w:b w:val="0"/>
          <w:bCs/>
        </w:rPr>
        <w:t>20</w:t>
      </w:r>
      <w:r w:rsidR="005053DD" w:rsidRPr="00FF78A1">
        <w:rPr>
          <w:b w:val="0"/>
          <w:bCs/>
        </w:rPr>
        <w:t xml:space="preserve"> minutes conseillées)</w:t>
      </w:r>
    </w:p>
    <w:p w14:paraId="20418595" w14:textId="77777777" w:rsidR="00415F33" w:rsidRDefault="00415F33" w:rsidP="00EF7E9E">
      <w:pPr>
        <w:pStyle w:val="ECEcorps"/>
        <w:ind w:left="360"/>
      </w:pPr>
    </w:p>
    <w:p w14:paraId="7D4E1B31" w14:textId="659CEF8E" w:rsidR="001D5C25" w:rsidRPr="00415F33" w:rsidRDefault="00F61696" w:rsidP="00573A9F">
      <w:pPr>
        <w:pStyle w:val="ECEcorps"/>
        <w:numPr>
          <w:ilvl w:val="1"/>
          <w:numId w:val="4"/>
        </w:numPr>
        <w:rPr>
          <w:i/>
        </w:rPr>
      </w:pPr>
      <w:r w:rsidRPr="00F61696">
        <w:t>En considérant</w:t>
      </w:r>
      <w:r w:rsidR="006955DA" w:rsidRPr="00F61696">
        <w:t xml:space="preserve"> la loi de Boyle-Mariotte</w:t>
      </w:r>
      <w:r w:rsidRPr="00F61696">
        <w:t xml:space="preserve">, déterminer le volume </w:t>
      </w:r>
      <w:r w:rsidRPr="00344AFA">
        <w:rPr>
          <w:i/>
        </w:rPr>
        <w:t>V</w:t>
      </w:r>
      <w:r w:rsidRPr="00F61696">
        <w:t xml:space="preserve"> qu’occuperait le gaz contenu dans la bonbonne s</w:t>
      </w:r>
      <w:r w:rsidR="00A831AB">
        <w:t>’</w:t>
      </w:r>
      <w:r w:rsidRPr="00F61696">
        <w:t xml:space="preserve">il était à la pression </w:t>
      </w:r>
      <w:r w:rsidRPr="00F61696">
        <w:rPr>
          <w:rFonts w:eastAsia="Arial Unicode MS"/>
          <w:i/>
        </w:rPr>
        <w:t>p</w:t>
      </w:r>
      <w:r w:rsidRPr="00E76A5A">
        <w:rPr>
          <w:rFonts w:eastAsia="Arial Unicode MS"/>
          <w:vertAlign w:val="subscript"/>
        </w:rPr>
        <w:t>ballon</w:t>
      </w:r>
      <w:r w:rsidRPr="00E76A5A">
        <w:rPr>
          <w:rFonts w:eastAsia="Arial Unicode MS"/>
        </w:rPr>
        <w:t>.</w:t>
      </w:r>
    </w:p>
    <w:p w14:paraId="16AAF943" w14:textId="77777777" w:rsidR="00415F33" w:rsidRPr="00F61696" w:rsidRDefault="00415F33" w:rsidP="00415F33">
      <w:pPr>
        <w:pStyle w:val="ECEcorps"/>
        <w:ind w:left="284"/>
        <w:rPr>
          <w:i/>
        </w:rPr>
      </w:pPr>
    </w:p>
    <w:p w14:paraId="2EFD281C" w14:textId="5574CFA0" w:rsidR="00E83E16" w:rsidRDefault="00E83E16" w:rsidP="001D5C2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0F883D4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8E624B3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6349F8C" w14:textId="77777777" w:rsidR="001933FF" w:rsidRDefault="001933FF" w:rsidP="00D32D71">
      <w:pPr>
        <w:pStyle w:val="ECEcorps"/>
      </w:pPr>
    </w:p>
    <w:p w14:paraId="6A9B8BF2" w14:textId="73B832B0" w:rsidR="00E26870" w:rsidRDefault="006955DA" w:rsidP="00D32D71">
      <w:pPr>
        <w:pStyle w:val="ECEcorps"/>
        <w:numPr>
          <w:ilvl w:val="1"/>
          <w:numId w:val="4"/>
        </w:numPr>
      </w:pPr>
      <w:r>
        <w:t xml:space="preserve">En déduire le nombre </w:t>
      </w:r>
      <w:r w:rsidR="00344AFA" w:rsidRPr="00344AFA">
        <w:rPr>
          <w:i/>
        </w:rPr>
        <w:t xml:space="preserve">N </w:t>
      </w:r>
      <w:r>
        <w:t>de ballon</w:t>
      </w:r>
      <w:r w:rsidR="00F7072A">
        <w:t>s</w:t>
      </w:r>
      <w:r>
        <w:t xml:space="preserve"> </w:t>
      </w:r>
      <w:r w:rsidR="00722DAA">
        <w:t xml:space="preserve">à sculpter </w:t>
      </w:r>
      <w:r w:rsidR="00D32D71">
        <w:t>qu</w:t>
      </w:r>
      <w:r w:rsidR="00344AFA">
        <w:t xml:space="preserve">’il est possible de </w:t>
      </w:r>
      <w:r w:rsidR="00D32D71">
        <w:t>gonfler</w:t>
      </w:r>
      <w:r>
        <w:t xml:space="preserve"> avec l</w:t>
      </w:r>
      <w:r w:rsidR="001E5974">
        <w:t>’hélium</w:t>
      </w:r>
      <w:r>
        <w:t xml:space="preserve"> contenu dans la </w:t>
      </w:r>
      <w:r w:rsidR="00E83E16">
        <w:t>bonbonne</w:t>
      </w:r>
      <w:r w:rsidR="00227209">
        <w:t>.</w:t>
      </w:r>
      <w:r w:rsidR="0019775B">
        <w:t xml:space="preserve"> Comparer ce résultat aux indications marquées sur la bonbonne.</w:t>
      </w:r>
    </w:p>
    <w:p w14:paraId="6C68CB2C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B475744" w14:textId="77777777" w:rsidR="00E83E16" w:rsidRDefault="00E83E16" w:rsidP="00E83E1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08C8704" w14:textId="08F4A4EE" w:rsidR="0019775B" w:rsidRPr="0019775B" w:rsidRDefault="0019775B" w:rsidP="00415F3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6D2C7BE" w14:textId="77777777" w:rsidR="00415F33" w:rsidRDefault="00415F33" w:rsidP="00415F3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73CBF87" w14:textId="417B0219" w:rsidR="0019775B" w:rsidRPr="00344AFA" w:rsidRDefault="00415F33" w:rsidP="00344AF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2392683" w14:textId="77777777" w:rsidR="00344AFA" w:rsidRDefault="00344AFA" w:rsidP="00337F03">
      <w:pPr>
        <w:pStyle w:val="ECEcorps"/>
        <w:rPr>
          <w:b/>
        </w:rPr>
      </w:pPr>
    </w:p>
    <w:p w14:paraId="6F5CFEA2" w14:textId="77777777" w:rsidR="00316318" w:rsidRDefault="00316318" w:rsidP="00337F03">
      <w:pPr>
        <w:pStyle w:val="ECEcorps"/>
        <w:rPr>
          <w:b/>
        </w:rPr>
      </w:pPr>
    </w:p>
    <w:p w14:paraId="399C7F33" w14:textId="32CFF7AA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1A0F62" w14:textId="77777777" w:rsidR="0094516E" w:rsidRDefault="0094516E" w:rsidP="0008058B">
      <w:r>
        <w:separator/>
      </w:r>
    </w:p>
  </w:endnote>
  <w:endnote w:type="continuationSeparator" w:id="0">
    <w:p w14:paraId="490DB265" w14:textId="77777777" w:rsidR="0094516E" w:rsidRDefault="0094516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208230" w14:textId="77777777" w:rsidR="00BD29BB" w:rsidRDefault="00BD29B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13C7071D" w:rsidR="00BD29BB" w:rsidRPr="00827238" w:rsidRDefault="00BD29BB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8360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083600">
      <w:fldChar w:fldCharType="begin"/>
    </w:r>
    <w:r w:rsidR="00083600">
      <w:instrText xml:space="preserve"> NUMPAGES  </w:instrText>
    </w:r>
    <w:r w:rsidR="00083600">
      <w:fldChar w:fldCharType="separate"/>
    </w:r>
    <w:r w:rsidR="00083600">
      <w:rPr>
        <w:noProof/>
      </w:rPr>
      <w:t>4</w:t>
    </w:r>
    <w:r w:rsidR="00083600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D314" w14:textId="77777777" w:rsidR="00BD29BB" w:rsidRDefault="00BD29B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323E77" w14:textId="77777777" w:rsidR="0094516E" w:rsidRDefault="0094516E" w:rsidP="0008058B">
      <w:r>
        <w:separator/>
      </w:r>
    </w:p>
  </w:footnote>
  <w:footnote w:type="continuationSeparator" w:id="0">
    <w:p w14:paraId="7DDD7465" w14:textId="77777777" w:rsidR="0094516E" w:rsidRDefault="0094516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5C0F3" w14:textId="77777777" w:rsidR="00BD29BB" w:rsidRDefault="00BD29BB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14B06BA" w:rsidR="00BD29BB" w:rsidRPr="009C7565" w:rsidRDefault="00BD29BB" w:rsidP="00511500">
    <w:pPr>
      <w:pStyle w:val="ECEcorps"/>
      <w:tabs>
        <w:tab w:val="center" w:pos="851"/>
        <w:tab w:val="center" w:pos="5103"/>
        <w:tab w:val="center" w:pos="9498"/>
      </w:tabs>
      <w:rPr>
        <w:b/>
        <w:sz w:val="24"/>
        <w:szCs w:val="24"/>
      </w:rPr>
    </w:pPr>
    <w:r>
      <w:tab/>
      <w:t> </w:t>
    </w:r>
    <w:r>
      <w:tab/>
    </w:r>
    <w:r>
      <w:rPr>
        <w:b/>
        <w:sz w:val="24"/>
        <w:szCs w:val="24"/>
      </w:rPr>
      <w:t>GOÛTER D’ANNIVERSAIRE</w:t>
    </w:r>
    <w:r>
      <w:tab/>
      <w:t>Session</w:t>
    </w:r>
  </w:p>
  <w:p w14:paraId="37DE348B" w14:textId="5B88ECFD" w:rsidR="00BD29BB" w:rsidRDefault="00BD29BB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62928406" w14:textId="77777777" w:rsidR="00BD29BB" w:rsidRDefault="00BD29BB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2301C0" w14:textId="77777777" w:rsidR="00BD29BB" w:rsidRDefault="00BD29BB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0A66CB2"/>
    <w:multiLevelType w:val="hybridMultilevel"/>
    <w:tmpl w:val="70CE1B0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C905CE"/>
    <w:multiLevelType w:val="multilevel"/>
    <w:tmpl w:val="8886E66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35DD0B59"/>
    <w:multiLevelType w:val="hybridMultilevel"/>
    <w:tmpl w:val="ECF4E2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04061"/>
    <w:multiLevelType w:val="hybridMultilevel"/>
    <w:tmpl w:val="08922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C0A2DDA"/>
    <w:multiLevelType w:val="hybridMultilevel"/>
    <w:tmpl w:val="6AE8B0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CC6A5F"/>
    <w:multiLevelType w:val="hybridMultilevel"/>
    <w:tmpl w:val="3D2084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8"/>
  </w:num>
  <w:num w:numId="10">
    <w:abstractNumId w:val="3"/>
  </w:num>
  <w:num w:numId="11">
    <w:abstractNumId w:val="9"/>
  </w:num>
  <w:num w:numId="12">
    <w:abstractNumId w:val="1"/>
  </w:num>
  <w:num w:numId="13">
    <w:abstractNumId w:val="7"/>
  </w:num>
  <w:num w:numId="14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1F60"/>
    <w:rsid w:val="0003345D"/>
    <w:rsid w:val="00036419"/>
    <w:rsid w:val="0003793D"/>
    <w:rsid w:val="000452AF"/>
    <w:rsid w:val="0005057E"/>
    <w:rsid w:val="0005391B"/>
    <w:rsid w:val="000543DA"/>
    <w:rsid w:val="00060606"/>
    <w:rsid w:val="00064F82"/>
    <w:rsid w:val="00070376"/>
    <w:rsid w:val="000730EC"/>
    <w:rsid w:val="0008058B"/>
    <w:rsid w:val="00083600"/>
    <w:rsid w:val="00084912"/>
    <w:rsid w:val="0009288D"/>
    <w:rsid w:val="00094B9D"/>
    <w:rsid w:val="0009564D"/>
    <w:rsid w:val="00096CA4"/>
    <w:rsid w:val="000A0EF6"/>
    <w:rsid w:val="000A35F6"/>
    <w:rsid w:val="000A3EEE"/>
    <w:rsid w:val="000A44CB"/>
    <w:rsid w:val="000A4DD1"/>
    <w:rsid w:val="000A5740"/>
    <w:rsid w:val="000A7BEB"/>
    <w:rsid w:val="000A7E22"/>
    <w:rsid w:val="000B3F6F"/>
    <w:rsid w:val="000C02BF"/>
    <w:rsid w:val="000C0867"/>
    <w:rsid w:val="000C0C10"/>
    <w:rsid w:val="000C4D20"/>
    <w:rsid w:val="000D3D7B"/>
    <w:rsid w:val="000D4C7E"/>
    <w:rsid w:val="000D53BA"/>
    <w:rsid w:val="000E11E8"/>
    <w:rsid w:val="000E6CD3"/>
    <w:rsid w:val="000F09CE"/>
    <w:rsid w:val="000F2199"/>
    <w:rsid w:val="000F4F58"/>
    <w:rsid w:val="000F5562"/>
    <w:rsid w:val="001127FE"/>
    <w:rsid w:val="001138E6"/>
    <w:rsid w:val="00117BB9"/>
    <w:rsid w:val="001227DD"/>
    <w:rsid w:val="001251DB"/>
    <w:rsid w:val="00127337"/>
    <w:rsid w:val="0013056C"/>
    <w:rsid w:val="00133D07"/>
    <w:rsid w:val="00136091"/>
    <w:rsid w:val="00154171"/>
    <w:rsid w:val="00154704"/>
    <w:rsid w:val="0016304D"/>
    <w:rsid w:val="0017504B"/>
    <w:rsid w:val="00180BB9"/>
    <w:rsid w:val="001822F0"/>
    <w:rsid w:val="00184590"/>
    <w:rsid w:val="00185C9A"/>
    <w:rsid w:val="001933FF"/>
    <w:rsid w:val="001946FD"/>
    <w:rsid w:val="00194A94"/>
    <w:rsid w:val="00195444"/>
    <w:rsid w:val="0019775B"/>
    <w:rsid w:val="00197F7D"/>
    <w:rsid w:val="00197FD0"/>
    <w:rsid w:val="001A032B"/>
    <w:rsid w:val="001A07C5"/>
    <w:rsid w:val="001A43AF"/>
    <w:rsid w:val="001A5F0A"/>
    <w:rsid w:val="001B41AF"/>
    <w:rsid w:val="001B5CD4"/>
    <w:rsid w:val="001B6AE5"/>
    <w:rsid w:val="001B6BCD"/>
    <w:rsid w:val="001B7D62"/>
    <w:rsid w:val="001C1403"/>
    <w:rsid w:val="001C1B1D"/>
    <w:rsid w:val="001C388B"/>
    <w:rsid w:val="001C50C9"/>
    <w:rsid w:val="001C7882"/>
    <w:rsid w:val="001D3011"/>
    <w:rsid w:val="001D5C25"/>
    <w:rsid w:val="001E36BA"/>
    <w:rsid w:val="001E5974"/>
    <w:rsid w:val="001E6BF0"/>
    <w:rsid w:val="001F2B63"/>
    <w:rsid w:val="001F3BEA"/>
    <w:rsid w:val="001F42A2"/>
    <w:rsid w:val="001F5383"/>
    <w:rsid w:val="001F5398"/>
    <w:rsid w:val="001F6316"/>
    <w:rsid w:val="001F67FD"/>
    <w:rsid w:val="00203929"/>
    <w:rsid w:val="00203D8E"/>
    <w:rsid w:val="0021639F"/>
    <w:rsid w:val="00222333"/>
    <w:rsid w:val="00227209"/>
    <w:rsid w:val="0023590A"/>
    <w:rsid w:val="00235CF8"/>
    <w:rsid w:val="002402D0"/>
    <w:rsid w:val="002406F0"/>
    <w:rsid w:val="002436AD"/>
    <w:rsid w:val="0025341E"/>
    <w:rsid w:val="002570A7"/>
    <w:rsid w:val="00265C0C"/>
    <w:rsid w:val="00267E4F"/>
    <w:rsid w:val="00272204"/>
    <w:rsid w:val="00272EBD"/>
    <w:rsid w:val="002739E2"/>
    <w:rsid w:val="00273B99"/>
    <w:rsid w:val="00274718"/>
    <w:rsid w:val="00284033"/>
    <w:rsid w:val="00297830"/>
    <w:rsid w:val="002B0F56"/>
    <w:rsid w:val="002B2244"/>
    <w:rsid w:val="002B44A4"/>
    <w:rsid w:val="002C1CD7"/>
    <w:rsid w:val="002C30DB"/>
    <w:rsid w:val="002C3CC3"/>
    <w:rsid w:val="002D0FFC"/>
    <w:rsid w:val="002D4269"/>
    <w:rsid w:val="002E68C6"/>
    <w:rsid w:val="002E7086"/>
    <w:rsid w:val="002F0932"/>
    <w:rsid w:val="00304E9E"/>
    <w:rsid w:val="00305D9F"/>
    <w:rsid w:val="0030668F"/>
    <w:rsid w:val="00312F6B"/>
    <w:rsid w:val="00313B78"/>
    <w:rsid w:val="00314F87"/>
    <w:rsid w:val="003160C8"/>
    <w:rsid w:val="00316318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4AFA"/>
    <w:rsid w:val="00351073"/>
    <w:rsid w:val="00356DD6"/>
    <w:rsid w:val="00366A24"/>
    <w:rsid w:val="00367552"/>
    <w:rsid w:val="0037570D"/>
    <w:rsid w:val="00376565"/>
    <w:rsid w:val="00380A67"/>
    <w:rsid w:val="003839E3"/>
    <w:rsid w:val="003869AD"/>
    <w:rsid w:val="00392182"/>
    <w:rsid w:val="0039367C"/>
    <w:rsid w:val="00393833"/>
    <w:rsid w:val="00397E4F"/>
    <w:rsid w:val="003A114B"/>
    <w:rsid w:val="003B15C1"/>
    <w:rsid w:val="003B41FF"/>
    <w:rsid w:val="003C0A55"/>
    <w:rsid w:val="003C13F9"/>
    <w:rsid w:val="003C41AD"/>
    <w:rsid w:val="003C6A7A"/>
    <w:rsid w:val="003D2DB2"/>
    <w:rsid w:val="003E3C09"/>
    <w:rsid w:val="003F539D"/>
    <w:rsid w:val="003F5DFB"/>
    <w:rsid w:val="00400882"/>
    <w:rsid w:val="004143AF"/>
    <w:rsid w:val="00415F33"/>
    <w:rsid w:val="00424E32"/>
    <w:rsid w:val="00430881"/>
    <w:rsid w:val="004314C1"/>
    <w:rsid w:val="00434036"/>
    <w:rsid w:val="004452FA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3AA"/>
    <w:rsid w:val="00496711"/>
    <w:rsid w:val="004B461A"/>
    <w:rsid w:val="004B701D"/>
    <w:rsid w:val="004B7AC0"/>
    <w:rsid w:val="004C193F"/>
    <w:rsid w:val="004C486D"/>
    <w:rsid w:val="004C63B9"/>
    <w:rsid w:val="004C7336"/>
    <w:rsid w:val="004D4EB3"/>
    <w:rsid w:val="004E3F39"/>
    <w:rsid w:val="004E7A99"/>
    <w:rsid w:val="004E7C5D"/>
    <w:rsid w:val="004F39E2"/>
    <w:rsid w:val="004F58C7"/>
    <w:rsid w:val="004F7FE3"/>
    <w:rsid w:val="00501769"/>
    <w:rsid w:val="00504293"/>
    <w:rsid w:val="005053DD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374A5"/>
    <w:rsid w:val="005415CA"/>
    <w:rsid w:val="00545715"/>
    <w:rsid w:val="00546A41"/>
    <w:rsid w:val="0055525E"/>
    <w:rsid w:val="00555314"/>
    <w:rsid w:val="0056481B"/>
    <w:rsid w:val="0057024A"/>
    <w:rsid w:val="00572123"/>
    <w:rsid w:val="00573A9F"/>
    <w:rsid w:val="00574D92"/>
    <w:rsid w:val="005827DD"/>
    <w:rsid w:val="00593DD4"/>
    <w:rsid w:val="005A3ADA"/>
    <w:rsid w:val="005A6352"/>
    <w:rsid w:val="005C0943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70A9"/>
    <w:rsid w:val="00656562"/>
    <w:rsid w:val="00670A39"/>
    <w:rsid w:val="0067559A"/>
    <w:rsid w:val="00675DF7"/>
    <w:rsid w:val="00680CBA"/>
    <w:rsid w:val="00693925"/>
    <w:rsid w:val="0069508B"/>
    <w:rsid w:val="006955DA"/>
    <w:rsid w:val="006A0F26"/>
    <w:rsid w:val="006A1119"/>
    <w:rsid w:val="006A153E"/>
    <w:rsid w:val="006A4982"/>
    <w:rsid w:val="006C3642"/>
    <w:rsid w:val="006E4A76"/>
    <w:rsid w:val="006E61FC"/>
    <w:rsid w:val="006E6E99"/>
    <w:rsid w:val="006F3571"/>
    <w:rsid w:val="00700289"/>
    <w:rsid w:val="00700B7B"/>
    <w:rsid w:val="00703EF9"/>
    <w:rsid w:val="007146B9"/>
    <w:rsid w:val="00715891"/>
    <w:rsid w:val="007171FB"/>
    <w:rsid w:val="00722DAA"/>
    <w:rsid w:val="007248BF"/>
    <w:rsid w:val="00724A84"/>
    <w:rsid w:val="0073145D"/>
    <w:rsid w:val="00736B78"/>
    <w:rsid w:val="00741025"/>
    <w:rsid w:val="007479C4"/>
    <w:rsid w:val="00750D77"/>
    <w:rsid w:val="00751CCC"/>
    <w:rsid w:val="00752C74"/>
    <w:rsid w:val="00762F0F"/>
    <w:rsid w:val="00772B1F"/>
    <w:rsid w:val="00777A5A"/>
    <w:rsid w:val="00791883"/>
    <w:rsid w:val="007955D1"/>
    <w:rsid w:val="00795BD5"/>
    <w:rsid w:val="007A2EEC"/>
    <w:rsid w:val="007C2791"/>
    <w:rsid w:val="007D2CCF"/>
    <w:rsid w:val="007D359B"/>
    <w:rsid w:val="007D4543"/>
    <w:rsid w:val="007D4F25"/>
    <w:rsid w:val="007E5DC4"/>
    <w:rsid w:val="007E7114"/>
    <w:rsid w:val="007F0E84"/>
    <w:rsid w:val="007F1B7A"/>
    <w:rsid w:val="007F457E"/>
    <w:rsid w:val="007F4752"/>
    <w:rsid w:val="007F4B1B"/>
    <w:rsid w:val="008034C0"/>
    <w:rsid w:val="00804D53"/>
    <w:rsid w:val="0080589A"/>
    <w:rsid w:val="0081247E"/>
    <w:rsid w:val="00814134"/>
    <w:rsid w:val="00814D65"/>
    <w:rsid w:val="008212D5"/>
    <w:rsid w:val="00827238"/>
    <w:rsid w:val="008340EF"/>
    <w:rsid w:val="00845251"/>
    <w:rsid w:val="00845CFB"/>
    <w:rsid w:val="00847E64"/>
    <w:rsid w:val="00864E21"/>
    <w:rsid w:val="0086770A"/>
    <w:rsid w:val="008677AC"/>
    <w:rsid w:val="00882C1C"/>
    <w:rsid w:val="00883B86"/>
    <w:rsid w:val="008842CD"/>
    <w:rsid w:val="008843CC"/>
    <w:rsid w:val="008870D4"/>
    <w:rsid w:val="008900C4"/>
    <w:rsid w:val="008915AD"/>
    <w:rsid w:val="00892447"/>
    <w:rsid w:val="0089303D"/>
    <w:rsid w:val="00894559"/>
    <w:rsid w:val="008A206A"/>
    <w:rsid w:val="008A2C45"/>
    <w:rsid w:val="008A3FE9"/>
    <w:rsid w:val="008A4322"/>
    <w:rsid w:val="008A66EA"/>
    <w:rsid w:val="008A69F8"/>
    <w:rsid w:val="008B1679"/>
    <w:rsid w:val="008B1B0C"/>
    <w:rsid w:val="008B30DD"/>
    <w:rsid w:val="008B3457"/>
    <w:rsid w:val="008B3CA9"/>
    <w:rsid w:val="008B4C9C"/>
    <w:rsid w:val="008C32B8"/>
    <w:rsid w:val="008C38F0"/>
    <w:rsid w:val="008C5E45"/>
    <w:rsid w:val="008D2329"/>
    <w:rsid w:val="008D3B28"/>
    <w:rsid w:val="008D5BC6"/>
    <w:rsid w:val="008D5E1C"/>
    <w:rsid w:val="008D5E24"/>
    <w:rsid w:val="008E0208"/>
    <w:rsid w:val="008E58B1"/>
    <w:rsid w:val="008E7248"/>
    <w:rsid w:val="008F43AF"/>
    <w:rsid w:val="008F46E7"/>
    <w:rsid w:val="008F520D"/>
    <w:rsid w:val="00900C4C"/>
    <w:rsid w:val="00901700"/>
    <w:rsid w:val="00902E0B"/>
    <w:rsid w:val="00910A57"/>
    <w:rsid w:val="00910ACC"/>
    <w:rsid w:val="00910B6F"/>
    <w:rsid w:val="00915AEE"/>
    <w:rsid w:val="00917147"/>
    <w:rsid w:val="0093566E"/>
    <w:rsid w:val="009362F7"/>
    <w:rsid w:val="00936FC2"/>
    <w:rsid w:val="009407A6"/>
    <w:rsid w:val="00941C46"/>
    <w:rsid w:val="00943326"/>
    <w:rsid w:val="0094436A"/>
    <w:rsid w:val="0094516E"/>
    <w:rsid w:val="009506E7"/>
    <w:rsid w:val="00953B67"/>
    <w:rsid w:val="00955A08"/>
    <w:rsid w:val="00956745"/>
    <w:rsid w:val="00961955"/>
    <w:rsid w:val="00965FA8"/>
    <w:rsid w:val="00973018"/>
    <w:rsid w:val="00975D81"/>
    <w:rsid w:val="00977D3F"/>
    <w:rsid w:val="009850FD"/>
    <w:rsid w:val="009903B6"/>
    <w:rsid w:val="009A3773"/>
    <w:rsid w:val="009A54C6"/>
    <w:rsid w:val="009A5591"/>
    <w:rsid w:val="009B3241"/>
    <w:rsid w:val="009C268C"/>
    <w:rsid w:val="009C7565"/>
    <w:rsid w:val="009D5DFA"/>
    <w:rsid w:val="009E0132"/>
    <w:rsid w:val="009E02D9"/>
    <w:rsid w:val="009E173E"/>
    <w:rsid w:val="009E1FCF"/>
    <w:rsid w:val="009F3076"/>
    <w:rsid w:val="009F43E0"/>
    <w:rsid w:val="009F5419"/>
    <w:rsid w:val="00A01302"/>
    <w:rsid w:val="00A01733"/>
    <w:rsid w:val="00A027BC"/>
    <w:rsid w:val="00A05EB9"/>
    <w:rsid w:val="00A07EA8"/>
    <w:rsid w:val="00A12834"/>
    <w:rsid w:val="00A16872"/>
    <w:rsid w:val="00A228DF"/>
    <w:rsid w:val="00A260A0"/>
    <w:rsid w:val="00A27074"/>
    <w:rsid w:val="00A35262"/>
    <w:rsid w:val="00A37761"/>
    <w:rsid w:val="00A436E8"/>
    <w:rsid w:val="00A446AD"/>
    <w:rsid w:val="00A52B59"/>
    <w:rsid w:val="00A5619C"/>
    <w:rsid w:val="00A606A6"/>
    <w:rsid w:val="00A60B25"/>
    <w:rsid w:val="00A611F0"/>
    <w:rsid w:val="00A649FE"/>
    <w:rsid w:val="00A831AB"/>
    <w:rsid w:val="00A911E0"/>
    <w:rsid w:val="00A91DC0"/>
    <w:rsid w:val="00A9316E"/>
    <w:rsid w:val="00A960AB"/>
    <w:rsid w:val="00A96E30"/>
    <w:rsid w:val="00AA3F57"/>
    <w:rsid w:val="00AB1C2D"/>
    <w:rsid w:val="00AC1F4D"/>
    <w:rsid w:val="00AC48FD"/>
    <w:rsid w:val="00AD1605"/>
    <w:rsid w:val="00AE1C5F"/>
    <w:rsid w:val="00AE5F61"/>
    <w:rsid w:val="00AF0C1C"/>
    <w:rsid w:val="00AF12DB"/>
    <w:rsid w:val="00AF3C30"/>
    <w:rsid w:val="00B109D5"/>
    <w:rsid w:val="00B135A8"/>
    <w:rsid w:val="00B1701C"/>
    <w:rsid w:val="00B224EF"/>
    <w:rsid w:val="00B3421A"/>
    <w:rsid w:val="00B35967"/>
    <w:rsid w:val="00B37749"/>
    <w:rsid w:val="00B401A3"/>
    <w:rsid w:val="00B40BD5"/>
    <w:rsid w:val="00B40C58"/>
    <w:rsid w:val="00B42CED"/>
    <w:rsid w:val="00B45C4F"/>
    <w:rsid w:val="00B4612A"/>
    <w:rsid w:val="00B4698B"/>
    <w:rsid w:val="00B46D6D"/>
    <w:rsid w:val="00B46EC2"/>
    <w:rsid w:val="00B55F38"/>
    <w:rsid w:val="00B60370"/>
    <w:rsid w:val="00B63ABE"/>
    <w:rsid w:val="00B64DBE"/>
    <w:rsid w:val="00B676F6"/>
    <w:rsid w:val="00B712B5"/>
    <w:rsid w:val="00B7616B"/>
    <w:rsid w:val="00B827D4"/>
    <w:rsid w:val="00B90845"/>
    <w:rsid w:val="00B9756D"/>
    <w:rsid w:val="00BA3FD2"/>
    <w:rsid w:val="00BA6753"/>
    <w:rsid w:val="00BA7028"/>
    <w:rsid w:val="00BB5D1A"/>
    <w:rsid w:val="00BC1954"/>
    <w:rsid w:val="00BC3921"/>
    <w:rsid w:val="00BC6F0F"/>
    <w:rsid w:val="00BD2046"/>
    <w:rsid w:val="00BD29BB"/>
    <w:rsid w:val="00BE2432"/>
    <w:rsid w:val="00BF194C"/>
    <w:rsid w:val="00BF45AB"/>
    <w:rsid w:val="00BF661D"/>
    <w:rsid w:val="00C002D5"/>
    <w:rsid w:val="00C03A82"/>
    <w:rsid w:val="00C05E7C"/>
    <w:rsid w:val="00C06213"/>
    <w:rsid w:val="00C07C03"/>
    <w:rsid w:val="00C17467"/>
    <w:rsid w:val="00C2065A"/>
    <w:rsid w:val="00C22A4C"/>
    <w:rsid w:val="00C23D56"/>
    <w:rsid w:val="00C23E7C"/>
    <w:rsid w:val="00C24FEE"/>
    <w:rsid w:val="00C3270A"/>
    <w:rsid w:val="00C41B19"/>
    <w:rsid w:val="00C41EB2"/>
    <w:rsid w:val="00C442FB"/>
    <w:rsid w:val="00C467EB"/>
    <w:rsid w:val="00C53044"/>
    <w:rsid w:val="00C550C6"/>
    <w:rsid w:val="00C55EFA"/>
    <w:rsid w:val="00C60133"/>
    <w:rsid w:val="00C60969"/>
    <w:rsid w:val="00C60BE5"/>
    <w:rsid w:val="00C60CC9"/>
    <w:rsid w:val="00C623E7"/>
    <w:rsid w:val="00C74BFD"/>
    <w:rsid w:val="00CA1A4D"/>
    <w:rsid w:val="00CC4BBB"/>
    <w:rsid w:val="00CC57B9"/>
    <w:rsid w:val="00CC6728"/>
    <w:rsid w:val="00CC695B"/>
    <w:rsid w:val="00CD16A3"/>
    <w:rsid w:val="00CD1F8A"/>
    <w:rsid w:val="00CD300B"/>
    <w:rsid w:val="00CE4EF5"/>
    <w:rsid w:val="00CE6AA4"/>
    <w:rsid w:val="00D021EE"/>
    <w:rsid w:val="00D0324F"/>
    <w:rsid w:val="00D047BA"/>
    <w:rsid w:val="00D073A6"/>
    <w:rsid w:val="00D20F73"/>
    <w:rsid w:val="00D32D71"/>
    <w:rsid w:val="00D32EF2"/>
    <w:rsid w:val="00D43C9E"/>
    <w:rsid w:val="00D5212F"/>
    <w:rsid w:val="00D5606D"/>
    <w:rsid w:val="00D610A3"/>
    <w:rsid w:val="00D64332"/>
    <w:rsid w:val="00D64572"/>
    <w:rsid w:val="00D658D3"/>
    <w:rsid w:val="00D675B6"/>
    <w:rsid w:val="00D70B70"/>
    <w:rsid w:val="00D73D50"/>
    <w:rsid w:val="00D742A9"/>
    <w:rsid w:val="00D82237"/>
    <w:rsid w:val="00D83804"/>
    <w:rsid w:val="00D9338B"/>
    <w:rsid w:val="00D9649A"/>
    <w:rsid w:val="00D9671F"/>
    <w:rsid w:val="00D96B92"/>
    <w:rsid w:val="00D96FEA"/>
    <w:rsid w:val="00DA2084"/>
    <w:rsid w:val="00DA2746"/>
    <w:rsid w:val="00DA6AA9"/>
    <w:rsid w:val="00DA6E08"/>
    <w:rsid w:val="00DB6AEE"/>
    <w:rsid w:val="00DB6F50"/>
    <w:rsid w:val="00DC1C63"/>
    <w:rsid w:val="00DC32C2"/>
    <w:rsid w:val="00DC6867"/>
    <w:rsid w:val="00DD02A8"/>
    <w:rsid w:val="00DD3429"/>
    <w:rsid w:val="00DD61AC"/>
    <w:rsid w:val="00DE1294"/>
    <w:rsid w:val="00DE3D26"/>
    <w:rsid w:val="00DE616D"/>
    <w:rsid w:val="00DE6F64"/>
    <w:rsid w:val="00DE7B24"/>
    <w:rsid w:val="00DF3178"/>
    <w:rsid w:val="00DF5D61"/>
    <w:rsid w:val="00E00756"/>
    <w:rsid w:val="00E01154"/>
    <w:rsid w:val="00E137F8"/>
    <w:rsid w:val="00E14BA5"/>
    <w:rsid w:val="00E170B4"/>
    <w:rsid w:val="00E21464"/>
    <w:rsid w:val="00E2460E"/>
    <w:rsid w:val="00E26870"/>
    <w:rsid w:val="00E310D8"/>
    <w:rsid w:val="00E32200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76A5A"/>
    <w:rsid w:val="00E81F3D"/>
    <w:rsid w:val="00E82CE5"/>
    <w:rsid w:val="00E83E16"/>
    <w:rsid w:val="00E85DDA"/>
    <w:rsid w:val="00E961C1"/>
    <w:rsid w:val="00EA0A25"/>
    <w:rsid w:val="00EC4179"/>
    <w:rsid w:val="00EE0587"/>
    <w:rsid w:val="00EE12CE"/>
    <w:rsid w:val="00EE308A"/>
    <w:rsid w:val="00EE3251"/>
    <w:rsid w:val="00EF1517"/>
    <w:rsid w:val="00EF1CA9"/>
    <w:rsid w:val="00EF25B5"/>
    <w:rsid w:val="00EF7E9E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7337"/>
    <w:rsid w:val="00F538B2"/>
    <w:rsid w:val="00F541E8"/>
    <w:rsid w:val="00F575A8"/>
    <w:rsid w:val="00F60C94"/>
    <w:rsid w:val="00F61696"/>
    <w:rsid w:val="00F61869"/>
    <w:rsid w:val="00F65642"/>
    <w:rsid w:val="00F66787"/>
    <w:rsid w:val="00F6740F"/>
    <w:rsid w:val="00F7072A"/>
    <w:rsid w:val="00F87150"/>
    <w:rsid w:val="00F879D2"/>
    <w:rsid w:val="00F93F22"/>
    <w:rsid w:val="00F964C9"/>
    <w:rsid w:val="00FA4225"/>
    <w:rsid w:val="00FB14E2"/>
    <w:rsid w:val="00FB25E2"/>
    <w:rsid w:val="00FB2CA9"/>
    <w:rsid w:val="00FB7BC5"/>
    <w:rsid w:val="00FC4C22"/>
    <w:rsid w:val="00FC4EEA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71CA2778-A572-CD4B-BC41-12C1B5FAE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4452FA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546A4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46A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07/relationships/hdphoto" Target="media/hdphoto1.wdp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0169FB-3C27-4FBE-96D1-BB67A4E59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33</TotalTime>
  <Pages>4</Pages>
  <Words>860</Words>
  <Characters>5877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2026-02-06T10:21:00Z</cp:lastPrinted>
  <dcterms:created xsi:type="dcterms:W3CDTF">2025-09-23T07:02:00Z</dcterms:created>
  <dcterms:modified xsi:type="dcterms:W3CDTF">2026-02-06T10:21:00Z</dcterms:modified>
</cp:coreProperties>
</file>