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113C13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A3A876F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226A81B2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AFE515E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39847CD5" w14:textId="77777777" w:rsidR="00A12834" w:rsidRPr="0060508C" w:rsidRDefault="00A12834" w:rsidP="0060508C">
      <w:pPr>
        <w:pStyle w:val="ECEbordure"/>
        <w:jc w:val="center"/>
      </w:pPr>
    </w:p>
    <w:p w14:paraId="2AB5D09F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1C11240D" w14:textId="77777777" w:rsidR="00A12834" w:rsidRPr="0060508C" w:rsidRDefault="00A12834" w:rsidP="0060508C">
      <w:pPr>
        <w:pStyle w:val="ECEbordure"/>
        <w:jc w:val="center"/>
      </w:pPr>
    </w:p>
    <w:p w14:paraId="58A0DAB7" w14:textId="77777777" w:rsidR="0008058B" w:rsidRDefault="0008058B" w:rsidP="008A2C45">
      <w:pPr>
        <w:pStyle w:val="ECEcorps"/>
      </w:pPr>
    </w:p>
    <w:p w14:paraId="2DF39013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3EAEA76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1083E0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1AE9A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0B03F5A2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F2F75B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35CC77B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40F99F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0BB5297F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05B3B8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001A0B44" w14:textId="77777777" w:rsidR="00E26870" w:rsidRDefault="00E26870" w:rsidP="00E26870">
      <w:pPr>
        <w:pStyle w:val="ECEcorps"/>
      </w:pPr>
    </w:p>
    <w:p w14:paraId="022EEA60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0555D9" w:rsidRPr="005C7B85">
        <w:rPr>
          <w:b/>
        </w:rPr>
        <w:t>quatre</w:t>
      </w:r>
      <w:r w:rsidR="000555D9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CE220F8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A17A5DE" w14:textId="77777777" w:rsidR="00E26870" w:rsidRDefault="00E26870" w:rsidP="00E26870">
      <w:pPr>
        <w:pStyle w:val="ECEbordure"/>
      </w:pPr>
    </w:p>
    <w:p w14:paraId="2843231F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2A71E33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03E5E5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3B7462C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90BA96D" w14:textId="77777777" w:rsidR="00E26870" w:rsidRDefault="00E26870" w:rsidP="00E26870">
      <w:pPr>
        <w:pStyle w:val="ECEcorps"/>
        <w:rPr>
          <w:u w:val="single"/>
        </w:rPr>
      </w:pPr>
    </w:p>
    <w:p w14:paraId="3F6F9137" w14:textId="77777777" w:rsidR="003A114B" w:rsidRPr="00545715" w:rsidRDefault="003A114B" w:rsidP="00E26870">
      <w:pPr>
        <w:pStyle w:val="ECEcorps"/>
        <w:rPr>
          <w:u w:val="single"/>
        </w:rPr>
      </w:pPr>
    </w:p>
    <w:p w14:paraId="3622C3EC" w14:textId="77777777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EC2FF83" w14:textId="77777777" w:rsidR="00E26870" w:rsidRPr="00545715" w:rsidRDefault="00E26870" w:rsidP="00E26870">
      <w:pPr>
        <w:pStyle w:val="ECEcorps"/>
        <w:rPr>
          <w:u w:val="single"/>
        </w:rPr>
      </w:pPr>
    </w:p>
    <w:p w14:paraId="49D12912" w14:textId="3F07BEBF" w:rsidR="007774F3" w:rsidRPr="007774F3" w:rsidRDefault="007774F3" w:rsidP="007774F3">
      <w:pPr>
        <w:pStyle w:val="ECEcorps"/>
      </w:pPr>
      <w:r w:rsidRPr="007774F3">
        <w:rPr>
          <w:rFonts w:eastAsia="Arial"/>
        </w:rPr>
        <w:t>Les additifs alimentaires sont des substances ajoutées en faible quantité aux aliments afin d’en améliorer le goût, la texture ou l’apparence. Ces substances sont</w:t>
      </w:r>
      <w:r w:rsidR="000555D9">
        <w:rPr>
          <w:rFonts w:eastAsia="Arial"/>
        </w:rPr>
        <w:t xml:space="preserve"> réparties e</w:t>
      </w:r>
      <w:r w:rsidRPr="007774F3">
        <w:rPr>
          <w:rFonts w:eastAsia="Arial"/>
        </w:rPr>
        <w:t>n plusieurs groupes en fonction de leur rôle : colorant, c</w:t>
      </w:r>
      <w:r w:rsidR="00F12AE2">
        <w:rPr>
          <w:rFonts w:eastAsia="Arial"/>
        </w:rPr>
        <w:t>onservateur, antioxydant ou encore</w:t>
      </w:r>
      <w:r w:rsidRPr="007774F3">
        <w:rPr>
          <w:rFonts w:eastAsia="Arial"/>
        </w:rPr>
        <w:t xml:space="preserve"> exhausteur de goût.</w:t>
      </w:r>
    </w:p>
    <w:p w14:paraId="78216157" w14:textId="77777777" w:rsidR="007774F3" w:rsidRPr="007774F3" w:rsidRDefault="007774F3" w:rsidP="007774F3">
      <w:pPr>
        <w:pStyle w:val="ECEcorps"/>
      </w:pPr>
    </w:p>
    <w:p w14:paraId="33A04396" w14:textId="77777777" w:rsidR="000555D9" w:rsidRDefault="007774F3" w:rsidP="000555D9">
      <w:pPr>
        <w:spacing w:line="276" w:lineRule="auto"/>
        <w:rPr>
          <w:rFonts w:eastAsia="Arial"/>
        </w:rPr>
      </w:pPr>
      <w:r w:rsidRPr="007774F3">
        <w:rPr>
          <w:rFonts w:eastAsia="Arial"/>
        </w:rPr>
        <w:t>L’acide benzoïque C</w:t>
      </w:r>
      <w:r w:rsidRPr="003D30CC">
        <w:rPr>
          <w:rFonts w:eastAsia="Arial"/>
          <w:position w:val="-6"/>
          <w:vertAlign w:val="subscript"/>
        </w:rPr>
        <w:t>6</w:t>
      </w:r>
      <w:r w:rsidRPr="007774F3">
        <w:rPr>
          <w:rFonts w:eastAsia="Arial"/>
        </w:rPr>
        <w:t>H</w:t>
      </w:r>
      <w:r w:rsidRPr="003D30CC">
        <w:rPr>
          <w:rFonts w:eastAsia="Arial"/>
          <w:position w:val="-6"/>
          <w:vertAlign w:val="subscript"/>
        </w:rPr>
        <w:t>5</w:t>
      </w:r>
      <w:r w:rsidRPr="007774F3">
        <w:rPr>
          <w:rFonts w:eastAsia="Arial"/>
        </w:rPr>
        <w:t>–COOH référencé sous le code E210 est couramment utilisé dans l’industrie agroalimentaire comme agent de conservation.</w:t>
      </w:r>
      <w:r w:rsidR="000555D9" w:rsidRPr="000555D9">
        <w:rPr>
          <w:rFonts w:eastAsia="Arial"/>
        </w:rPr>
        <w:t xml:space="preserve"> </w:t>
      </w:r>
      <w:r w:rsidR="000555D9">
        <w:rPr>
          <w:rFonts w:eastAsia="Arial"/>
        </w:rPr>
        <w:t>Il peut être obtenu par oxydation du benzaldéhyde.</w:t>
      </w:r>
    </w:p>
    <w:p w14:paraId="264DAA6F" w14:textId="77777777" w:rsidR="007774F3" w:rsidRPr="007774F3" w:rsidRDefault="007774F3" w:rsidP="007774F3">
      <w:pPr>
        <w:pStyle w:val="ECEcorps"/>
      </w:pPr>
    </w:p>
    <w:p w14:paraId="0C902F1B" w14:textId="77777777" w:rsidR="007774F3" w:rsidRPr="007774F3" w:rsidRDefault="000555D9" w:rsidP="007774F3">
      <w:pPr>
        <w:pStyle w:val="ECEcorps"/>
      </w:pPr>
      <w:r>
        <w:rPr>
          <w:noProof/>
        </w:rPr>
        <w:drawing>
          <wp:anchor distT="0" distB="0" distL="114300" distR="114300" simplePos="0" relativeHeight="251659264" behindDoc="1" locked="0" layoutInCell="0" allowOverlap="1" wp14:anchorId="55465553" wp14:editId="06442A3F">
            <wp:simplePos x="0" y="0"/>
            <wp:positionH relativeFrom="margin">
              <wp:posOffset>2872740</wp:posOffset>
            </wp:positionH>
            <wp:positionV relativeFrom="paragraph">
              <wp:posOffset>27305</wp:posOffset>
            </wp:positionV>
            <wp:extent cx="697230" cy="1002030"/>
            <wp:effectExtent l="1905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1002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26BDCED" w14:textId="77777777" w:rsidR="007774F3" w:rsidRPr="007774F3" w:rsidRDefault="007774F3" w:rsidP="007774F3">
      <w:pPr>
        <w:pStyle w:val="ECEcorps"/>
      </w:pPr>
      <w:r w:rsidRPr="007774F3">
        <w:rPr>
          <w:rFonts w:eastAsia="Arial"/>
        </w:rPr>
        <w:t>Sa formule topologique est donnée ci-</w:t>
      </w:r>
      <w:r w:rsidR="00DA6713">
        <w:rPr>
          <w:rFonts w:eastAsia="Arial"/>
        </w:rPr>
        <w:t>contre</w:t>
      </w:r>
      <w:r w:rsidR="003D30CC">
        <w:rPr>
          <w:rFonts w:eastAsia="Arial"/>
        </w:rPr>
        <w:softHyphen/>
      </w:r>
      <w:r w:rsidRPr="007774F3">
        <w:rPr>
          <w:rFonts w:eastAsia="Arial"/>
        </w:rPr>
        <w:t xml:space="preserve"> :</w:t>
      </w:r>
    </w:p>
    <w:p w14:paraId="4F0739D4" w14:textId="77777777" w:rsidR="007774F3" w:rsidRDefault="007774F3" w:rsidP="007774F3">
      <w:pPr>
        <w:spacing w:line="20" w:lineRule="exact"/>
      </w:pPr>
    </w:p>
    <w:p w14:paraId="634249AA" w14:textId="77777777" w:rsidR="007774F3" w:rsidRDefault="007774F3" w:rsidP="007774F3">
      <w:pPr>
        <w:spacing w:line="200" w:lineRule="exact"/>
      </w:pPr>
    </w:p>
    <w:p w14:paraId="0110DBD3" w14:textId="77777777" w:rsidR="007774F3" w:rsidRDefault="007774F3" w:rsidP="007774F3">
      <w:pPr>
        <w:spacing w:line="200" w:lineRule="exact"/>
      </w:pPr>
    </w:p>
    <w:p w14:paraId="7ECDD1B0" w14:textId="77777777" w:rsidR="007774F3" w:rsidRDefault="007774F3" w:rsidP="007774F3">
      <w:pPr>
        <w:spacing w:line="200" w:lineRule="exact"/>
      </w:pPr>
    </w:p>
    <w:p w14:paraId="38F25B4E" w14:textId="77777777" w:rsidR="000555D9" w:rsidRDefault="000555D9" w:rsidP="007774F3">
      <w:pPr>
        <w:spacing w:line="200" w:lineRule="exact"/>
      </w:pPr>
    </w:p>
    <w:p w14:paraId="44A582D9" w14:textId="77777777" w:rsidR="000555D9" w:rsidRDefault="000555D9" w:rsidP="007774F3">
      <w:pPr>
        <w:spacing w:line="200" w:lineRule="exact"/>
      </w:pPr>
    </w:p>
    <w:p w14:paraId="1C998B90" w14:textId="77777777" w:rsidR="007774F3" w:rsidRDefault="007774F3" w:rsidP="007774F3">
      <w:pPr>
        <w:spacing w:line="200" w:lineRule="exact"/>
      </w:pPr>
    </w:p>
    <w:p w14:paraId="498BC6CA" w14:textId="77777777" w:rsidR="007774F3" w:rsidRDefault="007774F3" w:rsidP="007774F3">
      <w:pPr>
        <w:spacing w:line="200" w:lineRule="exact"/>
      </w:pPr>
    </w:p>
    <w:p w14:paraId="1256050F" w14:textId="77777777" w:rsidR="000555D9" w:rsidRDefault="000555D9" w:rsidP="007774F3">
      <w:pPr>
        <w:spacing w:line="200" w:lineRule="exact"/>
      </w:pPr>
    </w:p>
    <w:p w14:paraId="090CC37B" w14:textId="77777777" w:rsidR="00C60969" w:rsidRDefault="00C60969" w:rsidP="00E26870">
      <w:pPr>
        <w:pStyle w:val="ECEcorps"/>
      </w:pPr>
    </w:p>
    <w:p w14:paraId="49B3ED8C" w14:textId="77777777" w:rsidR="00C60969" w:rsidRDefault="00C60969" w:rsidP="007774F3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774F3">
        <w:rPr>
          <w:b/>
          <w:i/>
          <w:sz w:val="24"/>
        </w:rPr>
        <w:t xml:space="preserve"> </w:t>
      </w:r>
      <w:r w:rsidR="003248F3">
        <w:rPr>
          <w:b/>
          <w:i/>
          <w:sz w:val="24"/>
        </w:rPr>
        <w:t>vérifier la pureté</w:t>
      </w:r>
      <w:r w:rsidR="000555D9">
        <w:rPr>
          <w:b/>
          <w:i/>
          <w:sz w:val="24"/>
        </w:rPr>
        <w:t xml:space="preserve"> du produit o</w:t>
      </w:r>
      <w:r w:rsidR="007774F3">
        <w:rPr>
          <w:b/>
          <w:i/>
          <w:sz w:val="24"/>
        </w:rPr>
        <w:t xml:space="preserve">btenu par oxydation </w:t>
      </w:r>
      <w:r w:rsidR="008B1484">
        <w:rPr>
          <w:b/>
          <w:i/>
          <w:sz w:val="24"/>
        </w:rPr>
        <w:t>du benzaldéhyde</w:t>
      </w:r>
      <w:r w:rsidR="004E5400">
        <w:rPr>
          <w:b/>
          <w:i/>
          <w:sz w:val="24"/>
        </w:rPr>
        <w:t xml:space="preserve"> et de calculer le rendement </w:t>
      </w:r>
      <w:r w:rsidR="0085734D">
        <w:rPr>
          <w:b/>
          <w:i/>
          <w:sz w:val="24"/>
        </w:rPr>
        <w:t>de la</w:t>
      </w:r>
      <w:r w:rsidR="004E5400">
        <w:rPr>
          <w:b/>
          <w:i/>
          <w:sz w:val="24"/>
        </w:rPr>
        <w:t xml:space="preserve"> purification.</w:t>
      </w:r>
    </w:p>
    <w:p w14:paraId="16ACDF9D" w14:textId="77777777" w:rsidR="00DB3F5E" w:rsidRDefault="00DB3F5E" w:rsidP="007774F3">
      <w:pPr>
        <w:pStyle w:val="ECEcorps"/>
        <w:rPr>
          <w:b/>
          <w:i/>
          <w:sz w:val="24"/>
        </w:rPr>
      </w:pPr>
    </w:p>
    <w:p w14:paraId="010B5604" w14:textId="77777777" w:rsidR="00DB3F5E" w:rsidRPr="007774F3" w:rsidRDefault="00DB3F5E" w:rsidP="007774F3">
      <w:pPr>
        <w:pStyle w:val="ECEcorps"/>
        <w:rPr>
          <w:b/>
          <w:i/>
          <w:sz w:val="24"/>
        </w:rPr>
      </w:pPr>
    </w:p>
    <w:p w14:paraId="2AEF91F9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43BFD1FA" w14:textId="77777777" w:rsidR="004E578A" w:rsidRDefault="004E578A" w:rsidP="00E26870">
      <w:pPr>
        <w:pStyle w:val="ECEcorps"/>
        <w:rPr>
          <w:b/>
          <w:sz w:val="24"/>
          <w:szCs w:val="24"/>
          <w:u w:val="single"/>
        </w:rPr>
      </w:pPr>
    </w:p>
    <w:p w14:paraId="30E744F7" w14:textId="77777777" w:rsidR="004E578A" w:rsidRDefault="004E578A" w:rsidP="00E26870">
      <w:pPr>
        <w:pStyle w:val="ECEcorps"/>
        <w:rPr>
          <w:b/>
          <w:sz w:val="24"/>
          <w:szCs w:val="24"/>
          <w:u w:val="single"/>
        </w:rPr>
      </w:pPr>
    </w:p>
    <w:p w14:paraId="334D917F" w14:textId="7777777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41D37FD7" w14:textId="77777777" w:rsidR="00C60969" w:rsidRPr="00545715" w:rsidRDefault="00C60969" w:rsidP="00E26870">
      <w:pPr>
        <w:pStyle w:val="ECEcorps"/>
      </w:pPr>
    </w:p>
    <w:p w14:paraId="69DC389D" w14:textId="77777777" w:rsidR="003A114B" w:rsidRDefault="002B1364" w:rsidP="003A114B">
      <w:pPr>
        <w:pStyle w:val="ECEtitre"/>
        <w:rPr>
          <w:sz w:val="24"/>
          <w:szCs w:val="24"/>
        </w:rPr>
      </w:pPr>
      <w:r w:rsidRPr="002B1364">
        <w:rPr>
          <w:sz w:val="24"/>
          <w:szCs w:val="24"/>
        </w:rPr>
        <w:t>S</w:t>
      </w:r>
      <w:r w:rsidR="000D50A1" w:rsidRPr="002B1364">
        <w:rPr>
          <w:sz w:val="24"/>
          <w:szCs w:val="24"/>
        </w:rPr>
        <w:t>ynthèse de l’acide benzoïque</w:t>
      </w:r>
    </w:p>
    <w:p w14:paraId="4074D340" w14:textId="77777777" w:rsidR="005C7B85" w:rsidRPr="005C7B85" w:rsidRDefault="005C7B85" w:rsidP="005C7B85">
      <w:pPr>
        <w:pStyle w:val="ECEcorps"/>
      </w:pPr>
    </w:p>
    <w:p w14:paraId="5CD90D86" w14:textId="77777777" w:rsidR="006735D7" w:rsidRDefault="00AA6D57" w:rsidP="00134D81">
      <w:pPr>
        <w:pStyle w:val="ECEcorps"/>
      </w:pPr>
      <w:r>
        <w:t>L’acide benzoïque est obtenu</w:t>
      </w:r>
      <w:r w:rsidR="006735D7">
        <w:t xml:space="preserve"> en deux étapes :</w:t>
      </w:r>
    </w:p>
    <w:p w14:paraId="0DE8AE44" w14:textId="77777777" w:rsidR="006735D7" w:rsidRDefault="003106E9" w:rsidP="006735D7">
      <w:pPr>
        <w:pStyle w:val="ECEcorps"/>
        <w:numPr>
          <w:ilvl w:val="0"/>
          <w:numId w:val="11"/>
        </w:numPr>
      </w:pPr>
      <w:proofErr w:type="gramStart"/>
      <w:r>
        <w:t>é</w:t>
      </w:r>
      <w:r w:rsidR="006735D7">
        <w:t>tape</w:t>
      </w:r>
      <w:proofErr w:type="gramEnd"/>
      <w:r w:rsidR="006735D7">
        <w:t xml:space="preserve"> 1 : oxydation d</w:t>
      </w:r>
      <w:r w:rsidR="00DB3F5E">
        <w:t xml:space="preserve">u benzaldéhyde </w:t>
      </w:r>
      <w:r w:rsidR="006735D7">
        <w:t>en milieu basique donnant l’ion benzoate</w:t>
      </w:r>
    </w:p>
    <w:p w14:paraId="32721F5A" w14:textId="77777777" w:rsidR="00FE0846" w:rsidRDefault="003106E9" w:rsidP="006735D7">
      <w:pPr>
        <w:pStyle w:val="ECEcorps"/>
        <w:numPr>
          <w:ilvl w:val="0"/>
          <w:numId w:val="11"/>
        </w:numPr>
      </w:pPr>
      <w:proofErr w:type="gramStart"/>
      <w:r>
        <w:t>é</w:t>
      </w:r>
      <w:r w:rsidR="006735D7">
        <w:t>tape</w:t>
      </w:r>
      <w:proofErr w:type="gramEnd"/>
      <w:r w:rsidR="006735D7">
        <w:t xml:space="preserve"> 2 : </w:t>
      </w:r>
      <w:r w:rsidR="009061C0">
        <w:t>transformation</w:t>
      </w:r>
      <w:r w:rsidR="006735D7">
        <w:t xml:space="preserve"> de l’ion benzoate en acide benzoïque.</w:t>
      </w:r>
    </w:p>
    <w:p w14:paraId="5F297F75" w14:textId="77777777" w:rsidR="00FE0846" w:rsidRDefault="00FE0846" w:rsidP="00FE0846">
      <w:pPr>
        <w:pStyle w:val="ECEcorps"/>
      </w:pPr>
    </w:p>
    <w:p w14:paraId="560B9B72" w14:textId="77777777" w:rsidR="000D50A1" w:rsidRDefault="00FE0846" w:rsidP="00FE0846">
      <w:pPr>
        <w:pStyle w:val="ECEcorps"/>
      </w:pPr>
      <w:r w:rsidRPr="00FE0846">
        <w:rPr>
          <w:noProof/>
        </w:rPr>
        <w:drawing>
          <wp:inline distT="0" distB="0" distL="0" distR="0" wp14:anchorId="0015653E" wp14:editId="4FD9B165">
            <wp:extent cx="6479540" cy="986155"/>
            <wp:effectExtent l="0" t="0" r="0" b="4445"/>
            <wp:docPr id="1455565548" name="Image 1" descr="Une image contenant texte, ligne, diagramm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565548" name="Image 1" descr="Une image contenant texte, ligne, diagramme, Polic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248F3">
        <w:t xml:space="preserve"> </w:t>
      </w:r>
    </w:p>
    <w:p w14:paraId="16574C7E" w14:textId="77777777" w:rsidR="004B0326" w:rsidRDefault="004B0326" w:rsidP="004B0326">
      <w:pPr>
        <w:pStyle w:val="ECEcorps"/>
      </w:pPr>
    </w:p>
    <w:p w14:paraId="2E1E3CB7" w14:textId="77777777" w:rsidR="006735D7" w:rsidRDefault="006735D7" w:rsidP="000D50A1">
      <w:pPr>
        <w:pStyle w:val="ECEcorps"/>
      </w:pPr>
    </w:p>
    <w:p w14:paraId="590C0222" w14:textId="77777777" w:rsidR="007D4A28" w:rsidRDefault="007D4A28" w:rsidP="00DD5BD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Recristallisation</w:t>
      </w:r>
    </w:p>
    <w:p w14:paraId="3CBAC165" w14:textId="77777777" w:rsidR="007D4A28" w:rsidRDefault="007D4A28" w:rsidP="007D4A28">
      <w:pPr>
        <w:pStyle w:val="ECEcorps"/>
      </w:pPr>
    </w:p>
    <w:p w14:paraId="2FFB50E4" w14:textId="108C0B4F" w:rsidR="007D4A28" w:rsidRDefault="007D4A28" w:rsidP="007D4A28">
      <w:pPr>
        <w:pStyle w:val="ECEcorps"/>
      </w:pPr>
      <w:r>
        <w:t>Une recristallisation consiste à purifier une substance solide.</w:t>
      </w:r>
      <w:r w:rsidR="00F12AE2">
        <w:t xml:space="preserve"> </w:t>
      </w:r>
      <w:r>
        <w:t>Pour cela, on la dissout à chaud dans un volume minimal de solvant dans lequel elle n'est pas (ou peu) soluble à froid. Les impuretés à éliminer sont</w:t>
      </w:r>
      <w:r w:rsidR="000555D9">
        <w:t xml:space="preserve">, </w:t>
      </w:r>
      <w:r w:rsidR="000555D9" w:rsidRPr="000555D9">
        <w:t>quant à elles</w:t>
      </w:r>
      <w:r w:rsidR="000555D9">
        <w:t>,</w:t>
      </w:r>
      <w:r w:rsidR="000555D9" w:rsidRPr="000555D9">
        <w:rPr>
          <w:rStyle w:val="Marquedecommentaire"/>
          <w:color w:val="000000"/>
          <w:sz w:val="20"/>
          <w:szCs w:val="20"/>
        </w:rPr>
        <w:t xml:space="preserve"> so</w:t>
      </w:r>
      <w:r w:rsidRPr="000555D9">
        <w:t>lubles</w:t>
      </w:r>
      <w:r>
        <w:t xml:space="preserve"> à chaud et à froid dans le solvant utilisé.</w:t>
      </w:r>
    </w:p>
    <w:p w14:paraId="575B14BE" w14:textId="77777777" w:rsidR="007D4A28" w:rsidRDefault="007D4A28" w:rsidP="007D4A28">
      <w:pPr>
        <w:pStyle w:val="ECEcorps"/>
      </w:pPr>
    </w:p>
    <w:p w14:paraId="43578B25" w14:textId="5C52770C" w:rsidR="007D4A28" w:rsidRDefault="007D4A28" w:rsidP="007D4A28">
      <w:pPr>
        <w:pStyle w:val="ECEcorps"/>
      </w:pPr>
      <w:r>
        <w:t>Lorsqu’on refroidit le mélange, seule la subs</w:t>
      </w:r>
      <w:r w:rsidR="005C7B85">
        <w:t xml:space="preserve">tance à purifier recristallise. </w:t>
      </w:r>
      <w:r>
        <w:t>Les impuretés restent dissoutes dans le solvant. On p</w:t>
      </w:r>
      <w:r w:rsidR="00F12AE2">
        <w:t>eut</w:t>
      </w:r>
      <w:r>
        <w:t xml:space="preserve"> ensuite récupérer la substance recristallisée par filtration.</w:t>
      </w:r>
      <w:r w:rsidR="00F12AE2">
        <w:t xml:space="preserve"> </w:t>
      </w:r>
      <w:r>
        <w:t xml:space="preserve">Si le refroidissement est </w:t>
      </w:r>
      <w:r w:rsidR="00F12AE2">
        <w:t xml:space="preserve">assez </w:t>
      </w:r>
      <w:r>
        <w:t>lent, on peut obtenir des cristaux très purs.</w:t>
      </w:r>
    </w:p>
    <w:p w14:paraId="1081D2AD" w14:textId="77777777" w:rsidR="00033224" w:rsidRDefault="00033224" w:rsidP="007D4A28">
      <w:pPr>
        <w:pStyle w:val="ECEcorps"/>
      </w:pPr>
    </w:p>
    <w:p w14:paraId="5F7BEE38" w14:textId="77777777" w:rsidR="007D4A28" w:rsidRPr="007D4A28" w:rsidRDefault="007D4A28" w:rsidP="007D4A28">
      <w:pPr>
        <w:pStyle w:val="ECEcorps"/>
      </w:pPr>
    </w:p>
    <w:p w14:paraId="306EBD1A" w14:textId="77777777" w:rsidR="00952E64" w:rsidRPr="00952E64" w:rsidRDefault="00952E64" w:rsidP="00952E64">
      <w:pPr>
        <w:pStyle w:val="ECEcorps"/>
        <w:rPr>
          <w:b/>
          <w:sz w:val="24"/>
          <w:szCs w:val="24"/>
          <w:u w:val="single"/>
        </w:rPr>
      </w:pPr>
      <w:r w:rsidRPr="00952E64">
        <w:rPr>
          <w:b/>
          <w:sz w:val="24"/>
          <w:szCs w:val="24"/>
          <w:u w:val="single"/>
        </w:rPr>
        <w:t xml:space="preserve">Rendement </w:t>
      </w:r>
      <w:r w:rsidR="0085734D">
        <w:rPr>
          <w:b/>
          <w:sz w:val="24"/>
          <w:szCs w:val="24"/>
          <w:u w:val="single"/>
        </w:rPr>
        <w:t>de la purification</w:t>
      </w:r>
    </w:p>
    <w:p w14:paraId="2359515C" w14:textId="77777777" w:rsidR="00952E64" w:rsidRDefault="00952E64" w:rsidP="00952E64">
      <w:pPr>
        <w:pStyle w:val="ECEcorps"/>
      </w:pPr>
    </w:p>
    <w:p w14:paraId="3492F1C4" w14:textId="48692AF4" w:rsidR="00952E64" w:rsidRDefault="00952E64" w:rsidP="00952E64">
      <w:pPr>
        <w:pStyle w:val="ECEcorps"/>
      </w:pPr>
      <w:r>
        <w:t>Le rendement</w:t>
      </w:r>
      <w:r w:rsidR="000555D9">
        <w:t xml:space="preserve"> </w:t>
      </w:r>
      <w:r w:rsidR="0085734D">
        <w:t>de la</w:t>
      </w:r>
      <w:r w:rsidR="000555D9">
        <w:t xml:space="preserve"> recristallisation pe</w:t>
      </w:r>
      <w:r>
        <w:t xml:space="preserve">ut être calculé </w:t>
      </w:r>
      <w:r w:rsidR="00F12AE2">
        <w:t>à l’aide de la relation</w:t>
      </w:r>
      <w:r>
        <w:t xml:space="preserve"> suivante :</w:t>
      </w:r>
    </w:p>
    <w:p w14:paraId="0451C0A7" w14:textId="77777777" w:rsidR="00952E64" w:rsidRPr="006A415A" w:rsidRDefault="00B3383C" w:rsidP="00952E64">
      <w:pPr>
        <w:pStyle w:val="ECEcorps"/>
        <w:rPr>
          <w:rFonts w:asciiTheme="minorBidi" w:hAnsiTheme="minorBidi" w:cstheme="minorBidi"/>
          <w:iCs/>
        </w:rPr>
      </w:pPr>
      <m:oMathPara>
        <m:oMath>
          <m:sSub>
            <m:sSubPr>
              <m:ctrlPr>
                <w:rPr>
                  <w:rFonts w:ascii="Cambria Math" w:hAnsi="Cambria Math" w:cstheme="minorBidi"/>
                  <w:iCs/>
                </w:rPr>
              </m:ctrlPr>
            </m:sSubPr>
            <m:e>
              <m:r>
                <m:rPr>
                  <m:nor/>
                </m:rPr>
                <w:rPr>
                  <w:rFonts w:ascii="Symbol" w:hAnsi="Symbol" w:cstheme="minorBidi"/>
                  <w:iCs/>
                </w:rPr>
                <m:t></m:t>
              </m:r>
            </m:e>
            <m:sub>
              <m:r>
                <m:rPr>
                  <m:nor/>
                </m:rPr>
                <w:rPr>
                  <w:rFonts w:asciiTheme="minorBidi" w:hAnsiTheme="minorBidi" w:cstheme="minorBidi"/>
                  <w:iCs/>
                </w:rPr>
                <m:t>recristallisation</m:t>
              </m:r>
            </m:sub>
          </m:sSub>
          <m:r>
            <m:rPr>
              <m:nor/>
            </m:rPr>
            <w:rPr>
              <w:rFonts w:asciiTheme="minorBidi" w:hAnsiTheme="minorBidi" w:cstheme="minorBidi"/>
              <w:iCs/>
            </w:rPr>
            <m:t>=</m:t>
          </m:r>
          <m:f>
            <m:fPr>
              <m:ctrlPr>
                <w:rPr>
                  <w:rFonts w:ascii="Cambria Math" w:hAnsi="Cambria Math" w:cstheme="minorBidi"/>
                  <w:iCs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theme="minorBidi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produit recristallisé</m:t>
                  </m:r>
                  <m:r>
                    <m:rPr>
                      <m:nor/>
                    </m:rPr>
                    <w:rPr>
                      <w:rFonts w:ascii="Cambria Math" w:hAnsiTheme="minorBidi" w:cstheme="minorBidi"/>
                      <w:iCs/>
                    </w:rPr>
                    <m:t xml:space="preserve"> </m:t>
                  </m:r>
                  <m:r>
                    <m:rPr>
                      <m:nor/>
                    </m:rPr>
                    <w:rPr>
                      <w:iCs/>
                    </w:rPr>
                    <m:t>sec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theme="minorBidi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Theme="minorBidi" w:hAnsiTheme="minorBidi" w:cstheme="minorBidi"/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>produit brut</m:t>
                  </m:r>
                </m:sub>
              </m:sSub>
            </m:den>
          </m:f>
        </m:oMath>
      </m:oMathPara>
    </w:p>
    <w:p w14:paraId="4F586EFB" w14:textId="77777777" w:rsidR="003A114B" w:rsidRDefault="003A114B" w:rsidP="007D4A28">
      <w:pPr>
        <w:pStyle w:val="ECEcorps"/>
      </w:pPr>
    </w:p>
    <w:p w14:paraId="0EA66263" w14:textId="77777777" w:rsidR="00952E64" w:rsidRDefault="00952E64" w:rsidP="007D4A28">
      <w:pPr>
        <w:pStyle w:val="ECEcorps"/>
      </w:pPr>
    </w:p>
    <w:p w14:paraId="20192338" w14:textId="77777777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7F68D81B" w14:textId="77777777" w:rsidR="00C60969" w:rsidRPr="007955D1" w:rsidRDefault="00C60969" w:rsidP="00C60969">
      <w:pPr>
        <w:pStyle w:val="ECEcorps"/>
        <w:rPr>
          <w:highlight w:val="yellow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2"/>
        <w:gridCol w:w="1361"/>
        <w:gridCol w:w="1830"/>
        <w:gridCol w:w="1674"/>
        <w:gridCol w:w="4016"/>
      </w:tblGrid>
      <w:tr w:rsidR="00DA6713" w:rsidRPr="00A56B6A" w14:paraId="3ECEECD9" w14:textId="77777777" w:rsidTr="00964D16">
        <w:trPr>
          <w:jc w:val="center"/>
        </w:trPr>
        <w:tc>
          <w:tcPr>
            <w:tcW w:w="1462" w:type="dxa"/>
            <w:vAlign w:val="center"/>
          </w:tcPr>
          <w:p w14:paraId="74378FEC" w14:textId="77777777" w:rsidR="00DA6713" w:rsidRPr="00A56B6A" w:rsidRDefault="00DA6713" w:rsidP="005D6019">
            <w:pPr>
              <w:jc w:val="center"/>
            </w:pPr>
          </w:p>
        </w:tc>
        <w:tc>
          <w:tcPr>
            <w:tcW w:w="1361" w:type="dxa"/>
            <w:vAlign w:val="center"/>
          </w:tcPr>
          <w:p w14:paraId="1299445A" w14:textId="77777777" w:rsidR="00DA6713" w:rsidRPr="00A56B6A" w:rsidRDefault="00DA6713" w:rsidP="005D6019">
            <w:pPr>
              <w:jc w:val="center"/>
            </w:pPr>
            <w:r>
              <w:t>Température de fusion</w:t>
            </w:r>
          </w:p>
        </w:tc>
        <w:tc>
          <w:tcPr>
            <w:tcW w:w="1830" w:type="dxa"/>
            <w:vAlign w:val="center"/>
          </w:tcPr>
          <w:p w14:paraId="1CDFEEAA" w14:textId="77777777" w:rsidR="00DA6713" w:rsidRPr="00A56B6A" w:rsidRDefault="00DA6713" w:rsidP="005D6019">
            <w:pPr>
              <w:jc w:val="center"/>
            </w:pPr>
            <w:r>
              <w:t>Solubilité dans l’eau</w:t>
            </w:r>
          </w:p>
        </w:tc>
        <w:tc>
          <w:tcPr>
            <w:tcW w:w="1674" w:type="dxa"/>
            <w:vAlign w:val="center"/>
          </w:tcPr>
          <w:p w14:paraId="55D3AB8D" w14:textId="77777777" w:rsidR="00DA6713" w:rsidRPr="00623EDF" w:rsidRDefault="00DA6713" w:rsidP="005D6019">
            <w:pPr>
              <w:jc w:val="center"/>
            </w:pPr>
            <w:r>
              <w:t>Solubilité dans l’éthanol</w:t>
            </w:r>
          </w:p>
        </w:tc>
        <w:tc>
          <w:tcPr>
            <w:tcW w:w="4016" w:type="dxa"/>
            <w:vAlign w:val="center"/>
          </w:tcPr>
          <w:p w14:paraId="3469181D" w14:textId="77777777" w:rsidR="00DA6713" w:rsidRDefault="00DA6713" w:rsidP="00DA6713">
            <w:pPr>
              <w:jc w:val="center"/>
            </w:pPr>
            <w:r>
              <w:t>Dangers</w:t>
            </w:r>
          </w:p>
        </w:tc>
      </w:tr>
      <w:tr w:rsidR="00DA6713" w:rsidRPr="00A56B6A" w14:paraId="184531B1" w14:textId="77777777" w:rsidTr="00964D16">
        <w:trPr>
          <w:jc w:val="center"/>
        </w:trPr>
        <w:tc>
          <w:tcPr>
            <w:tcW w:w="1462" w:type="dxa"/>
            <w:vAlign w:val="center"/>
          </w:tcPr>
          <w:p w14:paraId="23611248" w14:textId="77777777" w:rsidR="00DA6713" w:rsidRPr="00A56B6A" w:rsidRDefault="004A0364" w:rsidP="005D6019">
            <w:r>
              <w:t>benzaldéhyde</w:t>
            </w:r>
          </w:p>
        </w:tc>
        <w:tc>
          <w:tcPr>
            <w:tcW w:w="1361" w:type="dxa"/>
            <w:vAlign w:val="center"/>
          </w:tcPr>
          <w:p w14:paraId="5E0718A4" w14:textId="77777777" w:rsidR="00DA6713" w:rsidRPr="00DC4E00" w:rsidRDefault="00483432" w:rsidP="005D6019">
            <w:pPr>
              <w:jc w:val="center"/>
              <w:rPr>
                <w:smallCaps/>
              </w:rPr>
            </w:pPr>
            <w:r>
              <w:t xml:space="preserve">– </w:t>
            </w:r>
            <w:r w:rsidR="004A0364">
              <w:t>26</w:t>
            </w:r>
            <w:r w:rsidR="00DA6713">
              <w:t>°C</w:t>
            </w:r>
          </w:p>
        </w:tc>
        <w:tc>
          <w:tcPr>
            <w:tcW w:w="1830" w:type="dxa"/>
            <w:vAlign w:val="center"/>
          </w:tcPr>
          <w:p w14:paraId="5149262A" w14:textId="77777777" w:rsidR="00DA6713" w:rsidRPr="00DC4E00" w:rsidRDefault="00DA6713" w:rsidP="005D6019">
            <w:pPr>
              <w:jc w:val="center"/>
              <w:rPr>
                <w:smallCaps/>
              </w:rPr>
            </w:pPr>
            <w:r>
              <w:t>bonne à chaud et à froid</w:t>
            </w:r>
          </w:p>
        </w:tc>
        <w:tc>
          <w:tcPr>
            <w:tcW w:w="1674" w:type="dxa"/>
            <w:vAlign w:val="center"/>
          </w:tcPr>
          <w:p w14:paraId="7E4A0A3F" w14:textId="77777777" w:rsidR="00DA6713" w:rsidRPr="00623EDF" w:rsidRDefault="00DA6713" w:rsidP="005D6019">
            <w:pPr>
              <w:jc w:val="center"/>
              <w:rPr>
                <w:smallCaps/>
              </w:rPr>
            </w:pPr>
            <w:r>
              <w:rPr>
                <w:noProof/>
              </w:rPr>
              <w:t>bonne à chaud et à froid</w:t>
            </w:r>
          </w:p>
        </w:tc>
        <w:tc>
          <w:tcPr>
            <w:tcW w:w="4016" w:type="dxa"/>
          </w:tcPr>
          <w:p w14:paraId="79780FCA" w14:textId="77777777"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6D776088" wp14:editId="17BF3E04">
                  <wp:simplePos x="0" y="0"/>
                  <wp:positionH relativeFrom="column">
                    <wp:posOffset>-22415</wp:posOffset>
                  </wp:positionH>
                  <wp:positionV relativeFrom="paragraph">
                    <wp:posOffset>8094</wp:posOffset>
                  </wp:positionV>
                  <wp:extent cx="528345" cy="540000"/>
                  <wp:effectExtent l="0" t="0" r="5080" b="0"/>
                  <wp:wrapSquare wrapText="bothSides"/>
                  <wp:docPr id="149176205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176205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45" cy="5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E02B0CC" w14:textId="77777777" w:rsidR="00DA6713" w:rsidRDefault="00DA6713" w:rsidP="005D6019">
            <w:pPr>
              <w:jc w:val="center"/>
              <w:rPr>
                <w:noProof/>
              </w:rPr>
            </w:pPr>
            <w:r>
              <w:rPr>
                <w:shd w:val="clear" w:color="auto" w:fill="FFFFFF"/>
              </w:rPr>
              <w:t>Nocif en cas d'ingestion</w:t>
            </w:r>
            <w:r>
              <w:br/>
            </w:r>
            <w:r>
              <w:rPr>
                <w:shd w:val="clear" w:color="auto" w:fill="FFFFFF"/>
              </w:rPr>
              <w:t>Nocif par inhalation</w:t>
            </w:r>
          </w:p>
        </w:tc>
      </w:tr>
      <w:tr w:rsidR="00DA6713" w:rsidRPr="00A56B6A" w14:paraId="2FE6107F" w14:textId="77777777" w:rsidTr="00964D16">
        <w:trPr>
          <w:jc w:val="center"/>
        </w:trPr>
        <w:tc>
          <w:tcPr>
            <w:tcW w:w="1462" w:type="dxa"/>
            <w:vAlign w:val="center"/>
          </w:tcPr>
          <w:p w14:paraId="319013E4" w14:textId="77777777" w:rsidR="00DA6713" w:rsidRPr="00A56B6A" w:rsidRDefault="00DA6713" w:rsidP="005D6019">
            <w:r>
              <w:t>acide benzoïque</w:t>
            </w:r>
          </w:p>
        </w:tc>
        <w:tc>
          <w:tcPr>
            <w:tcW w:w="1361" w:type="dxa"/>
            <w:vAlign w:val="center"/>
          </w:tcPr>
          <w:p w14:paraId="7F57DB54" w14:textId="77777777" w:rsidR="00DA6713" w:rsidRPr="00DC4E00" w:rsidRDefault="00DA6713" w:rsidP="005D6019">
            <w:pPr>
              <w:jc w:val="center"/>
              <w:rPr>
                <w:smallCaps/>
              </w:rPr>
            </w:pPr>
            <w:r w:rsidRPr="00DC4E00">
              <w:t>122°C</w:t>
            </w:r>
          </w:p>
        </w:tc>
        <w:tc>
          <w:tcPr>
            <w:tcW w:w="1830" w:type="dxa"/>
            <w:vAlign w:val="center"/>
          </w:tcPr>
          <w:p w14:paraId="68862CFC" w14:textId="77777777" w:rsidR="00DA6713" w:rsidRDefault="00DA6713" w:rsidP="005D6019">
            <w:pPr>
              <w:jc w:val="center"/>
            </w:pPr>
            <w:r w:rsidRPr="00DC4E00">
              <w:t>très faible</w:t>
            </w:r>
            <w:r>
              <w:t xml:space="preserve"> à froid</w:t>
            </w:r>
          </w:p>
          <w:p w14:paraId="7E78A8F8" w14:textId="77777777" w:rsidR="00DA6713" w:rsidRPr="00485C26" w:rsidRDefault="007D4A28" w:rsidP="005D6019">
            <w:pPr>
              <w:jc w:val="center"/>
            </w:pPr>
            <w:r>
              <w:t xml:space="preserve">bonne </w:t>
            </w:r>
            <w:r w:rsidR="00DA6713">
              <w:t>à chaud</w:t>
            </w:r>
          </w:p>
        </w:tc>
        <w:tc>
          <w:tcPr>
            <w:tcW w:w="1674" w:type="dxa"/>
            <w:vAlign w:val="center"/>
          </w:tcPr>
          <w:p w14:paraId="75F721BC" w14:textId="77777777" w:rsidR="00DA6713" w:rsidRPr="00623EDF" w:rsidRDefault="00DA6713" w:rsidP="005D6019">
            <w:pPr>
              <w:jc w:val="center"/>
              <w:rPr>
                <w:smallCaps/>
              </w:rPr>
            </w:pPr>
            <w:r>
              <w:rPr>
                <w:noProof/>
              </w:rPr>
              <w:t>bonne à chaud et à froid</w:t>
            </w:r>
          </w:p>
        </w:tc>
        <w:tc>
          <w:tcPr>
            <w:tcW w:w="4016" w:type="dxa"/>
          </w:tcPr>
          <w:p w14:paraId="24D61C04" w14:textId="77777777"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1EBAD5A1" wp14:editId="00A2417B">
                  <wp:simplePos x="0" y="0"/>
                  <wp:positionH relativeFrom="column">
                    <wp:posOffset>-65225</wp:posOffset>
                  </wp:positionH>
                  <wp:positionV relativeFrom="paragraph">
                    <wp:posOffset>41578</wp:posOffset>
                  </wp:positionV>
                  <wp:extent cx="540000" cy="545002"/>
                  <wp:effectExtent l="0" t="0" r="0" b="7620"/>
                  <wp:wrapSquare wrapText="bothSides"/>
                  <wp:docPr id="20336279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362794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" cy="545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4FD7C87" w14:textId="77777777"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t>Provoque une irritation cutanée</w:t>
            </w:r>
          </w:p>
          <w:p w14:paraId="4B9F0DED" w14:textId="77777777" w:rsidR="00DA6713" w:rsidRDefault="00DA6713" w:rsidP="005D6019">
            <w:pPr>
              <w:jc w:val="center"/>
              <w:rPr>
                <w:noProof/>
              </w:rPr>
            </w:pPr>
            <w:r w:rsidRPr="006735D7">
              <w:rPr>
                <w:noProof/>
              </w:rPr>
              <w:t>Provoque de graves lésions des yeux</w:t>
            </w:r>
          </w:p>
        </w:tc>
      </w:tr>
    </w:tbl>
    <w:p w14:paraId="281391FC" w14:textId="77777777" w:rsidR="00964D16" w:rsidRDefault="00964D16" w:rsidP="00E26870">
      <w:pPr>
        <w:pStyle w:val="ECEtitre"/>
        <w:rPr>
          <w:sz w:val="24"/>
          <w:szCs w:val="24"/>
        </w:rPr>
      </w:pPr>
    </w:p>
    <w:p w14:paraId="11D42CB8" w14:textId="77777777" w:rsidR="004E578A" w:rsidRDefault="004E578A" w:rsidP="00E26870">
      <w:pPr>
        <w:pStyle w:val="ECEtitre"/>
        <w:rPr>
          <w:sz w:val="24"/>
          <w:szCs w:val="24"/>
        </w:rPr>
      </w:pPr>
    </w:p>
    <w:p w14:paraId="13C43CDA" w14:textId="77777777" w:rsidR="004E578A" w:rsidRDefault="004E578A" w:rsidP="00E26870">
      <w:pPr>
        <w:pStyle w:val="ECEtitre"/>
        <w:rPr>
          <w:sz w:val="24"/>
          <w:szCs w:val="24"/>
        </w:rPr>
      </w:pPr>
    </w:p>
    <w:p w14:paraId="6A5F3EE6" w14:textId="77777777" w:rsidR="004E578A" w:rsidRDefault="004E578A" w:rsidP="00E26870">
      <w:pPr>
        <w:pStyle w:val="ECEtitre"/>
        <w:rPr>
          <w:sz w:val="24"/>
          <w:szCs w:val="24"/>
        </w:rPr>
      </w:pPr>
    </w:p>
    <w:p w14:paraId="64EFF5B5" w14:textId="77777777" w:rsidR="00F12AE2" w:rsidRDefault="00F12AE2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62FCF73D" w14:textId="334E7BCB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1DA5B867" w14:textId="77777777" w:rsidR="00E26870" w:rsidRPr="00257B49" w:rsidRDefault="00F164C2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  <w:r>
        <w:rPr>
          <w:b/>
          <w:bCs/>
          <w:noProof/>
          <w:color w:val="auto"/>
          <w:u w:val="single"/>
        </w:rPr>
        <w:drawing>
          <wp:anchor distT="0" distB="0" distL="114300" distR="114300" simplePos="0" relativeHeight="251665408" behindDoc="1" locked="0" layoutInCell="1" allowOverlap="1" wp14:anchorId="6BB6C3CD" wp14:editId="5D82918C">
            <wp:simplePos x="0" y="0"/>
            <wp:positionH relativeFrom="margin">
              <wp:posOffset>5180330</wp:posOffset>
            </wp:positionH>
            <wp:positionV relativeFrom="paragraph">
              <wp:posOffset>77470</wp:posOffset>
            </wp:positionV>
            <wp:extent cx="1335405" cy="2258695"/>
            <wp:effectExtent l="19050" t="0" r="0" b="0"/>
            <wp:wrapTight wrapText="bothSides">
              <wp:wrapPolygon edited="0">
                <wp:start x="-308" y="0"/>
                <wp:lineTo x="-308" y="21497"/>
                <wp:lineTo x="21569" y="21497"/>
                <wp:lineTo x="21569" y="0"/>
                <wp:lineTo x="-308" y="0"/>
              </wp:wrapPolygon>
            </wp:wrapTight>
            <wp:docPr id="1059149761" name="Image 2" descr="Une image contenant capture d’écr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149761" name="Image 2" descr="Une image contenant capture d’écran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29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405" cy="225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A007B4" w14:textId="1AE06E2B" w:rsidR="00E26870" w:rsidRDefault="00DA6713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 xml:space="preserve">Vérification de la pureté du </w:t>
      </w:r>
      <w:r w:rsidR="00F12AE2">
        <w:t>« </w:t>
      </w:r>
      <w:r>
        <w:t>brut de synthèse</w:t>
      </w:r>
      <w:r w:rsidR="00F12AE2">
        <w:t> »</w:t>
      </w:r>
      <w:r w:rsidR="00E26870" w:rsidRPr="00452138">
        <w:t xml:space="preserve"> </w:t>
      </w:r>
      <w:r w:rsidR="00E26870" w:rsidRPr="00FF78A1">
        <w:rPr>
          <w:b w:val="0"/>
          <w:bCs/>
        </w:rPr>
        <w:t>(10 minutes conseillées)</w:t>
      </w:r>
      <w:bookmarkEnd w:id="5"/>
      <w:bookmarkEnd w:id="6"/>
    </w:p>
    <w:p w14:paraId="0B547EC1" w14:textId="77777777" w:rsidR="00964D16" w:rsidRDefault="00964D16" w:rsidP="00DA6713">
      <w:pPr>
        <w:pStyle w:val="ECEcorps"/>
      </w:pPr>
    </w:p>
    <w:p w14:paraId="438F570E" w14:textId="77777777" w:rsidR="00FE0846" w:rsidRDefault="00DA6713" w:rsidP="00DA6713">
      <w:pPr>
        <w:pStyle w:val="ECEcorps"/>
      </w:pPr>
      <w:r>
        <w:t xml:space="preserve">Une chromatographie sur couche mince a été réalisée à la fin de la synthèse de l’acide benzoïque </w:t>
      </w:r>
      <w:r w:rsidR="00FE0846">
        <w:t>avec les dépôts suivants :</w:t>
      </w:r>
    </w:p>
    <w:p w14:paraId="6D0B7C9D" w14:textId="77777777" w:rsidR="00FE0846" w:rsidRDefault="003106E9" w:rsidP="00FE0846">
      <w:pPr>
        <w:pStyle w:val="ECEcorps"/>
        <w:numPr>
          <w:ilvl w:val="0"/>
          <w:numId w:val="11"/>
        </w:numPr>
      </w:pPr>
      <w:proofErr w:type="gramStart"/>
      <w:r>
        <w:t>dépôt</w:t>
      </w:r>
      <w:proofErr w:type="gramEnd"/>
      <w:r>
        <w:t xml:space="preserve"> 1 : s</w:t>
      </w:r>
      <w:r w:rsidR="00FE0846">
        <w:t>olide obtenu en fin de synthèse, appelé « brut de synthèse », dissous dans l’éther</w:t>
      </w:r>
    </w:p>
    <w:p w14:paraId="6CB88CA4" w14:textId="77777777" w:rsidR="00FE0846" w:rsidRDefault="003106E9" w:rsidP="00FE0846">
      <w:pPr>
        <w:pStyle w:val="ECEcorps"/>
        <w:numPr>
          <w:ilvl w:val="0"/>
          <w:numId w:val="11"/>
        </w:numPr>
      </w:pPr>
      <w:proofErr w:type="gramStart"/>
      <w:r>
        <w:t>dépôt</w:t>
      </w:r>
      <w:proofErr w:type="gramEnd"/>
      <w:r>
        <w:t xml:space="preserve"> 2 : b</w:t>
      </w:r>
      <w:r w:rsidR="00FE0846">
        <w:t>enzaldéhyde pur dissous dans l’éther</w:t>
      </w:r>
    </w:p>
    <w:p w14:paraId="7EF86849" w14:textId="77777777" w:rsidR="00FE0846" w:rsidRDefault="003106E9" w:rsidP="00FE0846">
      <w:pPr>
        <w:pStyle w:val="ECEcorps"/>
        <w:numPr>
          <w:ilvl w:val="0"/>
          <w:numId w:val="11"/>
        </w:numPr>
      </w:pPr>
      <w:r>
        <w:t>dépôt 3 : a</w:t>
      </w:r>
      <w:r w:rsidR="00FE0846">
        <w:t>cide benzoïque pur dissous dans l’éther</w:t>
      </w:r>
    </w:p>
    <w:p w14:paraId="1AC5AA57" w14:textId="77777777" w:rsidR="00FE0846" w:rsidRDefault="00FE0846" w:rsidP="00FE0846">
      <w:pPr>
        <w:pStyle w:val="ECEcorps"/>
        <w:ind w:left="720"/>
      </w:pPr>
    </w:p>
    <w:p w14:paraId="2C247BC9" w14:textId="77777777" w:rsidR="00DA6713" w:rsidRDefault="004E578A" w:rsidP="008C4BA6">
      <w:pPr>
        <w:pStyle w:val="ECEcorps"/>
      </w:pPr>
      <w:r>
        <w:t xml:space="preserve">La plaque obtenue et révélée sous UV est représentée </w:t>
      </w:r>
      <w:r w:rsidR="007D4A28">
        <w:t>c</w:t>
      </w:r>
      <w:r>
        <w:t xml:space="preserve">i-contre. </w:t>
      </w:r>
    </w:p>
    <w:p w14:paraId="0EAD9FFF" w14:textId="77777777" w:rsidR="00DA6713" w:rsidRDefault="00DA6713" w:rsidP="00E26870">
      <w:pPr>
        <w:pStyle w:val="ECEcorps"/>
      </w:pPr>
    </w:p>
    <w:p w14:paraId="35DFA22D" w14:textId="0AEA2D6B" w:rsidR="00DA6713" w:rsidRDefault="006C2D00" w:rsidP="00E26870">
      <w:pPr>
        <w:pStyle w:val="ECEcorps"/>
      </w:pPr>
      <w:r>
        <w:t xml:space="preserve">Justifier </w:t>
      </w:r>
      <w:r w:rsidR="00F12AE2">
        <w:t xml:space="preserve">le fait </w:t>
      </w:r>
      <w:r>
        <w:t xml:space="preserve">qu’une purification </w:t>
      </w:r>
      <w:r w:rsidR="009061C0">
        <w:t>du solide obtenu à la fin de la synthèse</w:t>
      </w:r>
      <w:r>
        <w:t xml:space="preserve"> est nécessaire.</w:t>
      </w:r>
    </w:p>
    <w:p w14:paraId="5F5D5616" w14:textId="77777777" w:rsidR="00964D16" w:rsidRDefault="00FC2828" w:rsidP="00595DF1">
      <w:pPr>
        <w:pStyle w:val="ECErponse"/>
      </w:pPr>
      <w:r w:rsidRPr="00595DF1">
        <w:t>…………………………………………………………………………………</w:t>
      </w:r>
      <w:r w:rsidR="00964D16">
        <w:t>………………</w:t>
      </w:r>
    </w:p>
    <w:p w14:paraId="1ABC7D9C" w14:textId="77777777" w:rsidR="00964D16" w:rsidRDefault="00FC2828" w:rsidP="00595DF1">
      <w:pPr>
        <w:pStyle w:val="ECErponse"/>
      </w:pPr>
      <w:r w:rsidRPr="00595DF1">
        <w:t>……………………………………………………</w:t>
      </w:r>
      <w:r w:rsidR="00964D16">
        <w:t>……………………………………………</w:t>
      </w:r>
      <w:r w:rsidR="00FC09A8">
        <w:t>..................................................</w:t>
      </w:r>
    </w:p>
    <w:p w14:paraId="4C2B8790" w14:textId="77777777" w:rsidR="00964D16" w:rsidRDefault="00FC2828" w:rsidP="00595DF1">
      <w:pPr>
        <w:pStyle w:val="ECErponse"/>
      </w:pPr>
      <w:r w:rsidRPr="00595DF1">
        <w:t>…………………………………………………………………………</w:t>
      </w:r>
      <w:r w:rsidR="00964D16">
        <w:t>…………</w:t>
      </w:r>
      <w:r w:rsidR="00FC09A8">
        <w:t>..................................................</w:t>
      </w:r>
      <w:r w:rsidR="00964D16">
        <w:t>……………</w:t>
      </w:r>
    </w:p>
    <w:p w14:paraId="3CFC7A80" w14:textId="77777777" w:rsidR="00595DF1" w:rsidRDefault="00FC2828" w:rsidP="00595DF1">
      <w:pPr>
        <w:pStyle w:val="ECErponse"/>
      </w:pPr>
      <w:r w:rsidRPr="00595DF1">
        <w:t>……………………………………………………………</w:t>
      </w:r>
      <w:r w:rsidR="00964D16">
        <w:t>………………</w:t>
      </w:r>
      <w:r w:rsidR="00FC09A8">
        <w:t>..................................................</w:t>
      </w:r>
      <w:r w:rsidR="00964D16">
        <w:t>……………………</w:t>
      </w:r>
    </w:p>
    <w:p w14:paraId="3CF45C83" w14:textId="77777777" w:rsidR="00E26870" w:rsidRDefault="00E26870" w:rsidP="00E26870">
      <w:pPr>
        <w:pStyle w:val="ECEcorps"/>
      </w:pPr>
    </w:p>
    <w:p w14:paraId="058DE988" w14:textId="77777777" w:rsidR="00351A57" w:rsidRPr="00D742A9" w:rsidRDefault="00351A57" w:rsidP="00E26870">
      <w:pPr>
        <w:pStyle w:val="ECEcorps"/>
      </w:pPr>
    </w:p>
    <w:p w14:paraId="3044B503" w14:textId="77777777" w:rsidR="00E26870" w:rsidRDefault="006C2D00" w:rsidP="00E26870">
      <w:pPr>
        <w:pStyle w:val="ECEpartie"/>
        <w:rPr>
          <w:b w:val="0"/>
          <w:bCs/>
        </w:rPr>
      </w:pPr>
      <w:bookmarkStart w:id="7" w:name="_Toc482638815"/>
      <w:bookmarkStart w:id="8" w:name="_Toc500182692"/>
      <w:r>
        <w:t>Recristallisation de l’acide benzoïque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A44645">
        <w:rPr>
          <w:b w:val="0"/>
          <w:bCs/>
        </w:rPr>
        <w:t>35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56E10D2E" w14:textId="77777777" w:rsidR="006C2D00" w:rsidRDefault="006C2D00" w:rsidP="006C2D00">
      <w:pPr>
        <w:pStyle w:val="ECEcorps"/>
      </w:pPr>
    </w:p>
    <w:p w14:paraId="12C3766E" w14:textId="1D1081B4" w:rsidR="006C2D00" w:rsidRDefault="006C2D00" w:rsidP="006C2D00">
      <w:pPr>
        <w:pStyle w:val="ECEcorps"/>
      </w:pPr>
      <w:r>
        <w:t>Choisir</w:t>
      </w:r>
      <w:r w:rsidR="00FC2828">
        <w:t>,</w:t>
      </w:r>
      <w:r>
        <w:t xml:space="preserve"> à l’aide des </w:t>
      </w:r>
      <w:r w:rsidR="007D4A28">
        <w:t xml:space="preserve">informations </w:t>
      </w:r>
      <w:r w:rsidR="00F12AE2">
        <w:t xml:space="preserve">mises </w:t>
      </w:r>
      <w:r w:rsidR="007D4A28">
        <w:t>à disposition</w:t>
      </w:r>
      <w:r w:rsidR="00FC2828">
        <w:t>,</w:t>
      </w:r>
      <w:r>
        <w:t xml:space="preserve"> un solvant pour effectuer la recristallisation.</w:t>
      </w:r>
      <w:r w:rsidR="00033224">
        <w:t xml:space="preserve"> Justifier</w:t>
      </w:r>
      <w:r w:rsidR="00F12AE2">
        <w:t xml:space="preserve"> le choix</w:t>
      </w:r>
      <w:r w:rsidR="00033224">
        <w:t>.</w:t>
      </w:r>
    </w:p>
    <w:p w14:paraId="6FA30FD5" w14:textId="77777777"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5DA34F38" w14:textId="77777777"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5D230676" w14:textId="77777777" w:rsidR="00E26870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23BBC505" w14:textId="77777777"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758216B9" w14:textId="77777777" w:rsidR="00595DF1" w:rsidRDefault="00595DF1" w:rsidP="00E2687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52E64" w14:paraId="74A2F1B3" w14:textId="77777777" w:rsidTr="007474CA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AAEA31B" w14:textId="77777777"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8B40BDD" w14:textId="77777777" w:rsidR="00952E64" w:rsidRDefault="00952E64" w:rsidP="007474CA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E37FAF1" w14:textId="77777777"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952E64" w14:paraId="5AC399D1" w14:textId="77777777" w:rsidTr="007474CA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A1F4D80" w14:textId="77777777" w:rsidR="00952E64" w:rsidRPr="00592F79" w:rsidRDefault="00952E64" w:rsidP="007474CA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DECE984" w14:textId="77777777" w:rsidR="00952E64" w:rsidRPr="0009288D" w:rsidRDefault="00952E64" w:rsidP="007474C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votre </w:t>
            </w:r>
            <w:r w:rsidR="00033224">
              <w:t>réponse</w:t>
            </w:r>
          </w:p>
          <w:p w14:paraId="54C72167" w14:textId="77777777" w:rsidR="00952E64" w:rsidRDefault="00952E64" w:rsidP="007474CA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6594BF3" w14:textId="77777777" w:rsidR="00952E64" w:rsidRDefault="00952E64" w:rsidP="007474CA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CF0E089" w14:textId="77777777" w:rsidR="00952E64" w:rsidRDefault="00952E64" w:rsidP="00E26870">
      <w:pPr>
        <w:pStyle w:val="ECEcorps"/>
        <w:rPr>
          <w:rFonts w:eastAsia="Arial Unicode MS"/>
        </w:rPr>
      </w:pPr>
    </w:p>
    <w:p w14:paraId="5FE2BA0A" w14:textId="77777777" w:rsidR="006C2D00" w:rsidRDefault="006C2D00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Proposer un protocole expérimental</w:t>
      </w:r>
      <w:r w:rsidR="00595DF1">
        <w:rPr>
          <w:rFonts w:eastAsia="Arial Unicode MS"/>
        </w:rPr>
        <w:t xml:space="preserve"> </w:t>
      </w:r>
      <w:r>
        <w:rPr>
          <w:rFonts w:eastAsia="Arial Unicode MS"/>
        </w:rPr>
        <w:t>permettant de recristalliser l’acide benzoïque</w:t>
      </w:r>
      <w:r w:rsidR="00595DF1">
        <w:rPr>
          <w:rFonts w:eastAsia="Arial Unicode MS"/>
        </w:rPr>
        <w:t>.</w:t>
      </w:r>
    </w:p>
    <w:p w14:paraId="1807FC69" w14:textId="77777777"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056AF568" w14:textId="77777777"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73553F2A" w14:textId="77777777"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28652ACA" w14:textId="77777777"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4C275D07" w14:textId="77777777" w:rsidR="00595DF1" w:rsidRDefault="00595DF1" w:rsidP="00595DF1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D28A0A0" w14:textId="77777777" w:rsidR="00595DF1" w:rsidRDefault="00595DF1" w:rsidP="00595DF1">
      <w:pPr>
        <w:pStyle w:val="ECEcorps"/>
      </w:pPr>
    </w:p>
    <w:p w14:paraId="3AA6CDC0" w14:textId="77777777" w:rsidR="00595DF1" w:rsidRDefault="00595DF1" w:rsidP="00595DF1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14:paraId="2C301E5C" w14:textId="77777777" w:rsidR="004E5400" w:rsidRDefault="004E5400" w:rsidP="00595DF1">
      <w:pPr>
        <w:pStyle w:val="ECEcorps"/>
      </w:pPr>
    </w:p>
    <w:p w14:paraId="4D098092" w14:textId="77777777" w:rsidR="00FC09A8" w:rsidRDefault="00FC09A8" w:rsidP="00FC09A8">
      <w:pPr>
        <w:pStyle w:val="ECEcorps"/>
      </w:pPr>
      <w:r>
        <w:lastRenderedPageBreak/>
        <w:t>………………………………………………………………………………………………………………………………………</w:t>
      </w:r>
    </w:p>
    <w:p w14:paraId="00963005" w14:textId="77777777" w:rsidR="00595DF1" w:rsidRDefault="00595DF1" w:rsidP="00595DF1">
      <w:pPr>
        <w:pStyle w:val="ECEcorps"/>
      </w:pPr>
    </w:p>
    <w:p w14:paraId="1CBCCE2A" w14:textId="77777777" w:rsidR="00595DF1" w:rsidRDefault="00595DF1" w:rsidP="00595DF1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14:paraId="123DEA64" w14:textId="77777777" w:rsidR="00351A57" w:rsidRDefault="00351A57" w:rsidP="00351A57">
      <w:pPr>
        <w:pStyle w:val="ECEcorps"/>
        <w:spacing w:before="240"/>
      </w:pPr>
      <w:r>
        <w:t>………………………………………………………………………………………………………………………………………</w:t>
      </w:r>
    </w:p>
    <w:p w14:paraId="6C55C818" w14:textId="77777777" w:rsidR="00351A57" w:rsidRDefault="00351A57" w:rsidP="00351A57">
      <w:pPr>
        <w:pStyle w:val="ECEcorps"/>
      </w:pPr>
    </w:p>
    <w:p w14:paraId="31EA2709" w14:textId="77777777" w:rsidR="00351A57" w:rsidRDefault="00351A57" w:rsidP="00351A57">
      <w:pPr>
        <w:pStyle w:val="ECEcorps"/>
      </w:pPr>
      <w:r w:rsidRPr="00595DF1">
        <w:t>………………………………………………………………………………………………………………………………………</w:t>
      </w:r>
    </w:p>
    <w:p w14:paraId="7EE84C1F" w14:textId="77777777" w:rsidR="00351A57" w:rsidRDefault="00351A57" w:rsidP="00595DF1">
      <w:pPr>
        <w:pStyle w:val="ECEcorps"/>
      </w:pPr>
    </w:p>
    <w:p w14:paraId="30BD48E2" w14:textId="77777777" w:rsidR="00595DF1" w:rsidRDefault="00595DF1" w:rsidP="00595DF1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35FA5" w14:paraId="39598BC9" w14:textId="77777777" w:rsidTr="005D601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A1D73F" w14:textId="77777777"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CB813A" w14:textId="77777777" w:rsidR="00D35FA5" w:rsidRDefault="00D35FA5" w:rsidP="005D6019">
            <w:pPr>
              <w:pStyle w:val="ECEappel"/>
              <w:framePr w:wrap="around"/>
            </w:pPr>
            <w:r>
              <w:t>APPEL n°</w:t>
            </w:r>
            <w:r w:rsidR="00952E64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12952C7" w14:textId="77777777"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35FA5" w14:paraId="507CD271" w14:textId="77777777" w:rsidTr="005D601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B5482A6" w14:textId="77777777" w:rsidR="00D35FA5" w:rsidRPr="00592F79" w:rsidRDefault="00D35FA5" w:rsidP="005D601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424F1F9" w14:textId="77777777" w:rsidR="00D35FA5" w:rsidRPr="0009288D" w:rsidRDefault="00D35FA5" w:rsidP="005D601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protocole</w:t>
            </w:r>
          </w:p>
          <w:p w14:paraId="0863A4DE" w14:textId="77777777" w:rsidR="00D35FA5" w:rsidRDefault="00D35FA5" w:rsidP="005D601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B89018" w14:textId="77777777" w:rsidR="00D35FA5" w:rsidRDefault="00D35FA5" w:rsidP="005D601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FA21E47" w14:textId="77777777" w:rsidR="006C2D00" w:rsidRDefault="006C2D00" w:rsidP="00E26870">
      <w:pPr>
        <w:pStyle w:val="ECEcorps"/>
        <w:rPr>
          <w:rFonts w:eastAsia="Arial Unicode MS"/>
        </w:rPr>
      </w:pPr>
    </w:p>
    <w:p w14:paraId="697072D7" w14:textId="77777777" w:rsidR="001033FF" w:rsidRPr="001033FF" w:rsidRDefault="00D35FA5" w:rsidP="001033FF">
      <w:pPr>
        <w:pStyle w:val="ECEcorps"/>
        <w:rPr>
          <w:bCs/>
        </w:rPr>
      </w:pPr>
      <w:r>
        <w:rPr>
          <w:rFonts w:eastAsia="Arial Unicode MS"/>
        </w:rPr>
        <w:t>Mettre en œuvre le protocol</w:t>
      </w:r>
      <w:r w:rsidR="00697387">
        <w:rPr>
          <w:rFonts w:eastAsia="Arial Unicode MS"/>
        </w:rPr>
        <w:t>e en utilisant 1,0 g d’acide benzoïque brut et environ</w:t>
      </w:r>
      <w:r w:rsidR="001033FF">
        <w:rPr>
          <w:rFonts w:eastAsia="Arial Unicode MS"/>
        </w:rPr>
        <w:t xml:space="preserve"> 20 </w:t>
      </w:r>
      <w:proofErr w:type="spellStart"/>
      <w:r w:rsidR="001033FF">
        <w:rPr>
          <w:rFonts w:eastAsia="Arial Unicode MS"/>
        </w:rPr>
        <w:t>mL</w:t>
      </w:r>
      <w:proofErr w:type="spellEnd"/>
      <w:r w:rsidR="001033FF">
        <w:rPr>
          <w:rFonts w:eastAsia="Arial Unicode MS"/>
        </w:rPr>
        <w:t xml:space="preserve"> de solvant</w:t>
      </w:r>
      <w:bookmarkStart w:id="9" w:name="_Toc482638816"/>
      <w:bookmarkStart w:id="10" w:name="_Toc500182693"/>
      <w:r w:rsidR="001033FF">
        <w:rPr>
          <w:rFonts w:eastAsia="Arial Unicode MS"/>
        </w:rPr>
        <w:t>.</w:t>
      </w:r>
    </w:p>
    <w:p w14:paraId="19F29546" w14:textId="77777777" w:rsidR="001033FF" w:rsidRPr="001033FF" w:rsidRDefault="001033FF" w:rsidP="001033FF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14:paraId="0A5558E1" w14:textId="77777777" w:rsidR="001033FF" w:rsidRPr="001033FF" w:rsidRDefault="001033FF" w:rsidP="001033FF">
      <w:pPr>
        <w:pStyle w:val="ECEpartie"/>
        <w:numPr>
          <w:ilvl w:val="0"/>
          <w:numId w:val="0"/>
        </w:numPr>
        <w:ind w:left="360"/>
        <w:rPr>
          <w:b w:val="0"/>
          <w:bCs/>
        </w:rPr>
      </w:pPr>
    </w:p>
    <w:p w14:paraId="073F56EE" w14:textId="1EA4C38C" w:rsidR="00E26870" w:rsidRDefault="00F12AE2" w:rsidP="00E26870">
      <w:pPr>
        <w:pStyle w:val="ECEpartie"/>
        <w:rPr>
          <w:b w:val="0"/>
          <w:bCs/>
        </w:rPr>
      </w:pPr>
      <w:r>
        <w:t>Calcul du r</w:t>
      </w:r>
      <w:r w:rsidR="00E50724">
        <w:t xml:space="preserve">endement </w:t>
      </w:r>
      <w:r w:rsidR="000555D9" w:rsidRPr="000555D9">
        <w:rPr>
          <w:b w:val="0"/>
        </w:rPr>
        <w:t>(</w:t>
      </w:r>
      <w:r w:rsidR="00A44645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9"/>
      <w:bookmarkEnd w:id="10"/>
    </w:p>
    <w:p w14:paraId="23F69BDD" w14:textId="77777777" w:rsidR="00E50724" w:rsidRDefault="00E50724" w:rsidP="00E50724">
      <w:pPr>
        <w:pStyle w:val="ECEcorps"/>
      </w:pPr>
    </w:p>
    <w:p w14:paraId="46C637FD" w14:textId="27826F6A" w:rsidR="003E0027" w:rsidRDefault="001033FF" w:rsidP="00573D2E">
      <w:pPr>
        <w:pStyle w:val="ECEcorps"/>
        <w:numPr>
          <w:ilvl w:val="1"/>
          <w:numId w:val="4"/>
        </w:numPr>
      </w:pPr>
      <w:r>
        <w:t xml:space="preserve">Indiquer </w:t>
      </w:r>
      <w:r w:rsidR="004E5400">
        <w:t xml:space="preserve">les </w:t>
      </w:r>
      <w:r w:rsidR="00D900AC">
        <w:t>deux manipulations</w:t>
      </w:r>
      <w:r w:rsidR="004E5400">
        <w:t xml:space="preserve"> à réaliser </w:t>
      </w:r>
      <w:r w:rsidR="00D900AC">
        <w:t>afin de</w:t>
      </w:r>
      <w:r w:rsidR="007729DC">
        <w:t xml:space="preserve"> vérifier la purifi</w:t>
      </w:r>
      <w:r w:rsidR="00D900AC">
        <w:t>cation d</w:t>
      </w:r>
      <w:r w:rsidR="00F12AE2">
        <w:t>u produit de la synthèse et</w:t>
      </w:r>
      <w:r w:rsidR="00D900AC">
        <w:t xml:space="preserve"> de pouvoir</w:t>
      </w:r>
      <w:r>
        <w:t xml:space="preserve"> calculer le rendement</w:t>
      </w:r>
      <w:r w:rsidR="003E0027">
        <w:t xml:space="preserve"> </w:t>
      </w:r>
      <w:r w:rsidR="00D900AC">
        <w:t>de la recristallisation</w:t>
      </w:r>
      <w:r w:rsidR="003E0027">
        <w:t>.</w:t>
      </w:r>
    </w:p>
    <w:p w14:paraId="3D5EC26C" w14:textId="77777777" w:rsidR="00F164C2" w:rsidRDefault="00F164C2" w:rsidP="00F164C2">
      <w:pPr>
        <w:pStyle w:val="ECEcorps"/>
        <w:ind w:left="360"/>
      </w:pPr>
    </w:p>
    <w:p w14:paraId="77557715" w14:textId="77777777" w:rsidR="00573D2E" w:rsidRDefault="00573D2E" w:rsidP="003E0027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24C65645" w14:textId="77777777" w:rsidR="00573D2E" w:rsidRDefault="00573D2E" w:rsidP="00573D2E">
      <w:pPr>
        <w:pStyle w:val="ECErponse"/>
      </w:pPr>
      <w:bookmarkStart w:id="11" w:name="_Hlk147223964"/>
      <w:r>
        <w:t>………………………………………………………………………………………………………………………………………</w:t>
      </w:r>
    </w:p>
    <w:p w14:paraId="67E84F6F" w14:textId="77777777" w:rsidR="00573D2E" w:rsidRDefault="00573D2E" w:rsidP="00573D2E">
      <w:pPr>
        <w:pStyle w:val="ECErponse"/>
      </w:pPr>
      <w:r>
        <w:t>………………………………………………………………………………………………………………………………………</w:t>
      </w:r>
      <w:bookmarkEnd w:id="11"/>
    </w:p>
    <w:p w14:paraId="563C4245" w14:textId="77777777"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60C72EF3" w14:textId="7E9B3D05" w:rsidR="00592F62" w:rsidRDefault="001033FF" w:rsidP="00592F62">
      <w:pPr>
        <w:pStyle w:val="ECErponse"/>
      </w:pPr>
      <w:r>
        <w:t xml:space="preserve">Par manque de temps </w:t>
      </w:r>
      <w:r w:rsidR="003E0027">
        <w:t>c</w:t>
      </w:r>
      <w:r>
        <w:t xml:space="preserve">es deux </w:t>
      </w:r>
      <w:r w:rsidR="00D900AC">
        <w:t>manipulations</w:t>
      </w:r>
      <w:r>
        <w:t xml:space="preserve"> </w:t>
      </w:r>
      <w:r w:rsidR="00592F62">
        <w:t>ne peuvent être effectuées</w:t>
      </w:r>
      <w:r w:rsidR="00F12AE2">
        <w:t xml:space="preserve"> pendant la durée de cette évaluation</w:t>
      </w:r>
      <w:r w:rsidR="00592F62">
        <w:t xml:space="preserve">. </w:t>
      </w:r>
      <w:r w:rsidR="00F12AE2">
        <w:t>U</w:t>
      </w:r>
      <w:r w:rsidR="00592F62">
        <w:t xml:space="preserve">ne boîte de </w:t>
      </w:r>
      <w:r w:rsidR="00D900AC">
        <w:t>P</w:t>
      </w:r>
      <w:r w:rsidR="00592F62">
        <w:t xml:space="preserve">étri </w:t>
      </w:r>
      <w:r w:rsidR="00D900AC">
        <w:t>pesée</w:t>
      </w:r>
      <w:r w:rsidR="003E0027">
        <w:t xml:space="preserve"> </w:t>
      </w:r>
      <w:r w:rsidR="00592F62">
        <w:t xml:space="preserve">contenant </w:t>
      </w:r>
      <w:r w:rsidR="00BF1514">
        <w:t>le</w:t>
      </w:r>
      <w:r w:rsidR="00592F62">
        <w:t xml:space="preserve"> produit </w:t>
      </w:r>
      <w:r w:rsidR="00BF1514">
        <w:t>obtenu après purification des 1,0 g de produit brut</w:t>
      </w:r>
      <w:r w:rsidR="00F12AE2">
        <w:t xml:space="preserve"> est donc mise à disposition</w:t>
      </w:r>
      <w:bookmarkStart w:id="12" w:name="_GoBack"/>
      <w:bookmarkEnd w:id="12"/>
      <w:r w:rsidR="00BF1514">
        <w:t xml:space="preserve">. </w:t>
      </w:r>
    </w:p>
    <w:p w14:paraId="546110F8" w14:textId="77777777" w:rsidR="00592F62" w:rsidRDefault="00592F62" w:rsidP="00592F62">
      <w:pPr>
        <w:pStyle w:val="ECErponse"/>
        <w:numPr>
          <w:ilvl w:val="1"/>
          <w:numId w:val="4"/>
        </w:numPr>
      </w:pPr>
      <w:r>
        <w:t xml:space="preserve">Déterminer </w:t>
      </w:r>
      <w:r w:rsidR="00F3376F">
        <w:t xml:space="preserve">le rendement </w:t>
      </w:r>
      <w:r w:rsidR="0085734D">
        <w:t>de la recristallisation.</w:t>
      </w:r>
    </w:p>
    <w:p w14:paraId="2AD4DB21" w14:textId="77777777" w:rsidR="00FC09A8" w:rsidRDefault="00FC09A8" w:rsidP="00592F6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2E73D15" w14:textId="77777777" w:rsidR="00FC09A8" w:rsidRDefault="00FC09A8" w:rsidP="00FC09A8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C1F1C08" w14:textId="77777777"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0832ABD" w14:textId="77777777" w:rsidR="00F164C2" w:rsidRDefault="00F164C2" w:rsidP="00F164C2">
      <w:pPr>
        <w:pStyle w:val="ECErponse"/>
      </w:pPr>
      <w:r w:rsidRPr="00595DF1">
        <w:t>………………………………………………………………………………………………………………………………………</w:t>
      </w:r>
    </w:p>
    <w:p w14:paraId="130B413F" w14:textId="77777777" w:rsidR="00573D2E" w:rsidRDefault="00573D2E" w:rsidP="00E50724">
      <w:pPr>
        <w:pStyle w:val="ECEcorps"/>
      </w:pPr>
    </w:p>
    <w:p w14:paraId="31D2C449" w14:textId="77777777" w:rsidR="00DD5BD9" w:rsidRDefault="00DD5BD9">
      <w:pPr>
        <w:rPr>
          <w:color w:val="auto"/>
        </w:rPr>
      </w:pPr>
    </w:p>
    <w:p w14:paraId="7DC0F969" w14:textId="77777777" w:rsidR="00DD5BD9" w:rsidRPr="00E50724" w:rsidRDefault="00DD5BD9" w:rsidP="00E50724">
      <w:pPr>
        <w:pStyle w:val="ECEcorps"/>
      </w:pPr>
    </w:p>
    <w:p w14:paraId="6F2D29A0" w14:textId="77777777" w:rsidR="00E50724" w:rsidRPr="00E50724" w:rsidRDefault="00E50724" w:rsidP="00E50724">
      <w:pPr>
        <w:pStyle w:val="ECEcorps"/>
      </w:pPr>
    </w:p>
    <w:p w14:paraId="32A2E253" w14:textId="77777777" w:rsidR="00E26870" w:rsidRDefault="00E26870" w:rsidP="00E26870">
      <w:pPr>
        <w:pStyle w:val="ECEcorps"/>
        <w:rPr>
          <w:b/>
        </w:rPr>
      </w:pPr>
    </w:p>
    <w:p w14:paraId="2DD16617" w14:textId="77777777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D6BF2A" w14:textId="77777777" w:rsidR="00B3383C" w:rsidRDefault="00B3383C" w:rsidP="0008058B">
      <w:r>
        <w:separator/>
      </w:r>
    </w:p>
  </w:endnote>
  <w:endnote w:type="continuationSeparator" w:id="0">
    <w:p w14:paraId="15E032C0" w14:textId="77777777" w:rsidR="00B3383C" w:rsidRDefault="00B3383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F51E7" w14:textId="0B17B884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B514F5" w:rsidRPr="00827238">
      <w:fldChar w:fldCharType="begin"/>
    </w:r>
    <w:r w:rsidRPr="00827238">
      <w:instrText xml:space="preserve"> PAGE </w:instrText>
    </w:r>
    <w:r w:rsidR="00B514F5" w:rsidRPr="00827238">
      <w:fldChar w:fldCharType="separate"/>
    </w:r>
    <w:r w:rsidR="00F12AE2">
      <w:rPr>
        <w:noProof/>
      </w:rPr>
      <w:t>4</w:t>
    </w:r>
    <w:r w:rsidR="00B514F5" w:rsidRPr="00827238">
      <w:rPr>
        <w:noProof/>
      </w:rPr>
      <w:fldChar w:fldCharType="end"/>
    </w:r>
    <w:r w:rsidRPr="00827238">
      <w:t xml:space="preserve"> sur </w:t>
    </w:r>
    <w:r w:rsidR="00B514F5">
      <w:fldChar w:fldCharType="begin"/>
    </w:r>
    <w:r w:rsidR="0074592D">
      <w:instrText xml:space="preserve"> NUMPAGES  </w:instrText>
    </w:r>
    <w:r w:rsidR="00B514F5">
      <w:fldChar w:fldCharType="separate"/>
    </w:r>
    <w:r w:rsidR="00F12AE2">
      <w:rPr>
        <w:noProof/>
      </w:rPr>
      <w:t>4</w:t>
    </w:r>
    <w:r w:rsidR="00B514F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EA133E" w14:textId="77777777" w:rsidR="00B3383C" w:rsidRDefault="00B3383C" w:rsidP="0008058B">
      <w:r>
        <w:separator/>
      </w:r>
    </w:p>
  </w:footnote>
  <w:footnote w:type="continuationSeparator" w:id="0">
    <w:p w14:paraId="450691BB" w14:textId="77777777" w:rsidR="00B3383C" w:rsidRDefault="00B3383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89DE8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B3F5E">
      <w:rPr>
        <w:b/>
        <w:sz w:val="24"/>
        <w:szCs w:val="24"/>
      </w:rPr>
      <w:t>PURIFICATION D’UN CONSERVATEUR</w:t>
    </w:r>
    <w:r>
      <w:tab/>
      <w:t>Session</w:t>
    </w:r>
  </w:p>
  <w:p w14:paraId="5F2A9C16" w14:textId="3572037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992298">
      <w:t>6</w:t>
    </w:r>
  </w:p>
  <w:p w14:paraId="00B2D6EE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1877DC6"/>
    <w:multiLevelType w:val="hybridMultilevel"/>
    <w:tmpl w:val="F8A0D066"/>
    <w:lvl w:ilvl="0" w:tplc="7E64604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A4D4E736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187A9D"/>
    <w:multiLevelType w:val="hybridMultilevel"/>
    <w:tmpl w:val="09C2D97A"/>
    <w:lvl w:ilvl="0" w:tplc="B84CB9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6"/>
  </w:num>
  <w:num w:numId="11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224"/>
    <w:rsid w:val="0003345D"/>
    <w:rsid w:val="00036419"/>
    <w:rsid w:val="000452AF"/>
    <w:rsid w:val="0005057E"/>
    <w:rsid w:val="0005391B"/>
    <w:rsid w:val="000555D9"/>
    <w:rsid w:val="00060606"/>
    <w:rsid w:val="00061037"/>
    <w:rsid w:val="000730EC"/>
    <w:rsid w:val="0008058B"/>
    <w:rsid w:val="0009288D"/>
    <w:rsid w:val="00094B9D"/>
    <w:rsid w:val="000A0EF6"/>
    <w:rsid w:val="000A2AA8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D50A1"/>
    <w:rsid w:val="000E11E8"/>
    <w:rsid w:val="000E598E"/>
    <w:rsid w:val="000E6CD3"/>
    <w:rsid w:val="000F09CE"/>
    <w:rsid w:val="000F2199"/>
    <w:rsid w:val="000F4F58"/>
    <w:rsid w:val="000F5562"/>
    <w:rsid w:val="001033FF"/>
    <w:rsid w:val="00117BB9"/>
    <w:rsid w:val="001227DD"/>
    <w:rsid w:val="0012711F"/>
    <w:rsid w:val="00127337"/>
    <w:rsid w:val="0013056C"/>
    <w:rsid w:val="00134D81"/>
    <w:rsid w:val="00136091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5B30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4797C"/>
    <w:rsid w:val="002570A7"/>
    <w:rsid w:val="00267E4F"/>
    <w:rsid w:val="00272204"/>
    <w:rsid w:val="002739E2"/>
    <w:rsid w:val="00297830"/>
    <w:rsid w:val="002A43EE"/>
    <w:rsid w:val="002B1364"/>
    <w:rsid w:val="002B2244"/>
    <w:rsid w:val="002B44A4"/>
    <w:rsid w:val="002B50FB"/>
    <w:rsid w:val="002B7AD9"/>
    <w:rsid w:val="002C3CC3"/>
    <w:rsid w:val="002E68C6"/>
    <w:rsid w:val="002E7086"/>
    <w:rsid w:val="002F6645"/>
    <w:rsid w:val="00305D9F"/>
    <w:rsid w:val="003106E9"/>
    <w:rsid w:val="0031168A"/>
    <w:rsid w:val="00312F6B"/>
    <w:rsid w:val="00313B78"/>
    <w:rsid w:val="00314F87"/>
    <w:rsid w:val="003167DB"/>
    <w:rsid w:val="00317EBC"/>
    <w:rsid w:val="003248F3"/>
    <w:rsid w:val="00332943"/>
    <w:rsid w:val="00332C86"/>
    <w:rsid w:val="00335B86"/>
    <w:rsid w:val="0033731B"/>
    <w:rsid w:val="00337F03"/>
    <w:rsid w:val="00343196"/>
    <w:rsid w:val="00344874"/>
    <w:rsid w:val="00351073"/>
    <w:rsid w:val="00351A57"/>
    <w:rsid w:val="00352487"/>
    <w:rsid w:val="00356DD6"/>
    <w:rsid w:val="00360546"/>
    <w:rsid w:val="00366A24"/>
    <w:rsid w:val="00367552"/>
    <w:rsid w:val="0037570D"/>
    <w:rsid w:val="00380A67"/>
    <w:rsid w:val="003839E3"/>
    <w:rsid w:val="003869AD"/>
    <w:rsid w:val="00392182"/>
    <w:rsid w:val="0039367C"/>
    <w:rsid w:val="00396426"/>
    <w:rsid w:val="00397E4F"/>
    <w:rsid w:val="003A114B"/>
    <w:rsid w:val="003B15C1"/>
    <w:rsid w:val="003B3F02"/>
    <w:rsid w:val="003B41FF"/>
    <w:rsid w:val="003B4FCB"/>
    <w:rsid w:val="003C0A55"/>
    <w:rsid w:val="003C13F9"/>
    <w:rsid w:val="003C6A7A"/>
    <w:rsid w:val="003D2DB2"/>
    <w:rsid w:val="003D30CC"/>
    <w:rsid w:val="003E0027"/>
    <w:rsid w:val="003F5DFB"/>
    <w:rsid w:val="003F5ED5"/>
    <w:rsid w:val="00400882"/>
    <w:rsid w:val="004143AF"/>
    <w:rsid w:val="00430881"/>
    <w:rsid w:val="004314C1"/>
    <w:rsid w:val="0043310A"/>
    <w:rsid w:val="004470BA"/>
    <w:rsid w:val="00451104"/>
    <w:rsid w:val="00452138"/>
    <w:rsid w:val="00455CA0"/>
    <w:rsid w:val="00457661"/>
    <w:rsid w:val="0046515C"/>
    <w:rsid w:val="00476C4B"/>
    <w:rsid w:val="00483432"/>
    <w:rsid w:val="00484BB6"/>
    <w:rsid w:val="00486CC1"/>
    <w:rsid w:val="00490BE1"/>
    <w:rsid w:val="00494687"/>
    <w:rsid w:val="004951F3"/>
    <w:rsid w:val="004955A9"/>
    <w:rsid w:val="00496711"/>
    <w:rsid w:val="004A0364"/>
    <w:rsid w:val="004B0326"/>
    <w:rsid w:val="004B461A"/>
    <w:rsid w:val="004B701D"/>
    <w:rsid w:val="004B7AC0"/>
    <w:rsid w:val="004C193F"/>
    <w:rsid w:val="004C486D"/>
    <w:rsid w:val="004C63B9"/>
    <w:rsid w:val="004C7336"/>
    <w:rsid w:val="004E20EE"/>
    <w:rsid w:val="004E3F39"/>
    <w:rsid w:val="004E5400"/>
    <w:rsid w:val="004E578A"/>
    <w:rsid w:val="004E6814"/>
    <w:rsid w:val="004E7A99"/>
    <w:rsid w:val="004E7C5D"/>
    <w:rsid w:val="004F39E2"/>
    <w:rsid w:val="004F58C7"/>
    <w:rsid w:val="004F7FE3"/>
    <w:rsid w:val="00501769"/>
    <w:rsid w:val="00507FB0"/>
    <w:rsid w:val="00511500"/>
    <w:rsid w:val="00514057"/>
    <w:rsid w:val="0051466E"/>
    <w:rsid w:val="00514F40"/>
    <w:rsid w:val="005237E7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7AD7"/>
    <w:rsid w:val="0057024A"/>
    <w:rsid w:val="00572123"/>
    <w:rsid w:val="00573D2E"/>
    <w:rsid w:val="00574D92"/>
    <w:rsid w:val="005827DD"/>
    <w:rsid w:val="00592F62"/>
    <w:rsid w:val="00593DD4"/>
    <w:rsid w:val="00595DF1"/>
    <w:rsid w:val="005A3ADA"/>
    <w:rsid w:val="005A6352"/>
    <w:rsid w:val="005C7B85"/>
    <w:rsid w:val="005E6F71"/>
    <w:rsid w:val="005F3ABA"/>
    <w:rsid w:val="006017BB"/>
    <w:rsid w:val="00603814"/>
    <w:rsid w:val="0060508C"/>
    <w:rsid w:val="00621BEE"/>
    <w:rsid w:val="006220B0"/>
    <w:rsid w:val="00622A2D"/>
    <w:rsid w:val="006256F1"/>
    <w:rsid w:val="00641949"/>
    <w:rsid w:val="00641C53"/>
    <w:rsid w:val="00670A39"/>
    <w:rsid w:val="006735D7"/>
    <w:rsid w:val="0067559A"/>
    <w:rsid w:val="00675DF7"/>
    <w:rsid w:val="0067737B"/>
    <w:rsid w:val="00680CBA"/>
    <w:rsid w:val="00693925"/>
    <w:rsid w:val="00697387"/>
    <w:rsid w:val="006A0F26"/>
    <w:rsid w:val="006A1119"/>
    <w:rsid w:val="006A415A"/>
    <w:rsid w:val="006A4982"/>
    <w:rsid w:val="006A5BAD"/>
    <w:rsid w:val="006C2D00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48BF"/>
    <w:rsid w:val="00724A84"/>
    <w:rsid w:val="00736B78"/>
    <w:rsid w:val="00741025"/>
    <w:rsid w:val="00744C42"/>
    <w:rsid w:val="0074592D"/>
    <w:rsid w:val="007479C4"/>
    <w:rsid w:val="00750D77"/>
    <w:rsid w:val="00751CCC"/>
    <w:rsid w:val="00752C74"/>
    <w:rsid w:val="0075516A"/>
    <w:rsid w:val="00762F0F"/>
    <w:rsid w:val="007729DC"/>
    <w:rsid w:val="007774F3"/>
    <w:rsid w:val="00777A5A"/>
    <w:rsid w:val="00791883"/>
    <w:rsid w:val="007955D1"/>
    <w:rsid w:val="00795BD5"/>
    <w:rsid w:val="007A2EEC"/>
    <w:rsid w:val="007C2791"/>
    <w:rsid w:val="007D2CCF"/>
    <w:rsid w:val="007D359B"/>
    <w:rsid w:val="007D4A28"/>
    <w:rsid w:val="007E5DC4"/>
    <w:rsid w:val="007E7114"/>
    <w:rsid w:val="007F4752"/>
    <w:rsid w:val="007F4B1B"/>
    <w:rsid w:val="008034C0"/>
    <w:rsid w:val="00804D53"/>
    <w:rsid w:val="008056A0"/>
    <w:rsid w:val="0080589A"/>
    <w:rsid w:val="0081247E"/>
    <w:rsid w:val="00814D65"/>
    <w:rsid w:val="008212D5"/>
    <w:rsid w:val="00827238"/>
    <w:rsid w:val="00830880"/>
    <w:rsid w:val="00845CFB"/>
    <w:rsid w:val="00847E64"/>
    <w:rsid w:val="0085734D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484"/>
    <w:rsid w:val="008B1679"/>
    <w:rsid w:val="008B1B0C"/>
    <w:rsid w:val="008B3457"/>
    <w:rsid w:val="008C32B8"/>
    <w:rsid w:val="008C38F0"/>
    <w:rsid w:val="008C4BA6"/>
    <w:rsid w:val="008C5E45"/>
    <w:rsid w:val="008D2329"/>
    <w:rsid w:val="008D5BC6"/>
    <w:rsid w:val="008D5E1C"/>
    <w:rsid w:val="008D5E24"/>
    <w:rsid w:val="008E0208"/>
    <w:rsid w:val="008E294B"/>
    <w:rsid w:val="008E58B1"/>
    <w:rsid w:val="008E7248"/>
    <w:rsid w:val="008F43AF"/>
    <w:rsid w:val="008F520D"/>
    <w:rsid w:val="00902E0B"/>
    <w:rsid w:val="009061C0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3ED"/>
    <w:rsid w:val="009506E7"/>
    <w:rsid w:val="00952E64"/>
    <w:rsid w:val="00953B67"/>
    <w:rsid w:val="00955A08"/>
    <w:rsid w:val="00956745"/>
    <w:rsid w:val="00961955"/>
    <w:rsid w:val="00963042"/>
    <w:rsid w:val="009647D0"/>
    <w:rsid w:val="00964D16"/>
    <w:rsid w:val="00965FA8"/>
    <w:rsid w:val="00975D81"/>
    <w:rsid w:val="00977D3F"/>
    <w:rsid w:val="009850FD"/>
    <w:rsid w:val="009903B6"/>
    <w:rsid w:val="00992298"/>
    <w:rsid w:val="009A5591"/>
    <w:rsid w:val="009B3079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45"/>
    <w:rsid w:val="00A446AD"/>
    <w:rsid w:val="00A52B59"/>
    <w:rsid w:val="00A5619C"/>
    <w:rsid w:val="00A60B25"/>
    <w:rsid w:val="00A611F0"/>
    <w:rsid w:val="00A62A31"/>
    <w:rsid w:val="00A649FE"/>
    <w:rsid w:val="00A960AB"/>
    <w:rsid w:val="00A96E30"/>
    <w:rsid w:val="00AA4FD9"/>
    <w:rsid w:val="00AA6D57"/>
    <w:rsid w:val="00AB1C2D"/>
    <w:rsid w:val="00AC1F4D"/>
    <w:rsid w:val="00AC48FD"/>
    <w:rsid w:val="00AD1605"/>
    <w:rsid w:val="00AE1C5F"/>
    <w:rsid w:val="00AF12DB"/>
    <w:rsid w:val="00B109D5"/>
    <w:rsid w:val="00B135A8"/>
    <w:rsid w:val="00B1701C"/>
    <w:rsid w:val="00B175AD"/>
    <w:rsid w:val="00B3383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2B0"/>
    <w:rsid w:val="00B514F5"/>
    <w:rsid w:val="00B63ABE"/>
    <w:rsid w:val="00B64DBE"/>
    <w:rsid w:val="00B7616B"/>
    <w:rsid w:val="00B77CCF"/>
    <w:rsid w:val="00B827D4"/>
    <w:rsid w:val="00B90845"/>
    <w:rsid w:val="00B924BF"/>
    <w:rsid w:val="00BA3FD2"/>
    <w:rsid w:val="00BA7028"/>
    <w:rsid w:val="00BB5D1A"/>
    <w:rsid w:val="00BD2046"/>
    <w:rsid w:val="00BE2432"/>
    <w:rsid w:val="00BF1514"/>
    <w:rsid w:val="00BF194C"/>
    <w:rsid w:val="00BF45AB"/>
    <w:rsid w:val="00BF661D"/>
    <w:rsid w:val="00BF7ED7"/>
    <w:rsid w:val="00C03A82"/>
    <w:rsid w:val="00C06213"/>
    <w:rsid w:val="00C17211"/>
    <w:rsid w:val="00C17467"/>
    <w:rsid w:val="00C2065A"/>
    <w:rsid w:val="00C22A4C"/>
    <w:rsid w:val="00C23E7C"/>
    <w:rsid w:val="00C24FEE"/>
    <w:rsid w:val="00C30336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B534A"/>
    <w:rsid w:val="00CC57B9"/>
    <w:rsid w:val="00CC695B"/>
    <w:rsid w:val="00CD1F8A"/>
    <w:rsid w:val="00CD300B"/>
    <w:rsid w:val="00CE4EF5"/>
    <w:rsid w:val="00CE6AA4"/>
    <w:rsid w:val="00CF5037"/>
    <w:rsid w:val="00D0324F"/>
    <w:rsid w:val="00D073A6"/>
    <w:rsid w:val="00D20F73"/>
    <w:rsid w:val="00D306ED"/>
    <w:rsid w:val="00D32EF2"/>
    <w:rsid w:val="00D35FA5"/>
    <w:rsid w:val="00D43CC4"/>
    <w:rsid w:val="00D610A3"/>
    <w:rsid w:val="00D64332"/>
    <w:rsid w:val="00D658D3"/>
    <w:rsid w:val="00D742A9"/>
    <w:rsid w:val="00D817C1"/>
    <w:rsid w:val="00D82237"/>
    <w:rsid w:val="00D900AC"/>
    <w:rsid w:val="00D9338B"/>
    <w:rsid w:val="00D9649A"/>
    <w:rsid w:val="00D96B92"/>
    <w:rsid w:val="00D96FEA"/>
    <w:rsid w:val="00DA0600"/>
    <w:rsid w:val="00DA2084"/>
    <w:rsid w:val="00DA6713"/>
    <w:rsid w:val="00DA6E08"/>
    <w:rsid w:val="00DB3F5E"/>
    <w:rsid w:val="00DB6AEE"/>
    <w:rsid w:val="00DC1C63"/>
    <w:rsid w:val="00DC7F7E"/>
    <w:rsid w:val="00DD02A8"/>
    <w:rsid w:val="00DD3429"/>
    <w:rsid w:val="00DD5BD9"/>
    <w:rsid w:val="00DD685B"/>
    <w:rsid w:val="00DE1294"/>
    <w:rsid w:val="00DE3D26"/>
    <w:rsid w:val="00DE6F64"/>
    <w:rsid w:val="00DE7B24"/>
    <w:rsid w:val="00DF3178"/>
    <w:rsid w:val="00DF5D61"/>
    <w:rsid w:val="00DF791A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0724"/>
    <w:rsid w:val="00E520C6"/>
    <w:rsid w:val="00E56A7B"/>
    <w:rsid w:val="00E56D83"/>
    <w:rsid w:val="00E74827"/>
    <w:rsid w:val="00E749E8"/>
    <w:rsid w:val="00E81F3D"/>
    <w:rsid w:val="00E85DDA"/>
    <w:rsid w:val="00E961C1"/>
    <w:rsid w:val="00EC4179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2AE2"/>
    <w:rsid w:val="00F14501"/>
    <w:rsid w:val="00F15700"/>
    <w:rsid w:val="00F164C2"/>
    <w:rsid w:val="00F20118"/>
    <w:rsid w:val="00F31C5B"/>
    <w:rsid w:val="00F3376F"/>
    <w:rsid w:val="00F3394C"/>
    <w:rsid w:val="00F35C1A"/>
    <w:rsid w:val="00F371EF"/>
    <w:rsid w:val="00F60C94"/>
    <w:rsid w:val="00F61869"/>
    <w:rsid w:val="00F65642"/>
    <w:rsid w:val="00F66787"/>
    <w:rsid w:val="00F879D2"/>
    <w:rsid w:val="00FB14E2"/>
    <w:rsid w:val="00FB25E2"/>
    <w:rsid w:val="00FB2CA9"/>
    <w:rsid w:val="00FB7E63"/>
    <w:rsid w:val="00FC09A8"/>
    <w:rsid w:val="00FC2828"/>
    <w:rsid w:val="00FE0846"/>
    <w:rsid w:val="00FE1E71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4006D3"/>
  <w15:docId w15:val="{52419C05-12E7-C548-A47B-06749998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BAD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12711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A415A"/>
    <w:rPr>
      <w:color w:val="808080"/>
    </w:rPr>
  </w:style>
  <w:style w:type="paragraph" w:styleId="Rvision">
    <w:name w:val="Revision"/>
    <w:hidden/>
    <w:uiPriority w:val="71"/>
    <w:semiHidden/>
    <w:rsid w:val="004E578A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2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E2FF14-859E-47D5-9672-C48D85049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165</TotalTime>
  <Pages>4</Pages>
  <Words>951</Words>
  <Characters>5236</Characters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2023-06-23T13:11:00Z</cp:lastPrinted>
  <dcterms:created xsi:type="dcterms:W3CDTF">2023-11-14T14:12:00Z</dcterms:created>
  <dcterms:modified xsi:type="dcterms:W3CDTF">2026-01-24T08:27:00Z</dcterms:modified>
</cp:coreProperties>
</file>