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5BB78" w14:textId="385AC79E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40485D8C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0170B982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19D75E6A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2FC9F848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6C46B4CB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075945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3CEAC14C" w:rsidR="00E26870" w:rsidRDefault="00E26870" w:rsidP="00E26870">
      <w:pPr>
        <w:pStyle w:val="ECEbordure"/>
      </w:pPr>
    </w:p>
    <w:p w14:paraId="19876E55" w14:textId="0A6777DC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45141455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1653AEBA" w14:textId="77777777" w:rsidR="00AF42DF" w:rsidRDefault="00AF42DF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5B78917B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0EC71276" w:rsidR="00E26870" w:rsidRPr="00545715" w:rsidRDefault="00E26870" w:rsidP="00E26870">
      <w:pPr>
        <w:pStyle w:val="ECEcorps"/>
        <w:rPr>
          <w:u w:val="single"/>
        </w:rPr>
      </w:pPr>
    </w:p>
    <w:p w14:paraId="54318AD3" w14:textId="0D5E0874" w:rsidR="0043310A" w:rsidRDefault="00AF42DF" w:rsidP="00E26870">
      <w:pPr>
        <w:pStyle w:val="ECEcorps"/>
      </w:pPr>
      <w:r>
        <w:rPr>
          <w:noProof/>
          <w:u w:val="single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79B44B1" wp14:editId="1F240240">
                <wp:simplePos x="0" y="0"/>
                <wp:positionH relativeFrom="margin">
                  <wp:align>right</wp:align>
                </wp:positionH>
                <wp:positionV relativeFrom="paragraph">
                  <wp:posOffset>4445</wp:posOffset>
                </wp:positionV>
                <wp:extent cx="2530475" cy="2438400"/>
                <wp:effectExtent l="0" t="0" r="3175" b="0"/>
                <wp:wrapSquare wrapText="bothSides"/>
                <wp:docPr id="1898229334" name="Groupe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30475" cy="2438401"/>
                          <a:chOff x="0" y="0"/>
                          <a:chExt cx="2311400" cy="2318449"/>
                        </a:xfrm>
                      </wpg:grpSpPr>
                      <pic:pic xmlns:pic="http://schemas.openxmlformats.org/drawingml/2006/picture">
                        <pic:nvPicPr>
                          <pic:cNvPr id="390003986" name="Image 1" descr="Une image contenant plein air, arbre, bâtiment, eau&#10;&#10;Description générée automatiquement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1400" cy="173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003764033" name="Zone de texte 1"/>
                        <wps:cNvSpPr txBox="1"/>
                        <wps:spPr>
                          <a:xfrm>
                            <a:off x="0" y="1876425"/>
                            <a:ext cx="2311400" cy="442024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92AE6C7" w14:textId="3C27B964" w:rsidR="00AF42DF" w:rsidRDefault="00AF42DF" w:rsidP="00871E4E">
                              <w:pPr>
                                <w:pStyle w:val="Lgende"/>
                                <w:spacing w:after="120"/>
                                <w:jc w:val="center"/>
                              </w:pPr>
                              <w:r>
                                <w:t>Fontaine du Soir (château de Versailles)</w:t>
                              </w:r>
                            </w:p>
                            <w:p w14:paraId="2B302252" w14:textId="57193FA3" w:rsidR="00AF42DF" w:rsidRDefault="00AF42DF" w:rsidP="00AF42DF">
                              <w:pPr>
                                <w:pStyle w:val="Lgende"/>
                                <w:spacing w:after="0"/>
                                <w:jc w:val="center"/>
                              </w:pPr>
                              <w:r>
                                <w:t xml:space="preserve">Source : </w:t>
                              </w:r>
                              <w:r w:rsidRPr="00AF42DF">
                                <w:t>commons.wikimedia.org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9B44B1" id="Groupe 2" o:spid="_x0000_s1026" style="position:absolute;left:0;text-align:left;margin-left:148.05pt;margin-top:.35pt;width:199.25pt;height:192pt;z-index:251660288;mso-position-horizontal:right;mso-position-horizontal-relative:margin;mso-width-relative:margin;mso-height-relative:margin" coordsize="23114,2318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" o:spid="_x0000_s1027" type="#_x0000_t75" alt="Une image contenant plein air, arbre, bâtiment, eau&#10;&#10;Description générée automatiquement" style="position:absolute;width:23114;height:17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">
                  <v:imagedata r:id="rId9" o:title="Une image contenant plein air, arbre, bâtiment, eau&#10;&#10;Description générée automatiquemen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1" o:spid="_x0000_s1028" type="#_x0000_t202" style="position:absolute;top:18764;width:23114;height:4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" stroked="f">
                  <v:textbox inset="0,0,0,0">
                    <w:txbxContent>
                      <w:p w14:paraId="292AE6C7" w14:textId="3C27B964" w:rsidR="00AF42DF" w:rsidRDefault="00AF42DF" w:rsidP="00871E4E">
                        <w:pPr>
                          <w:pStyle w:val="Lgende"/>
                          <w:spacing w:after="120"/>
                          <w:jc w:val="center"/>
                        </w:pPr>
                        <w:r>
                          <w:t>Fontaine du Soir (château de Versailles)</w:t>
                        </w:r>
                      </w:p>
                      <w:p w14:paraId="2B302252" w14:textId="57193FA3" w:rsidR="00AF42DF" w:rsidRDefault="00AF42DF" w:rsidP="00AF42DF">
                        <w:pPr>
                          <w:pStyle w:val="Lgende"/>
                          <w:spacing w:after="0"/>
                          <w:jc w:val="center"/>
                        </w:pPr>
                        <w:r>
                          <w:t xml:space="preserve">Source : </w:t>
                        </w:r>
                        <w:r w:rsidRPr="00AF42DF">
                          <w:t>commons.wikimedia.org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  <w:r w:rsidR="00FC2B80" w:rsidRPr="00FC2B80">
        <w:t>Construit sur un terrain marécageux, le domaine d</w:t>
      </w:r>
      <w:r w:rsidR="00FC2B80">
        <w:t xml:space="preserve">u château de </w:t>
      </w:r>
      <w:r w:rsidR="00FC2B80" w:rsidRPr="00FC2B80">
        <w:t>Versailles présente l</w:t>
      </w:r>
      <w:r w:rsidR="00075945">
        <w:t>e paradoxe de manquer d’eau. Or</w:t>
      </w:r>
      <w:r w:rsidR="00FC2B80" w:rsidRPr="00FC2B80">
        <w:t xml:space="preserve"> tout au long de son règne</w:t>
      </w:r>
      <w:r>
        <w:t xml:space="preserve"> au XVII</w:t>
      </w:r>
      <w:r w:rsidRPr="00AF42DF">
        <w:rPr>
          <w:vertAlign w:val="superscript"/>
        </w:rPr>
        <w:t>e</w:t>
      </w:r>
      <w:r>
        <w:t xml:space="preserve"> siècle</w:t>
      </w:r>
      <w:r w:rsidR="00FC2B80" w:rsidRPr="00FC2B80">
        <w:t>, Louis XIV ordonn</w:t>
      </w:r>
      <w:r w:rsidR="009E5C1C">
        <w:t>a</w:t>
      </w:r>
      <w:r w:rsidR="00FC2B80" w:rsidRPr="00FC2B80">
        <w:t xml:space="preserve"> la création de fontaines et bassins aux jeux toujours plus nombreux et complexes</w:t>
      </w:r>
      <w:r w:rsidR="00FC2B80">
        <w:t>.</w:t>
      </w:r>
    </w:p>
    <w:p w14:paraId="44892B3F" w14:textId="09ED3B1D" w:rsidR="00AF42DF" w:rsidRDefault="00AF42DF" w:rsidP="00E26870">
      <w:pPr>
        <w:pStyle w:val="ECEcorps"/>
      </w:pPr>
    </w:p>
    <w:p w14:paraId="0A2EBF3E" w14:textId="7D760604" w:rsidR="009E5C1C" w:rsidRDefault="009E5C1C" w:rsidP="00E26870">
      <w:pPr>
        <w:pStyle w:val="ECEcorps"/>
      </w:pPr>
      <w:r>
        <w:t>De gigantesques réservoirs d’eau ont donc été construits à une altitude supérieure à celle du château de Versailles pour fournir l’eau aux fontaines. Lorsque l’on faisait « jouer les fontaines », l’écoulement par gravité depuis ces réservoirs permettait ainsi à l’eau de jaillir des fontaines à une vitesse suffisamment importante pour propulser les jets à la hauteur souhaitée.</w:t>
      </w:r>
    </w:p>
    <w:p w14:paraId="4D821C4E" w14:textId="2143F9C0" w:rsidR="00AF42DF" w:rsidRDefault="00AF42DF" w:rsidP="00E26870">
      <w:pPr>
        <w:pStyle w:val="ECEcorps"/>
      </w:pPr>
    </w:p>
    <w:p w14:paraId="0122F4FB" w14:textId="58940F0A" w:rsidR="00C60969" w:rsidRDefault="00C60969" w:rsidP="00E26870">
      <w:pPr>
        <w:pStyle w:val="ECEcorps"/>
      </w:pPr>
    </w:p>
    <w:p w14:paraId="01B70245" w14:textId="646DFEE9" w:rsidR="00AF42DF" w:rsidRDefault="00AF42DF" w:rsidP="00C60969">
      <w:pPr>
        <w:pStyle w:val="ECEcorps"/>
        <w:rPr>
          <w:b/>
          <w:i/>
          <w:sz w:val="24"/>
        </w:rPr>
      </w:pPr>
    </w:p>
    <w:p w14:paraId="4F2A110F" w14:textId="4EA9E84E" w:rsidR="00AF42DF" w:rsidRDefault="00AF42DF" w:rsidP="00C60969">
      <w:pPr>
        <w:pStyle w:val="ECEcorps"/>
        <w:rPr>
          <w:b/>
          <w:i/>
          <w:sz w:val="24"/>
        </w:rPr>
      </w:pPr>
    </w:p>
    <w:p w14:paraId="67AC633D" w14:textId="35E5A23C" w:rsidR="004B1C4E" w:rsidRDefault="00C60969" w:rsidP="004B1C4E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7C5E86">
        <w:rPr>
          <w:b/>
          <w:i/>
          <w:sz w:val="24"/>
        </w:rPr>
        <w:t xml:space="preserve"> tester si la vitesse d’écoulement de l’eau à la sortie d’une fontaine est compatible avec la vitesse prévue par la relation de Bernoulli.</w:t>
      </w:r>
    </w:p>
    <w:p w14:paraId="288E5447" w14:textId="77777777" w:rsidR="004B1C4E" w:rsidRDefault="004B1C4E" w:rsidP="004B1C4E">
      <w:pPr>
        <w:pStyle w:val="ECEcorps"/>
        <w:rPr>
          <w:b/>
          <w:i/>
          <w:sz w:val="24"/>
        </w:rPr>
      </w:pPr>
    </w:p>
    <w:p w14:paraId="05BD8403" w14:textId="77777777" w:rsidR="004B1C4E" w:rsidRDefault="004B1C4E" w:rsidP="004B1C4E">
      <w:pPr>
        <w:pStyle w:val="ECEcorps"/>
        <w:rPr>
          <w:b/>
          <w:i/>
          <w:sz w:val="24"/>
        </w:rPr>
      </w:pPr>
    </w:p>
    <w:p w14:paraId="4AEABD0E" w14:textId="77777777" w:rsidR="004B1C4E" w:rsidRDefault="004B1C4E" w:rsidP="004B1C4E">
      <w:pPr>
        <w:pStyle w:val="ECEcorps"/>
        <w:rPr>
          <w:b/>
          <w:i/>
          <w:sz w:val="24"/>
        </w:rPr>
      </w:pPr>
    </w:p>
    <w:p w14:paraId="146FC911" w14:textId="08BE0C8A" w:rsidR="00C60969" w:rsidRPr="004B1C4E" w:rsidRDefault="004B1C4E" w:rsidP="004B1C4E">
      <w:pPr>
        <w:pStyle w:val="ECEcorps"/>
        <w:rPr>
          <w:b/>
          <w:i/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5601EAE0" wp14:editId="36BE08E8">
            <wp:simplePos x="0" y="0"/>
            <wp:positionH relativeFrom="margin">
              <wp:posOffset>4940185</wp:posOffset>
            </wp:positionH>
            <wp:positionV relativeFrom="paragraph">
              <wp:posOffset>291</wp:posOffset>
            </wp:positionV>
            <wp:extent cx="1901190" cy="1476375"/>
            <wp:effectExtent l="0" t="0" r="3810" b="0"/>
            <wp:wrapSquare wrapText="bothSides"/>
            <wp:docPr id="1407283826" name="Image 1" descr="Une image contenant diagramme, ligne, Tracé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283826" name="Image 1" descr="Une image contenant diagramme, ligne, Tracé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19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46B9" w:rsidRPr="007146B9">
        <w:rPr>
          <w:b/>
          <w:sz w:val="24"/>
          <w:szCs w:val="24"/>
          <w:u w:val="single"/>
        </w:rPr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="007146B9"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4D2CBFFA" w:rsidR="00C60969" w:rsidRPr="00545715" w:rsidRDefault="00C60969" w:rsidP="00E26870">
      <w:pPr>
        <w:pStyle w:val="ECEcorps"/>
      </w:pPr>
    </w:p>
    <w:p w14:paraId="1FDC6C45" w14:textId="256B0F7C" w:rsidR="004B2B3B" w:rsidRDefault="00075945" w:rsidP="004B2B3B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Modélisation de la fontaine</w:t>
      </w:r>
    </w:p>
    <w:p w14:paraId="4DB3E34E" w14:textId="0AAF78E8" w:rsidR="003916E8" w:rsidRDefault="003916E8" w:rsidP="003916E8">
      <w:pPr>
        <w:pStyle w:val="ECEcorps"/>
      </w:pPr>
    </w:p>
    <w:p w14:paraId="37481E57" w14:textId="2256744B" w:rsidR="003916E8" w:rsidRPr="003916E8" w:rsidRDefault="003916E8" w:rsidP="003916E8">
      <w:pPr>
        <w:pStyle w:val="ECEcorps"/>
      </w:pPr>
      <w:r>
        <w:t xml:space="preserve">On peut modéliser </w:t>
      </w:r>
      <w:r w:rsidR="00D85231">
        <w:t>une</w:t>
      </w:r>
      <w:r>
        <w:t xml:space="preserve"> fontaine par un écoulement d’eau à travers un trou percé dans un bidon. Au cours de l’expérience, on considère la hauteur d’eau </w:t>
      </w:r>
      <m:oMath>
        <m:r>
          <w:rPr>
            <w:rFonts w:ascii="Cambria Math" w:hAnsi="Cambria Math"/>
          </w:rPr>
          <m:t>h</m:t>
        </m:r>
      </m:oMath>
      <w:r>
        <w:t xml:space="preserve"> constante.</w:t>
      </w:r>
    </w:p>
    <w:p w14:paraId="5FE2EE4A" w14:textId="12BB5D61" w:rsidR="004B2B3B" w:rsidRDefault="004B2B3B" w:rsidP="004B2B3B">
      <w:pPr>
        <w:pStyle w:val="ECEtitre"/>
        <w:jc w:val="center"/>
        <w:rPr>
          <w:sz w:val="24"/>
          <w:szCs w:val="24"/>
        </w:rPr>
      </w:pPr>
    </w:p>
    <w:p w14:paraId="5E96DC78" w14:textId="0B764759" w:rsidR="003A114B" w:rsidRDefault="005D17C9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Relation de Bernoulli</w:t>
      </w:r>
    </w:p>
    <w:p w14:paraId="4C7DDE78" w14:textId="77777777" w:rsidR="00CF44E2" w:rsidRPr="00CF44E2" w:rsidRDefault="00CF44E2" w:rsidP="00CF44E2">
      <w:pPr>
        <w:pStyle w:val="ECEcorps"/>
      </w:pPr>
    </w:p>
    <w:p w14:paraId="7BC90219" w14:textId="3350C912" w:rsidR="007E7114" w:rsidRDefault="00CF44E2" w:rsidP="00CF44E2">
      <w:pPr>
        <w:pStyle w:val="ECEpuce1"/>
        <w:numPr>
          <w:ilvl w:val="0"/>
          <w:numId w:val="0"/>
        </w:numPr>
      </w:pPr>
      <w:r>
        <w:t xml:space="preserve">Dans les conditions expérimentales de ce sujet si l’on considère que l’écoulement est </w:t>
      </w:r>
      <w:r w:rsidRPr="00CF44E2">
        <w:rPr>
          <w:b/>
          <w:bCs w:val="0"/>
        </w:rPr>
        <w:t>stationnaire</w:t>
      </w:r>
      <w:r>
        <w:t xml:space="preserve"> (aucune grandeur caractéristique comme la pression </w:t>
      </w:r>
      <m:oMath>
        <m:r>
          <m:rPr>
            <m:nor/>
          </m:rPr>
          <w:rPr>
            <w:i/>
            <w:iCs w:val="0"/>
          </w:rPr>
          <m:t>P</m:t>
        </m:r>
      </m:oMath>
      <w:r>
        <w:t xml:space="preserve">, la vitesse </w:t>
      </w:r>
      <m:oMath>
        <m:r>
          <m:rPr>
            <m:nor/>
          </m:rPr>
          <w:rPr>
            <w:i/>
            <w:iCs w:val="0"/>
          </w:rPr>
          <m:t>v</m:t>
        </m:r>
      </m:oMath>
      <w:r>
        <w:t xml:space="preserve">, la hauteur de fluide </w:t>
      </w:r>
      <w:r w:rsidRPr="00CF44E2">
        <w:rPr>
          <w:i/>
          <w:iCs w:val="0"/>
        </w:rPr>
        <w:t>h</w:t>
      </w:r>
      <w:r>
        <w:t xml:space="preserve"> etc. ne dépend du temps) l</w:t>
      </w:r>
      <w:r w:rsidR="005D17C9" w:rsidRPr="005D17C9">
        <w:t>e long d'une ligne de courant</w:t>
      </w:r>
      <w:r>
        <w:t xml:space="preserve">, </w:t>
      </w:r>
      <w:r w:rsidR="005D17C9">
        <w:t xml:space="preserve">alors </w:t>
      </w:r>
      <w:r>
        <w:t xml:space="preserve">on peut </w:t>
      </w:r>
      <w:r w:rsidR="005D17C9">
        <w:t>établi</w:t>
      </w:r>
      <w:r w:rsidR="004F0DB6">
        <w:t>r</w:t>
      </w:r>
      <w:r w:rsidR="005D17C9" w:rsidRPr="005D17C9">
        <w:t xml:space="preserve"> </w:t>
      </w:r>
      <w:r w:rsidR="005D17C9">
        <w:t xml:space="preserve">la </w:t>
      </w:r>
      <w:r w:rsidR="005D17C9" w:rsidRPr="005D17C9">
        <w:rPr>
          <w:b/>
        </w:rPr>
        <w:t>relation de Bernoulli</w:t>
      </w:r>
      <w:r w:rsidR="00665BD0">
        <w:t> :</w:t>
      </w:r>
    </w:p>
    <w:p w14:paraId="29979CF4" w14:textId="646D8855" w:rsidR="00A248A4" w:rsidRPr="00A248A4" w:rsidRDefault="00C37854" w:rsidP="00A248A4">
      <w:pPr>
        <w:pStyle w:val="ECEcorps"/>
        <w:rPr>
          <w:i/>
        </w:rPr>
      </w:pPr>
      <m:oMathPara>
        <m:oMath>
          <m:r>
            <m:rPr>
              <m:nor/>
            </m:rPr>
            <w:rPr>
              <w:i/>
              <w:iCs/>
            </w:rPr>
            <m:t>P</m:t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r>
            <m:rPr>
              <m:nor/>
            </m:rPr>
            <w:rPr>
              <w:i/>
              <w:iCs/>
            </w:rPr>
            <m:t>+</m:t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  <w:iCs/>
                </w:rPr>
              </m:ctrlPr>
            </m:fPr>
            <m:num>
              <m:r>
                <m:rPr>
                  <m:nor/>
                </m:rPr>
                <w:rPr>
                  <w:i/>
                  <w:iCs/>
                </w:rPr>
                <m:t>1</m:t>
              </m:r>
            </m:num>
            <m:den>
              <m:r>
                <m:rPr>
                  <m:nor/>
                </m:rPr>
                <w:rPr>
                  <w:i/>
                  <w:iCs/>
                </w:rPr>
                <m:t>2</m:t>
              </m:r>
            </m:den>
          </m:f>
          <m:r>
            <m:rPr>
              <m:nor/>
            </m:rPr>
            <w:rPr>
              <w:rFonts w:ascii="Cambria Math" w:hAnsi="Cambria Math" w:cs="Cambria Math"/>
              <w:i/>
              <w:iCs/>
            </w:rPr>
            <m:t xml:space="preserve">⋅ </m:t>
          </m:r>
          <m:r>
            <m:rPr>
              <m:nor/>
            </m:rPr>
            <m:t>ρ</m:t>
          </m:r>
          <m:r>
            <m:rPr>
              <m:nor/>
            </m:rPr>
            <w:rPr>
              <w:rFonts w:ascii="Cambria Math" w:hAnsi="Cambria Math" w:cs="Cambria Math"/>
              <w:i/>
              <w:iCs/>
            </w:rPr>
            <m:t xml:space="preserve">⋅ </m:t>
          </m:r>
          <m:sSup>
            <m:sSupPr>
              <m:ctrlPr>
                <w:rPr>
                  <w:rFonts w:ascii="Cambria Math" w:hAnsi="Cambria Math"/>
                  <w:i/>
                  <w:iCs/>
                </w:rPr>
              </m:ctrlPr>
            </m:sSupPr>
            <m:e>
              <m:r>
                <m:rPr>
                  <m:nor/>
                </m:rPr>
                <w:rPr>
                  <w:i/>
                  <w:iCs/>
                </w:rPr>
                <m:t>v</m:t>
              </m:r>
            </m:e>
            <m:sup>
              <m:r>
                <m:rPr>
                  <m:nor/>
                </m:rPr>
                <w:rPr>
                  <w:i/>
                  <w:iCs/>
                </w:rPr>
                <m:t>2</m:t>
              </m:r>
            </m:sup>
          </m:sSup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r>
            <m:rPr>
              <m:nor/>
            </m:rPr>
            <w:rPr>
              <w:i/>
              <w:iCs/>
            </w:rPr>
            <m:t>+</m:t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r>
            <m:rPr>
              <m:nor/>
            </m:rPr>
            <m:t>ρ</m:t>
          </m:r>
          <m:r>
            <m:rPr>
              <m:nor/>
            </m:rPr>
            <w:rPr>
              <w:rFonts w:ascii="Cambria Math" w:hAnsi="Cambria Math" w:cs="Cambria Math"/>
              <w:i/>
              <w:iCs/>
            </w:rPr>
            <m:t xml:space="preserve">⋅ </m:t>
          </m:r>
          <m:r>
            <m:rPr>
              <m:nor/>
            </m:rPr>
            <w:rPr>
              <w:i/>
              <w:iCs/>
            </w:rPr>
            <m:t>g</m:t>
          </m:r>
          <m:r>
            <m:rPr>
              <m:nor/>
            </m:rPr>
            <w:rPr>
              <w:rFonts w:ascii="Cambria Math" w:hAnsi="Cambria Math" w:cs="Cambria Math"/>
              <w:i/>
              <w:iCs/>
            </w:rPr>
            <m:t xml:space="preserve">⋅ </m:t>
          </m:r>
          <m:r>
            <m:rPr>
              <m:nor/>
            </m:rPr>
            <w:rPr>
              <w:i/>
              <w:iCs/>
            </w:rPr>
            <m:t>z</m:t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r>
            <m:rPr>
              <m:nor/>
            </m:rPr>
            <w:rPr>
              <w:i/>
              <w:iCs/>
            </w:rPr>
            <m:t>=</m:t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r>
            <m:rPr>
              <m:nor/>
            </m:rPr>
            <m:t>constante</m:t>
          </m:r>
        </m:oMath>
      </m:oMathPara>
    </w:p>
    <w:p w14:paraId="7D17035D" w14:textId="56362E61" w:rsidR="004B2B3B" w:rsidRDefault="00CF44E2" w:rsidP="007E7114">
      <w:pPr>
        <w:pStyle w:val="ECEcorps"/>
        <w:rPr>
          <w:iCs/>
        </w:rPr>
      </w:pPr>
      <w:r>
        <w:t xml:space="preserve"> Avec </w:t>
      </w:r>
      <m:oMath>
        <m:r>
          <m:rPr>
            <m:nor/>
          </m:rPr>
          <w:rPr>
            <w:i/>
            <w:iCs/>
          </w:rPr>
          <m:t>g</m:t>
        </m:r>
      </m:oMath>
      <w:r>
        <w:rPr>
          <w:iCs/>
        </w:rPr>
        <w:t xml:space="preserve"> l’intensité de la pesanteur et z l’altitude.</w:t>
      </w:r>
    </w:p>
    <w:p w14:paraId="0A51221E" w14:textId="77777777" w:rsidR="00CF44E2" w:rsidRPr="009A66BF" w:rsidRDefault="00CF44E2" w:rsidP="007E7114">
      <w:pPr>
        <w:pStyle w:val="ECEcorps"/>
        <w:rPr>
          <w:iCs/>
        </w:rPr>
      </w:pPr>
    </w:p>
    <w:p w14:paraId="6AA2446E" w14:textId="3201C6A7" w:rsidR="009A66BF" w:rsidRDefault="009A66BF" w:rsidP="007E7114">
      <w:pPr>
        <w:pStyle w:val="ECEcorps"/>
        <w:rPr>
          <w:iCs/>
        </w:rPr>
      </w:pPr>
      <w:r>
        <w:rPr>
          <w:iCs/>
        </w:rPr>
        <w:t xml:space="preserve">On peut </w:t>
      </w:r>
      <w:r w:rsidR="00CF44E2">
        <w:rPr>
          <w:iCs/>
        </w:rPr>
        <w:t xml:space="preserve">alors </w:t>
      </w:r>
      <w:r>
        <w:rPr>
          <w:iCs/>
        </w:rPr>
        <w:t xml:space="preserve">déduire de la relation de Bernoulli la vitesse théorique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v</m:t>
            </m:r>
          </m:e>
          <m:sub>
            <m:r>
              <m:rPr>
                <m:nor/>
              </m:rPr>
              <m:t>th</m:t>
            </m:r>
          </m:sub>
        </m:sSub>
      </m:oMath>
      <w:r w:rsidR="004B2B3B">
        <w:rPr>
          <w:iCs/>
        </w:rPr>
        <w:t xml:space="preserve"> </w:t>
      </w:r>
      <w:r>
        <w:rPr>
          <w:iCs/>
        </w:rPr>
        <w:t xml:space="preserve">d’écoulement dans </w:t>
      </w:r>
      <w:r w:rsidR="004B2B3B">
        <w:rPr>
          <w:iCs/>
        </w:rPr>
        <w:t>le modèle de la fontaine :</w:t>
      </w:r>
    </w:p>
    <w:p w14:paraId="5E15D3A7" w14:textId="5B42A413" w:rsidR="004B2B3B" w:rsidRPr="00EB158E" w:rsidRDefault="00356724" w:rsidP="007E7114">
      <w:pPr>
        <w:pStyle w:val="ECEcorps"/>
        <w:rPr>
          <w:i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  <w:lang w:val="en-US"/>
                </w:rPr>
                <m:t>v</m:t>
              </m:r>
            </m:e>
            <m:sub>
              <m:r>
                <m:rPr>
                  <m:nor/>
                </m:rPr>
                <w:rPr>
                  <w:iCs/>
                  <w:lang w:val="en-US"/>
                </w:rPr>
                <m:t>th</m:t>
              </m:r>
            </m:sub>
          </m:sSub>
          <m:r>
            <m:rPr>
              <m:nor/>
            </m:rPr>
            <w:rPr>
              <w:rFonts w:ascii="Cambria Math"/>
              <w:i/>
              <w:lang w:val="en-US"/>
            </w:rPr>
            <m:t xml:space="preserve"> </m:t>
          </m:r>
          <m:r>
            <m:rPr>
              <m:nor/>
            </m:rPr>
            <w:rPr>
              <w:i/>
              <w:lang w:val="en-US"/>
            </w:rPr>
            <m:t>=</m:t>
          </m:r>
          <m:r>
            <m:rPr>
              <m:nor/>
            </m:rPr>
            <w:rPr>
              <w:rFonts w:ascii="Cambria Math"/>
              <w:i/>
              <w:lang w:val="en-US"/>
            </w:rPr>
            <m:t xml:space="preserve"> 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m:rPr>
                  <m:nor/>
                </m:rPr>
                <w:rPr>
                  <w:i/>
                  <w:lang w:val="en-US"/>
                </w:rPr>
                <m:t>2</m:t>
              </m:r>
              <m:r>
                <m:rPr>
                  <m:nor/>
                </m:rPr>
                <w:rPr>
                  <w:rFonts w:ascii="Cambria Math" w:hAnsi="Cambria Math" w:cs="Cambria Math"/>
                  <w:i/>
                  <w:lang w:val="en-US"/>
                </w:rPr>
                <m:t xml:space="preserve">⋅ </m:t>
              </m:r>
              <m:r>
                <m:rPr>
                  <m:nor/>
                </m:rPr>
                <w:rPr>
                  <w:i/>
                  <w:lang w:val="en-US"/>
                </w:rPr>
                <m:t>g</m:t>
              </m:r>
              <m:r>
                <m:rPr>
                  <m:nor/>
                </m:rPr>
                <w:rPr>
                  <w:rFonts w:ascii="Cambria Math" w:hAnsi="Cambria Math" w:cs="Cambria Math"/>
                  <w:i/>
                  <w:lang w:val="en-US"/>
                </w:rPr>
                <m:t xml:space="preserve">⋅ </m:t>
              </m:r>
              <m:r>
                <m:rPr>
                  <m:nor/>
                </m:rPr>
                <w:rPr>
                  <w:i/>
                  <w:lang w:val="en-US"/>
                </w:rPr>
                <m:t>h</m:t>
              </m:r>
            </m:e>
          </m:rad>
        </m:oMath>
      </m:oMathPara>
    </w:p>
    <w:p w14:paraId="649E25C7" w14:textId="3B928519" w:rsidR="00A248A4" w:rsidRPr="00A248A4" w:rsidRDefault="00A248A4" w:rsidP="00A248A4">
      <w:pPr>
        <w:pStyle w:val="ECEcorps"/>
        <w:rPr>
          <w:i/>
          <w:lang w:val="en-US"/>
        </w:rPr>
      </w:pPr>
      <w:r w:rsidRPr="00A248A4">
        <w:rPr>
          <w:iCs/>
          <w:lang w:val="en-US"/>
        </w:rPr>
        <w:t xml:space="preserve">avec </w:t>
      </w:r>
      <m:oMath>
        <m:sSub>
          <m:sSubPr>
            <m:ctrlPr>
              <w:rPr>
                <w:rFonts w:ascii="Cambria Math" w:hAnsi="Cambria Math" w:cstheme="minorBidi"/>
                <w:iCs/>
              </w:rPr>
            </m:ctrlPr>
          </m:sSubPr>
          <m:e>
            <m:r>
              <m:rPr>
                <m:nor/>
              </m:rPr>
              <w:rPr>
                <w:rFonts w:asciiTheme="minorBidi" w:hAnsiTheme="minorBidi" w:cstheme="minorBidi"/>
                <w:i/>
                <w:lang w:val="en-US"/>
              </w:rPr>
              <m:t>v</m:t>
            </m:r>
          </m:e>
          <m:sub>
            <m:r>
              <m:rPr>
                <m:nor/>
              </m:rPr>
              <w:rPr>
                <w:rFonts w:asciiTheme="minorBidi" w:hAnsiTheme="minorBidi" w:cstheme="minorBidi"/>
                <w:iCs/>
                <w:lang w:val="en-US"/>
              </w:rPr>
              <m:t>th</m:t>
            </m:r>
          </m:sub>
        </m:sSub>
      </m:oMath>
      <w:r w:rsidRPr="00A248A4">
        <w:rPr>
          <w:i/>
          <w:lang w:val="en-US"/>
        </w:rPr>
        <w:t xml:space="preserve"> </w:t>
      </w:r>
      <w:proofErr w:type="spellStart"/>
      <w:r w:rsidRPr="00A248A4">
        <w:rPr>
          <w:iCs/>
          <w:lang w:val="en-US"/>
        </w:rPr>
        <w:t>en</w:t>
      </w:r>
      <w:proofErr w:type="spellEnd"/>
      <w:r w:rsidRPr="00A248A4">
        <w:rPr>
          <w:iCs/>
          <w:lang w:val="en-US"/>
        </w:rPr>
        <w:t xml:space="preserve"> </w:t>
      </w:r>
      <m:oMath>
        <m:r>
          <m:rPr>
            <m:nor/>
          </m:rPr>
          <w:rPr>
            <w:rFonts w:asciiTheme="minorBidi" w:hAnsiTheme="minorBidi" w:cstheme="minorBidi"/>
            <w:lang w:val="en-US"/>
          </w:rPr>
          <m:t>m∙</m:t>
        </m:r>
        <m:sSup>
          <m:sSupPr>
            <m:ctrlPr>
              <w:rPr>
                <w:rFonts w:ascii="Cambria Math" w:hAnsi="Cambria Math" w:cstheme="minorBidi"/>
                <w:i/>
              </w:rPr>
            </m:ctrlPr>
          </m:sSupPr>
          <m:e>
            <m:r>
              <m:rPr>
                <m:nor/>
              </m:rPr>
              <w:rPr>
                <w:rFonts w:asciiTheme="minorBidi" w:hAnsiTheme="minorBidi" w:cstheme="minorBidi"/>
                <w:lang w:val="en-US"/>
              </w:rPr>
              <m:t>s</m:t>
            </m:r>
          </m:e>
          <m:sup>
            <m:r>
              <m:rPr>
                <m:nor/>
              </m:rPr>
              <w:rPr>
                <w:rFonts w:asciiTheme="minorBidi" w:hAnsiTheme="minorBidi" w:cstheme="minorBidi"/>
                <w:lang w:val="en-US"/>
              </w:rPr>
              <m:t>-1</m:t>
            </m:r>
          </m:sup>
        </m:sSup>
      </m:oMath>
      <w:r w:rsidRPr="00A248A4">
        <w:rPr>
          <w:i/>
          <w:lang w:val="en-US"/>
        </w:rPr>
        <w:t xml:space="preserve">, </w:t>
      </w:r>
      <m:oMath>
        <m:r>
          <m:rPr>
            <m:nor/>
          </m:rPr>
          <w:rPr>
            <w:i/>
            <w:iCs/>
            <w:lang w:val="en-US"/>
          </w:rPr>
          <m:t>g</m:t>
        </m:r>
        <m:r>
          <m:rPr>
            <m:nor/>
          </m:rPr>
          <w:rPr>
            <w:rFonts w:ascii="Cambria Math"/>
            <w:i/>
            <w:iCs/>
            <w:lang w:val="en-US"/>
          </w:rPr>
          <m:t xml:space="preserve"> </m:t>
        </m:r>
        <m:r>
          <m:rPr>
            <m:nor/>
          </m:rPr>
          <w:rPr>
            <w:i/>
            <w:iCs/>
            <w:lang w:val="en-US"/>
          </w:rPr>
          <m:t>=</m:t>
        </m:r>
        <m:r>
          <m:rPr>
            <m:nor/>
          </m:rPr>
          <w:rPr>
            <w:rFonts w:ascii="Cambria Math"/>
            <w:i/>
            <w:iCs/>
            <w:lang w:val="en-US"/>
          </w:rPr>
          <m:t xml:space="preserve"> </m:t>
        </m:r>
        <m:r>
          <m:rPr>
            <m:nor/>
          </m:rPr>
          <w:rPr>
            <w:i/>
            <w:iCs/>
            <w:lang w:val="en-US"/>
          </w:rPr>
          <m:t xml:space="preserve">9,81 </m:t>
        </m:r>
        <m:r>
          <m:rPr>
            <m:nor/>
          </m:rPr>
          <w:rPr>
            <w:lang w:val="en-US"/>
          </w:rPr>
          <m:t>m</m:t>
        </m:r>
        <m:r>
          <m:rPr>
            <m:nor/>
          </m:rPr>
          <w:rPr>
            <w:rFonts w:ascii="Cambria Math" w:hAnsi="Cambria Math" w:cs="Cambria Math"/>
            <w:lang w:val="en-US"/>
          </w:rPr>
          <m:t>⋅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w:rPr>
                <w:lang w:val="en-US"/>
              </w:rPr>
              <m:t>s</m:t>
            </m:r>
          </m:e>
          <m:sup>
            <m:r>
              <m:rPr>
                <m:nor/>
              </m:rPr>
              <w:rPr>
                <w:lang w:val="en-US"/>
              </w:rPr>
              <m:t>-2</m:t>
            </m:r>
          </m:sup>
        </m:sSup>
      </m:oMath>
      <w:r w:rsidRPr="00A248A4">
        <w:rPr>
          <w:i/>
          <w:lang w:val="en-US"/>
        </w:rPr>
        <w:t xml:space="preserve">, h </w:t>
      </w:r>
      <w:proofErr w:type="spellStart"/>
      <w:r w:rsidRPr="00A248A4">
        <w:rPr>
          <w:iCs/>
          <w:lang w:val="en-US"/>
        </w:rPr>
        <w:t>en</w:t>
      </w:r>
      <w:proofErr w:type="spellEnd"/>
      <w:r w:rsidRPr="00A248A4">
        <w:rPr>
          <w:iCs/>
          <w:lang w:val="en-US"/>
        </w:rPr>
        <w:t xml:space="preserve"> m</w:t>
      </w:r>
    </w:p>
    <w:p w14:paraId="3936643D" w14:textId="77777777" w:rsidR="00A248A4" w:rsidRPr="00A248A4" w:rsidRDefault="00A248A4" w:rsidP="004B1C4E">
      <w:pPr>
        <w:pStyle w:val="ECEtitre"/>
        <w:spacing w:line="240" w:lineRule="auto"/>
        <w:rPr>
          <w:sz w:val="24"/>
          <w:szCs w:val="24"/>
          <w:lang w:val="en-US"/>
        </w:rPr>
      </w:pPr>
    </w:p>
    <w:p w14:paraId="680743BF" w14:textId="134BC7E9" w:rsidR="00CB5DB2" w:rsidRPr="00136091" w:rsidRDefault="00CB5DB2" w:rsidP="00CB5DB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Débit volumique d’un écoulement</w:t>
      </w:r>
    </w:p>
    <w:p w14:paraId="79BED278" w14:textId="77777777" w:rsidR="00CB5DB2" w:rsidRPr="003A114B" w:rsidRDefault="00CB5DB2" w:rsidP="00CB5DB2">
      <w:pPr>
        <w:pStyle w:val="ECEcorps"/>
      </w:pPr>
    </w:p>
    <w:p w14:paraId="715529E4" w14:textId="1A5AFC7E" w:rsidR="00CB5DB2" w:rsidRDefault="00CB5DB2" w:rsidP="00CB5DB2">
      <w:pPr>
        <w:pStyle w:val="ECEcorps"/>
      </w:pPr>
      <w:r>
        <w:t xml:space="preserve">Le débit volumique </w:t>
      </w:r>
      <m:oMath>
        <m:r>
          <m:rPr>
            <m:nor/>
          </m:rPr>
          <w:rPr>
            <w:i/>
            <w:iCs/>
          </w:rPr>
          <m:t>Q</m:t>
        </m:r>
      </m:oMath>
      <w:r w:rsidR="00E47150">
        <w:t xml:space="preserve"> </w:t>
      </w:r>
      <w:r>
        <w:t xml:space="preserve">d’un écoulement représente le volume </w:t>
      </w:r>
      <m:oMath>
        <m:r>
          <m:rPr>
            <m:nor/>
          </m:rPr>
          <w:rPr>
            <w:i/>
            <w:iCs/>
          </w:rPr>
          <m:t>V</m:t>
        </m:r>
      </m:oMath>
      <w:r>
        <w:t xml:space="preserve"> </w:t>
      </w:r>
      <w:r w:rsidR="00F723DF">
        <w:t xml:space="preserve">de fluide </w:t>
      </w:r>
      <w:r>
        <w:t xml:space="preserve">qui traverse une </w:t>
      </w:r>
      <w:r w:rsidR="00E47150">
        <w:t xml:space="preserve">section de </w:t>
      </w:r>
      <w:r>
        <w:t xml:space="preserve">canalisation de surface </w:t>
      </w:r>
      <m:oMath>
        <m:r>
          <m:rPr>
            <m:nor/>
          </m:rPr>
          <w:rPr>
            <w:i/>
            <w:iCs/>
          </w:rPr>
          <m:t>S</m:t>
        </m:r>
      </m:oMath>
      <w:r>
        <w:t xml:space="preserve"> </w:t>
      </w:r>
      <w:r w:rsidR="00E47150">
        <w:t>par unité de temps. Ainsi :</w:t>
      </w:r>
    </w:p>
    <w:p w14:paraId="71627BA7" w14:textId="0960C3EA" w:rsidR="00E47150" w:rsidRPr="00D24B11" w:rsidRDefault="00D24B11" w:rsidP="00CB5DB2">
      <w:pPr>
        <w:pStyle w:val="ECEcorps"/>
        <w:rPr>
          <w:i/>
          <w:iCs/>
        </w:rPr>
      </w:pPr>
      <m:oMathPara>
        <m:oMath>
          <m:r>
            <m:rPr>
              <m:nor/>
            </m:rPr>
            <w:rPr>
              <w:i/>
              <w:iCs/>
            </w:rPr>
            <m:t>Q</m:t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r>
            <m:rPr>
              <m:nor/>
            </m:rPr>
            <w:rPr>
              <w:i/>
              <w:iCs/>
            </w:rPr>
            <m:t>=</m:t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  <w:iCs/>
                </w:rPr>
              </m:ctrlPr>
            </m:fPr>
            <m:num>
              <m:r>
                <m:rPr>
                  <m:nor/>
                </m:rPr>
                <w:rPr>
                  <w:i/>
                  <w:iCs/>
                </w:rPr>
                <m:t>V</m:t>
              </m:r>
            </m:num>
            <m:den>
              <m:r>
                <m:rPr>
                  <m:nor/>
                </m:rPr>
                <m:t>Δ</m:t>
              </m:r>
              <m:r>
                <m:rPr>
                  <m:nor/>
                </m:rPr>
                <w:rPr>
                  <w:i/>
                  <w:iCs/>
                </w:rPr>
                <m:t>t</m:t>
              </m:r>
            </m:den>
          </m:f>
        </m:oMath>
      </m:oMathPara>
    </w:p>
    <w:p w14:paraId="1990C1A0" w14:textId="18B5AEED" w:rsidR="00A248A4" w:rsidRPr="00A248A4" w:rsidRDefault="00A248A4" w:rsidP="00A248A4">
      <w:pPr>
        <w:pStyle w:val="ECEcorps"/>
        <w:rPr>
          <w:i/>
        </w:rPr>
      </w:pPr>
      <w:r w:rsidRPr="00A248A4">
        <w:rPr>
          <w:iCs/>
        </w:rPr>
        <w:t xml:space="preserve">avec </w:t>
      </w:r>
      <m:oMath>
        <m:r>
          <m:rPr>
            <m:nor/>
          </m:rPr>
          <w:rPr>
            <w:i/>
            <w:iCs/>
          </w:rPr>
          <m:t>Q</m:t>
        </m:r>
      </m:oMath>
      <w:r w:rsidRPr="00A248A4">
        <w:rPr>
          <w:i/>
        </w:rPr>
        <w:t xml:space="preserve"> </w:t>
      </w:r>
      <w:r w:rsidRPr="00A248A4">
        <w:rPr>
          <w:iCs/>
        </w:rPr>
        <w:t xml:space="preserve">en </w:t>
      </w:r>
      <m:oMath>
        <m:sSup>
          <m:sSupPr>
            <m:ctrlPr>
              <w:rPr>
                <w:rFonts w:ascii="Cambria Math" w:hAnsi="Cambria Math" w:cstheme="minorBidi"/>
                <w:i/>
                <w:lang w:val="en-US"/>
              </w:rPr>
            </m:ctrlPr>
          </m:sSupPr>
          <m:e>
            <m:r>
              <m:rPr>
                <m:nor/>
              </m:rPr>
              <w:rPr>
                <w:rFonts w:asciiTheme="minorBidi" w:hAnsiTheme="minorBidi" w:cstheme="minorBidi"/>
              </w:rPr>
              <m:t>m</m:t>
            </m:r>
          </m:e>
          <m:sup>
            <m:r>
              <m:rPr>
                <m:nor/>
              </m:rPr>
              <w:rPr>
                <w:rFonts w:asciiTheme="minorBidi" w:hAnsiTheme="minorBidi" w:cstheme="minorBidi"/>
              </w:rPr>
              <m:t>3</m:t>
            </m:r>
          </m:sup>
        </m:sSup>
        <m:r>
          <m:rPr>
            <m:nor/>
          </m:rPr>
          <w:rPr>
            <w:rFonts w:asciiTheme="minorBidi" w:hAnsiTheme="minorBidi" w:cstheme="minorBidi"/>
          </w:rPr>
          <m:t>∙</m:t>
        </m:r>
        <m:sSup>
          <m:sSupPr>
            <m:ctrlPr>
              <w:rPr>
                <w:rFonts w:ascii="Cambria Math" w:hAnsi="Cambria Math" w:cstheme="minorBidi"/>
                <w:i/>
              </w:rPr>
            </m:ctrlPr>
          </m:sSupPr>
          <m:e>
            <m:r>
              <m:rPr>
                <m:nor/>
              </m:rPr>
              <w:rPr>
                <w:rFonts w:asciiTheme="minorBidi" w:hAnsiTheme="minorBidi" w:cstheme="minorBidi"/>
              </w:rPr>
              <m:t>s</m:t>
            </m:r>
          </m:e>
          <m:sup>
            <m:r>
              <m:rPr>
                <m:nor/>
              </m:rPr>
              <w:rPr>
                <w:rFonts w:asciiTheme="minorBidi" w:hAnsiTheme="minorBidi" w:cstheme="minorBidi"/>
              </w:rPr>
              <m:t>-1</m:t>
            </m:r>
          </m:sup>
        </m:sSup>
      </m:oMath>
      <w:r w:rsidRPr="00A248A4">
        <w:rPr>
          <w:i/>
        </w:rPr>
        <w:t xml:space="preserve">, </w:t>
      </w:r>
      <m:oMath>
        <m:r>
          <m:rPr>
            <m:nor/>
          </m:rPr>
          <w:rPr>
            <w:i/>
            <w:iCs/>
          </w:rPr>
          <m:t>V</m:t>
        </m:r>
      </m:oMath>
      <w:r>
        <w:rPr>
          <w:i/>
          <w:iCs/>
        </w:rPr>
        <w:t xml:space="preserve"> </w:t>
      </w:r>
      <w:r w:rsidRPr="00A248A4">
        <w:t>en</w:t>
      </w:r>
      <w:r>
        <w:rPr>
          <w:i/>
          <w:iCs/>
        </w:rPr>
        <w:t xml:space="preserve"> </w:t>
      </w:r>
      <m:oMath>
        <m:sSup>
          <m:sSupPr>
            <m:ctrlPr>
              <w:rPr>
                <w:rFonts w:ascii="Cambria Math" w:hAnsi="Cambria Math" w:cstheme="minorBidi"/>
                <w:i/>
                <w:lang w:val="en-US"/>
              </w:rPr>
            </m:ctrlPr>
          </m:sSupPr>
          <m:e>
            <m:r>
              <m:rPr>
                <m:nor/>
              </m:rPr>
              <w:rPr>
                <w:rFonts w:asciiTheme="minorBidi" w:hAnsiTheme="minorBidi" w:cstheme="minorBidi"/>
              </w:rPr>
              <m:t>m</m:t>
            </m:r>
          </m:e>
          <m:sup>
            <m:r>
              <m:rPr>
                <m:nor/>
              </m:rPr>
              <w:rPr>
                <w:rFonts w:asciiTheme="minorBidi" w:hAnsiTheme="minorBidi" w:cstheme="minorBidi"/>
              </w:rPr>
              <m:t>3</m:t>
            </m:r>
          </m:sup>
        </m:sSup>
      </m:oMath>
      <w:r w:rsidRPr="00A248A4">
        <w:rPr>
          <w:i/>
        </w:rPr>
        <w:t xml:space="preserve">, </w:t>
      </w:r>
      <w:proofErr w:type="spellStart"/>
      <m:oMath>
        <m:r>
          <m:rPr>
            <m:nor/>
          </m:rPr>
          <m:t>Δ</m:t>
        </m:r>
        <m:r>
          <m:rPr>
            <m:nor/>
          </m:rPr>
          <w:rPr>
            <w:i/>
            <w:iCs/>
          </w:rPr>
          <m:t>t</m:t>
        </m:r>
      </m:oMath>
      <w:proofErr w:type="spellEnd"/>
      <w:r w:rsidRPr="00A248A4">
        <w:rPr>
          <w:i/>
        </w:rPr>
        <w:t xml:space="preserve"> </w:t>
      </w:r>
      <w:r w:rsidRPr="00A248A4">
        <w:rPr>
          <w:iCs/>
        </w:rPr>
        <w:t xml:space="preserve">en </w:t>
      </w:r>
      <w:r>
        <w:rPr>
          <w:iCs/>
        </w:rPr>
        <w:t>s</w:t>
      </w:r>
    </w:p>
    <w:p w14:paraId="585D9239" w14:textId="77777777" w:rsidR="00A248A4" w:rsidRPr="00A248A4" w:rsidRDefault="00A248A4" w:rsidP="00CB5DB2">
      <w:pPr>
        <w:pStyle w:val="ECEcorps"/>
      </w:pPr>
    </w:p>
    <w:p w14:paraId="376033CD" w14:textId="28EA3774" w:rsidR="00E47150" w:rsidRDefault="00E47150" w:rsidP="00CB5DB2">
      <w:pPr>
        <w:pStyle w:val="ECEcorps"/>
      </w:pPr>
      <w:r>
        <w:t xml:space="preserve">Le débit volumique </w:t>
      </w:r>
      <m:oMath>
        <m:r>
          <m:rPr>
            <m:nor/>
          </m:rPr>
          <w:rPr>
            <w:i/>
            <w:iCs/>
          </w:rPr>
          <m:t>Q</m:t>
        </m:r>
      </m:oMath>
      <w:r w:rsidR="00D24B11">
        <w:t xml:space="preserve"> </w:t>
      </w:r>
      <w:r>
        <w:t xml:space="preserve">peut également s’exprimer en fonction de la vitesse </w:t>
      </w:r>
      <m:oMath>
        <m:r>
          <m:rPr>
            <m:nor/>
          </m:rPr>
          <w:rPr>
            <w:i/>
            <w:iCs/>
          </w:rPr>
          <m:t>v</m:t>
        </m:r>
      </m:oMath>
      <w:r>
        <w:t xml:space="preserve"> de l’écoulement :</w:t>
      </w:r>
    </w:p>
    <w:p w14:paraId="64D60970" w14:textId="01604030" w:rsidR="00E47150" w:rsidRPr="00D24B11" w:rsidRDefault="00D24B11" w:rsidP="00CB5DB2">
      <w:pPr>
        <w:pStyle w:val="ECEcorps"/>
        <w:rPr>
          <w:i/>
          <w:iCs/>
        </w:rPr>
      </w:pPr>
      <m:oMathPara>
        <m:oMath>
          <m:r>
            <m:rPr>
              <m:nor/>
            </m:rPr>
            <w:rPr>
              <w:i/>
              <w:iCs/>
            </w:rPr>
            <m:t>Q</m:t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r>
            <m:rPr>
              <m:nor/>
            </m:rPr>
            <w:rPr>
              <w:i/>
              <w:iCs/>
            </w:rPr>
            <m:t>=</m:t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r>
            <m:rPr>
              <m:nor/>
            </m:rPr>
            <w:rPr>
              <w:i/>
              <w:iCs/>
            </w:rPr>
            <m:t>S</m:t>
          </m:r>
          <m:r>
            <m:rPr>
              <m:nor/>
            </m:rPr>
            <w:rPr>
              <w:rFonts w:ascii="Cambria Math" w:hAnsi="Cambria Math" w:cs="Cambria Math"/>
              <w:i/>
              <w:iCs/>
            </w:rPr>
            <m:t xml:space="preserve">⋅ </m:t>
          </m:r>
          <m:r>
            <m:rPr>
              <m:nor/>
            </m:rPr>
            <w:rPr>
              <w:i/>
              <w:iCs/>
            </w:rPr>
            <m:t>v</m:t>
          </m:r>
        </m:oMath>
      </m:oMathPara>
    </w:p>
    <w:p w14:paraId="5BCDCF1D" w14:textId="2D7E7D37" w:rsidR="00A248A4" w:rsidRPr="00A248A4" w:rsidRDefault="00A248A4" w:rsidP="00A248A4">
      <w:pPr>
        <w:pStyle w:val="ECEcorps"/>
        <w:rPr>
          <w:i/>
        </w:rPr>
      </w:pPr>
      <w:r w:rsidRPr="00A248A4">
        <w:rPr>
          <w:iCs/>
        </w:rPr>
        <w:t xml:space="preserve">avec </w:t>
      </w:r>
      <m:oMath>
        <m:r>
          <m:rPr>
            <m:nor/>
          </m:rPr>
          <w:rPr>
            <w:i/>
            <w:iCs/>
          </w:rPr>
          <m:t>Q</m:t>
        </m:r>
      </m:oMath>
      <w:r w:rsidRPr="00A248A4">
        <w:rPr>
          <w:i/>
        </w:rPr>
        <w:t xml:space="preserve"> </w:t>
      </w:r>
      <w:r w:rsidRPr="00A248A4">
        <w:rPr>
          <w:iCs/>
        </w:rPr>
        <w:t xml:space="preserve">en </w:t>
      </w:r>
      <m:oMath>
        <m:sSup>
          <m:sSupPr>
            <m:ctrlPr>
              <w:rPr>
                <w:rFonts w:ascii="Cambria Math" w:hAnsi="Cambria Math" w:cstheme="minorBidi"/>
                <w:i/>
                <w:lang w:val="en-US"/>
              </w:rPr>
            </m:ctrlPr>
          </m:sSupPr>
          <m:e>
            <m:r>
              <m:rPr>
                <m:nor/>
              </m:rPr>
              <w:rPr>
                <w:rFonts w:asciiTheme="minorBidi" w:hAnsiTheme="minorBidi" w:cstheme="minorBidi"/>
              </w:rPr>
              <m:t>m</m:t>
            </m:r>
          </m:e>
          <m:sup>
            <m:r>
              <m:rPr>
                <m:nor/>
              </m:rPr>
              <w:rPr>
                <w:rFonts w:asciiTheme="minorBidi" w:hAnsiTheme="minorBidi" w:cstheme="minorBidi"/>
              </w:rPr>
              <m:t>3</m:t>
            </m:r>
          </m:sup>
        </m:sSup>
        <m:r>
          <m:rPr>
            <m:nor/>
          </m:rPr>
          <w:rPr>
            <w:rFonts w:asciiTheme="minorBidi" w:hAnsiTheme="minorBidi" w:cstheme="minorBidi"/>
          </w:rPr>
          <m:t>∙</m:t>
        </m:r>
        <m:sSup>
          <m:sSupPr>
            <m:ctrlPr>
              <w:rPr>
                <w:rFonts w:ascii="Cambria Math" w:hAnsi="Cambria Math" w:cstheme="minorBidi"/>
                <w:i/>
              </w:rPr>
            </m:ctrlPr>
          </m:sSupPr>
          <m:e>
            <m:r>
              <m:rPr>
                <m:nor/>
              </m:rPr>
              <w:rPr>
                <w:rFonts w:asciiTheme="minorBidi" w:hAnsiTheme="minorBidi" w:cstheme="minorBidi"/>
              </w:rPr>
              <m:t>s</m:t>
            </m:r>
          </m:e>
          <m:sup>
            <m:r>
              <m:rPr>
                <m:nor/>
              </m:rPr>
              <w:rPr>
                <w:rFonts w:asciiTheme="minorBidi" w:hAnsiTheme="minorBidi" w:cstheme="minorBidi"/>
              </w:rPr>
              <m:t>-1</m:t>
            </m:r>
          </m:sup>
        </m:sSup>
      </m:oMath>
      <w:r w:rsidRPr="00A248A4">
        <w:rPr>
          <w:i/>
        </w:rPr>
        <w:t xml:space="preserve">, </w:t>
      </w:r>
      <m:oMath>
        <m:r>
          <m:rPr>
            <m:nor/>
          </m:rPr>
          <w:rPr>
            <w:i/>
            <w:iCs/>
          </w:rPr>
          <m:t>S</m:t>
        </m:r>
      </m:oMath>
      <w:r>
        <w:rPr>
          <w:i/>
          <w:iCs/>
        </w:rPr>
        <w:t xml:space="preserve"> </w:t>
      </w:r>
      <w:r w:rsidRPr="00A248A4">
        <w:t>en</w:t>
      </w:r>
      <w:r>
        <w:rPr>
          <w:i/>
          <w:iCs/>
        </w:rPr>
        <w:t xml:space="preserve"> </w:t>
      </w:r>
      <m:oMath>
        <m:sSup>
          <m:sSupPr>
            <m:ctrlPr>
              <w:rPr>
                <w:rFonts w:ascii="Cambria Math" w:hAnsi="Cambria Math" w:cstheme="minorBidi"/>
                <w:i/>
                <w:lang w:val="en-US"/>
              </w:rPr>
            </m:ctrlPr>
          </m:sSupPr>
          <m:e>
            <m:r>
              <m:rPr>
                <m:nor/>
              </m:rPr>
              <w:rPr>
                <w:rFonts w:asciiTheme="minorBidi" w:hAnsiTheme="minorBidi" w:cstheme="minorBidi"/>
              </w:rPr>
              <m:t>m</m:t>
            </m:r>
          </m:e>
          <m:sup>
            <m:r>
              <m:rPr>
                <m:nor/>
              </m:rPr>
              <w:rPr>
                <w:rFonts w:asciiTheme="minorBidi" w:hAnsiTheme="minorBidi" w:cstheme="minorBidi"/>
              </w:rPr>
              <m:t>2</m:t>
            </m:r>
          </m:sup>
        </m:sSup>
      </m:oMath>
      <w:r w:rsidRPr="00A248A4">
        <w:rPr>
          <w:i/>
        </w:rPr>
        <w:t xml:space="preserve">, </w:t>
      </w:r>
      <m:oMath>
        <m:r>
          <m:rPr>
            <m:nor/>
          </m:rPr>
          <w:rPr>
            <w:i/>
            <w:iCs/>
          </w:rPr>
          <m:t>v</m:t>
        </m:r>
      </m:oMath>
      <w:r w:rsidRPr="00A248A4">
        <w:rPr>
          <w:i/>
        </w:rPr>
        <w:t xml:space="preserve"> </w:t>
      </w:r>
      <w:r w:rsidRPr="00A248A4">
        <w:rPr>
          <w:iCs/>
        </w:rPr>
        <w:t xml:space="preserve">en </w:t>
      </w:r>
      <m:oMath>
        <m:r>
          <m:rPr>
            <m:nor/>
          </m:rPr>
          <w:rPr>
            <w:rFonts w:asciiTheme="minorBidi" w:hAnsiTheme="minorBidi" w:cstheme="minorBidi"/>
          </w:rPr>
          <m:t>m∙</m:t>
        </m:r>
        <m:sSup>
          <m:sSupPr>
            <m:ctrlPr>
              <w:rPr>
                <w:rFonts w:ascii="Cambria Math" w:hAnsi="Cambria Math" w:cstheme="minorBidi"/>
                <w:i/>
              </w:rPr>
            </m:ctrlPr>
          </m:sSupPr>
          <m:e>
            <m:r>
              <m:rPr>
                <m:nor/>
              </m:rPr>
              <w:rPr>
                <w:rFonts w:asciiTheme="minorBidi" w:hAnsiTheme="minorBidi" w:cstheme="minorBidi"/>
              </w:rPr>
              <m:t>s</m:t>
            </m:r>
          </m:e>
          <m:sup>
            <m:r>
              <m:rPr>
                <m:nor/>
              </m:rPr>
              <w:rPr>
                <w:rFonts w:asciiTheme="minorBidi" w:hAnsiTheme="minorBidi" w:cstheme="minorBidi"/>
              </w:rPr>
              <m:t>-1</m:t>
            </m:r>
          </m:sup>
        </m:sSup>
      </m:oMath>
    </w:p>
    <w:p w14:paraId="31DFDA22" w14:textId="75D49A54" w:rsidR="00F13536" w:rsidRPr="004B2B3B" w:rsidRDefault="00F13536" w:rsidP="00CB5DB2">
      <w:pPr>
        <w:pStyle w:val="ECEcorps"/>
      </w:pPr>
    </w:p>
    <w:p w14:paraId="09DA082C" w14:textId="527C37D6" w:rsidR="007726DB" w:rsidRPr="00136091" w:rsidRDefault="007726DB" w:rsidP="007726D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Compatibilité d’un résultat de mesure avec une valeur de référence</w:t>
      </w:r>
    </w:p>
    <w:p w14:paraId="7DB2447B" w14:textId="77777777" w:rsidR="007726DB" w:rsidRDefault="007726DB" w:rsidP="00E26870">
      <w:pPr>
        <w:pStyle w:val="ECEcorps"/>
      </w:pPr>
    </w:p>
    <w:p w14:paraId="2220B56F" w14:textId="1C5081B5" w:rsidR="006B1248" w:rsidRDefault="006B1248" w:rsidP="00E26870">
      <w:pPr>
        <w:pStyle w:val="ECEcorps"/>
      </w:pPr>
      <w:r>
        <w:t>Dans les conditions de cette expérience, o</w:t>
      </w:r>
      <w:r w:rsidR="007726DB">
        <w:t xml:space="preserve">n peut considérer qu’un résultat de mesure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nor/>
              </m:rPr>
              <w:rPr>
                <w:i/>
              </w:rPr>
              <m:t>m</m:t>
            </m:r>
          </m:e>
          <m:sub>
            <m:r>
              <m:rPr>
                <m:nor/>
              </m:rPr>
              <w:rPr>
                <w:iCs/>
              </w:rPr>
              <m:t>mes</m:t>
            </m:r>
          </m:sub>
        </m:sSub>
      </m:oMath>
      <w:r w:rsidR="007726DB">
        <w:t xml:space="preserve"> est </w:t>
      </w:r>
      <w:r w:rsidR="007726DB">
        <w:rPr>
          <w:rStyle w:val="notion-enable-hover"/>
          <w:b/>
          <w:bCs/>
        </w:rPr>
        <w:t xml:space="preserve">compatible </w:t>
      </w:r>
      <w:r w:rsidR="007726DB">
        <w:t xml:space="preserve">avec une valeur de référence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nor/>
              </m:rPr>
              <w:rPr>
                <w:i/>
              </w:rPr>
              <m:t>m</m:t>
            </m:r>
          </m:e>
          <m:sub>
            <m:r>
              <m:rPr>
                <m:nor/>
              </m:rPr>
              <w:rPr>
                <w:iCs/>
              </w:rPr>
              <m:t>ref</m:t>
            </m:r>
          </m:sub>
        </m:sSub>
      </m:oMath>
      <w:r w:rsidR="007726DB">
        <w:t xml:space="preserve"> lorsque le quotient </w:t>
      </w:r>
      <w:r w:rsidR="008B0943">
        <w:t>ci-dessous</w:t>
      </w:r>
      <w:r w:rsidR="007726DB">
        <w:t xml:space="preserve"> est inférieur ou égal à 2</w:t>
      </w:r>
      <w:r w:rsidR="005F5A73">
        <w:t> :</w:t>
      </w:r>
    </w:p>
    <w:p w14:paraId="0A2E573E" w14:textId="77777777" w:rsidR="00C21F29" w:rsidRDefault="00C21F29" w:rsidP="00E26870">
      <w:pPr>
        <w:pStyle w:val="ECEcorps"/>
      </w:pPr>
    </w:p>
    <w:p w14:paraId="566BEEB3" w14:textId="5C694019" w:rsidR="008B0943" w:rsidRPr="008F5AF1" w:rsidRDefault="00356724" w:rsidP="00E26870">
      <w:pPr>
        <w:pStyle w:val="ECEcorps"/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m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Cs/>
                        </w:rPr>
                        <m:t>mes</m:t>
                      </m:r>
                    </m:sub>
                  </m:sSub>
                  <m:r>
                    <w:rPr>
                      <w:rFonts w:ascii="Cambria Math" w:hAnsi="Cambria Math"/>
                    </w:rPr>
                    <m:t xml:space="preserve"> </m:t>
                  </m:r>
                  <m:r>
                    <m:rPr>
                      <m:nor/>
                    </m:rPr>
                    <w:rPr>
                      <w:i/>
                    </w:rPr>
                    <m:t xml:space="preserve">-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m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Cs/>
                        </w:rPr>
                        <m:t>ref</m:t>
                      </m:r>
                    </m:sub>
                  </m:sSub>
                </m:e>
              </m:d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hAnsi="Cambria Math"/>
                          <w:iCs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Cs/>
                            </w:rPr>
                          </m:ctrlPr>
                        </m:dPr>
                        <m:e>
                          <m:r>
                            <m:rPr>
                              <m:nor/>
                            </m:rPr>
                            <m:t>u</m:t>
                          </m:r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</w:rPr>
                            <m:t>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i/>
                                </w:rPr>
                                <m:t>m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iCs/>
                                </w:rPr>
                                <m:t>mes</m:t>
                              </m:r>
                            </m:sub>
                          </m:sSub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</w:rPr>
                            <m:t>)</m:t>
                          </m:r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m:rPr>
                      <m:nor/>
                    </m:rPr>
                    <w:rPr>
                      <w:iCs/>
                    </w:rPr>
                    <m:t>+</m:t>
                  </m:r>
                  <m:sSup>
                    <m:sSupPr>
                      <m:ctrlPr>
                        <w:rPr>
                          <w:rFonts w:ascii="Cambria Math" w:hAnsi="Cambria Math"/>
                          <w:iCs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Cs/>
                            </w:rPr>
                          </m:ctrlPr>
                        </m:dPr>
                        <m:e>
                          <m:r>
                            <m:rPr>
                              <m:nor/>
                            </m:rPr>
                            <m:t>u</m:t>
                          </m:r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</w:rPr>
                            <m:t>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i/>
                                </w:rPr>
                                <m:t>m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iCs/>
                                </w:rPr>
                                <m:t>ref</m:t>
                              </m:r>
                            </m:sub>
                          </m:sSub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</w:rPr>
                            <m:t>)</m:t>
                          </m:r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e>
              </m:rad>
            </m:den>
          </m:f>
        </m:oMath>
      </m:oMathPara>
    </w:p>
    <w:p w14:paraId="3B863F6D" w14:textId="77777777" w:rsidR="006B1248" w:rsidRPr="006B1248" w:rsidRDefault="006B1248" w:rsidP="00E26870">
      <w:pPr>
        <w:pStyle w:val="ECEcorps"/>
      </w:pPr>
    </w:p>
    <w:p w14:paraId="434DF434" w14:textId="4628C0CB" w:rsidR="006B1248" w:rsidRDefault="006B1248" w:rsidP="00E26870">
      <w:pPr>
        <w:pStyle w:val="ECEcorps"/>
        <w:rPr>
          <w:iCs/>
        </w:rPr>
      </w:pPr>
      <w:r>
        <w:t xml:space="preserve">où </w:t>
      </w:r>
      <m:oMath>
        <m:r>
          <m:rPr>
            <m:nor/>
          </m:rPr>
          <m:t>u</m:t>
        </m:r>
        <m:r>
          <m:rPr>
            <m:nor/>
          </m:rPr>
          <w:rPr>
            <w:i/>
            <w:iCs/>
          </w:rPr>
          <m:t>(</m:t>
        </m:r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nor/>
              </m:rPr>
              <w:rPr>
                <w:i/>
              </w:rPr>
              <m:t>m</m:t>
            </m:r>
          </m:e>
          <m:sub>
            <m:r>
              <m:rPr>
                <m:nor/>
              </m:rPr>
              <w:rPr>
                <w:iCs/>
              </w:rPr>
              <m:t>mes</m:t>
            </m:r>
          </m:sub>
        </m:sSub>
        <m:r>
          <m:rPr>
            <m:nor/>
          </m:rPr>
          <w:rPr>
            <w:i/>
            <w:iCs/>
          </w:rPr>
          <m:t>)</m:t>
        </m:r>
      </m:oMath>
      <w:r>
        <w:rPr>
          <w:iCs/>
        </w:rPr>
        <w:t xml:space="preserve"> est </w:t>
      </w:r>
      <w:r>
        <w:t xml:space="preserve">l’incertitude-type associée à un résultat de mesure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nor/>
              </m:rPr>
              <w:rPr>
                <w:i/>
              </w:rPr>
              <m:t>m</m:t>
            </m:r>
          </m:e>
          <m:sub>
            <m:r>
              <m:rPr>
                <m:nor/>
              </m:rPr>
              <w:rPr>
                <w:iCs/>
              </w:rPr>
              <m:t>mes</m:t>
            </m:r>
          </m:sub>
        </m:sSub>
      </m:oMath>
      <w:r>
        <w:rPr>
          <w:iCs/>
        </w:rPr>
        <w:t> ;</w:t>
      </w:r>
    </w:p>
    <w:p w14:paraId="3140EECE" w14:textId="66FBB024" w:rsidR="006B1248" w:rsidRDefault="006B1248" w:rsidP="00E26870">
      <w:pPr>
        <w:pStyle w:val="ECEcorps"/>
      </w:pPr>
      <w:r>
        <w:rPr>
          <w:iCs/>
        </w:rPr>
        <w:t xml:space="preserve">et </w:t>
      </w:r>
      <m:oMath>
        <m:r>
          <m:rPr>
            <m:nor/>
          </m:rPr>
          <m:t>u</m:t>
        </m:r>
        <m:r>
          <m:rPr>
            <m:nor/>
          </m:rPr>
          <w:rPr>
            <w:i/>
            <w:iCs/>
          </w:rPr>
          <m:t>(</m:t>
        </m:r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nor/>
              </m:rPr>
              <w:rPr>
                <w:i/>
              </w:rPr>
              <m:t>m</m:t>
            </m:r>
          </m:e>
          <m:sub>
            <m:r>
              <m:rPr>
                <m:nor/>
              </m:rPr>
              <w:rPr>
                <w:iCs/>
              </w:rPr>
              <m:t>ref</m:t>
            </m:r>
          </m:sub>
        </m:sSub>
        <m:r>
          <m:rPr>
            <m:nor/>
          </m:rPr>
          <w:rPr>
            <w:i/>
            <w:iCs/>
          </w:rPr>
          <m:t>)</m:t>
        </m:r>
      </m:oMath>
      <w:r>
        <w:rPr>
          <w:iCs/>
        </w:rPr>
        <w:t xml:space="preserve"> </w:t>
      </w:r>
      <w:r w:rsidR="008F5AF1">
        <w:rPr>
          <w:iCs/>
        </w:rPr>
        <w:t xml:space="preserve">est </w:t>
      </w:r>
      <w:r>
        <w:t xml:space="preserve">l’incertitude-type associée à la valeur de référence </w:t>
      </w:r>
      <m:oMath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nor/>
              </m:rPr>
              <w:rPr>
                <w:i/>
              </w:rPr>
              <m:t>m</m:t>
            </m:r>
          </m:e>
          <m:sub>
            <m:r>
              <m:rPr>
                <m:nor/>
              </m:rPr>
              <w:rPr>
                <w:iCs/>
              </w:rPr>
              <m:t>ref</m:t>
            </m:r>
          </m:sub>
        </m:sSub>
      </m:oMath>
      <w:r>
        <w:rPr>
          <w:iCs/>
        </w:rPr>
        <w:t>.</w:t>
      </w:r>
    </w:p>
    <w:p w14:paraId="40E770AA" w14:textId="77777777" w:rsidR="007726DB" w:rsidRDefault="007726DB" w:rsidP="00E26870">
      <w:pPr>
        <w:pStyle w:val="ECEcorps"/>
      </w:pPr>
    </w:p>
    <w:p w14:paraId="7EC59528" w14:textId="754BF4DF"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</w:p>
    <w:p w14:paraId="6FAE3285" w14:textId="77777777" w:rsidR="00792030" w:rsidRDefault="00792030" w:rsidP="00CF44E2">
      <w:pPr>
        <w:pStyle w:val="ECEcorps"/>
      </w:pPr>
    </w:p>
    <w:p w14:paraId="6BDC8361" w14:textId="07AF6B26" w:rsidR="00A248A4" w:rsidRPr="00983A94" w:rsidRDefault="00552249" w:rsidP="00CF44E2">
      <w:pPr>
        <w:pStyle w:val="ECEcorps"/>
      </w:pPr>
      <w:r>
        <w:t xml:space="preserve">Surface du trou </w:t>
      </w:r>
      <w:r w:rsidR="00690451">
        <w:t>percé dans le bidon</w:t>
      </w:r>
      <w:r>
        <w:t xml:space="preserve"> : </w:t>
      </w:r>
      <m:oMath>
        <m:r>
          <m:rPr>
            <m:nor/>
          </m:rPr>
          <w:rPr>
            <w:i/>
            <w:iCs/>
            <w:bdr w:val="single" w:sz="4" w:space="0" w:color="auto"/>
          </w:rPr>
          <m:t>S</m:t>
        </m:r>
        <m:r>
          <m:rPr>
            <m:nor/>
          </m:rPr>
          <w:rPr>
            <w:rFonts w:ascii="Cambria Math"/>
            <w:i/>
            <w:iCs/>
            <w:bdr w:val="single" w:sz="4" w:space="0" w:color="auto"/>
          </w:rPr>
          <m:t xml:space="preserve"> </m:t>
        </m:r>
        <m:r>
          <m:rPr>
            <m:nor/>
          </m:rPr>
          <w:rPr>
            <w:i/>
            <w:iCs/>
            <w:bdr w:val="single" w:sz="4" w:space="0" w:color="auto"/>
          </w:rPr>
          <m:t>=</m:t>
        </m:r>
        <m:r>
          <m:rPr>
            <m:nor/>
          </m:rPr>
          <w:rPr>
            <w:rFonts w:ascii="Cambria Math"/>
            <w:i/>
            <w:iCs/>
            <w:bdr w:val="single" w:sz="4" w:space="0" w:color="auto"/>
          </w:rPr>
          <m:t xml:space="preserve">                     </m:t>
        </m:r>
        <m:r>
          <m:rPr>
            <m:nor/>
          </m:rPr>
          <w:rPr>
            <w:i/>
            <w:iCs/>
            <w:bdr w:val="single" w:sz="4" w:space="0" w:color="auto"/>
          </w:rPr>
          <m:t xml:space="preserve"> </m:t>
        </m:r>
        <m:sSup>
          <m:sSupPr>
            <m:ctrlPr>
              <w:rPr>
                <w:rFonts w:ascii="Cambria Math" w:hAnsi="Cambria Math"/>
                <w:bdr w:val="single" w:sz="4" w:space="0" w:color="auto"/>
              </w:rPr>
            </m:ctrlPr>
          </m:sSupPr>
          <m:e>
            <m:r>
              <m:rPr>
                <m:nor/>
              </m:rPr>
              <w:rPr>
                <w:bdr w:val="single" w:sz="4" w:space="0" w:color="auto"/>
              </w:rPr>
              <m:t>m</m:t>
            </m:r>
          </m:e>
          <m:sup>
            <m:r>
              <m:rPr>
                <m:nor/>
              </m:rPr>
              <w:rPr>
                <w:bdr w:val="single" w:sz="4" w:space="0" w:color="auto"/>
              </w:rPr>
              <m:t>2</m:t>
            </m:r>
          </m:sup>
        </m:sSup>
      </m:oMath>
    </w:p>
    <w:p w14:paraId="70994964" w14:textId="77777777" w:rsidR="00792030" w:rsidRDefault="00792030" w:rsidP="00CF44E2">
      <w:pPr>
        <w:pStyle w:val="ECEcorps"/>
      </w:pPr>
    </w:p>
    <w:p w14:paraId="248902A7" w14:textId="08D50E7B" w:rsidR="004B1C4E" w:rsidRDefault="004B1C4E" w:rsidP="00CF44E2">
      <w:pPr>
        <w:pStyle w:val="ECEcorps"/>
      </w:pPr>
      <w:r w:rsidRPr="004B1C4E">
        <w:t xml:space="preserve">Masse volumique de l’eau 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Symbol" w:hAnsi="Symbol"/>
              </w:rPr>
              <m:t></m:t>
            </m:r>
          </m:e>
          <m:sub>
            <m:r>
              <m:rPr>
                <m:nor/>
              </m:rPr>
              <m:t>eau</m:t>
            </m:r>
          </m:sub>
        </m:sSub>
      </m:oMath>
      <w:r>
        <w:t>=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w:rPr>
                <w:rFonts w:ascii="Cambria Math"/>
              </w:rPr>
              <m:t xml:space="preserve"> </m:t>
            </m:r>
            <m:r>
              <m:rPr>
                <m:nor/>
              </m:rPr>
              <m:t>1,00</m:t>
            </m:r>
            <m:r>
              <m:rPr>
                <m:nor/>
              </m:rPr>
              <w:rPr>
                <w:rFonts w:ascii="Cambria Math"/>
              </w:rPr>
              <m:t xml:space="preserve"> </m:t>
            </m:r>
            <m:r>
              <m:rPr>
                <m:nor/>
              </m:rPr>
              <w:rPr>
                <w:rFonts w:asciiTheme="minorBidi" w:hAnsiTheme="minorBidi" w:cstheme="minorBidi"/>
                <w:u w:val="single"/>
              </w:rPr>
              <m:t>×</m:t>
            </m:r>
            <m:r>
              <m:rPr>
                <m:nor/>
              </m:rPr>
              <m:t>10</m:t>
            </m:r>
          </m:e>
          <m:sup>
            <m:r>
              <m:rPr>
                <m:nor/>
              </m:rPr>
              <w:rPr>
                <w:rFonts w:asciiTheme="minorBidi" w:hAnsiTheme="minorBidi" w:cstheme="minorBidi"/>
                <w:u w:val="single"/>
              </w:rPr>
              <m:t>3</m:t>
            </m:r>
          </m:sup>
        </m:sSup>
      </m:oMath>
      <w:r w:rsidR="00792030">
        <w:rPr>
          <w:iCs/>
        </w:rPr>
        <w:t>k</w:t>
      </w:r>
      <w:r w:rsidRPr="00CF44E2">
        <w:t>g</w:t>
      </w:r>
      <m:oMath>
        <m:r>
          <w:rPr>
            <w:rFonts w:ascii="Cambria Math" w:hAnsi="Cambria Math"/>
          </w:rPr>
          <m:t>∙</m:t>
        </m:r>
      </m:oMath>
      <w:r w:rsidR="00792030">
        <w:t>m</w:t>
      </w:r>
      <w:r w:rsidRPr="00CF44E2">
        <w:rPr>
          <w:vertAlign w:val="superscript"/>
        </w:rPr>
        <w:t>-</w:t>
      </w:r>
      <w:r w:rsidR="00792030">
        <w:rPr>
          <w:vertAlign w:val="superscript"/>
        </w:rPr>
        <w:t>3</w:t>
      </w:r>
    </w:p>
    <w:p w14:paraId="37468FC0" w14:textId="6C4BE450" w:rsidR="0095386F" w:rsidRPr="00530E87" w:rsidRDefault="0095386F" w:rsidP="00CF44E2">
      <w:pPr>
        <w:pStyle w:val="ECEcorps"/>
        <w:rPr>
          <w:vertAlign w:val="superscript"/>
        </w:rPr>
      </w:pPr>
    </w:p>
    <w:p w14:paraId="63F4600D" w14:textId="77777777" w:rsidR="00CF44E2" w:rsidRPr="00CF44E2" w:rsidRDefault="00CF44E2" w:rsidP="00E26870">
      <w:pPr>
        <w:pStyle w:val="ECEtitre"/>
        <w:rPr>
          <w:sz w:val="24"/>
          <w:szCs w:val="24"/>
        </w:rPr>
      </w:pPr>
    </w:p>
    <w:p w14:paraId="2B21B89A" w14:textId="77777777" w:rsidR="00CF44E2" w:rsidRPr="00CF44E2" w:rsidRDefault="00CF44E2" w:rsidP="00E26870">
      <w:pPr>
        <w:pStyle w:val="ECEtitre"/>
        <w:rPr>
          <w:sz w:val="24"/>
          <w:szCs w:val="24"/>
        </w:rPr>
      </w:pPr>
    </w:p>
    <w:p w14:paraId="547E5B4C" w14:textId="77777777" w:rsidR="00CF44E2" w:rsidRPr="00CF44E2" w:rsidRDefault="00CF44E2" w:rsidP="00E26870">
      <w:pPr>
        <w:pStyle w:val="ECEtitre"/>
        <w:rPr>
          <w:sz w:val="24"/>
          <w:szCs w:val="24"/>
        </w:rPr>
      </w:pPr>
    </w:p>
    <w:p w14:paraId="3C8FEC9D" w14:textId="77777777" w:rsidR="00CF44E2" w:rsidRPr="00CF44E2" w:rsidRDefault="00CF44E2" w:rsidP="00E26870">
      <w:pPr>
        <w:pStyle w:val="ECEtitre"/>
        <w:rPr>
          <w:sz w:val="24"/>
          <w:szCs w:val="24"/>
        </w:rPr>
      </w:pPr>
    </w:p>
    <w:p w14:paraId="4247B53D" w14:textId="53E613BC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311D852A" w:rsidR="00E26870" w:rsidRPr="00452138" w:rsidRDefault="008F739F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>Protocole expérimental</w:t>
      </w:r>
      <w:r w:rsidR="00E26870" w:rsidRPr="00452138">
        <w:t xml:space="preserve"> </w:t>
      </w:r>
      <w:r w:rsidR="00E26870" w:rsidRPr="00FF78A1">
        <w:rPr>
          <w:b w:val="0"/>
          <w:bCs/>
        </w:rPr>
        <w:t>(10 minutes conseillées)</w:t>
      </w:r>
      <w:bookmarkEnd w:id="5"/>
      <w:bookmarkEnd w:id="6"/>
    </w:p>
    <w:p w14:paraId="3A62F852" w14:textId="77777777" w:rsidR="001B2EB2" w:rsidRDefault="001B2EB2" w:rsidP="00E26870">
      <w:pPr>
        <w:pStyle w:val="ECEcorps"/>
      </w:pPr>
    </w:p>
    <w:p w14:paraId="3925771B" w14:textId="3236C6EE" w:rsidR="00E26870" w:rsidRDefault="00177332" w:rsidP="00E26870">
      <w:pPr>
        <w:pStyle w:val="ECEcorps"/>
      </w:pPr>
      <w:r>
        <w:t xml:space="preserve">1.1. </w:t>
      </w:r>
      <w:r w:rsidR="00F13536">
        <w:t>À partir des informations mises à disposition, établir</w:t>
      </w:r>
      <w:r w:rsidR="00F723DF">
        <w:t xml:space="preserve"> l’expression </w:t>
      </w:r>
      <w:r w:rsidR="00F13536">
        <w:t>du débit</w:t>
      </w:r>
      <w:r w:rsidR="00674708">
        <w:t xml:space="preserve"> </w:t>
      </w:r>
      <w:r w:rsidR="00F13536">
        <w:t xml:space="preserve">volumique Q </w:t>
      </w:r>
      <w:r w:rsidR="00F723DF">
        <w:t xml:space="preserve">en fonction </w:t>
      </w:r>
      <w:r w:rsidR="00F13536">
        <w:t>de la masse</w:t>
      </w:r>
      <w:r w:rsidR="00674708">
        <w:t xml:space="preserve"> </w:t>
      </w:r>
      <w:r w:rsidR="00F13536" w:rsidRPr="00F13536">
        <w:rPr>
          <w:i/>
          <w:iCs/>
        </w:rPr>
        <w:t>m</w:t>
      </w:r>
      <w:r w:rsidR="00F13536">
        <w:t xml:space="preserve"> de fluide</w:t>
      </w:r>
      <w:r w:rsidR="00F723DF">
        <w:t xml:space="preserve"> traversant une section</w:t>
      </w:r>
      <w:r w:rsidR="00F13536">
        <w:t xml:space="preserve"> de canalisation, de la masse volumique du fluide </w:t>
      </w:r>
      <w:r w:rsidR="00F13536">
        <w:sym w:font="Symbol" w:char="F072"/>
      </w:r>
      <w:r w:rsidR="00F13536">
        <w:t xml:space="preserve"> et de la </w:t>
      </w:r>
      <w:r w:rsidR="00F723DF">
        <w:t>durée</w:t>
      </w:r>
      <w:r w:rsidR="00674708" w:rsidRPr="00674708">
        <w:t xml:space="preserve"> </w:t>
      </w:r>
      <w:r w:rsidR="00F13536">
        <w:t xml:space="preserve">de l’écoulement </w:t>
      </w:r>
      <w:proofErr w:type="spellStart"/>
      <m:oMath>
        <m:r>
          <m:rPr>
            <m:nor/>
          </m:rPr>
          <m:t>Δ</m:t>
        </m:r>
        <m:r>
          <m:rPr>
            <m:nor/>
          </m:rPr>
          <w:rPr>
            <w:i/>
            <w:iCs/>
          </w:rPr>
          <m:t>t</m:t>
        </m:r>
      </m:oMath>
      <w:proofErr w:type="spellEnd"/>
      <w:r w:rsidR="00F723DF">
        <w:t>.</w:t>
      </w:r>
      <w:r w:rsidR="00F13536">
        <w:t xml:space="preserve"> </w:t>
      </w:r>
    </w:p>
    <w:p w14:paraId="19C1596E" w14:textId="77777777" w:rsidR="00BD5C88" w:rsidRPr="00341FA8" w:rsidRDefault="00BD5C88" w:rsidP="00BD5C88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2990882F" w14:textId="77777777" w:rsidR="00BD5C88" w:rsidRPr="00341FA8" w:rsidRDefault="00BD5C88" w:rsidP="00BD5C88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C93C14D" w14:textId="77777777" w:rsidR="005B0341" w:rsidRDefault="005B0341" w:rsidP="005B034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5B6B83CF" w14:textId="77777777" w:rsidR="005B0341" w:rsidRDefault="005B0341" w:rsidP="005B034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30C53CFC" w14:textId="77777777" w:rsidR="00BD5C88" w:rsidRDefault="00BD5C88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279EF" w14:paraId="1BB50FF2" w14:textId="77777777" w:rsidTr="00D8302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AC33D86" w14:textId="77777777" w:rsidR="009279EF" w:rsidRDefault="009279EF" w:rsidP="00D8302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F1C3C15" w14:textId="77777777" w:rsidR="009279EF" w:rsidRDefault="009279EF" w:rsidP="00D8302B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939DBE0" w14:textId="77777777" w:rsidR="009279EF" w:rsidRDefault="009279EF" w:rsidP="00D8302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279EF" w14:paraId="77E1C8CA" w14:textId="77777777" w:rsidTr="00D8302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C317C27" w14:textId="77777777" w:rsidR="009279EF" w:rsidRPr="00592F79" w:rsidRDefault="009279EF" w:rsidP="00D8302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1749159" w14:textId="4828BF0D" w:rsidR="009279EF" w:rsidRPr="0009288D" w:rsidRDefault="009279EF" w:rsidP="00D8302B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l’expression</w:t>
            </w:r>
          </w:p>
          <w:p w14:paraId="4FF8F17A" w14:textId="77777777" w:rsidR="009279EF" w:rsidRDefault="009279EF" w:rsidP="00D8302B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C54AF9D" w14:textId="77777777" w:rsidR="009279EF" w:rsidRDefault="009279EF" w:rsidP="00D8302B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83956CA" w14:textId="77777777" w:rsidR="009279EF" w:rsidRDefault="009279EF" w:rsidP="00E26870">
      <w:pPr>
        <w:pStyle w:val="ECEcorps"/>
      </w:pPr>
    </w:p>
    <w:p w14:paraId="48042991" w14:textId="2117A9E1" w:rsidR="00F26A34" w:rsidRPr="0095386F" w:rsidRDefault="00177332" w:rsidP="00E26870">
      <w:pPr>
        <w:pStyle w:val="ECEcorps"/>
        <w:rPr>
          <w:i/>
          <w:iCs/>
        </w:rPr>
      </w:pPr>
      <w:r>
        <w:t xml:space="preserve">1.2. </w:t>
      </w:r>
      <w:r w:rsidR="00552249">
        <w:t>Proposer un protocole expérimental permettant</w:t>
      </w:r>
      <w:r w:rsidR="005A3FEC">
        <w:t>, à l’aide du matériel disponible,</w:t>
      </w:r>
      <w:r w:rsidR="00552249">
        <w:t xml:space="preserve"> de déterminer </w:t>
      </w:r>
      <w:r w:rsidR="0095386F">
        <w:t>le débit volumique</w:t>
      </w:r>
      <w:r w:rsidR="00552249">
        <w:t xml:space="preserve"> </w:t>
      </w:r>
      <w:r w:rsidR="0095386F" w:rsidRPr="0095386F">
        <w:rPr>
          <w:i/>
          <w:iCs/>
        </w:rPr>
        <w:t>Q</w:t>
      </w:r>
      <w:r w:rsidR="00701A2C">
        <w:rPr>
          <w:iCs/>
        </w:rPr>
        <w:t xml:space="preserve"> </w:t>
      </w:r>
      <w:r w:rsidR="00552249">
        <w:t xml:space="preserve">de l’eau s’échappant </w:t>
      </w:r>
      <w:r w:rsidR="008C755B">
        <w:t>par le trou du bidon</w:t>
      </w:r>
      <w:r w:rsidR="001911FB">
        <w:t>.</w:t>
      </w:r>
      <w:r w:rsidR="008C755B">
        <w:t xml:space="preserve"> </w:t>
      </w:r>
      <w:r w:rsidR="00724BF9">
        <w:t>Afin de pouvoir considérer la hauteur d’eau dans le bidon constante pendant toute la durée de l’expérience, o</w:t>
      </w:r>
      <w:r w:rsidR="001911FB" w:rsidRPr="006A34B6">
        <w:t xml:space="preserve">n </w:t>
      </w:r>
      <w:r w:rsidR="007B49A5">
        <w:t>prendra</w:t>
      </w:r>
      <w:r w:rsidR="001911FB" w:rsidRPr="006A34B6">
        <w:t xml:space="preserve"> une hauteur</w:t>
      </w:r>
      <w:r w:rsidR="00724BF9">
        <w:t xml:space="preserve"> </w:t>
      </w:r>
      <m:oMath>
        <m:r>
          <m:rPr>
            <m:nor/>
          </m:rPr>
          <w:rPr>
            <w:i/>
            <w:iCs/>
          </w:rPr>
          <m:t>h</m:t>
        </m:r>
        <m:r>
          <m:rPr>
            <m:nor/>
          </m:rPr>
          <m:t xml:space="preserve"> = 20 cm</m:t>
        </m:r>
      </m:oMath>
      <w:r w:rsidR="00724BF9">
        <w:t>.</w:t>
      </w:r>
    </w:p>
    <w:p w14:paraId="414D7A54" w14:textId="77777777" w:rsidR="00F26A34" w:rsidRPr="00341FA8" w:rsidRDefault="00F26A34" w:rsidP="00F26A3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545AC1AE" w14:textId="77777777" w:rsidR="00F26A34" w:rsidRPr="00341FA8" w:rsidRDefault="00F26A34" w:rsidP="00F26A3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38C50FE5" w14:textId="77777777" w:rsidR="00F26A34" w:rsidRPr="00341FA8" w:rsidRDefault="00F26A34" w:rsidP="00F26A3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B93A13F" w14:textId="0A43D3FB" w:rsidR="00F26A34" w:rsidRDefault="00F26A34" w:rsidP="00F26A3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6D5C2A1A" w14:textId="77777777" w:rsidR="00F26A34" w:rsidRPr="00341FA8" w:rsidRDefault="00F26A34" w:rsidP="00F26A3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03C809AE" w14:textId="77777777" w:rsidR="00F26A34" w:rsidRPr="00341FA8" w:rsidRDefault="00F26A34" w:rsidP="00F26A3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323EF3E" w14:textId="77777777" w:rsidR="00A74357" w:rsidRDefault="00A74357" w:rsidP="00A74357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549DEF6B" w14:textId="77777777" w:rsidR="00A74357" w:rsidRDefault="00A74357" w:rsidP="00A74357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9F6CA2A" w14:textId="77777777" w:rsidR="00A74357" w:rsidRDefault="00A74357" w:rsidP="00A74357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362E01D4" w14:textId="77777777" w:rsidR="00E35132" w:rsidRPr="00341FA8" w:rsidRDefault="00E35132" w:rsidP="00E35132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37A49DFB" w14:textId="77777777" w:rsidR="00F26A34" w:rsidRPr="00A436E8" w:rsidRDefault="00F26A34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1AE178A5" w:rsidR="00E26870" w:rsidRDefault="00E26870" w:rsidP="00527A98">
            <w:pPr>
              <w:pStyle w:val="ECEappel"/>
              <w:framePr w:wrap="around"/>
            </w:pPr>
            <w:r>
              <w:t>APPEL n°</w:t>
            </w:r>
            <w:r w:rsidR="009279EF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3D72E94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9279EF">
              <w:t xml:space="preserve"> protocole </w:t>
            </w:r>
            <w:r w:rsidRPr="0009288D">
              <w:t>expérimenta</w:t>
            </w:r>
            <w:r w:rsidR="009279EF">
              <w:t>l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C7785E2" w14:textId="663A14C1" w:rsidR="002639C4" w:rsidRDefault="002639C4">
      <w:pPr>
        <w:spacing w:line="240" w:lineRule="auto"/>
        <w:jc w:val="left"/>
        <w:rPr>
          <w:color w:val="auto"/>
        </w:rPr>
      </w:pPr>
      <w:r>
        <w:br w:type="page"/>
      </w:r>
    </w:p>
    <w:p w14:paraId="1058257E" w14:textId="092FA98F" w:rsidR="00E26870" w:rsidRPr="003C13F9" w:rsidRDefault="008F739F" w:rsidP="00E26870">
      <w:pPr>
        <w:pStyle w:val="ECEpartie"/>
      </w:pPr>
      <w:bookmarkStart w:id="7" w:name="_Toc482638815"/>
      <w:bookmarkStart w:id="8" w:name="_Toc500182692"/>
      <w:r>
        <w:lastRenderedPageBreak/>
        <w:t xml:space="preserve">Mesure </w:t>
      </w:r>
      <w:r w:rsidR="0095386F">
        <w:t xml:space="preserve">du débit </w:t>
      </w:r>
      <w:r w:rsidR="00530E87">
        <w:t xml:space="preserve">volumique </w:t>
      </w:r>
      <w:r w:rsidR="0095386F">
        <w:t>Q de l’écoulement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DC4335">
        <w:rPr>
          <w:b w:val="0"/>
          <w:bCs/>
        </w:rPr>
        <w:t>3</w:t>
      </w:r>
      <w:r w:rsidR="00E26870" w:rsidRPr="00FF78A1">
        <w:rPr>
          <w:b w:val="0"/>
          <w:bCs/>
        </w:rPr>
        <w:t>0 minutes conseillées)</w:t>
      </w:r>
      <w:bookmarkEnd w:id="7"/>
      <w:bookmarkEnd w:id="8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2D2A9BFC" w14:textId="6A660322" w:rsidR="00426475" w:rsidRDefault="009B2F57" w:rsidP="00E26870">
      <w:pPr>
        <w:pStyle w:val="ECEcorps"/>
      </w:pPr>
      <w:r>
        <w:rPr>
          <w:rFonts w:eastAsia="Arial Unicode MS"/>
        </w:rPr>
        <w:t xml:space="preserve">Mettre en œuvre le protocole proposé </w:t>
      </w:r>
      <w:r>
        <w:t xml:space="preserve">permettant de déterminer </w:t>
      </w:r>
      <w:r w:rsidR="0095386F">
        <w:t>le débit d’écoulement</w:t>
      </w:r>
      <w:r>
        <w:t xml:space="preserve"> </w:t>
      </w:r>
      <w:r w:rsidR="0095386F" w:rsidRPr="0095386F">
        <w:rPr>
          <w:i/>
          <w:iCs/>
        </w:rPr>
        <w:t xml:space="preserve">Q </w:t>
      </w:r>
      <w:r>
        <w:t>de l’eau s’échappant de la fontaine</w:t>
      </w:r>
      <w:r w:rsidR="00426475">
        <w:t xml:space="preserve"> et la reporter dans le tableau </w:t>
      </w:r>
      <w:r w:rsidR="00AA5795">
        <w:t>suivant</w:t>
      </w:r>
      <w:r w:rsidR="00426475">
        <w:t>.</w:t>
      </w:r>
    </w:p>
    <w:p w14:paraId="2CC9E6A8" w14:textId="77777777" w:rsidR="007B49A5" w:rsidRDefault="007B49A5" w:rsidP="00E26870">
      <w:pPr>
        <w:pStyle w:val="ECEcorps"/>
      </w:pPr>
    </w:p>
    <w:p w14:paraId="74347F07" w14:textId="33826783" w:rsidR="009B2F57" w:rsidRPr="00426475" w:rsidRDefault="00EB158E" w:rsidP="00E26870">
      <w:pPr>
        <w:pStyle w:val="ECEcorps"/>
      </w:pPr>
      <w:r>
        <w:t>En gardant à chaque fois le même temps (environ) d’écoulement, r</w:t>
      </w:r>
      <w:r w:rsidR="005534E7">
        <w:t>enouveler l’expérience 4 fois</w:t>
      </w:r>
      <w:r>
        <w:t xml:space="preserve"> (en remettant l’eau écoulée dans le bidon entre chaque mesure)</w:t>
      </w:r>
      <w:r w:rsidR="005534E7">
        <w:t xml:space="preserve"> et compléter</w:t>
      </w:r>
      <w:r w:rsidR="00426475">
        <w:t xml:space="preserve"> le tableau</w:t>
      </w:r>
      <w:r w:rsidR="005534E7">
        <w:t xml:space="preserve"> ci-dessous</w:t>
      </w:r>
      <w:r w:rsidR="009279EF">
        <w:t>.</w:t>
      </w:r>
    </w:p>
    <w:p w14:paraId="469FFB72" w14:textId="77777777" w:rsidR="00DC0D30" w:rsidRDefault="00DC0D30" w:rsidP="00E26870">
      <w:pPr>
        <w:pStyle w:val="ECEcorps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9"/>
        <w:gridCol w:w="1699"/>
        <w:gridCol w:w="1699"/>
        <w:gridCol w:w="1699"/>
        <w:gridCol w:w="1699"/>
        <w:gridCol w:w="1699"/>
      </w:tblGrid>
      <w:tr w:rsidR="00EB158E" w14:paraId="3C3C542B" w14:textId="77777777" w:rsidTr="00180979">
        <w:tc>
          <w:tcPr>
            <w:tcW w:w="1699" w:type="dxa"/>
            <w:vAlign w:val="center"/>
          </w:tcPr>
          <w:p w14:paraId="6939F433" w14:textId="77777777" w:rsidR="00EB158E" w:rsidRPr="00DC0D30" w:rsidRDefault="00EB158E" w:rsidP="00180979">
            <w:pPr>
              <w:pStyle w:val="ECEcorps"/>
              <w:jc w:val="center"/>
              <w:rPr>
                <w:b/>
                <w:bCs/>
              </w:rPr>
            </w:pPr>
            <w:r w:rsidRPr="00DC0D30">
              <w:rPr>
                <w:b/>
                <w:bCs/>
              </w:rPr>
              <w:t>Numéro de la mesure</w:t>
            </w:r>
          </w:p>
        </w:tc>
        <w:tc>
          <w:tcPr>
            <w:tcW w:w="1699" w:type="dxa"/>
            <w:vAlign w:val="center"/>
          </w:tcPr>
          <w:p w14:paraId="6F5A3A31" w14:textId="77777777" w:rsidR="00EB158E" w:rsidRDefault="00EB158E" w:rsidP="00180979">
            <w:pPr>
              <w:pStyle w:val="ECEcorps"/>
              <w:jc w:val="center"/>
            </w:pPr>
            <w:r>
              <w:t>1</w:t>
            </w:r>
          </w:p>
        </w:tc>
        <w:tc>
          <w:tcPr>
            <w:tcW w:w="1699" w:type="dxa"/>
            <w:vAlign w:val="center"/>
          </w:tcPr>
          <w:p w14:paraId="737758B1" w14:textId="77777777" w:rsidR="00EB158E" w:rsidRDefault="00EB158E" w:rsidP="00180979">
            <w:pPr>
              <w:pStyle w:val="ECEcorps"/>
              <w:jc w:val="center"/>
            </w:pPr>
            <w:r>
              <w:t>2</w:t>
            </w:r>
          </w:p>
        </w:tc>
        <w:tc>
          <w:tcPr>
            <w:tcW w:w="1699" w:type="dxa"/>
            <w:vAlign w:val="center"/>
          </w:tcPr>
          <w:p w14:paraId="449277E9" w14:textId="77777777" w:rsidR="00EB158E" w:rsidRDefault="00EB158E" w:rsidP="00180979">
            <w:pPr>
              <w:pStyle w:val="ECEcorps"/>
              <w:jc w:val="center"/>
            </w:pPr>
            <w:r>
              <w:t>3</w:t>
            </w:r>
          </w:p>
        </w:tc>
        <w:tc>
          <w:tcPr>
            <w:tcW w:w="1699" w:type="dxa"/>
            <w:vAlign w:val="center"/>
          </w:tcPr>
          <w:p w14:paraId="420EF7FE" w14:textId="77777777" w:rsidR="00EB158E" w:rsidRDefault="00EB158E" w:rsidP="00180979">
            <w:pPr>
              <w:pStyle w:val="ECEcorps"/>
              <w:jc w:val="center"/>
            </w:pPr>
            <w:r>
              <w:t>4</w:t>
            </w:r>
          </w:p>
        </w:tc>
        <w:tc>
          <w:tcPr>
            <w:tcW w:w="1699" w:type="dxa"/>
            <w:vAlign w:val="center"/>
          </w:tcPr>
          <w:p w14:paraId="534C96A7" w14:textId="77777777" w:rsidR="00EB158E" w:rsidRDefault="00EB158E" w:rsidP="00180979">
            <w:pPr>
              <w:pStyle w:val="ECEcorps"/>
              <w:jc w:val="center"/>
            </w:pPr>
            <w:r>
              <w:t>5</w:t>
            </w:r>
          </w:p>
        </w:tc>
      </w:tr>
      <w:tr w:rsidR="00EB158E" w14:paraId="0F3BAC0E" w14:textId="77777777" w:rsidTr="00180979">
        <w:tc>
          <w:tcPr>
            <w:tcW w:w="1699" w:type="dxa"/>
            <w:vAlign w:val="center"/>
          </w:tcPr>
          <w:p w14:paraId="7175C4BE" w14:textId="77777777" w:rsidR="00EB158E" w:rsidRPr="00DC0D30" w:rsidRDefault="00EB158E" w:rsidP="00180979">
            <w:pPr>
              <w:pStyle w:val="ECEcorp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Temps chronomètre (s)</w:t>
            </w:r>
          </w:p>
        </w:tc>
        <w:tc>
          <w:tcPr>
            <w:tcW w:w="1699" w:type="dxa"/>
            <w:vAlign w:val="center"/>
          </w:tcPr>
          <w:p w14:paraId="4E09A608" w14:textId="799B1E26" w:rsidR="00EB158E" w:rsidRDefault="00EB158E" w:rsidP="00180979">
            <w:pPr>
              <w:pStyle w:val="ECEcorps"/>
              <w:jc w:val="center"/>
            </w:pPr>
          </w:p>
        </w:tc>
        <w:tc>
          <w:tcPr>
            <w:tcW w:w="1699" w:type="dxa"/>
            <w:vAlign w:val="center"/>
          </w:tcPr>
          <w:p w14:paraId="6333683B" w14:textId="235A92F4" w:rsidR="00EB158E" w:rsidRDefault="00EB158E" w:rsidP="00180979">
            <w:pPr>
              <w:pStyle w:val="ECEcorps"/>
              <w:jc w:val="center"/>
            </w:pPr>
          </w:p>
        </w:tc>
        <w:tc>
          <w:tcPr>
            <w:tcW w:w="1699" w:type="dxa"/>
            <w:vAlign w:val="center"/>
          </w:tcPr>
          <w:p w14:paraId="46328BC8" w14:textId="154F6ECE" w:rsidR="00EB158E" w:rsidRDefault="00EB158E" w:rsidP="00180979">
            <w:pPr>
              <w:pStyle w:val="ECEcorps"/>
              <w:jc w:val="center"/>
            </w:pPr>
          </w:p>
        </w:tc>
        <w:tc>
          <w:tcPr>
            <w:tcW w:w="1699" w:type="dxa"/>
            <w:vAlign w:val="center"/>
          </w:tcPr>
          <w:p w14:paraId="1C294429" w14:textId="795A3926" w:rsidR="00EB158E" w:rsidRDefault="00EB158E" w:rsidP="00180979">
            <w:pPr>
              <w:pStyle w:val="ECEcorps"/>
              <w:jc w:val="center"/>
            </w:pPr>
          </w:p>
        </w:tc>
        <w:tc>
          <w:tcPr>
            <w:tcW w:w="1699" w:type="dxa"/>
            <w:vAlign w:val="center"/>
          </w:tcPr>
          <w:p w14:paraId="76289DD3" w14:textId="0289BE67" w:rsidR="00EB158E" w:rsidRDefault="00EB158E" w:rsidP="00180979">
            <w:pPr>
              <w:pStyle w:val="ECEcorps"/>
              <w:jc w:val="center"/>
            </w:pPr>
          </w:p>
        </w:tc>
      </w:tr>
      <w:tr w:rsidR="00EB158E" w14:paraId="706003D8" w14:textId="77777777" w:rsidTr="00180979">
        <w:tc>
          <w:tcPr>
            <w:tcW w:w="1699" w:type="dxa"/>
            <w:vAlign w:val="center"/>
          </w:tcPr>
          <w:p w14:paraId="7F44470F" w14:textId="0F86840A" w:rsidR="007B49A5" w:rsidRPr="00DC0D30" w:rsidRDefault="004B1C4E" w:rsidP="004B1C4E">
            <w:pPr>
              <w:pStyle w:val="ECEcorp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Masse d’eau (g)</w:t>
            </w:r>
          </w:p>
        </w:tc>
        <w:tc>
          <w:tcPr>
            <w:tcW w:w="1699" w:type="dxa"/>
            <w:vAlign w:val="center"/>
          </w:tcPr>
          <w:p w14:paraId="79671091" w14:textId="4EE09310" w:rsidR="00EB158E" w:rsidRDefault="00EB158E" w:rsidP="00180979">
            <w:pPr>
              <w:pStyle w:val="ECEcorps"/>
              <w:jc w:val="center"/>
            </w:pPr>
          </w:p>
        </w:tc>
        <w:tc>
          <w:tcPr>
            <w:tcW w:w="1699" w:type="dxa"/>
            <w:vAlign w:val="center"/>
          </w:tcPr>
          <w:p w14:paraId="01F39021" w14:textId="18769F03" w:rsidR="00EB158E" w:rsidRDefault="00EB158E" w:rsidP="00180979">
            <w:pPr>
              <w:pStyle w:val="ECEcorps"/>
              <w:jc w:val="center"/>
            </w:pPr>
          </w:p>
        </w:tc>
        <w:tc>
          <w:tcPr>
            <w:tcW w:w="1699" w:type="dxa"/>
            <w:vAlign w:val="center"/>
          </w:tcPr>
          <w:p w14:paraId="77ECE26E" w14:textId="19BEF389" w:rsidR="00EB158E" w:rsidRDefault="00EB158E" w:rsidP="00180979">
            <w:pPr>
              <w:pStyle w:val="ECEcorps"/>
              <w:jc w:val="center"/>
            </w:pPr>
          </w:p>
        </w:tc>
        <w:tc>
          <w:tcPr>
            <w:tcW w:w="1699" w:type="dxa"/>
            <w:vAlign w:val="center"/>
          </w:tcPr>
          <w:p w14:paraId="55B788C1" w14:textId="4D918026" w:rsidR="00EB158E" w:rsidRDefault="00EB158E" w:rsidP="00180979">
            <w:pPr>
              <w:pStyle w:val="ECEcorps"/>
              <w:jc w:val="center"/>
            </w:pPr>
          </w:p>
        </w:tc>
        <w:tc>
          <w:tcPr>
            <w:tcW w:w="1699" w:type="dxa"/>
            <w:vAlign w:val="center"/>
          </w:tcPr>
          <w:p w14:paraId="7D062901" w14:textId="61EE002E" w:rsidR="00EB158E" w:rsidRDefault="00EB158E" w:rsidP="00180979">
            <w:pPr>
              <w:pStyle w:val="ECEcorps"/>
              <w:jc w:val="center"/>
            </w:pPr>
          </w:p>
        </w:tc>
      </w:tr>
      <w:tr w:rsidR="006400B1" w14:paraId="4787D313" w14:textId="77777777" w:rsidTr="00180979">
        <w:tc>
          <w:tcPr>
            <w:tcW w:w="1699" w:type="dxa"/>
            <w:vAlign w:val="center"/>
          </w:tcPr>
          <w:p w14:paraId="2FFBAF14" w14:textId="031C1A69" w:rsidR="006400B1" w:rsidRPr="006400B1" w:rsidRDefault="006400B1" w:rsidP="004B1C4E">
            <w:pPr>
              <w:pStyle w:val="ECEcorp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Débit volumique Q (m</w:t>
            </w:r>
            <w:r>
              <w:rPr>
                <w:b/>
                <w:bCs/>
                <w:vertAlign w:val="superscript"/>
              </w:rPr>
              <w:t>3</w:t>
            </w:r>
            <w:r>
              <w:rPr>
                <w:b/>
                <w:bCs/>
              </w:rPr>
              <w:t>.s</w:t>
            </w:r>
            <w:r>
              <w:rPr>
                <w:b/>
                <w:bCs/>
                <w:vertAlign w:val="superscript"/>
              </w:rPr>
              <w:t>-1</w:t>
            </w:r>
            <w:r>
              <w:rPr>
                <w:b/>
                <w:bCs/>
              </w:rPr>
              <w:t>)</w:t>
            </w:r>
          </w:p>
        </w:tc>
        <w:tc>
          <w:tcPr>
            <w:tcW w:w="1699" w:type="dxa"/>
            <w:vAlign w:val="center"/>
          </w:tcPr>
          <w:p w14:paraId="65785806" w14:textId="77777777" w:rsidR="006400B1" w:rsidRDefault="006400B1" w:rsidP="00180979">
            <w:pPr>
              <w:pStyle w:val="ECEcorps"/>
              <w:jc w:val="center"/>
            </w:pPr>
          </w:p>
        </w:tc>
        <w:tc>
          <w:tcPr>
            <w:tcW w:w="1699" w:type="dxa"/>
            <w:vAlign w:val="center"/>
          </w:tcPr>
          <w:p w14:paraId="54D5BC24" w14:textId="77777777" w:rsidR="006400B1" w:rsidRDefault="006400B1" w:rsidP="00180979">
            <w:pPr>
              <w:pStyle w:val="ECEcorps"/>
              <w:jc w:val="center"/>
            </w:pPr>
          </w:p>
        </w:tc>
        <w:tc>
          <w:tcPr>
            <w:tcW w:w="1699" w:type="dxa"/>
            <w:vAlign w:val="center"/>
          </w:tcPr>
          <w:p w14:paraId="269F8261" w14:textId="77777777" w:rsidR="006400B1" w:rsidRDefault="006400B1" w:rsidP="00180979">
            <w:pPr>
              <w:pStyle w:val="ECEcorps"/>
              <w:jc w:val="center"/>
            </w:pPr>
          </w:p>
        </w:tc>
        <w:tc>
          <w:tcPr>
            <w:tcW w:w="1699" w:type="dxa"/>
            <w:vAlign w:val="center"/>
          </w:tcPr>
          <w:p w14:paraId="505979C9" w14:textId="77777777" w:rsidR="006400B1" w:rsidRDefault="006400B1" w:rsidP="00180979">
            <w:pPr>
              <w:pStyle w:val="ECEcorps"/>
              <w:jc w:val="center"/>
            </w:pPr>
          </w:p>
        </w:tc>
        <w:tc>
          <w:tcPr>
            <w:tcW w:w="1699" w:type="dxa"/>
            <w:vAlign w:val="center"/>
          </w:tcPr>
          <w:p w14:paraId="13A1F6DA" w14:textId="77777777" w:rsidR="006400B1" w:rsidRDefault="006400B1" w:rsidP="00180979">
            <w:pPr>
              <w:pStyle w:val="ECEcorps"/>
              <w:jc w:val="center"/>
            </w:pPr>
          </w:p>
        </w:tc>
      </w:tr>
    </w:tbl>
    <w:p w14:paraId="3A250341" w14:textId="77777777" w:rsidR="00DC0D30" w:rsidRDefault="00DC0D30" w:rsidP="00E26870">
      <w:pPr>
        <w:pStyle w:val="ECEcorps"/>
      </w:pPr>
    </w:p>
    <w:p w14:paraId="628B7871" w14:textId="77777777" w:rsidR="009B2F57" w:rsidRDefault="009B2F57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0E4D8C46" w:rsidR="00E26870" w:rsidRDefault="00E26870" w:rsidP="00527A98">
            <w:pPr>
              <w:pStyle w:val="ECEappel"/>
              <w:framePr w:wrap="around"/>
            </w:pPr>
            <w:r>
              <w:t>APPEL n°</w:t>
            </w:r>
            <w:r w:rsidR="009279EF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B2E209D" w14:textId="77777777" w:rsidR="00E26870" w:rsidRDefault="00E26870" w:rsidP="00E26870">
      <w:pPr>
        <w:pStyle w:val="ECEcorps"/>
      </w:pPr>
    </w:p>
    <w:p w14:paraId="53A5EB12" w14:textId="77777777" w:rsidR="00E26870" w:rsidRDefault="00E26870" w:rsidP="00E26870">
      <w:pPr>
        <w:pStyle w:val="ECEcorps"/>
      </w:pPr>
    </w:p>
    <w:p w14:paraId="43A242AF" w14:textId="17DE5E10" w:rsidR="00530E87" w:rsidRDefault="00530E87" w:rsidP="00E26870">
      <w:pPr>
        <w:pStyle w:val="ECEpartie"/>
      </w:pPr>
      <w:bookmarkStart w:id="9" w:name="_Toc482638816"/>
      <w:bookmarkStart w:id="10" w:name="_Toc500182693"/>
      <w:r>
        <w:t>Détermination de la vitesse d’écoulement expérimentale</w:t>
      </w:r>
      <w:r w:rsidR="00AB36ED">
        <w:t xml:space="preserve"> </w:t>
      </w:r>
      <w:r w:rsidR="00AB36ED" w:rsidRPr="00A908A7">
        <w:rPr>
          <w:b w:val="0"/>
          <w:bCs/>
        </w:rPr>
        <w:t>(</w:t>
      </w:r>
      <w:r w:rsidR="00AB36ED">
        <w:rPr>
          <w:b w:val="0"/>
          <w:bCs/>
        </w:rPr>
        <w:t>1</w:t>
      </w:r>
      <w:r w:rsidR="00AB36ED" w:rsidRPr="00A908A7">
        <w:rPr>
          <w:b w:val="0"/>
          <w:bCs/>
        </w:rPr>
        <w:t>0 minutes conseillées)</w:t>
      </w:r>
    </w:p>
    <w:p w14:paraId="1D43F3A3" w14:textId="77777777" w:rsidR="00530E87" w:rsidRDefault="00530E87" w:rsidP="00530E87">
      <w:pPr>
        <w:pStyle w:val="ECEcorps"/>
      </w:pPr>
    </w:p>
    <w:p w14:paraId="27AECD1D" w14:textId="18081DE9" w:rsidR="00A26241" w:rsidRPr="00530E87" w:rsidRDefault="00530E87" w:rsidP="001B2EB2">
      <w:pPr>
        <w:pStyle w:val="ECEcorps"/>
      </w:pPr>
      <w:r>
        <w:rPr>
          <w:bCs/>
        </w:rPr>
        <w:t>Compléter le programme Python fourni puis l’exécuter.</w:t>
      </w:r>
      <w:bookmarkEnd w:id="9"/>
      <w:bookmarkEnd w:id="10"/>
      <w:r>
        <w:t xml:space="preserve"> </w:t>
      </w:r>
      <w:r>
        <w:rPr>
          <w:bCs/>
        </w:rPr>
        <w:t>Présenter alors</w:t>
      </w:r>
      <w:r w:rsidR="00A26241">
        <w:rPr>
          <w:bCs/>
        </w:rPr>
        <w:t xml:space="preserve"> le résultat </w:t>
      </w:r>
      <w:r>
        <w:rPr>
          <w:bCs/>
        </w:rPr>
        <w:t>donné par le programme.</w:t>
      </w:r>
    </w:p>
    <w:p w14:paraId="1FF6DCC6" w14:textId="77777777" w:rsidR="00A26241" w:rsidRDefault="00A26241" w:rsidP="00A2624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7DB830D9" w14:textId="77777777" w:rsidR="004C50C6" w:rsidRPr="00341FA8" w:rsidRDefault="004C50C6" w:rsidP="004C50C6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2E45EEFC" w14:textId="77777777" w:rsidR="007802E2" w:rsidRDefault="007802E2" w:rsidP="007802E2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53F19FFA" w14:textId="77777777" w:rsidR="00A26241" w:rsidRDefault="00A26241" w:rsidP="001B2EB2">
      <w:pPr>
        <w:pStyle w:val="ECEcorps"/>
        <w:rPr>
          <w:bCs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C50C6" w:rsidRPr="00887D9D" w14:paraId="10E42FAE" w14:textId="77777777" w:rsidTr="00D8302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FD4DFEB" w14:textId="77777777" w:rsidR="004C50C6" w:rsidRPr="00887D9D" w:rsidRDefault="004C50C6" w:rsidP="00D8302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49F1291" w14:textId="77777777" w:rsidR="004C50C6" w:rsidRPr="00887D9D" w:rsidRDefault="004C50C6" w:rsidP="00D8302B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597F022" w14:textId="77777777" w:rsidR="004C50C6" w:rsidRPr="00887D9D" w:rsidRDefault="004C50C6" w:rsidP="00D8302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C50C6" w:rsidRPr="00887D9D" w14:paraId="540D5E1F" w14:textId="77777777" w:rsidTr="00D8302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D05EC32" w14:textId="77777777" w:rsidR="004C50C6" w:rsidRPr="00887D9D" w:rsidRDefault="004C50C6" w:rsidP="00D8302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74306AB" w14:textId="77777777" w:rsidR="004C50C6" w:rsidRPr="00887D9D" w:rsidRDefault="004C50C6" w:rsidP="00D8302B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163930E" w14:textId="77777777" w:rsidR="004C50C6" w:rsidRPr="00887D9D" w:rsidRDefault="004C50C6" w:rsidP="00D8302B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4F88EE8" w14:textId="77777777" w:rsidR="00530E87" w:rsidRDefault="00530E87" w:rsidP="00530E87">
      <w:pPr>
        <w:pStyle w:val="ECEpartie"/>
        <w:numPr>
          <w:ilvl w:val="0"/>
          <w:numId w:val="0"/>
        </w:numPr>
        <w:ind w:left="360"/>
      </w:pPr>
    </w:p>
    <w:p w14:paraId="2FAF12A8" w14:textId="38FD219B" w:rsidR="00530E87" w:rsidRPr="003C13F9" w:rsidRDefault="00530E87" w:rsidP="00530E87">
      <w:pPr>
        <w:pStyle w:val="ECEpartie"/>
      </w:pPr>
      <w:r>
        <w:t>Compatibilité de la vitesse mesurée avec la valeur théorique</w:t>
      </w:r>
      <w:r w:rsidRPr="003C13F9">
        <w:t xml:space="preserve"> </w:t>
      </w:r>
      <w:r w:rsidRPr="00FF78A1">
        <w:rPr>
          <w:b w:val="0"/>
          <w:bCs/>
        </w:rPr>
        <w:t>(</w:t>
      </w:r>
      <w:r w:rsidR="00AB36ED">
        <w:rPr>
          <w:b w:val="0"/>
          <w:bCs/>
        </w:rPr>
        <w:t>1</w:t>
      </w:r>
      <w:r>
        <w:rPr>
          <w:b w:val="0"/>
          <w:bCs/>
        </w:rPr>
        <w:t xml:space="preserve">0 </w:t>
      </w:r>
      <w:r w:rsidRPr="00FF78A1">
        <w:rPr>
          <w:b w:val="0"/>
          <w:bCs/>
        </w:rPr>
        <w:t>minutes conseillées)</w:t>
      </w:r>
    </w:p>
    <w:p w14:paraId="558236AF" w14:textId="77777777" w:rsidR="007B49A5" w:rsidRDefault="007B49A5" w:rsidP="001B2EB2">
      <w:pPr>
        <w:pStyle w:val="ECEcorps"/>
        <w:rPr>
          <w:bCs/>
        </w:rPr>
      </w:pPr>
    </w:p>
    <w:p w14:paraId="0B25F2B2" w14:textId="4A89F1D4" w:rsidR="00A26241" w:rsidRDefault="00530E87" w:rsidP="001B2EB2">
      <w:pPr>
        <w:pStyle w:val="ECEcorps"/>
        <w:rPr>
          <w:bCs/>
        </w:rPr>
      </w:pPr>
      <w:r>
        <w:rPr>
          <w:bCs/>
        </w:rPr>
        <w:t>4.1.</w:t>
      </w:r>
      <w:r w:rsidR="00177332">
        <w:rPr>
          <w:bCs/>
        </w:rPr>
        <w:t xml:space="preserve"> </w:t>
      </w:r>
      <w:r w:rsidR="00A26241">
        <w:rPr>
          <w:bCs/>
        </w:rPr>
        <w:t xml:space="preserve">Calculer la vitesse d’écoulement théorique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</w:rPr>
              <m:t>v</m:t>
            </m:r>
          </m:e>
          <m:sub>
            <m:r>
              <m:rPr>
                <m:nor/>
              </m:rPr>
              <w:rPr>
                <w:i/>
                <w:iCs/>
              </w:rPr>
              <m:t>th</m:t>
            </m:r>
          </m:sub>
        </m:sSub>
      </m:oMath>
      <w:r w:rsidR="00A26241">
        <w:rPr>
          <w:bCs/>
        </w:rPr>
        <w:t xml:space="preserve"> issue de la relation de Bernoulli.</w:t>
      </w:r>
      <w:r w:rsidR="008B0943">
        <w:rPr>
          <w:bCs/>
        </w:rPr>
        <w:t xml:space="preserve"> L’incertitude-type sur cette vitesse sera considérée égale à 0,0</w:t>
      </w:r>
      <w:r w:rsidR="00F62FE5">
        <w:rPr>
          <w:bCs/>
        </w:rPr>
        <w:t>1</w:t>
      </w:r>
      <w:r w:rsidR="008B0943">
        <w:rPr>
          <w:bCs/>
        </w:rPr>
        <w:t xml:space="preserve"> m/s.</w:t>
      </w:r>
    </w:p>
    <w:p w14:paraId="2E7E10AB" w14:textId="77777777" w:rsidR="005E7F0C" w:rsidRPr="00341FA8" w:rsidRDefault="005E7F0C" w:rsidP="005E7F0C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06D5155E" w14:textId="77777777" w:rsidR="007802E2" w:rsidRDefault="007802E2" w:rsidP="007802E2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2660093A" w14:textId="2C34B7C1" w:rsidR="007B49A5" w:rsidRDefault="007802E2" w:rsidP="007802E2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0BE336B4" w14:textId="5E0432E6" w:rsidR="001B2EB2" w:rsidRPr="007B49A5" w:rsidRDefault="00530E87" w:rsidP="007B49A5">
      <w:pPr>
        <w:pStyle w:val="ECErponse"/>
      </w:pPr>
      <w:r>
        <w:lastRenderedPageBreak/>
        <w:t>4.2.</w:t>
      </w:r>
      <w:r w:rsidR="00177332">
        <w:t xml:space="preserve"> </w:t>
      </w:r>
      <w:r w:rsidR="00A26241">
        <w:t>C</w:t>
      </w:r>
      <w:r w:rsidR="001B2EB2">
        <w:t>onclure sur la compatibilité de la mesure avec la vitesse théorique issue de la relation de Bernoulli.</w:t>
      </w:r>
    </w:p>
    <w:p w14:paraId="2E2ED399" w14:textId="77777777" w:rsidR="005E7F0C" w:rsidRPr="00341FA8" w:rsidRDefault="005E7F0C" w:rsidP="005E7F0C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55784FB3" w14:textId="77777777" w:rsidR="005E7F0C" w:rsidRPr="00341FA8" w:rsidRDefault="005E7F0C" w:rsidP="005E7F0C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74B33855" w14:textId="77777777" w:rsidR="007802E2" w:rsidRDefault="007802E2" w:rsidP="007802E2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1A850486" w14:textId="77777777" w:rsidR="007802E2" w:rsidRDefault="007802E2" w:rsidP="007802E2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359462F0" w14:textId="77777777" w:rsidR="004C50C6" w:rsidRPr="00341FA8" w:rsidRDefault="004C50C6" w:rsidP="004C50C6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59C9F144" w14:textId="77777777" w:rsidR="007802E2" w:rsidRDefault="007802E2" w:rsidP="00337F03">
      <w:pPr>
        <w:pStyle w:val="ECEcorps"/>
        <w:rPr>
          <w:bCs/>
        </w:rPr>
      </w:pPr>
    </w:p>
    <w:p w14:paraId="7588604C" w14:textId="4E2B174F" w:rsidR="001B2EB2" w:rsidRDefault="00530E87" w:rsidP="00337F03">
      <w:pPr>
        <w:pStyle w:val="ECEcorps"/>
      </w:pPr>
      <w:r>
        <w:rPr>
          <w:bCs/>
        </w:rPr>
        <w:t>4.3.</w:t>
      </w:r>
      <w:r w:rsidR="00177332">
        <w:rPr>
          <w:bCs/>
        </w:rPr>
        <w:t xml:space="preserve"> </w:t>
      </w:r>
      <w:r w:rsidR="00983A94">
        <w:rPr>
          <w:bCs/>
        </w:rPr>
        <w:t>Discuter de la validité de la relation de Bernoulli dans le cadre de cette expérience.</w:t>
      </w:r>
    </w:p>
    <w:p w14:paraId="45157116" w14:textId="77777777" w:rsidR="005E7F0C" w:rsidRPr="00341FA8" w:rsidRDefault="005E7F0C" w:rsidP="005E7F0C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55A6B71" w14:textId="77777777" w:rsidR="007802E2" w:rsidRPr="005E7F0C" w:rsidRDefault="007802E2" w:rsidP="007802E2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38D8A5A5" w14:textId="77777777" w:rsidR="007802E2" w:rsidRPr="005E7F0C" w:rsidRDefault="007802E2" w:rsidP="007802E2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6A576B61" w14:textId="77777777" w:rsidR="007802E2" w:rsidRPr="005E7F0C" w:rsidRDefault="007802E2" w:rsidP="007802E2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03966BEF" w14:textId="77777777" w:rsidR="005E7F0C" w:rsidRPr="00341FA8" w:rsidRDefault="005E7F0C" w:rsidP="005E7F0C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7ECC112E" w14:textId="77777777" w:rsidR="00EE5F86" w:rsidRDefault="00EE5F86" w:rsidP="00337F03">
      <w:pPr>
        <w:pStyle w:val="ECEcorps"/>
        <w:rPr>
          <w:b/>
        </w:rPr>
      </w:pPr>
    </w:p>
    <w:p w14:paraId="58CB0528" w14:textId="77777777" w:rsidR="00586BE6" w:rsidRDefault="00586BE6" w:rsidP="00337F03">
      <w:pPr>
        <w:pStyle w:val="ECEcorps"/>
        <w:rPr>
          <w:b/>
        </w:rPr>
      </w:pPr>
    </w:p>
    <w:p w14:paraId="3268FA1E" w14:textId="40FA9829" w:rsidR="009279EF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9279EF" w:rsidRPr="00337F03" w:rsidSect="004B1C4E">
      <w:headerReference w:type="default" r:id="rId11"/>
      <w:footerReference w:type="default" r:id="rId12"/>
      <w:pgSz w:w="11906" w:h="16838" w:code="9"/>
      <w:pgMar w:top="851" w:right="851" w:bottom="71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E435D5" w14:textId="77777777" w:rsidR="00356724" w:rsidRDefault="00356724" w:rsidP="0008058B">
      <w:r>
        <w:separator/>
      </w:r>
    </w:p>
  </w:endnote>
  <w:endnote w:type="continuationSeparator" w:id="0">
    <w:p w14:paraId="077DBD2A" w14:textId="77777777" w:rsidR="00356724" w:rsidRDefault="00356724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EF49" w14:textId="6922EC8F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5308E8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 w:rsidR="00356724">
      <w:fldChar w:fldCharType="begin"/>
    </w:r>
    <w:r w:rsidR="00356724">
      <w:instrText xml:space="preserve"> NUMPAGES  </w:instrText>
    </w:r>
    <w:r w:rsidR="00356724">
      <w:fldChar w:fldCharType="separate"/>
    </w:r>
    <w:r w:rsidR="005308E8">
      <w:rPr>
        <w:noProof/>
      </w:rPr>
      <w:t>5</w:t>
    </w:r>
    <w:r w:rsidR="00356724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8B8A40" w14:textId="77777777" w:rsidR="00356724" w:rsidRDefault="00356724" w:rsidP="0008058B">
      <w:r>
        <w:separator/>
      </w:r>
    </w:p>
  </w:footnote>
  <w:footnote w:type="continuationSeparator" w:id="0">
    <w:p w14:paraId="04EDA7DF" w14:textId="77777777" w:rsidR="00356724" w:rsidRDefault="00356724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E05B8" w14:textId="66D3B682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8F739F">
      <w:rPr>
        <w:b/>
        <w:sz w:val="24"/>
        <w:szCs w:val="24"/>
      </w:rPr>
      <w:t>LES FONTAINES DE VERSAILLES</w:t>
    </w:r>
    <w:r>
      <w:tab/>
      <w:t>Session</w:t>
    </w:r>
  </w:p>
  <w:p w14:paraId="67DF138F" w14:textId="73FE4B68" w:rsidR="006565DB" w:rsidRDefault="00316941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6565DB">
      <w:t>6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EA00B7BC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5"/>
  </w:num>
  <w:num w:numId="8">
    <w:abstractNumId w:val="5"/>
  </w:num>
  <w:num w:numId="9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60606"/>
    <w:rsid w:val="000730EC"/>
    <w:rsid w:val="00075945"/>
    <w:rsid w:val="0008058B"/>
    <w:rsid w:val="0009051C"/>
    <w:rsid w:val="0009288D"/>
    <w:rsid w:val="00094B9D"/>
    <w:rsid w:val="000A0EF6"/>
    <w:rsid w:val="000A2BB5"/>
    <w:rsid w:val="000A35F6"/>
    <w:rsid w:val="000A3EEE"/>
    <w:rsid w:val="000A44CB"/>
    <w:rsid w:val="000A4DD1"/>
    <w:rsid w:val="000A7BEB"/>
    <w:rsid w:val="000A7E22"/>
    <w:rsid w:val="000C0C10"/>
    <w:rsid w:val="000D189A"/>
    <w:rsid w:val="000D3D7B"/>
    <w:rsid w:val="000D4C7E"/>
    <w:rsid w:val="000E11E8"/>
    <w:rsid w:val="000E6CD3"/>
    <w:rsid w:val="000F09CE"/>
    <w:rsid w:val="000F2199"/>
    <w:rsid w:val="000F45C7"/>
    <w:rsid w:val="000F4F58"/>
    <w:rsid w:val="000F5562"/>
    <w:rsid w:val="001064A3"/>
    <w:rsid w:val="00117BB9"/>
    <w:rsid w:val="00120207"/>
    <w:rsid w:val="001227DD"/>
    <w:rsid w:val="00127337"/>
    <w:rsid w:val="0013056C"/>
    <w:rsid w:val="00136091"/>
    <w:rsid w:val="00154171"/>
    <w:rsid w:val="00154704"/>
    <w:rsid w:val="0016304D"/>
    <w:rsid w:val="001745DE"/>
    <w:rsid w:val="001756D2"/>
    <w:rsid w:val="00177332"/>
    <w:rsid w:val="00180BB9"/>
    <w:rsid w:val="00184590"/>
    <w:rsid w:val="00185C9A"/>
    <w:rsid w:val="001911FB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2EB2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166B5"/>
    <w:rsid w:val="00222333"/>
    <w:rsid w:val="0023590A"/>
    <w:rsid w:val="00235CF8"/>
    <w:rsid w:val="002402D0"/>
    <w:rsid w:val="002406F0"/>
    <w:rsid w:val="002436AD"/>
    <w:rsid w:val="002570A7"/>
    <w:rsid w:val="002639C4"/>
    <w:rsid w:val="00264E6D"/>
    <w:rsid w:val="00267E4F"/>
    <w:rsid w:val="00272204"/>
    <w:rsid w:val="002739E2"/>
    <w:rsid w:val="00297830"/>
    <w:rsid w:val="002A48A1"/>
    <w:rsid w:val="002B2244"/>
    <w:rsid w:val="002B44A4"/>
    <w:rsid w:val="002B7441"/>
    <w:rsid w:val="002C3CC3"/>
    <w:rsid w:val="002E68C6"/>
    <w:rsid w:val="002E7086"/>
    <w:rsid w:val="002F6DD1"/>
    <w:rsid w:val="00305D9F"/>
    <w:rsid w:val="00312F6B"/>
    <w:rsid w:val="00313B78"/>
    <w:rsid w:val="00314F87"/>
    <w:rsid w:val="003167DB"/>
    <w:rsid w:val="00316941"/>
    <w:rsid w:val="00317EBC"/>
    <w:rsid w:val="00332943"/>
    <w:rsid w:val="00332C86"/>
    <w:rsid w:val="00335B86"/>
    <w:rsid w:val="003367E5"/>
    <w:rsid w:val="0033731B"/>
    <w:rsid w:val="00337F03"/>
    <w:rsid w:val="00343196"/>
    <w:rsid w:val="00344874"/>
    <w:rsid w:val="00351073"/>
    <w:rsid w:val="00356724"/>
    <w:rsid w:val="00356DD6"/>
    <w:rsid w:val="00366A24"/>
    <w:rsid w:val="00367552"/>
    <w:rsid w:val="00367D73"/>
    <w:rsid w:val="0037570D"/>
    <w:rsid w:val="0038097F"/>
    <w:rsid w:val="00380A67"/>
    <w:rsid w:val="003839E3"/>
    <w:rsid w:val="003869AD"/>
    <w:rsid w:val="003916E8"/>
    <w:rsid w:val="00392182"/>
    <w:rsid w:val="0039367C"/>
    <w:rsid w:val="00397E4F"/>
    <w:rsid w:val="003A114B"/>
    <w:rsid w:val="003A1DCA"/>
    <w:rsid w:val="003B15C1"/>
    <w:rsid w:val="003B1FC5"/>
    <w:rsid w:val="003B2F35"/>
    <w:rsid w:val="003B41FF"/>
    <w:rsid w:val="003C0A55"/>
    <w:rsid w:val="003C13F9"/>
    <w:rsid w:val="003C1C8D"/>
    <w:rsid w:val="003C6A7A"/>
    <w:rsid w:val="003C6B06"/>
    <w:rsid w:val="003D1947"/>
    <w:rsid w:val="003D2DB2"/>
    <w:rsid w:val="003F5DFB"/>
    <w:rsid w:val="00400882"/>
    <w:rsid w:val="004143AF"/>
    <w:rsid w:val="00426475"/>
    <w:rsid w:val="00430881"/>
    <w:rsid w:val="004314C1"/>
    <w:rsid w:val="0043310A"/>
    <w:rsid w:val="004470BA"/>
    <w:rsid w:val="00452138"/>
    <w:rsid w:val="00455CA0"/>
    <w:rsid w:val="00457661"/>
    <w:rsid w:val="0046515C"/>
    <w:rsid w:val="004677AC"/>
    <w:rsid w:val="0047574D"/>
    <w:rsid w:val="00476C4B"/>
    <w:rsid w:val="00484BB6"/>
    <w:rsid w:val="004869B6"/>
    <w:rsid w:val="00486CC1"/>
    <w:rsid w:val="00490BE1"/>
    <w:rsid w:val="00492A87"/>
    <w:rsid w:val="00494687"/>
    <w:rsid w:val="004951F3"/>
    <w:rsid w:val="004955A9"/>
    <w:rsid w:val="00496711"/>
    <w:rsid w:val="004B1C4E"/>
    <w:rsid w:val="004B2B3B"/>
    <w:rsid w:val="004B461A"/>
    <w:rsid w:val="004B701D"/>
    <w:rsid w:val="004B7AC0"/>
    <w:rsid w:val="004C193F"/>
    <w:rsid w:val="004C486D"/>
    <w:rsid w:val="004C50C6"/>
    <w:rsid w:val="004C63B9"/>
    <w:rsid w:val="004C7336"/>
    <w:rsid w:val="004E20EE"/>
    <w:rsid w:val="004E23C7"/>
    <w:rsid w:val="004E3F39"/>
    <w:rsid w:val="004E6454"/>
    <w:rsid w:val="004E7A99"/>
    <w:rsid w:val="004E7C5D"/>
    <w:rsid w:val="004F0DB6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08E8"/>
    <w:rsid w:val="00530E87"/>
    <w:rsid w:val="00531889"/>
    <w:rsid w:val="0053548C"/>
    <w:rsid w:val="00535F25"/>
    <w:rsid w:val="0053639F"/>
    <w:rsid w:val="005367B5"/>
    <w:rsid w:val="005415CA"/>
    <w:rsid w:val="00545715"/>
    <w:rsid w:val="00552249"/>
    <w:rsid w:val="005534E7"/>
    <w:rsid w:val="00555314"/>
    <w:rsid w:val="0057024A"/>
    <w:rsid w:val="00572123"/>
    <w:rsid w:val="00574D92"/>
    <w:rsid w:val="005827DD"/>
    <w:rsid w:val="00586BE6"/>
    <w:rsid w:val="00593DD4"/>
    <w:rsid w:val="005A3ADA"/>
    <w:rsid w:val="005A3FEC"/>
    <w:rsid w:val="005A6352"/>
    <w:rsid w:val="005B0341"/>
    <w:rsid w:val="005B730A"/>
    <w:rsid w:val="005C0F23"/>
    <w:rsid w:val="005C7949"/>
    <w:rsid w:val="005D17C9"/>
    <w:rsid w:val="005E7F0C"/>
    <w:rsid w:val="005F3ABA"/>
    <w:rsid w:val="005F5A73"/>
    <w:rsid w:val="006017BB"/>
    <w:rsid w:val="00603814"/>
    <w:rsid w:val="0060508C"/>
    <w:rsid w:val="006220B0"/>
    <w:rsid w:val="00622A2D"/>
    <w:rsid w:val="006256F1"/>
    <w:rsid w:val="0063299F"/>
    <w:rsid w:val="006400B1"/>
    <w:rsid w:val="00641949"/>
    <w:rsid w:val="00641C53"/>
    <w:rsid w:val="006565DB"/>
    <w:rsid w:val="00657D0D"/>
    <w:rsid w:val="00665BD0"/>
    <w:rsid w:val="00670A39"/>
    <w:rsid w:val="00674708"/>
    <w:rsid w:val="0067559A"/>
    <w:rsid w:val="00675DF7"/>
    <w:rsid w:val="00680CBA"/>
    <w:rsid w:val="00690451"/>
    <w:rsid w:val="00693925"/>
    <w:rsid w:val="006A0F26"/>
    <w:rsid w:val="006A1119"/>
    <w:rsid w:val="006A34B6"/>
    <w:rsid w:val="006A4982"/>
    <w:rsid w:val="006B1248"/>
    <w:rsid w:val="006C3642"/>
    <w:rsid w:val="006D7B5B"/>
    <w:rsid w:val="006E4A76"/>
    <w:rsid w:val="006E61FC"/>
    <w:rsid w:val="006E7569"/>
    <w:rsid w:val="006F3571"/>
    <w:rsid w:val="00700289"/>
    <w:rsid w:val="00700B7B"/>
    <w:rsid w:val="00701A2C"/>
    <w:rsid w:val="00703EF9"/>
    <w:rsid w:val="007146B9"/>
    <w:rsid w:val="007171FB"/>
    <w:rsid w:val="007248BF"/>
    <w:rsid w:val="00724A84"/>
    <w:rsid w:val="00724BF9"/>
    <w:rsid w:val="00736B78"/>
    <w:rsid w:val="00741025"/>
    <w:rsid w:val="007479C4"/>
    <w:rsid w:val="00750D77"/>
    <w:rsid w:val="00751CCC"/>
    <w:rsid w:val="00752C74"/>
    <w:rsid w:val="00762F0F"/>
    <w:rsid w:val="0077005D"/>
    <w:rsid w:val="007726DB"/>
    <w:rsid w:val="00776FDF"/>
    <w:rsid w:val="00777015"/>
    <w:rsid w:val="00777A5A"/>
    <w:rsid w:val="007802E2"/>
    <w:rsid w:val="00791883"/>
    <w:rsid w:val="00792030"/>
    <w:rsid w:val="007955D1"/>
    <w:rsid w:val="00795BD5"/>
    <w:rsid w:val="007A2EEC"/>
    <w:rsid w:val="007A5B09"/>
    <w:rsid w:val="007B49A5"/>
    <w:rsid w:val="007C2791"/>
    <w:rsid w:val="007C5E86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39FA"/>
    <w:rsid w:val="00827238"/>
    <w:rsid w:val="0084495F"/>
    <w:rsid w:val="00845CFB"/>
    <w:rsid w:val="00847E64"/>
    <w:rsid w:val="00855546"/>
    <w:rsid w:val="00863F56"/>
    <w:rsid w:val="00864E21"/>
    <w:rsid w:val="00871E4E"/>
    <w:rsid w:val="008825BE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5D1F"/>
    <w:rsid w:val="008A206A"/>
    <w:rsid w:val="008A2C45"/>
    <w:rsid w:val="008A4322"/>
    <w:rsid w:val="008A66EA"/>
    <w:rsid w:val="008B0943"/>
    <w:rsid w:val="008B1679"/>
    <w:rsid w:val="008B1B0C"/>
    <w:rsid w:val="008B3457"/>
    <w:rsid w:val="008C32B8"/>
    <w:rsid w:val="008C38F0"/>
    <w:rsid w:val="008C5E45"/>
    <w:rsid w:val="008C755B"/>
    <w:rsid w:val="008D2329"/>
    <w:rsid w:val="008D5BC6"/>
    <w:rsid w:val="008D5E1C"/>
    <w:rsid w:val="008D5E24"/>
    <w:rsid w:val="008E0208"/>
    <w:rsid w:val="008E58B1"/>
    <w:rsid w:val="008E7248"/>
    <w:rsid w:val="008F2F64"/>
    <w:rsid w:val="008F43AF"/>
    <w:rsid w:val="008F520D"/>
    <w:rsid w:val="008F5AF1"/>
    <w:rsid w:val="008F739F"/>
    <w:rsid w:val="00902E0B"/>
    <w:rsid w:val="00906CA0"/>
    <w:rsid w:val="00910A57"/>
    <w:rsid w:val="00910ACC"/>
    <w:rsid w:val="00910B6F"/>
    <w:rsid w:val="00912BB3"/>
    <w:rsid w:val="00915AEE"/>
    <w:rsid w:val="00917147"/>
    <w:rsid w:val="009279EF"/>
    <w:rsid w:val="009362F7"/>
    <w:rsid w:val="009407A6"/>
    <w:rsid w:val="00943326"/>
    <w:rsid w:val="0094436A"/>
    <w:rsid w:val="009506E7"/>
    <w:rsid w:val="0095386F"/>
    <w:rsid w:val="00953B67"/>
    <w:rsid w:val="00955A08"/>
    <w:rsid w:val="00956745"/>
    <w:rsid w:val="00961955"/>
    <w:rsid w:val="00965FA8"/>
    <w:rsid w:val="00970A32"/>
    <w:rsid w:val="00975D81"/>
    <w:rsid w:val="00977D3F"/>
    <w:rsid w:val="00983A94"/>
    <w:rsid w:val="009850FD"/>
    <w:rsid w:val="009903B6"/>
    <w:rsid w:val="009A5591"/>
    <w:rsid w:val="009A66BF"/>
    <w:rsid w:val="009B2F57"/>
    <w:rsid w:val="009B3241"/>
    <w:rsid w:val="009B6AED"/>
    <w:rsid w:val="009C224C"/>
    <w:rsid w:val="009C268C"/>
    <w:rsid w:val="009C631E"/>
    <w:rsid w:val="009D14DF"/>
    <w:rsid w:val="009D5DFA"/>
    <w:rsid w:val="009E0132"/>
    <w:rsid w:val="009E02D9"/>
    <w:rsid w:val="009E173E"/>
    <w:rsid w:val="009E1FCF"/>
    <w:rsid w:val="009E5C1C"/>
    <w:rsid w:val="009E63AD"/>
    <w:rsid w:val="009F3076"/>
    <w:rsid w:val="009F43E0"/>
    <w:rsid w:val="00A01302"/>
    <w:rsid w:val="00A01573"/>
    <w:rsid w:val="00A027BC"/>
    <w:rsid w:val="00A05EB9"/>
    <w:rsid w:val="00A07EA8"/>
    <w:rsid w:val="00A12834"/>
    <w:rsid w:val="00A16872"/>
    <w:rsid w:val="00A248A4"/>
    <w:rsid w:val="00A260A0"/>
    <w:rsid w:val="00A26241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74357"/>
    <w:rsid w:val="00A764A7"/>
    <w:rsid w:val="00A960AB"/>
    <w:rsid w:val="00A96E30"/>
    <w:rsid w:val="00AA5795"/>
    <w:rsid w:val="00AB0AA6"/>
    <w:rsid w:val="00AB1C2D"/>
    <w:rsid w:val="00AB36ED"/>
    <w:rsid w:val="00AC1F4D"/>
    <w:rsid w:val="00AC48FD"/>
    <w:rsid w:val="00AD1605"/>
    <w:rsid w:val="00AD2938"/>
    <w:rsid w:val="00AD31B0"/>
    <w:rsid w:val="00AD422C"/>
    <w:rsid w:val="00AE1C5F"/>
    <w:rsid w:val="00AE4608"/>
    <w:rsid w:val="00AF12DB"/>
    <w:rsid w:val="00AF42DF"/>
    <w:rsid w:val="00B109D5"/>
    <w:rsid w:val="00B12CE9"/>
    <w:rsid w:val="00B135A8"/>
    <w:rsid w:val="00B1701C"/>
    <w:rsid w:val="00B3421A"/>
    <w:rsid w:val="00B35967"/>
    <w:rsid w:val="00B37749"/>
    <w:rsid w:val="00B40BD5"/>
    <w:rsid w:val="00B40C58"/>
    <w:rsid w:val="00B42CED"/>
    <w:rsid w:val="00B44D2B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A3FD2"/>
    <w:rsid w:val="00BA7028"/>
    <w:rsid w:val="00BB5D1A"/>
    <w:rsid w:val="00BD2046"/>
    <w:rsid w:val="00BD5C88"/>
    <w:rsid w:val="00BE2432"/>
    <w:rsid w:val="00BF194C"/>
    <w:rsid w:val="00BF45AB"/>
    <w:rsid w:val="00BF661D"/>
    <w:rsid w:val="00C03A82"/>
    <w:rsid w:val="00C052DF"/>
    <w:rsid w:val="00C06213"/>
    <w:rsid w:val="00C138C0"/>
    <w:rsid w:val="00C17467"/>
    <w:rsid w:val="00C2065A"/>
    <w:rsid w:val="00C210B7"/>
    <w:rsid w:val="00C21F29"/>
    <w:rsid w:val="00C22A4C"/>
    <w:rsid w:val="00C23E7C"/>
    <w:rsid w:val="00C24FEE"/>
    <w:rsid w:val="00C3270A"/>
    <w:rsid w:val="00C37854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655D5"/>
    <w:rsid w:val="00C74BFD"/>
    <w:rsid w:val="00CA1A4D"/>
    <w:rsid w:val="00CB5DB2"/>
    <w:rsid w:val="00CC1568"/>
    <w:rsid w:val="00CC57B9"/>
    <w:rsid w:val="00CC695B"/>
    <w:rsid w:val="00CD1F8A"/>
    <w:rsid w:val="00CD300B"/>
    <w:rsid w:val="00CE4EF5"/>
    <w:rsid w:val="00CE6AA4"/>
    <w:rsid w:val="00CF44E2"/>
    <w:rsid w:val="00D0324F"/>
    <w:rsid w:val="00D073A6"/>
    <w:rsid w:val="00D20F73"/>
    <w:rsid w:val="00D21AAA"/>
    <w:rsid w:val="00D22EFD"/>
    <w:rsid w:val="00D24B11"/>
    <w:rsid w:val="00D305ED"/>
    <w:rsid w:val="00D306ED"/>
    <w:rsid w:val="00D32EF2"/>
    <w:rsid w:val="00D56B46"/>
    <w:rsid w:val="00D60794"/>
    <w:rsid w:val="00D610A3"/>
    <w:rsid w:val="00D64332"/>
    <w:rsid w:val="00D64428"/>
    <w:rsid w:val="00D658D3"/>
    <w:rsid w:val="00D672EE"/>
    <w:rsid w:val="00D6772A"/>
    <w:rsid w:val="00D742A9"/>
    <w:rsid w:val="00D82237"/>
    <w:rsid w:val="00D85231"/>
    <w:rsid w:val="00D9338B"/>
    <w:rsid w:val="00D9649A"/>
    <w:rsid w:val="00D96B92"/>
    <w:rsid w:val="00D96FEA"/>
    <w:rsid w:val="00DA1DCB"/>
    <w:rsid w:val="00DA2084"/>
    <w:rsid w:val="00DA6E08"/>
    <w:rsid w:val="00DB6AEE"/>
    <w:rsid w:val="00DC0D30"/>
    <w:rsid w:val="00DC1C63"/>
    <w:rsid w:val="00DC4335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5132"/>
    <w:rsid w:val="00E3791C"/>
    <w:rsid w:val="00E41BC5"/>
    <w:rsid w:val="00E438C3"/>
    <w:rsid w:val="00E44EA0"/>
    <w:rsid w:val="00E46864"/>
    <w:rsid w:val="00E47150"/>
    <w:rsid w:val="00E50DB1"/>
    <w:rsid w:val="00E520C6"/>
    <w:rsid w:val="00E56A7B"/>
    <w:rsid w:val="00E56D83"/>
    <w:rsid w:val="00E654AB"/>
    <w:rsid w:val="00E74827"/>
    <w:rsid w:val="00E749E8"/>
    <w:rsid w:val="00E81F3D"/>
    <w:rsid w:val="00E85768"/>
    <w:rsid w:val="00E85DDA"/>
    <w:rsid w:val="00E961C1"/>
    <w:rsid w:val="00EA3D43"/>
    <w:rsid w:val="00EB158E"/>
    <w:rsid w:val="00EC4179"/>
    <w:rsid w:val="00EE0587"/>
    <w:rsid w:val="00EE12CE"/>
    <w:rsid w:val="00EE308A"/>
    <w:rsid w:val="00EE3251"/>
    <w:rsid w:val="00EE5F86"/>
    <w:rsid w:val="00EE6972"/>
    <w:rsid w:val="00EF1517"/>
    <w:rsid w:val="00EF25B5"/>
    <w:rsid w:val="00F01722"/>
    <w:rsid w:val="00F07F89"/>
    <w:rsid w:val="00F10905"/>
    <w:rsid w:val="00F11BD2"/>
    <w:rsid w:val="00F13536"/>
    <w:rsid w:val="00F14501"/>
    <w:rsid w:val="00F15700"/>
    <w:rsid w:val="00F20118"/>
    <w:rsid w:val="00F26A34"/>
    <w:rsid w:val="00F31C5B"/>
    <w:rsid w:val="00F35C1A"/>
    <w:rsid w:val="00F371EF"/>
    <w:rsid w:val="00F60C94"/>
    <w:rsid w:val="00F61869"/>
    <w:rsid w:val="00F62FE5"/>
    <w:rsid w:val="00F65642"/>
    <w:rsid w:val="00F66787"/>
    <w:rsid w:val="00F723DF"/>
    <w:rsid w:val="00F879D2"/>
    <w:rsid w:val="00FB14E2"/>
    <w:rsid w:val="00FB25E2"/>
    <w:rsid w:val="00FB2CA9"/>
    <w:rsid w:val="00FB61C9"/>
    <w:rsid w:val="00FC2B80"/>
    <w:rsid w:val="00FD7F86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5D17C9"/>
    <w:rPr>
      <w:color w:val="666666"/>
    </w:rPr>
  </w:style>
  <w:style w:type="character" w:customStyle="1" w:styleId="notion-enable-hover">
    <w:name w:val="notion-enable-hover"/>
    <w:basedOn w:val="Policepardfaut"/>
    <w:rsid w:val="007726DB"/>
  </w:style>
  <w:style w:type="paragraph" w:styleId="Lgende">
    <w:name w:val="caption"/>
    <w:basedOn w:val="Normal"/>
    <w:next w:val="Normal"/>
    <w:uiPriority w:val="35"/>
    <w:unhideWhenUsed/>
    <w:qFormat/>
    <w:rsid w:val="00AF42DF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Rvision">
    <w:name w:val="Revision"/>
    <w:hidden/>
    <w:uiPriority w:val="71"/>
    <w:semiHidden/>
    <w:rsid w:val="00E35132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CFB9E79-BBFA-4FC9-9DCF-9E535F457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17</TotalTime>
  <Pages>1</Pages>
  <Words>1165</Words>
  <Characters>6410</Characters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2024-11-26T14:11:00Z</dcterms:created>
  <dcterms:modified xsi:type="dcterms:W3CDTF">2025-10-26T16:11:00Z</dcterms:modified>
</cp:coreProperties>
</file>