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02EDC08" w14:textId="77777777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00BC0AF5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48FD09A2" w14:textId="7777777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2E676146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4F0B7C11" w14:textId="77777777" w:rsidR="00A12834" w:rsidRPr="0060508C" w:rsidRDefault="00A12834" w:rsidP="0060508C">
      <w:pPr>
        <w:pStyle w:val="ECEbordure"/>
        <w:jc w:val="center"/>
      </w:pPr>
    </w:p>
    <w:p w14:paraId="06A37684" w14:textId="2E603A62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="008B2FD8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48064D5E" w14:textId="77777777" w:rsidR="00A12834" w:rsidRPr="0060508C" w:rsidRDefault="00A12834" w:rsidP="0060508C">
      <w:pPr>
        <w:pStyle w:val="ECEbordure"/>
        <w:jc w:val="center"/>
      </w:pPr>
    </w:p>
    <w:p w14:paraId="34D2D775" w14:textId="77777777" w:rsidR="0008058B" w:rsidRDefault="0008058B" w:rsidP="008A2C45">
      <w:pPr>
        <w:pStyle w:val="ECEcorps"/>
      </w:pPr>
    </w:p>
    <w:p w14:paraId="17A061D9" w14:textId="77777777" w:rsidR="00E26870" w:rsidRPr="00244F93" w:rsidRDefault="00E26870" w:rsidP="00AE23CF">
      <w:pPr>
        <w:pStyle w:val="ECEfiche"/>
        <w:ind w:left="142" w:right="139"/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7ED67A1A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34BF8898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5172119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635D740D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33A0ADD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0CBF267B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2E7ED8F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06916596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2F2EEC8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1C33FC86" w14:textId="77777777" w:rsidR="00E26870" w:rsidRDefault="00E26870" w:rsidP="00E26870">
      <w:pPr>
        <w:pStyle w:val="ECEcorps"/>
      </w:pPr>
    </w:p>
    <w:p w14:paraId="116B713B" w14:textId="61547336" w:rsidR="00E26870" w:rsidRDefault="00E26870" w:rsidP="0049000B">
      <w:pPr>
        <w:pStyle w:val="ECEbordure"/>
      </w:pPr>
      <w:r>
        <w:t>Ce</w:t>
      </w:r>
      <w:r w:rsidR="00A07EA8">
        <w:t>tte</w:t>
      </w:r>
      <w:r w:rsidR="00484DFA">
        <w:t xml:space="preserve"> </w:t>
      </w:r>
      <w:r w:rsidR="00A07EA8">
        <w:t>situation d’évaluation</w:t>
      </w:r>
      <w:r w:rsidR="00484DFA">
        <w:t xml:space="preserve"> </w:t>
      </w:r>
      <w:r w:rsidRPr="00966915">
        <w:t xml:space="preserve">comporte </w:t>
      </w:r>
      <w:r w:rsidR="0049000B">
        <w:rPr>
          <w:b/>
        </w:rPr>
        <w:t>cinq</w:t>
      </w:r>
      <w:r w:rsidR="00484DFA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61E3A206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74CBA5DB" w14:textId="77777777" w:rsidR="00E26870" w:rsidRDefault="00E26870" w:rsidP="00E26870">
      <w:pPr>
        <w:pStyle w:val="ECEbordure"/>
      </w:pPr>
    </w:p>
    <w:p w14:paraId="43A6AF0E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6C968686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65B3A5BC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37E9FC3B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</w:p>
    <w:p w14:paraId="267E4298" w14:textId="77777777" w:rsidR="00E26870" w:rsidRDefault="00E26870" w:rsidP="00E26870">
      <w:pPr>
        <w:pStyle w:val="ECEcorps"/>
        <w:rPr>
          <w:u w:val="single"/>
        </w:rPr>
      </w:pPr>
    </w:p>
    <w:p w14:paraId="54CD8EEB" w14:textId="77777777" w:rsidR="003A114B" w:rsidRPr="00545715" w:rsidRDefault="003A114B" w:rsidP="00E26870">
      <w:pPr>
        <w:pStyle w:val="ECEcorps"/>
        <w:rPr>
          <w:u w:val="single"/>
        </w:rPr>
      </w:pPr>
    </w:p>
    <w:p w14:paraId="6CF0B512" w14:textId="757E0603" w:rsidR="00E26870" w:rsidRPr="00136091" w:rsidRDefault="009C447B" w:rsidP="00E26870">
      <w:pPr>
        <w:pStyle w:val="ECEtitre"/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6704" behindDoc="1" locked="0" layoutInCell="1" allowOverlap="1" wp14:anchorId="1162D778" wp14:editId="17F0C26E">
            <wp:simplePos x="0" y="0"/>
            <wp:positionH relativeFrom="column">
              <wp:posOffset>4806315</wp:posOffset>
            </wp:positionH>
            <wp:positionV relativeFrom="paragraph">
              <wp:posOffset>50800</wp:posOffset>
            </wp:positionV>
            <wp:extent cx="1600200" cy="1647190"/>
            <wp:effectExtent l="0" t="0" r="0" b="0"/>
            <wp:wrapTight wrapText="bothSides">
              <wp:wrapPolygon edited="0">
                <wp:start x="0" y="0"/>
                <wp:lineTo x="0" y="21234"/>
                <wp:lineTo x="21343" y="21234"/>
                <wp:lineTo x="21343" y="0"/>
                <wp:lineTo x="0" y="0"/>
              </wp:wrapPolygon>
            </wp:wrapTight>
            <wp:docPr id="3" name="Image 3" descr="Corne — Wikipé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orne — Wikipédia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422" t="1222" b="21779"/>
                    <a:stretch/>
                  </pic:blipFill>
                  <pic:spPr bwMode="auto">
                    <a:xfrm>
                      <a:off x="0" y="0"/>
                      <a:ext cx="1600200" cy="1647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7146B9">
        <w:rPr>
          <w:sz w:val="24"/>
          <w:szCs w:val="24"/>
        </w:rPr>
        <w:t>CONTEXTE DE LA</w:t>
      </w:r>
      <w:r w:rsidR="00484DFA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695F5C5D" w14:textId="77777777" w:rsidR="00E26870" w:rsidRDefault="00E26870" w:rsidP="00E26870">
      <w:pPr>
        <w:pStyle w:val="ECEcorps"/>
        <w:rPr>
          <w:u w:val="single"/>
        </w:rPr>
      </w:pPr>
    </w:p>
    <w:p w14:paraId="0A673A20" w14:textId="77777777" w:rsidR="00FD12E0" w:rsidRPr="00545715" w:rsidRDefault="00FD12E0" w:rsidP="00E26870">
      <w:pPr>
        <w:pStyle w:val="ECEcorps"/>
        <w:rPr>
          <w:u w:val="single"/>
        </w:rPr>
      </w:pPr>
    </w:p>
    <w:p w14:paraId="7C1012D9" w14:textId="77777777" w:rsidR="007F0426" w:rsidRDefault="005C79D6" w:rsidP="00973D67">
      <w:pPr>
        <w:pStyle w:val="ECEcorps"/>
      </w:pPr>
      <w:r>
        <w:t>Les phanères (du grec « apparent »</w:t>
      </w:r>
      <w:r w:rsidR="00973D67" w:rsidRPr="00973D67">
        <w:t>) sont des formations saillantes produites par l'épiderme, le derme ou les deux à la fois. Chez l'Homme, les principaux phanères sont les </w:t>
      </w:r>
      <w:hyperlink r:id="rId9" w:tooltip="Cheveu" w:history="1">
        <w:r w:rsidR="00973D67" w:rsidRPr="00973D67">
          <w:rPr>
            <w:rStyle w:val="Lienhypertexte"/>
            <w:color w:val="auto"/>
            <w:u w:val="none"/>
          </w:rPr>
          <w:t>cheveux</w:t>
        </w:r>
      </w:hyperlink>
      <w:r w:rsidR="00973D67" w:rsidRPr="00973D67">
        <w:t>, les </w:t>
      </w:r>
      <w:hyperlink r:id="rId10" w:tooltip="Poil" w:history="1">
        <w:r w:rsidR="00973D67" w:rsidRPr="00973D67">
          <w:rPr>
            <w:rStyle w:val="Lienhypertexte"/>
            <w:color w:val="auto"/>
            <w:u w:val="none"/>
          </w:rPr>
          <w:t>poils</w:t>
        </w:r>
      </w:hyperlink>
      <w:r w:rsidR="00973D67" w:rsidRPr="00973D67">
        <w:t> et les </w:t>
      </w:r>
      <w:hyperlink r:id="rId11" w:tooltip="Ongle" w:history="1">
        <w:r w:rsidR="00973D67" w:rsidRPr="00973D67">
          <w:rPr>
            <w:rStyle w:val="Lienhypertexte"/>
            <w:color w:val="auto"/>
            <w:u w:val="none"/>
          </w:rPr>
          <w:t>ongles</w:t>
        </w:r>
      </w:hyperlink>
      <w:r w:rsidR="00973D67" w:rsidRPr="00973D67">
        <w:t xml:space="preserve">. </w:t>
      </w:r>
    </w:p>
    <w:p w14:paraId="722C07C5" w14:textId="77777777" w:rsidR="007F0426" w:rsidRDefault="007F0426" w:rsidP="00973D67">
      <w:pPr>
        <w:pStyle w:val="ECEcorps"/>
      </w:pPr>
    </w:p>
    <w:p w14:paraId="352D850A" w14:textId="4DF99D30" w:rsidR="00973D67" w:rsidRDefault="00973D67" w:rsidP="00973D67">
      <w:pPr>
        <w:pStyle w:val="ECEcorps"/>
      </w:pPr>
      <w:r>
        <w:t>Dans le monde animal, on retrouve par exemple les écailles, les griffes, les cornes et les plumes.</w:t>
      </w:r>
    </w:p>
    <w:p w14:paraId="36DCF077" w14:textId="77777777" w:rsidR="009C447B" w:rsidRDefault="009C447B" w:rsidP="00973D67">
      <w:pPr>
        <w:pStyle w:val="ECEcorps"/>
      </w:pPr>
    </w:p>
    <w:p w14:paraId="5501C884" w14:textId="37F6A2CC" w:rsidR="009C447B" w:rsidRDefault="00652886" w:rsidP="00973D67">
      <w:pPr>
        <w:pStyle w:val="ECEcorps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1" locked="0" layoutInCell="1" allowOverlap="1" wp14:anchorId="0A5FB368" wp14:editId="6552E3B6">
                <wp:simplePos x="0" y="0"/>
                <wp:positionH relativeFrom="column">
                  <wp:posOffset>5079365</wp:posOffset>
                </wp:positionH>
                <wp:positionV relativeFrom="paragraph">
                  <wp:posOffset>116840</wp:posOffset>
                </wp:positionV>
                <wp:extent cx="1104900" cy="190500"/>
                <wp:effectExtent l="0" t="0" r="0" b="0"/>
                <wp:wrapTight wrapText="bothSides">
                  <wp:wrapPolygon edited="0">
                    <wp:start x="0" y="0"/>
                    <wp:lineTo x="0" y="19440"/>
                    <wp:lineTo x="21228" y="19440"/>
                    <wp:lineTo x="21228" y="0"/>
                    <wp:lineTo x="0" y="0"/>
                  </wp:wrapPolygon>
                </wp:wrapTight>
                <wp:docPr id="5" name="Zone de text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104900" cy="19050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4973DF22" w14:textId="77777777" w:rsidR="00247C61" w:rsidRPr="009C447B" w:rsidRDefault="00247C61" w:rsidP="009C447B">
                            <w:pPr>
                              <w:pStyle w:val="Lgende"/>
                              <w:rPr>
                                <w:noProof/>
                                <w:color w:val="auto"/>
                                <w:sz w:val="20"/>
                                <w:szCs w:val="20"/>
                              </w:rPr>
                            </w:pPr>
                            <w:r w:rsidRPr="009C447B">
                              <w:rPr>
                                <w:color w:val="auto"/>
                              </w:rPr>
                              <w:t>Phanère de chèvre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A5FB368" id="_x0000_t202" coordsize="21600,21600" o:spt="202" path="m,l,21600r21600,l21600,xe">
                <v:stroke joinstyle="miter"/>
                <v:path gradientshapeok="t" o:connecttype="rect"/>
              </v:shapetype>
              <v:shape id="Zone de texte 5" o:spid="_x0000_s1026" type="#_x0000_t202" style="position:absolute;left:0;text-align:left;margin-left:399.95pt;margin-top:9.2pt;width:87pt;height:15pt;z-index:-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" stroked="f">
                <v:path arrowok="t"/>
                <v:textbox inset="0,0,0,0">
                  <w:txbxContent>
                    <w:p w14:paraId="4973DF22" w14:textId="77777777" w:rsidR="00247C61" w:rsidRPr="009C447B" w:rsidRDefault="00247C61" w:rsidP="009C447B">
                      <w:pPr>
                        <w:pStyle w:val="Lgende"/>
                        <w:rPr>
                          <w:noProof/>
                          <w:color w:val="auto"/>
                          <w:sz w:val="20"/>
                          <w:szCs w:val="20"/>
                        </w:rPr>
                      </w:pPr>
                      <w:r w:rsidRPr="009C447B">
                        <w:rPr>
                          <w:color w:val="auto"/>
                        </w:rPr>
                        <w:t>Phanère de chèvre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40764E23" w14:textId="77777777" w:rsidR="009C447B" w:rsidRDefault="009C447B" w:rsidP="00973D67">
      <w:pPr>
        <w:pStyle w:val="ECEcorps"/>
      </w:pPr>
    </w:p>
    <w:p w14:paraId="5D469FB5" w14:textId="77777777" w:rsidR="009671FB" w:rsidRDefault="009671FB" w:rsidP="00C60969">
      <w:pPr>
        <w:pStyle w:val="ECEcorps"/>
        <w:rPr>
          <w:b/>
          <w:i/>
          <w:sz w:val="24"/>
        </w:rPr>
      </w:pPr>
    </w:p>
    <w:p w14:paraId="15A07AEC" w14:textId="703C8852" w:rsidR="00C60969" w:rsidRPr="004C63B9" w:rsidRDefault="00C60969" w:rsidP="00C60969">
      <w:pPr>
        <w:pStyle w:val="ECEcorps"/>
        <w:rPr>
          <w:b/>
          <w:i/>
          <w:sz w:val="24"/>
        </w:rPr>
      </w:pPr>
      <w:r w:rsidRPr="004C63B9">
        <w:rPr>
          <w:b/>
          <w:i/>
          <w:sz w:val="24"/>
        </w:rPr>
        <w:t>Le but de cette épreuve est d</w:t>
      </w:r>
      <w:r w:rsidR="00973D67">
        <w:rPr>
          <w:b/>
          <w:i/>
          <w:sz w:val="24"/>
        </w:rPr>
        <w:t>e comparer le diamètre d’un cheveu à celui d’une</w:t>
      </w:r>
      <w:r w:rsidR="00484DFA">
        <w:rPr>
          <w:b/>
          <w:i/>
          <w:sz w:val="24"/>
        </w:rPr>
        <w:t xml:space="preserve"> </w:t>
      </w:r>
      <w:r w:rsidR="00FD12E0">
        <w:rPr>
          <w:b/>
          <w:i/>
          <w:sz w:val="24"/>
        </w:rPr>
        <w:t xml:space="preserve">barbe de </w:t>
      </w:r>
      <w:r w:rsidR="000961F8">
        <w:rPr>
          <w:b/>
          <w:i/>
          <w:sz w:val="24"/>
        </w:rPr>
        <w:t>plume</w:t>
      </w:r>
      <w:r w:rsidR="005008B2">
        <w:rPr>
          <w:b/>
          <w:i/>
          <w:sz w:val="24"/>
        </w:rPr>
        <w:t>,</w:t>
      </w:r>
      <w:r w:rsidR="00484DFA">
        <w:rPr>
          <w:b/>
          <w:i/>
          <w:sz w:val="24"/>
        </w:rPr>
        <w:t xml:space="preserve"> </w:t>
      </w:r>
      <w:r w:rsidR="009C447B">
        <w:rPr>
          <w:b/>
          <w:i/>
          <w:sz w:val="24"/>
        </w:rPr>
        <w:t>à l’aide d’une méthode physique</w:t>
      </w:r>
      <w:r w:rsidR="000961F8">
        <w:rPr>
          <w:b/>
          <w:i/>
          <w:sz w:val="24"/>
        </w:rPr>
        <w:t>.</w:t>
      </w:r>
    </w:p>
    <w:p w14:paraId="489859EB" w14:textId="77777777" w:rsidR="00C60969" w:rsidRDefault="00C60969" w:rsidP="00E26870">
      <w:pPr>
        <w:pStyle w:val="ECEcorps"/>
      </w:pPr>
    </w:p>
    <w:p w14:paraId="17BE7054" w14:textId="77777777" w:rsidR="007146B9" w:rsidRDefault="007146B9" w:rsidP="00E26870">
      <w:pPr>
        <w:pStyle w:val="ECEcorps"/>
        <w:rPr>
          <w:b/>
          <w:sz w:val="24"/>
          <w:szCs w:val="24"/>
          <w:u w:val="single"/>
        </w:rPr>
      </w:pPr>
    </w:p>
    <w:p w14:paraId="2D1B7757" w14:textId="77777777" w:rsidR="00480760" w:rsidRDefault="00480760">
      <w:pPr>
        <w:spacing w:line="240" w:lineRule="auto"/>
        <w:jc w:val="left"/>
        <w:rPr>
          <w:b/>
          <w:color w:val="auto"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br w:type="page"/>
      </w:r>
    </w:p>
    <w:p w14:paraId="7FE805D4" w14:textId="50BE3C48" w:rsidR="00C60969" w:rsidRPr="007146B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 w:rsidR="00484DFA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03348284" w14:textId="77777777" w:rsidR="00C60969" w:rsidRPr="00545715" w:rsidRDefault="00C60969" w:rsidP="00E26870">
      <w:pPr>
        <w:pStyle w:val="ECEcorps"/>
      </w:pPr>
    </w:p>
    <w:p w14:paraId="107FB608" w14:textId="0E77C922" w:rsidR="003A114B" w:rsidRPr="000F58B7" w:rsidRDefault="007B01F7" w:rsidP="003A114B">
      <w:pPr>
        <w:pStyle w:val="ECEtitre"/>
        <w:rPr>
          <w:sz w:val="24"/>
          <w:szCs w:val="24"/>
          <w:u w:val="none"/>
        </w:rPr>
      </w:pPr>
      <w:r>
        <w:rPr>
          <w:noProof/>
        </w:rPr>
        <w:drawing>
          <wp:anchor distT="0" distB="0" distL="114300" distR="114300" simplePos="0" relativeHeight="251657216" behindDoc="0" locked="0" layoutInCell="1" allowOverlap="1" wp14:anchorId="14724E29" wp14:editId="16661DE8">
            <wp:simplePos x="0" y="0"/>
            <wp:positionH relativeFrom="column">
              <wp:posOffset>4069715</wp:posOffset>
            </wp:positionH>
            <wp:positionV relativeFrom="paragraph">
              <wp:posOffset>11430</wp:posOffset>
            </wp:positionV>
            <wp:extent cx="2404317" cy="1422041"/>
            <wp:effectExtent l="0" t="0" r="0" b="6985"/>
            <wp:wrapSquare wrapText="bothSides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997"/>
                    <a:stretch/>
                  </pic:blipFill>
                  <pic:spPr bwMode="auto">
                    <a:xfrm>
                      <a:off x="0" y="0"/>
                      <a:ext cx="2404317" cy="14220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484DFA">
        <w:rPr>
          <w:sz w:val="24"/>
          <w:szCs w:val="24"/>
        </w:rPr>
        <w:t>Anatomie d’une plume</w:t>
      </w:r>
    </w:p>
    <w:p w14:paraId="0E770D9B" w14:textId="478238CE" w:rsidR="003A114B" w:rsidRDefault="003A114B" w:rsidP="003A114B">
      <w:pPr>
        <w:pStyle w:val="ECEcorps"/>
      </w:pPr>
    </w:p>
    <w:p w14:paraId="08519C5F" w14:textId="2828E62D" w:rsidR="00054C46" w:rsidRDefault="00054C46" w:rsidP="00054C46">
      <w:pPr>
        <w:pStyle w:val="ECEcorps"/>
        <w:rPr>
          <w:color w:val="202122"/>
          <w:sz w:val="21"/>
          <w:szCs w:val="21"/>
          <w:shd w:val="clear" w:color="auto" w:fill="FFFFFF"/>
        </w:rPr>
      </w:pPr>
      <w:r>
        <w:rPr>
          <w:color w:val="202122"/>
          <w:sz w:val="21"/>
          <w:szCs w:val="21"/>
          <w:shd w:val="clear" w:color="auto" w:fill="FFFFFF"/>
        </w:rPr>
        <w:t>La plume se compose d'un axe central rigide partagé en un </w:t>
      </w:r>
      <w:r w:rsidRPr="00D93CCA">
        <w:rPr>
          <w:sz w:val="21"/>
          <w:szCs w:val="21"/>
          <w:shd w:val="clear" w:color="auto" w:fill="FFFFFF"/>
        </w:rPr>
        <w:t>calamus</w:t>
      </w:r>
      <w:r>
        <w:rPr>
          <w:color w:val="202122"/>
          <w:sz w:val="21"/>
          <w:szCs w:val="21"/>
          <w:shd w:val="clear" w:color="auto" w:fill="FFFFFF"/>
        </w:rPr>
        <w:t xml:space="preserve"> et un </w:t>
      </w:r>
      <w:r w:rsidRPr="00D93CCA">
        <w:rPr>
          <w:sz w:val="21"/>
          <w:szCs w:val="21"/>
          <w:shd w:val="clear" w:color="auto" w:fill="FFFFFF"/>
        </w:rPr>
        <w:t>rachis</w:t>
      </w:r>
      <w:r>
        <w:rPr>
          <w:color w:val="202122"/>
          <w:sz w:val="21"/>
          <w:szCs w:val="21"/>
          <w:shd w:val="clear" w:color="auto" w:fill="FFFFFF"/>
        </w:rPr>
        <w:t>. Le rachis porte des barbes insérées obliquement de part et d'autre de l'axe (représentation ci-après).</w:t>
      </w:r>
    </w:p>
    <w:p w14:paraId="22CE66E4" w14:textId="483B6BD1" w:rsidR="00054C46" w:rsidRPr="00625773" w:rsidRDefault="006827D3" w:rsidP="003A114B">
      <w:pPr>
        <w:pStyle w:val="ECEcorps"/>
        <w:rPr>
          <w:color w:val="202122"/>
          <w:sz w:val="21"/>
          <w:szCs w:val="21"/>
          <w:shd w:val="clear" w:color="auto" w:fill="FFFFFF"/>
        </w:rPr>
      </w:pPr>
      <w:r>
        <w:rPr>
          <w:color w:val="202122"/>
          <w:sz w:val="21"/>
          <w:szCs w:val="21"/>
          <w:shd w:val="clear" w:color="auto" w:fill="FFFFFF"/>
        </w:rPr>
        <w:t>L’ensemble des barbes situées du même côté du rachis est appelé étendard ou vexille.</w:t>
      </w:r>
    </w:p>
    <w:p w14:paraId="634DF957" w14:textId="0CFE2FAD" w:rsidR="00671F6B" w:rsidRDefault="00671F6B" w:rsidP="00054C46">
      <w:pPr>
        <w:pStyle w:val="ECEcorps"/>
        <w:jc w:val="center"/>
      </w:pPr>
    </w:p>
    <w:p w14:paraId="41636781" w14:textId="77777777" w:rsidR="00DD07EC" w:rsidRDefault="00DD07EC" w:rsidP="00DD07EC">
      <w:pPr>
        <w:pStyle w:val="ECEcorps"/>
      </w:pPr>
    </w:p>
    <w:p w14:paraId="1D86A518" w14:textId="260D0FB2" w:rsidR="00671F6B" w:rsidRPr="000F58B7" w:rsidRDefault="00480760" w:rsidP="00D01B60">
      <w:pPr>
        <w:pStyle w:val="ECEtitre"/>
        <w:rPr>
          <w:u w:val="none"/>
        </w:rPr>
      </w:pPr>
      <w:r>
        <w:rPr>
          <w:noProof/>
        </w:rPr>
        <w:drawing>
          <wp:anchor distT="0" distB="0" distL="114300" distR="114300" simplePos="0" relativeHeight="251657728" behindDoc="0" locked="0" layoutInCell="1" allowOverlap="1" wp14:anchorId="6460B5C1" wp14:editId="011A20D8">
            <wp:simplePos x="0" y="0"/>
            <wp:positionH relativeFrom="column">
              <wp:posOffset>0</wp:posOffset>
            </wp:positionH>
            <wp:positionV relativeFrom="paragraph">
              <wp:posOffset>193675</wp:posOffset>
            </wp:positionV>
            <wp:extent cx="2933065" cy="1544955"/>
            <wp:effectExtent l="0" t="0" r="0" b="0"/>
            <wp:wrapSquare wrapText="bothSides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065" cy="1544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F2F40">
        <w:rPr>
          <w:sz w:val="24"/>
          <w:szCs w:val="24"/>
        </w:rPr>
        <w:t>Protocole expérimental et f</w:t>
      </w:r>
      <w:r w:rsidR="00CE2371">
        <w:rPr>
          <w:sz w:val="24"/>
          <w:szCs w:val="24"/>
        </w:rPr>
        <w:t>igure de diffraction</w:t>
      </w:r>
    </w:p>
    <w:p w14:paraId="51784C67" w14:textId="5E6C0141" w:rsidR="00A837CD" w:rsidRDefault="00A837CD" w:rsidP="00671F6B">
      <w:pPr>
        <w:pStyle w:val="ECEcorps"/>
      </w:pPr>
    </w:p>
    <w:p w14:paraId="0F17FE96" w14:textId="77777777" w:rsidR="00CE2022" w:rsidRDefault="00CE2022" w:rsidP="00671F6B">
      <w:pPr>
        <w:pStyle w:val="ECEcorps"/>
        <w:rPr>
          <w:i/>
          <w:iCs/>
        </w:rPr>
      </w:pPr>
    </w:p>
    <w:p w14:paraId="268E7AF0" w14:textId="77777777" w:rsidR="00D01B60" w:rsidRDefault="00D01B60" w:rsidP="00F97865">
      <w:pPr>
        <w:pStyle w:val="ECEcorps"/>
        <w:rPr>
          <w:i/>
          <w:iCs/>
        </w:rPr>
      </w:pPr>
    </w:p>
    <w:p w14:paraId="430F16BD" w14:textId="77777777" w:rsidR="00D01B60" w:rsidRDefault="00D01B60" w:rsidP="00F97865">
      <w:pPr>
        <w:pStyle w:val="ECEcorps"/>
        <w:rPr>
          <w:i/>
          <w:iCs/>
        </w:rPr>
      </w:pPr>
    </w:p>
    <w:p w14:paraId="34E82A6D" w14:textId="77777777" w:rsidR="00A837CD" w:rsidRPr="00480760" w:rsidRDefault="00A837CD" w:rsidP="00480760">
      <w:pPr>
        <w:pStyle w:val="ECEcorps"/>
      </w:pPr>
      <w:r w:rsidRPr="00480760">
        <w:rPr>
          <w:i/>
          <w:iCs/>
        </w:rPr>
        <w:t>D</w:t>
      </w:r>
      <w:r w:rsidRPr="00480760">
        <w:t xml:space="preserve"> représente la distance </w:t>
      </w:r>
      <w:r w:rsidR="002C57A3" w:rsidRPr="00480760">
        <w:t>objet diffractant</w:t>
      </w:r>
      <w:r w:rsidRPr="00480760">
        <w:t xml:space="preserve"> – écran, en mètre</w:t>
      </w:r>
    </w:p>
    <w:p w14:paraId="49B0624D" w14:textId="7AF5F7E5" w:rsidR="00A837CD" w:rsidRPr="00480760" w:rsidRDefault="00A837CD" w:rsidP="00480760">
      <w:pPr>
        <w:pStyle w:val="ECEcorps"/>
      </w:pPr>
      <w:r w:rsidRPr="00480760">
        <w:rPr>
          <w:i/>
          <w:iCs/>
        </w:rPr>
        <w:t>L</w:t>
      </w:r>
      <w:r w:rsidRPr="00480760">
        <w:t xml:space="preserve"> représente la largeur de la </w:t>
      </w:r>
      <w:r w:rsidR="00120A81" w:rsidRPr="007A136C">
        <w:rPr>
          <w:color w:val="000000" w:themeColor="text1"/>
        </w:rPr>
        <w:t>ta</w:t>
      </w:r>
      <w:r w:rsidRPr="007A136C">
        <w:rPr>
          <w:color w:val="000000" w:themeColor="text1"/>
        </w:rPr>
        <w:t>che</w:t>
      </w:r>
      <w:r w:rsidRPr="00480760">
        <w:t xml:space="preserve"> centrale, en mètre</w:t>
      </w:r>
    </w:p>
    <w:p w14:paraId="0EB8017D" w14:textId="77777777" w:rsidR="00A837CD" w:rsidRPr="00480760" w:rsidRDefault="00A837CD" w:rsidP="00480760">
      <w:pPr>
        <w:pStyle w:val="ECEcorps"/>
      </w:pPr>
      <w:r w:rsidRPr="005E7304">
        <w:rPr>
          <w:i/>
          <w:iCs/>
        </w:rPr>
        <w:t>θ</w:t>
      </w:r>
      <w:r w:rsidRPr="005E7304">
        <w:rPr>
          <w:i/>
        </w:rPr>
        <w:t xml:space="preserve"> </w:t>
      </w:r>
      <w:r w:rsidRPr="00480760">
        <w:t>représente le demi-angle de diffraction, en radian</w:t>
      </w:r>
    </w:p>
    <w:p w14:paraId="441DBFE6" w14:textId="77777777" w:rsidR="00A837CD" w:rsidRDefault="00A837CD" w:rsidP="00671F6B">
      <w:pPr>
        <w:pStyle w:val="ECEcorps"/>
      </w:pPr>
    </w:p>
    <w:p w14:paraId="4457A9D4" w14:textId="77777777" w:rsidR="00CE2022" w:rsidRDefault="00CE2022" w:rsidP="00671F6B">
      <w:pPr>
        <w:pStyle w:val="ECEcorps"/>
      </w:pPr>
    </w:p>
    <w:p w14:paraId="721B0A98" w14:textId="77777777" w:rsidR="00341785" w:rsidRDefault="00341785" w:rsidP="00A837CD">
      <w:pPr>
        <w:pStyle w:val="ECEcorps"/>
      </w:pPr>
    </w:p>
    <w:p w14:paraId="2582B822" w14:textId="77777777" w:rsidR="0000450C" w:rsidRDefault="0000450C" w:rsidP="00A837CD">
      <w:pPr>
        <w:pStyle w:val="ECEcorps"/>
      </w:pPr>
    </w:p>
    <w:p w14:paraId="619AAAEC" w14:textId="0FE6EE8A" w:rsidR="00872F1A" w:rsidRDefault="007A136C" w:rsidP="00A837CD">
      <w:pPr>
        <w:pStyle w:val="ECEcorps"/>
        <w:rPr>
          <w:i/>
          <w:iCs/>
        </w:rPr>
      </w:pPr>
      <w:r>
        <w:t>Pour pouvoir</w:t>
      </w:r>
      <w:r w:rsidR="00872F1A" w:rsidRPr="00647032">
        <w:rPr>
          <w:iCs/>
        </w:rPr>
        <w:t xml:space="preserve"> observer une figure de diffraction, il</w:t>
      </w:r>
      <w:r w:rsidR="00872F1A">
        <w:rPr>
          <w:iCs/>
        </w:rPr>
        <w:t xml:space="preserve"> faut que </w:t>
      </w:r>
      <w:r w:rsidR="00872F1A" w:rsidRPr="0014388A">
        <w:t xml:space="preserve">la </w:t>
      </w:r>
      <w:r w:rsidR="007B01F7">
        <w:t>largeur</w:t>
      </w:r>
      <w:r w:rsidR="00872F1A" w:rsidRPr="0014388A">
        <w:t xml:space="preserve"> </w:t>
      </w:r>
      <w:r w:rsidR="00872F1A" w:rsidRPr="0014388A">
        <w:rPr>
          <w:i/>
          <w:iCs/>
        </w:rPr>
        <w:t>a</w:t>
      </w:r>
      <w:r w:rsidR="00872F1A">
        <w:rPr>
          <w:i/>
          <w:iCs/>
        </w:rPr>
        <w:t xml:space="preserve"> </w:t>
      </w:r>
      <w:r w:rsidR="00872F1A">
        <w:t>de l’objet diffractant soi</w:t>
      </w:r>
      <w:r w:rsidR="00872F1A" w:rsidRPr="0014388A">
        <w:t xml:space="preserve">t </w:t>
      </w:r>
      <w:r w:rsidRPr="007A136C">
        <w:t>suffisamment petite</w:t>
      </w:r>
      <w:r w:rsidR="00872F1A">
        <w:rPr>
          <w:i/>
          <w:iCs/>
        </w:rPr>
        <w:t>.</w:t>
      </w:r>
    </w:p>
    <w:p w14:paraId="7A0CC6AC" w14:textId="77777777" w:rsidR="007B01F7" w:rsidRDefault="007B01F7" w:rsidP="00A837CD">
      <w:pPr>
        <w:pStyle w:val="ECEcorps"/>
        <w:rPr>
          <w:i/>
          <w:iCs/>
        </w:rPr>
      </w:pPr>
    </w:p>
    <w:p w14:paraId="3DEED7B7" w14:textId="77777777" w:rsidR="00866E94" w:rsidRPr="00866E94" w:rsidRDefault="00866E94" w:rsidP="00A837CD">
      <w:pPr>
        <w:pStyle w:val="ECEcorps"/>
        <w:rPr>
          <w:i/>
        </w:rPr>
      </w:pPr>
    </w:p>
    <w:p w14:paraId="3A646909" w14:textId="0C676798" w:rsidR="00866E94" w:rsidRDefault="00866E94" w:rsidP="00866E94">
      <w:pPr>
        <w:pStyle w:val="ECEtitre"/>
        <w:rPr>
          <w:sz w:val="24"/>
          <w:szCs w:val="24"/>
        </w:rPr>
      </w:pPr>
      <w:r w:rsidRPr="00866E94">
        <w:rPr>
          <w:sz w:val="24"/>
          <w:szCs w:val="24"/>
        </w:rPr>
        <w:t>É</w:t>
      </w:r>
      <w:r>
        <w:rPr>
          <w:sz w:val="24"/>
          <w:szCs w:val="24"/>
        </w:rPr>
        <w:t>talonnage</w:t>
      </w:r>
    </w:p>
    <w:p w14:paraId="75FDD775" w14:textId="77777777" w:rsidR="00D3597E" w:rsidRPr="00D3597E" w:rsidRDefault="00D3597E" w:rsidP="00D3597E">
      <w:pPr>
        <w:pStyle w:val="ECEcorps"/>
      </w:pPr>
    </w:p>
    <w:p w14:paraId="3351401C" w14:textId="2D9A5119" w:rsidR="00866E94" w:rsidRDefault="00866E94" w:rsidP="00866E94">
      <w:pPr>
        <w:pStyle w:val="ECEcorps"/>
      </w:pPr>
      <w:r>
        <w:t xml:space="preserve">Le protocole ci-dessus a été mis en œuvre avec plusieurs objets diffractants de dimensions </w:t>
      </w:r>
      <w:r w:rsidRPr="00866E94">
        <w:rPr>
          <w:i/>
          <w:iCs/>
        </w:rPr>
        <w:t>a</w:t>
      </w:r>
      <w:r w:rsidRPr="00866E94">
        <w:t xml:space="preserve"> connues</w:t>
      </w:r>
      <w:r>
        <w:t xml:space="preserve">. Pour chaque objet diffractant, la largeur </w:t>
      </w:r>
      <w:r w:rsidRPr="00866E94">
        <w:rPr>
          <w:i/>
          <w:iCs/>
        </w:rPr>
        <w:t>L</w:t>
      </w:r>
      <w:r>
        <w:t xml:space="preserve"> de la tache centrale a été mesurée </w:t>
      </w:r>
      <w:r w:rsidR="00CE158D">
        <w:t xml:space="preserve">pour une distance </w:t>
      </w:r>
      <w:r w:rsidR="00CE158D" w:rsidRPr="00480760">
        <w:t>objet diffractant – écran</w:t>
      </w:r>
      <w:r w:rsidR="00CE158D">
        <w:t xml:space="preserve"> </w:t>
      </w:r>
      <w:r w:rsidR="00CE158D" w:rsidRPr="00CE158D">
        <w:rPr>
          <w:i/>
          <w:iCs/>
        </w:rPr>
        <w:t>D</w:t>
      </w:r>
      <w:r w:rsidR="00CE158D">
        <w:t xml:space="preserve"> = </w:t>
      </w:r>
      <w:r w:rsidR="00CE158D" w:rsidRPr="00157A3B">
        <w:rPr>
          <w:bdr w:val="single" w:sz="4" w:space="0" w:color="auto"/>
        </w:rPr>
        <w:t>…………….</w:t>
      </w:r>
      <w:r w:rsidR="00CE158D">
        <w:t xml:space="preserve">. </w:t>
      </w:r>
      <w:r>
        <w:t>et les résultats ont été consignés dans le tableau ci-dessous :</w:t>
      </w:r>
    </w:p>
    <w:p w14:paraId="3547AEB5" w14:textId="77777777" w:rsidR="00866E94" w:rsidRDefault="00866E94" w:rsidP="00866E94">
      <w:pPr>
        <w:pStyle w:val="ECEcorps"/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724"/>
        <w:gridCol w:w="1724"/>
        <w:gridCol w:w="1724"/>
        <w:gridCol w:w="1724"/>
        <w:gridCol w:w="1724"/>
        <w:gridCol w:w="1724"/>
      </w:tblGrid>
      <w:tr w:rsidR="00866E94" w14:paraId="3A77F054" w14:textId="77777777" w:rsidTr="00866E94">
        <w:trPr>
          <w:trHeight w:val="737"/>
          <w:jc w:val="center"/>
        </w:trPr>
        <w:tc>
          <w:tcPr>
            <w:tcW w:w="1724" w:type="dxa"/>
            <w:vAlign w:val="center"/>
          </w:tcPr>
          <w:p w14:paraId="06C347C9" w14:textId="2A248BEB" w:rsidR="00866E94" w:rsidRDefault="00866E94" w:rsidP="00866E94">
            <w:pPr>
              <w:pStyle w:val="ECEcorps"/>
              <w:jc w:val="center"/>
            </w:pPr>
            <w:r w:rsidRPr="00866E94">
              <w:rPr>
                <w:i/>
                <w:iCs/>
              </w:rPr>
              <w:t>a</w:t>
            </w:r>
            <w:r>
              <w:t xml:space="preserve"> (en </w:t>
            </w:r>
            <m:oMath>
              <m:r>
                <m:rPr>
                  <m:nor/>
                </m:rPr>
                <w:rPr>
                  <w:iCs/>
                </w:rPr>
                <m:t>μm</m:t>
              </m:r>
            </m:oMath>
            <w:r>
              <w:t>)</w:t>
            </w:r>
          </w:p>
        </w:tc>
        <w:tc>
          <w:tcPr>
            <w:tcW w:w="1724" w:type="dxa"/>
            <w:vAlign w:val="center"/>
          </w:tcPr>
          <w:p w14:paraId="0CA59CE6" w14:textId="77777777" w:rsidR="00866E94" w:rsidRDefault="00866E94" w:rsidP="00866E94">
            <w:pPr>
              <w:pStyle w:val="ECEcorps"/>
              <w:jc w:val="center"/>
            </w:pPr>
          </w:p>
        </w:tc>
        <w:tc>
          <w:tcPr>
            <w:tcW w:w="1724" w:type="dxa"/>
            <w:vAlign w:val="center"/>
          </w:tcPr>
          <w:p w14:paraId="4880E3D8" w14:textId="77777777" w:rsidR="00866E94" w:rsidRDefault="00866E94" w:rsidP="00866E94">
            <w:pPr>
              <w:pStyle w:val="ECEcorps"/>
              <w:jc w:val="center"/>
            </w:pPr>
          </w:p>
        </w:tc>
        <w:tc>
          <w:tcPr>
            <w:tcW w:w="1724" w:type="dxa"/>
            <w:vAlign w:val="center"/>
          </w:tcPr>
          <w:p w14:paraId="13B1A977" w14:textId="77777777" w:rsidR="00866E94" w:rsidRDefault="00866E94" w:rsidP="00866E94">
            <w:pPr>
              <w:pStyle w:val="ECEcorps"/>
              <w:jc w:val="center"/>
            </w:pPr>
          </w:p>
        </w:tc>
        <w:tc>
          <w:tcPr>
            <w:tcW w:w="1724" w:type="dxa"/>
            <w:vAlign w:val="center"/>
          </w:tcPr>
          <w:p w14:paraId="21BF0576" w14:textId="77777777" w:rsidR="00866E94" w:rsidRDefault="00866E94" w:rsidP="00866E94">
            <w:pPr>
              <w:pStyle w:val="ECEcorps"/>
              <w:jc w:val="center"/>
            </w:pPr>
          </w:p>
        </w:tc>
        <w:tc>
          <w:tcPr>
            <w:tcW w:w="1724" w:type="dxa"/>
            <w:vAlign w:val="center"/>
          </w:tcPr>
          <w:p w14:paraId="3841416E" w14:textId="77777777" w:rsidR="00866E94" w:rsidRDefault="00866E94" w:rsidP="00866E94">
            <w:pPr>
              <w:pStyle w:val="ECEcorps"/>
              <w:jc w:val="center"/>
            </w:pPr>
          </w:p>
        </w:tc>
      </w:tr>
      <w:tr w:rsidR="00866E94" w14:paraId="14BBE48B" w14:textId="77777777" w:rsidTr="00866E94">
        <w:trPr>
          <w:trHeight w:val="737"/>
          <w:jc w:val="center"/>
        </w:trPr>
        <w:tc>
          <w:tcPr>
            <w:tcW w:w="1724" w:type="dxa"/>
            <w:vAlign w:val="center"/>
          </w:tcPr>
          <w:p w14:paraId="264B986A" w14:textId="53FCABF7" w:rsidR="00866E94" w:rsidRDefault="00866E94" w:rsidP="00866E94">
            <w:pPr>
              <w:pStyle w:val="ECEcorps"/>
              <w:jc w:val="center"/>
            </w:pPr>
            <w:r w:rsidRPr="007B01F7">
              <w:rPr>
                <w:i/>
                <w:iCs/>
              </w:rPr>
              <w:t>L</w:t>
            </w:r>
            <w:r>
              <w:t xml:space="preserve"> (en cm)</w:t>
            </w:r>
          </w:p>
        </w:tc>
        <w:tc>
          <w:tcPr>
            <w:tcW w:w="1724" w:type="dxa"/>
            <w:vAlign w:val="center"/>
          </w:tcPr>
          <w:p w14:paraId="3D22E271" w14:textId="77777777" w:rsidR="00866E94" w:rsidRDefault="00866E94" w:rsidP="00866E94">
            <w:pPr>
              <w:pStyle w:val="ECEcorps"/>
              <w:jc w:val="center"/>
            </w:pPr>
          </w:p>
        </w:tc>
        <w:tc>
          <w:tcPr>
            <w:tcW w:w="1724" w:type="dxa"/>
            <w:vAlign w:val="center"/>
          </w:tcPr>
          <w:p w14:paraId="7E55CAE9" w14:textId="77777777" w:rsidR="00866E94" w:rsidRDefault="00866E94" w:rsidP="00866E94">
            <w:pPr>
              <w:pStyle w:val="ECEcorps"/>
              <w:jc w:val="center"/>
            </w:pPr>
          </w:p>
        </w:tc>
        <w:tc>
          <w:tcPr>
            <w:tcW w:w="1724" w:type="dxa"/>
            <w:vAlign w:val="center"/>
          </w:tcPr>
          <w:p w14:paraId="3C563FE3" w14:textId="77777777" w:rsidR="00866E94" w:rsidRDefault="00866E94" w:rsidP="00866E94">
            <w:pPr>
              <w:pStyle w:val="ECEcorps"/>
              <w:jc w:val="center"/>
            </w:pPr>
          </w:p>
        </w:tc>
        <w:tc>
          <w:tcPr>
            <w:tcW w:w="1724" w:type="dxa"/>
            <w:vAlign w:val="center"/>
          </w:tcPr>
          <w:p w14:paraId="53DDA907" w14:textId="77777777" w:rsidR="00866E94" w:rsidRDefault="00866E94" w:rsidP="00866E94">
            <w:pPr>
              <w:pStyle w:val="ECEcorps"/>
              <w:jc w:val="center"/>
            </w:pPr>
          </w:p>
        </w:tc>
        <w:tc>
          <w:tcPr>
            <w:tcW w:w="1724" w:type="dxa"/>
            <w:vAlign w:val="center"/>
          </w:tcPr>
          <w:p w14:paraId="79AA48E8" w14:textId="77777777" w:rsidR="00866E94" w:rsidRDefault="00866E94" w:rsidP="00866E94">
            <w:pPr>
              <w:pStyle w:val="ECEcorps"/>
              <w:jc w:val="center"/>
            </w:pPr>
          </w:p>
        </w:tc>
      </w:tr>
    </w:tbl>
    <w:p w14:paraId="0500E056" w14:textId="77777777" w:rsidR="00C529C9" w:rsidRDefault="00C529C9" w:rsidP="00671F6B">
      <w:pPr>
        <w:pStyle w:val="ECEcorps"/>
        <w:rPr>
          <w:highlight w:val="yellow"/>
        </w:rPr>
      </w:pPr>
    </w:p>
    <w:p w14:paraId="3515FE46" w14:textId="77777777" w:rsidR="007B01F7" w:rsidRDefault="007B01F7" w:rsidP="00671F6B">
      <w:pPr>
        <w:pStyle w:val="ECEcorps"/>
        <w:rPr>
          <w:highlight w:val="yellow"/>
        </w:rPr>
      </w:pPr>
    </w:p>
    <w:p w14:paraId="705ADE73" w14:textId="6F7510E0" w:rsidR="00C60969" w:rsidRPr="00136091" w:rsidRDefault="00566BD0" w:rsidP="00566BD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Données</w:t>
      </w:r>
    </w:p>
    <w:p w14:paraId="5BD5301E" w14:textId="77777777" w:rsidR="00C529C9" w:rsidRPr="00593588" w:rsidRDefault="00C529C9" w:rsidP="00625773">
      <w:pPr>
        <w:pStyle w:val="ECEcorps"/>
        <w:rPr>
          <w:iCs/>
        </w:rPr>
      </w:pPr>
    </w:p>
    <w:p w14:paraId="1B975D03" w14:textId="77777777" w:rsidR="007B01F7" w:rsidRDefault="007B01F7" w:rsidP="007B01F7">
      <w:pPr>
        <w:pStyle w:val="ECEpuce1"/>
      </w:pPr>
      <w:r w:rsidRPr="00FD646D">
        <w:t xml:space="preserve">Pour </w:t>
      </w:r>
      <w:r>
        <w:t>un obstacle de largeur</w:t>
      </w:r>
      <w:r w:rsidRPr="00FD646D">
        <w:t> </w:t>
      </w:r>
      <w:r w:rsidRPr="00FD646D">
        <w:rPr>
          <w:i/>
        </w:rPr>
        <w:t>a</w:t>
      </w:r>
      <w:r>
        <w:rPr>
          <w:i/>
        </w:rPr>
        <w:t xml:space="preserve"> </w:t>
      </w:r>
      <w:r w:rsidRPr="00484DFA">
        <w:t>(</w:t>
      </w:r>
      <w:r w:rsidRPr="00FD646D">
        <w:t>en mètre</w:t>
      </w:r>
      <w:r>
        <w:t xml:space="preserve">), éclairé par une source monochromatique de longueur d’onde </w:t>
      </w:r>
      <m:oMath>
        <m:r>
          <m:rPr>
            <m:nor/>
          </m:rPr>
          <w:rPr>
            <w:rFonts w:ascii="Cambria Math" w:hAnsi="Cambria Math"/>
            <w:iCs w:val="0"/>
          </w:rPr>
          <w:sym w:font="Symbol" w:char="F06C"/>
        </m:r>
      </m:oMath>
      <w:r w:rsidRPr="005E7304">
        <w:rPr>
          <w:i/>
        </w:rPr>
        <w:t> </w:t>
      </w:r>
      <w:r w:rsidRPr="00484DFA">
        <w:t>(</w:t>
      </w:r>
      <w:r>
        <w:t>en mètre)</w:t>
      </w:r>
      <w:r w:rsidRPr="00FD646D">
        <w:t>,</w:t>
      </w:r>
      <m:oMath>
        <m:r>
          <m:rPr>
            <m:nor/>
          </m:rPr>
          <w:sym w:font="Symbol" w:char="F020"/>
        </m:r>
        <m:r>
          <m:rPr>
            <m:nor/>
          </m:rPr>
          <w:rPr>
            <w:iCs w:val="0"/>
          </w:rPr>
          <w:sym w:font="Symbol" w:char="F071"/>
        </m:r>
      </m:oMath>
      <w:r w:rsidRPr="00FD646D">
        <w:t> (en radians) est donné par la relation</w:t>
      </w:r>
      <w:r>
        <w:t> :</w:t>
      </w:r>
    </w:p>
    <w:p w14:paraId="137C1DFE" w14:textId="609DA5BF" w:rsidR="007B01F7" w:rsidRPr="007B01F7" w:rsidRDefault="007B01F7" w:rsidP="007B01F7">
      <w:pPr>
        <w:pStyle w:val="ECEcorps"/>
        <w:rPr>
          <w:i/>
        </w:rPr>
      </w:pPr>
      <m:oMathPara>
        <m:oMath>
          <m:r>
            <m:rPr>
              <m:nor/>
            </m:rPr>
            <w:rPr>
              <w:iCs/>
            </w:rPr>
            <w:sym w:font="Symbol" w:char="F071"/>
          </m:r>
          <m:r>
            <m:rPr>
              <m:nor/>
            </m:rPr>
            <w:rPr>
              <w:i/>
            </w:rPr>
            <m:t xml:space="preserve"> = 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m:rPr>
                  <m:nor/>
                </m:rPr>
                <w:rPr>
                  <w:iCs/>
                </w:rPr>
                <w:sym w:font="Symbol" w:char="F06C"/>
              </m:r>
            </m:num>
            <m:den>
              <m:r>
                <m:rPr>
                  <m:nor/>
                </m:rPr>
                <w:rPr>
                  <w:i/>
                </w:rPr>
                <m:t>a</m:t>
              </m:r>
            </m:den>
          </m:f>
        </m:oMath>
      </m:oMathPara>
    </w:p>
    <w:p w14:paraId="1CA3D7E0" w14:textId="4F1FD6B1" w:rsidR="007F24EC" w:rsidRDefault="00C529C9" w:rsidP="00593588">
      <w:pPr>
        <w:pStyle w:val="ECEpuce1"/>
      </w:pPr>
      <w:r w:rsidRPr="00484DFA">
        <w:t>L’incertitude</w:t>
      </w:r>
      <w:r w:rsidR="007F24EC" w:rsidRPr="00484DFA">
        <w:t xml:space="preserve">-type </w:t>
      </w:r>
      <w:r w:rsidR="006C4707" w:rsidRPr="005E7304">
        <w:t>u</w:t>
      </w:r>
      <w:r w:rsidR="007F24EC" w:rsidRPr="005E7304">
        <w:t>(</w:t>
      </w:r>
      <m:oMath>
        <m:r>
          <m:rPr>
            <m:nor/>
          </m:rPr>
          <w:rPr>
            <w:iCs w:val="0"/>
          </w:rPr>
          <w:sym w:font="Symbol" w:char="F06C"/>
        </m:r>
      </m:oMath>
      <w:r w:rsidR="007F24EC" w:rsidRPr="005E7304">
        <w:t>)</w:t>
      </w:r>
      <w:r w:rsidR="00484DFA" w:rsidRPr="005E7304">
        <w:t xml:space="preserve"> </w:t>
      </w:r>
      <w:r w:rsidRPr="00484DFA">
        <w:t>liée à la longueur d’onde du LASER</w:t>
      </w:r>
      <w:r w:rsidR="00484DFA" w:rsidRPr="00484DFA">
        <w:t xml:space="preserve"> </w:t>
      </w:r>
      <w:r w:rsidRPr="0000450C">
        <w:t>donnée</w:t>
      </w:r>
      <w:r w:rsidRPr="007F527E">
        <w:rPr>
          <w:color w:val="00B050"/>
        </w:rPr>
        <w:t xml:space="preserve"> </w:t>
      </w:r>
      <w:r w:rsidRPr="00484DFA">
        <w:t xml:space="preserve">par le fabricant est de </w:t>
      </w:r>
      <w:r w:rsidR="000F58B7" w:rsidRPr="000F58B7">
        <w:rPr>
          <w:bdr w:val="single" w:sz="4" w:space="0" w:color="auto"/>
        </w:rPr>
        <w:t>……</w:t>
      </w:r>
      <w:r w:rsidRPr="000F58B7">
        <w:rPr>
          <w:bdr w:val="single" w:sz="4" w:space="0" w:color="auto"/>
        </w:rPr>
        <w:t>nm</w:t>
      </w:r>
      <w:r w:rsidR="007F24EC" w:rsidRPr="00484DFA">
        <w:t xml:space="preserve">. </w:t>
      </w:r>
    </w:p>
    <w:p w14:paraId="37EDE55B" w14:textId="33F12BAB" w:rsidR="00C96F5F" w:rsidRPr="00580A2B" w:rsidRDefault="00C96F5F" w:rsidP="009671FB">
      <w:pPr>
        <w:pStyle w:val="ECEpuce1"/>
      </w:pPr>
      <w:r w:rsidRPr="00580A2B">
        <w:t xml:space="preserve">L’incertitude type associée à une </w:t>
      </w:r>
      <w:r w:rsidR="00580A2B" w:rsidRPr="00580A2B">
        <w:t xml:space="preserve">double </w:t>
      </w:r>
      <w:r w:rsidR="00593588" w:rsidRPr="00580A2B">
        <w:t>mesure</w:t>
      </w:r>
      <w:r w:rsidR="00580A2B" w:rsidRPr="00580A2B">
        <w:t xml:space="preserve"> unique d’une</w:t>
      </w:r>
      <w:r w:rsidRPr="00580A2B">
        <w:t xml:space="preserve"> longueur </w:t>
      </w:r>
      <m:oMath>
        <m:r>
          <m:rPr>
            <m:nor/>
          </m:rPr>
          <w:rPr>
            <w:rFonts w:ascii="MT Extra" w:hAnsi="MT Extra"/>
          </w:rPr>
          <m:t></m:t>
        </m:r>
      </m:oMath>
      <w:r w:rsidR="00593588" w:rsidRPr="00580A2B">
        <w:t xml:space="preserve"> </w:t>
      </w:r>
      <w:r w:rsidRPr="00580A2B">
        <w:t>à l’aide d’un instrument gradué est donnée par :</w:t>
      </w:r>
      <w:r w:rsidR="009671FB" w:rsidRPr="00580A2B">
        <w:t xml:space="preserve"> </w:t>
      </w:r>
      <w:r w:rsidR="00D54168" w:rsidRPr="00580A2B">
        <w:t>u(</w:t>
      </w:r>
      <m:oMath>
        <m:r>
          <m:rPr>
            <m:nor/>
          </m:rPr>
          <w:rPr>
            <w:rFonts w:ascii="MT Extra" w:hAnsi="MT Extra"/>
          </w:rPr>
          <m:t></m:t>
        </m:r>
      </m:oMath>
      <w:r w:rsidR="00D54168" w:rsidRPr="00580A2B">
        <w:t>)</w:t>
      </w:r>
      <m:oMath>
        <m:r>
          <m:rPr>
            <m:nor/>
          </m:rPr>
          <m:t xml:space="preserve">= </m:t>
        </m:r>
        <m:f>
          <m:fPr>
            <m:ctrlPr>
              <w:rPr>
                <w:rFonts w:ascii="Cambria Math" w:eastAsia="Times New Roman" w:hAnsi="Cambria Math"/>
                <w:i/>
              </w:rPr>
            </m:ctrlPr>
          </m:fPr>
          <m:num>
            <m:r>
              <m:rPr>
                <m:nor/>
              </m:rPr>
              <w:rPr>
                <w:i/>
              </w:rPr>
              <m:t>e</m:t>
            </m:r>
          </m:num>
          <m:den>
            <m:rad>
              <m:radPr>
                <m:degHide m:val="1"/>
                <m:ctrlPr>
                  <w:rPr>
                    <w:rFonts w:ascii="Cambria Math" w:eastAsia="Times New Roman" w:hAnsi="Cambria Math"/>
                    <w:i/>
                  </w:rPr>
                </m:ctrlPr>
              </m:radPr>
              <m:deg/>
              <m:e>
                <m:r>
                  <m:rPr>
                    <m:nor/>
                  </m:rPr>
                  <m:t>6</m:t>
                </m:r>
              </m:e>
            </m:rad>
          </m:den>
        </m:f>
      </m:oMath>
      <w:r w:rsidRPr="00580A2B">
        <w:t xml:space="preserve"> </w:t>
      </w:r>
      <w:r w:rsidR="009671FB" w:rsidRPr="00580A2B">
        <w:t xml:space="preserve"> </w:t>
      </w:r>
      <w:r w:rsidR="00580A2B" w:rsidRPr="00580A2B">
        <w:t xml:space="preserve">avec </w:t>
      </w:r>
      <w:r w:rsidR="00580A2B" w:rsidRPr="00BB70B8">
        <w:rPr>
          <w:i/>
        </w:rPr>
        <w:t>e</w:t>
      </w:r>
      <w:r w:rsidR="00580A2B" w:rsidRPr="00580A2B">
        <w:t xml:space="preserve"> la plus petite graduation de l’instrument utilisé.</w:t>
      </w:r>
    </w:p>
    <w:p w14:paraId="03BCD6A7" w14:textId="77777777" w:rsidR="00C96F5F" w:rsidRPr="00484DFA" w:rsidRDefault="00C96F5F" w:rsidP="00593588">
      <w:pPr>
        <w:pStyle w:val="ECEpuce1"/>
      </w:pPr>
      <w:r w:rsidRPr="00484DFA">
        <w:t xml:space="preserve">L’incertitude-type </w:t>
      </w:r>
      <w:r w:rsidRPr="005E7304">
        <w:t>u(a)</w:t>
      </w:r>
      <w:r w:rsidRPr="00484DFA">
        <w:t xml:space="preserve"> sur la mesure de </w:t>
      </w:r>
      <w:r w:rsidRPr="00484DFA">
        <w:rPr>
          <w:i/>
        </w:rPr>
        <w:t xml:space="preserve">a </w:t>
      </w:r>
      <w:r w:rsidRPr="00484DFA">
        <w:t xml:space="preserve">se calcule à l’aide de la relation : </w:t>
      </w:r>
    </w:p>
    <w:p w14:paraId="7E837871" w14:textId="2A4D6E32" w:rsidR="00566BD0" w:rsidRPr="00056229" w:rsidRDefault="00C96F5F" w:rsidP="00C96F5F">
      <w:pPr>
        <w:pStyle w:val="ECEcorps"/>
        <w:ind w:left="720"/>
        <w:jc w:val="center"/>
        <w:rPr>
          <w:szCs w:val="18"/>
          <w:lang w:val="es-ES"/>
        </w:rPr>
      </w:pPr>
      <m:oMathPara>
        <m:oMath>
          <m:r>
            <m:rPr>
              <m:nor/>
            </m:rPr>
            <w:rPr>
              <w:bCs/>
              <w:szCs w:val="24"/>
              <w:lang w:val="es-ES"/>
            </w:rPr>
            <m:t>u(</m:t>
          </m:r>
          <m:r>
            <m:rPr>
              <m:nor/>
            </m:rPr>
            <w:rPr>
              <w:i/>
              <w:iCs/>
              <w:szCs w:val="24"/>
              <w:lang w:val="es-ES"/>
            </w:rPr>
            <m:t>a</m:t>
          </m:r>
          <m:r>
            <m:rPr>
              <m:nor/>
            </m:rPr>
            <w:rPr>
              <w:bCs/>
              <w:szCs w:val="24"/>
              <w:lang w:val="es-ES"/>
            </w:rPr>
            <m:t xml:space="preserve">) </m:t>
          </m:r>
          <m:r>
            <m:rPr>
              <m:nor/>
            </m:rPr>
            <w:rPr>
              <w:szCs w:val="18"/>
              <w:lang w:val="es-ES"/>
            </w:rPr>
            <m:t xml:space="preserve">= </m:t>
          </m:r>
          <m:r>
            <m:rPr>
              <m:nor/>
            </m:rPr>
            <w:rPr>
              <w:i/>
              <w:iCs/>
              <w:szCs w:val="18"/>
              <w:lang w:val="es-ES"/>
            </w:rPr>
            <m:t>a</m:t>
          </m:r>
          <m:r>
            <m:rPr>
              <m:nor/>
            </m:rPr>
            <w:rPr>
              <w:iCs/>
              <w:szCs w:val="18"/>
              <w:lang w:val="es-ES"/>
            </w:rPr>
            <m:t xml:space="preserve"> </m:t>
          </m:r>
          <m:r>
            <m:rPr>
              <m:nor/>
            </m:rPr>
            <w:rPr>
              <w:szCs w:val="18"/>
              <w:lang w:val="es-ES"/>
            </w:rPr>
            <m:t>∙</m:t>
          </m:r>
          <m:rad>
            <m:radPr>
              <m:degHide m:val="1"/>
              <m:ctrlPr>
                <w:rPr>
                  <w:rFonts w:ascii="Cambria Math" w:hAnsi="Cambria Math"/>
                  <w:szCs w:val="18"/>
                </w:rPr>
              </m:ctrlPr>
            </m:radPr>
            <m:deg/>
            <m:e>
              <m:sSup>
                <m:sSupPr>
                  <m:ctrlPr>
                    <w:rPr>
                      <w:rFonts w:ascii="Cambria Math" w:hAnsi="Cambria Math"/>
                      <w:szCs w:val="18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  <w:szCs w:val="18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/>
                              <w:szCs w:val="24"/>
                            </w:rPr>
                          </m:ctrlPr>
                        </m:fPr>
                        <m:num>
                          <m:r>
                            <m:rPr>
                              <m:nor/>
                            </m:rPr>
                            <w:rPr>
                              <w:szCs w:val="18"/>
                              <w:lang w:val="es-ES"/>
                            </w:rPr>
                            <m:t>u(</m:t>
                          </m:r>
                          <m:r>
                            <m:rPr>
                              <m:nor/>
                            </m:rPr>
                            <w:rPr>
                              <w:i/>
                              <w:iCs/>
                              <w:szCs w:val="18"/>
                              <w:lang w:val="es-ES"/>
                            </w:rPr>
                            <m:t>L</m:t>
                          </m:r>
                          <m:r>
                            <m:rPr>
                              <m:nor/>
                            </m:rPr>
                            <w:rPr>
                              <w:szCs w:val="18"/>
                              <w:lang w:val="es-ES"/>
                            </w:rPr>
                            <m:t>)</m:t>
                          </m:r>
                        </m:num>
                        <m:den>
                          <m:r>
                            <m:rPr>
                              <m:nor/>
                            </m:rPr>
                            <w:rPr>
                              <w:i/>
                              <w:iCs/>
                              <w:szCs w:val="18"/>
                              <w:lang w:val="es-ES"/>
                            </w:rPr>
                            <m:t>L</m:t>
                          </m:r>
                        </m:den>
                      </m:f>
                    </m:e>
                  </m:d>
                </m:e>
                <m:sup>
                  <m:r>
                    <m:rPr>
                      <m:nor/>
                    </m:rPr>
                    <w:rPr>
                      <w:szCs w:val="18"/>
                      <w:lang w:val="es-ES"/>
                    </w:rPr>
                    <m:t>2</m:t>
                  </m:r>
                </m:sup>
              </m:sSup>
              <m:sSup>
                <m:sSupPr>
                  <m:ctrlPr>
                    <w:rPr>
                      <w:rFonts w:ascii="Cambria Math" w:hAnsi="Cambria Math"/>
                      <w:szCs w:val="18"/>
                    </w:rPr>
                  </m:ctrlPr>
                </m:sSupPr>
                <m:e>
                  <m:r>
                    <m:rPr>
                      <m:nor/>
                    </m:rPr>
                    <w:rPr>
                      <w:szCs w:val="18"/>
                      <w:lang w:val="es-ES"/>
                    </w:rPr>
                    <m:t>+</m:t>
                  </m:r>
                  <m:d>
                    <m:dPr>
                      <m:ctrlPr>
                        <w:rPr>
                          <w:rFonts w:ascii="Cambria Math" w:hAnsi="Cambria Math"/>
                          <w:szCs w:val="18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/>
                              <w:szCs w:val="24"/>
                            </w:rPr>
                          </m:ctrlPr>
                        </m:fPr>
                        <m:num>
                          <m:r>
                            <m:rPr>
                              <m:nor/>
                            </m:rPr>
                            <w:rPr>
                              <w:szCs w:val="18"/>
                              <w:lang w:val="es-ES"/>
                            </w:rPr>
                            <m:t>u(</m:t>
                          </m:r>
                          <m:r>
                            <m:rPr>
                              <m:nor/>
                            </m:rPr>
                            <w:rPr>
                              <w:i/>
                              <w:iCs/>
                              <w:szCs w:val="18"/>
                              <w:lang w:val="es-ES"/>
                            </w:rPr>
                            <m:t>D</m:t>
                          </m:r>
                          <m:r>
                            <m:rPr>
                              <m:nor/>
                            </m:rPr>
                            <w:rPr>
                              <w:szCs w:val="18"/>
                              <w:lang w:val="es-ES"/>
                            </w:rPr>
                            <m:t>)</m:t>
                          </m:r>
                        </m:num>
                        <m:den>
                          <m:r>
                            <m:rPr>
                              <m:nor/>
                            </m:rPr>
                            <w:rPr>
                              <w:i/>
                              <w:iCs/>
                              <w:szCs w:val="18"/>
                              <w:lang w:val="es-ES"/>
                            </w:rPr>
                            <m:t>D</m:t>
                          </m:r>
                        </m:den>
                      </m:f>
                    </m:e>
                  </m:d>
                </m:e>
                <m:sup>
                  <m:r>
                    <m:rPr>
                      <m:nor/>
                    </m:rPr>
                    <w:rPr>
                      <w:szCs w:val="18"/>
                      <w:lang w:val="es-ES"/>
                    </w:rPr>
                    <m:t>2</m:t>
                  </m:r>
                </m:sup>
              </m:sSup>
              <m:r>
                <m:rPr>
                  <m:nor/>
                </m:rPr>
                <w:rPr>
                  <w:szCs w:val="18"/>
                  <w:lang w:val="es-ES"/>
                </w:rPr>
                <m:t>+</m:t>
              </m:r>
              <m:sSup>
                <m:sSupPr>
                  <m:ctrlPr>
                    <w:rPr>
                      <w:rFonts w:ascii="Cambria Math" w:hAnsi="Cambria Math"/>
                      <w:szCs w:val="18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  <w:szCs w:val="18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/>
                              <w:szCs w:val="24"/>
                            </w:rPr>
                          </m:ctrlPr>
                        </m:fPr>
                        <m:num>
                          <m:r>
                            <m:rPr>
                              <m:nor/>
                            </m:rPr>
                            <w:rPr>
                              <w:szCs w:val="18"/>
                              <w:lang w:val="es-ES"/>
                            </w:rPr>
                            <m:t>u(</m:t>
                          </m:r>
                          <m:r>
                            <m:rPr>
                              <m:nor/>
                            </m:rPr>
                            <w:rPr>
                              <w:iCs/>
                            </w:rPr>
                            <w:sym w:font="Symbol" w:char="F06C"/>
                          </m:r>
                          <m:r>
                            <m:rPr>
                              <m:nor/>
                            </m:rPr>
                            <w:rPr>
                              <w:szCs w:val="18"/>
                              <w:lang w:val="es-ES"/>
                            </w:rPr>
                            <m:t>)</m:t>
                          </m:r>
                        </m:num>
                        <m:den>
                          <m:r>
                            <m:rPr>
                              <m:nor/>
                            </m:rPr>
                            <w:rPr>
                              <w:iCs/>
                            </w:rPr>
                            <w:sym w:font="Symbol" w:char="F06C"/>
                          </m:r>
                        </m:den>
                      </m:f>
                    </m:e>
                  </m:d>
                </m:e>
                <m:sup>
                  <m:r>
                    <m:rPr>
                      <m:nor/>
                    </m:rPr>
                    <w:rPr>
                      <w:szCs w:val="18"/>
                      <w:lang w:val="es-ES"/>
                    </w:rPr>
                    <m:t>2</m:t>
                  </m:r>
                </m:sup>
              </m:sSup>
            </m:e>
          </m:rad>
        </m:oMath>
      </m:oMathPara>
    </w:p>
    <w:p w14:paraId="7789509F" w14:textId="77777777" w:rsidR="00566BD0" w:rsidRPr="00056229" w:rsidRDefault="00566BD0">
      <w:pPr>
        <w:spacing w:line="240" w:lineRule="auto"/>
        <w:jc w:val="left"/>
        <w:rPr>
          <w:color w:val="auto"/>
          <w:szCs w:val="18"/>
          <w:lang w:val="es-ES"/>
        </w:rPr>
      </w:pPr>
      <w:r w:rsidRPr="00056229">
        <w:rPr>
          <w:szCs w:val="18"/>
          <w:lang w:val="es-ES"/>
        </w:rPr>
        <w:br w:type="page"/>
      </w:r>
    </w:p>
    <w:p w14:paraId="549D7235" w14:textId="246BC331"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lastRenderedPageBreak/>
        <w:t>TRAVAIL À EFFECTUER</w:t>
      </w:r>
    </w:p>
    <w:p w14:paraId="3733402F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407FF48E" w14:textId="72707F23" w:rsidR="00E26870" w:rsidRPr="00647032" w:rsidRDefault="006C4707" w:rsidP="006C4707">
      <w:pPr>
        <w:pStyle w:val="ECEcorps"/>
        <w:numPr>
          <w:ilvl w:val="0"/>
          <w:numId w:val="15"/>
        </w:numPr>
        <w:ind w:left="426" w:hanging="426"/>
        <w:rPr>
          <w:b/>
          <w:bCs/>
        </w:rPr>
      </w:pPr>
      <w:r w:rsidRPr="006C4707">
        <w:rPr>
          <w:b/>
          <w:bCs/>
        </w:rPr>
        <w:t xml:space="preserve">Choix de l’émetteur </w:t>
      </w:r>
      <w:r w:rsidR="007A136C" w:rsidRPr="007A136C">
        <w:rPr>
          <w:b/>
        </w:rPr>
        <w:t>laser</w:t>
      </w:r>
      <w:r w:rsidR="008B2FD8">
        <w:rPr>
          <w:b/>
          <w:bCs/>
        </w:rPr>
        <w:t xml:space="preserve"> </w:t>
      </w:r>
      <w:r w:rsidR="008B2FD8" w:rsidRPr="00C26872">
        <w:rPr>
          <w:bCs/>
        </w:rPr>
        <w:t>(</w:t>
      </w:r>
      <w:r w:rsidR="008B2FD8">
        <w:t>1</w:t>
      </w:r>
      <w:r w:rsidR="008B2FD8" w:rsidRPr="008B2FD8">
        <w:t>0</w:t>
      </w:r>
      <w:r w:rsidR="008B2FD8" w:rsidRPr="00C26872">
        <w:rPr>
          <w:bCs/>
        </w:rPr>
        <w:t xml:space="preserve"> minutes conseillées)</w:t>
      </w:r>
    </w:p>
    <w:p w14:paraId="77DD1A7D" w14:textId="77777777" w:rsidR="00647032" w:rsidRDefault="00647032" w:rsidP="00647032">
      <w:pPr>
        <w:pStyle w:val="ECEcorps"/>
        <w:ind w:left="426"/>
        <w:rPr>
          <w:b/>
          <w:bCs/>
        </w:rPr>
      </w:pPr>
    </w:p>
    <w:p w14:paraId="08B326B4" w14:textId="733EB145" w:rsidR="006C4707" w:rsidRDefault="006C4707" w:rsidP="006C4707">
      <w:pPr>
        <w:pStyle w:val="ECEcorps"/>
      </w:pPr>
      <w:r w:rsidRPr="008924BD">
        <w:t>Deux émetteur</w:t>
      </w:r>
      <w:r w:rsidR="008924BD" w:rsidRPr="008924BD">
        <w:t>s</w:t>
      </w:r>
      <w:r w:rsidRPr="008924BD">
        <w:t xml:space="preserve"> </w:t>
      </w:r>
      <w:r w:rsidR="007A136C">
        <w:t>laser</w:t>
      </w:r>
      <w:r w:rsidR="008924BD" w:rsidRPr="008924BD">
        <w:t xml:space="preserve"> sont disponibles : un rouge et un vert.</w:t>
      </w:r>
    </w:p>
    <w:p w14:paraId="07D13113" w14:textId="77777777" w:rsidR="00647032" w:rsidRPr="008924BD" w:rsidRDefault="00647032" w:rsidP="006C4707">
      <w:pPr>
        <w:pStyle w:val="ECEcorps"/>
      </w:pPr>
    </w:p>
    <w:p w14:paraId="11ACB7C0" w14:textId="1BA2D419" w:rsidR="008924BD" w:rsidRPr="0000450C" w:rsidRDefault="008924BD" w:rsidP="006C4707">
      <w:pPr>
        <w:pStyle w:val="ECEcorps"/>
      </w:pPr>
      <w:r w:rsidRPr="0000450C">
        <w:t>En justifiant la réponse, indiquer l’</w:t>
      </w:r>
      <w:r w:rsidR="006E7488" w:rsidRPr="0000450C">
        <w:t xml:space="preserve">émetteur </w:t>
      </w:r>
      <w:r w:rsidR="007A136C">
        <w:t>laser</w:t>
      </w:r>
      <w:r w:rsidRPr="0000450C">
        <w:t xml:space="preserve"> qu’il convient d’utiliser pour obtenir une tache centrale de diffraction la plus grande possible</w:t>
      </w:r>
      <w:r w:rsidR="007A136C">
        <w:t>,</w:t>
      </w:r>
      <w:r w:rsidR="00453E1C" w:rsidRPr="0000450C">
        <w:t xml:space="preserve"> </w:t>
      </w:r>
      <w:r w:rsidR="007A136C">
        <w:t>l</w:t>
      </w:r>
      <w:r w:rsidRPr="0000450C">
        <w:t xml:space="preserve">es autres paramètres expérimentaux </w:t>
      </w:r>
      <w:r w:rsidR="00453E1C" w:rsidRPr="0000450C">
        <w:t>rest</w:t>
      </w:r>
      <w:r w:rsidR="007A136C">
        <w:t>an</w:t>
      </w:r>
      <w:r w:rsidR="00453E1C" w:rsidRPr="0000450C">
        <w:t xml:space="preserve">t </w:t>
      </w:r>
      <w:r w:rsidR="00647032" w:rsidRPr="0000450C">
        <w:t>i</w:t>
      </w:r>
      <w:r w:rsidR="009671FB">
        <w:t>dentique</w:t>
      </w:r>
      <w:r w:rsidR="00453E1C" w:rsidRPr="0000450C">
        <w:t>s</w:t>
      </w:r>
      <w:r w:rsidR="006E7488" w:rsidRPr="0000450C">
        <w:t xml:space="preserve"> quand on change </w:t>
      </w:r>
      <w:r w:rsidR="00AD06AF" w:rsidRPr="0000450C">
        <w:t>d</w:t>
      </w:r>
      <w:r w:rsidR="006E7488" w:rsidRPr="0000450C">
        <w:t xml:space="preserve">e </w:t>
      </w:r>
      <w:r w:rsidR="007A136C">
        <w:t>laser</w:t>
      </w:r>
      <w:r w:rsidRPr="0000450C">
        <w:t>.</w:t>
      </w:r>
    </w:p>
    <w:p w14:paraId="78C257DE" w14:textId="77777777" w:rsidR="00671759" w:rsidRDefault="00671759" w:rsidP="006C4707">
      <w:pPr>
        <w:pStyle w:val="ECEcorps"/>
      </w:pPr>
    </w:p>
    <w:p w14:paraId="6535DAD3" w14:textId="77777777" w:rsidR="008924BD" w:rsidRPr="00CE2022" w:rsidRDefault="008924BD" w:rsidP="008924BD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5E18AE03" w14:textId="77777777" w:rsidR="008924BD" w:rsidRDefault="008924BD" w:rsidP="008924BD">
      <w:pPr>
        <w:pStyle w:val="ECEcorps"/>
      </w:pPr>
    </w:p>
    <w:p w14:paraId="73D88F5D" w14:textId="26B4528D" w:rsidR="008924BD" w:rsidRDefault="008924BD" w:rsidP="008924BD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19BC7F4E" w14:textId="48974536" w:rsidR="008924BD" w:rsidRDefault="008924BD" w:rsidP="008924BD">
      <w:pPr>
        <w:pStyle w:val="ECEcorps"/>
      </w:pPr>
    </w:p>
    <w:p w14:paraId="6E46F6B1" w14:textId="77777777" w:rsidR="00C227CB" w:rsidRDefault="00C227CB" w:rsidP="008924BD">
      <w:pPr>
        <w:pStyle w:val="ECEcorps"/>
      </w:pPr>
    </w:p>
    <w:p w14:paraId="07D5CE32" w14:textId="4A0BEE80" w:rsidR="007F24EC" w:rsidRDefault="00480760" w:rsidP="006C4707">
      <w:pPr>
        <w:pStyle w:val="ECEpartie"/>
        <w:numPr>
          <w:ilvl w:val="0"/>
          <w:numId w:val="14"/>
        </w:numPr>
        <w:rPr>
          <w:b w:val="0"/>
          <w:bCs/>
        </w:rPr>
      </w:pPr>
      <w:bookmarkStart w:id="5" w:name="_Toc482638815"/>
      <w:bookmarkStart w:id="6" w:name="_Toc500182692"/>
      <w:r>
        <w:t xml:space="preserve">Détermination de </w:t>
      </w:r>
      <w:r w:rsidR="0000450C">
        <w:t>la dimension</w:t>
      </w:r>
      <w:r>
        <w:t xml:space="preserve"> des obstacles </w:t>
      </w:r>
      <w:r w:rsidR="00E26870" w:rsidRPr="002C57A3">
        <w:rPr>
          <w:b w:val="0"/>
          <w:bCs/>
        </w:rPr>
        <w:t>(</w:t>
      </w:r>
      <w:r w:rsidR="008B2FD8">
        <w:rPr>
          <w:b w:val="0"/>
          <w:bCs/>
        </w:rPr>
        <w:t>3</w:t>
      </w:r>
      <w:r w:rsidR="00054C46" w:rsidRPr="002C57A3">
        <w:rPr>
          <w:b w:val="0"/>
          <w:bCs/>
        </w:rPr>
        <w:t>0</w:t>
      </w:r>
      <w:r w:rsidR="00E26870" w:rsidRPr="002C57A3">
        <w:rPr>
          <w:b w:val="0"/>
          <w:bCs/>
        </w:rPr>
        <w:t xml:space="preserve"> minutes conseillées)</w:t>
      </w:r>
      <w:bookmarkEnd w:id="5"/>
      <w:bookmarkEnd w:id="6"/>
    </w:p>
    <w:p w14:paraId="46C96E01" w14:textId="77777777" w:rsidR="0000450C" w:rsidRPr="0000450C" w:rsidRDefault="0000450C" w:rsidP="0000450C">
      <w:pPr>
        <w:pStyle w:val="ECEcorps"/>
      </w:pPr>
    </w:p>
    <w:p w14:paraId="22EF6DAA" w14:textId="004865F9" w:rsidR="00E26870" w:rsidRDefault="008F2F40" w:rsidP="00566BD0">
      <w:pPr>
        <w:pStyle w:val="ECEcorps"/>
        <w:numPr>
          <w:ilvl w:val="1"/>
          <w:numId w:val="14"/>
        </w:numPr>
        <w:ind w:left="426"/>
        <w:rPr>
          <w:rFonts w:eastAsia="Arial Unicode MS"/>
        </w:rPr>
      </w:pPr>
      <w:r>
        <w:rPr>
          <w:rFonts w:eastAsia="Arial Unicode MS"/>
        </w:rPr>
        <w:t xml:space="preserve">Préparer </w:t>
      </w:r>
      <w:r w:rsidR="009179AD">
        <w:rPr>
          <w:rFonts w:eastAsia="Arial Unicode MS"/>
        </w:rPr>
        <w:t>le</w:t>
      </w:r>
      <w:r w:rsidR="00484DFA">
        <w:rPr>
          <w:rFonts w:eastAsia="Arial Unicode MS"/>
        </w:rPr>
        <w:t xml:space="preserve"> </w:t>
      </w:r>
      <w:r w:rsidR="00C26872">
        <w:rPr>
          <w:rFonts w:eastAsia="Arial Unicode MS"/>
        </w:rPr>
        <w:t>dispositif</w:t>
      </w:r>
      <w:r w:rsidR="00484DFA">
        <w:rPr>
          <w:rFonts w:eastAsia="Arial Unicode MS"/>
        </w:rPr>
        <w:t xml:space="preserve"> </w:t>
      </w:r>
      <w:r w:rsidR="00054C46">
        <w:rPr>
          <w:rFonts w:eastAsia="Arial Unicode MS"/>
        </w:rPr>
        <w:t>expérimental</w:t>
      </w:r>
      <w:r>
        <w:rPr>
          <w:rFonts w:eastAsia="Arial Unicode MS"/>
        </w:rPr>
        <w:t>.</w:t>
      </w:r>
      <w:r w:rsidR="00671759">
        <w:rPr>
          <w:rFonts w:eastAsia="Arial Unicode MS"/>
        </w:rPr>
        <w:t xml:space="preserve"> L’objet diffractant est </w:t>
      </w:r>
      <w:r w:rsidR="00671759" w:rsidRPr="00C26872">
        <w:rPr>
          <w:rFonts w:eastAsia="Arial Unicode MS"/>
        </w:rPr>
        <w:t>la barbe</w:t>
      </w:r>
      <w:r w:rsidR="00671759">
        <w:rPr>
          <w:rFonts w:eastAsia="Arial Unicode MS"/>
        </w:rPr>
        <w:t xml:space="preserve"> de plume </w:t>
      </w:r>
      <w:r w:rsidR="00671759" w:rsidRPr="00C26872">
        <w:rPr>
          <w:rFonts w:eastAsia="Arial Unicode MS"/>
        </w:rPr>
        <w:t>mise à disposition et déjà fixée sur un cadre</w:t>
      </w:r>
      <w:r w:rsidR="00CE158D">
        <w:rPr>
          <w:rFonts w:eastAsia="Arial Unicode MS"/>
        </w:rPr>
        <w:t xml:space="preserve"> et la distance </w:t>
      </w:r>
      <w:r w:rsidR="00CE158D" w:rsidRPr="00480760">
        <w:t>objet diffractant – écran</w:t>
      </w:r>
      <w:r w:rsidR="00CE158D">
        <w:t xml:space="preserve"> vaut :</w:t>
      </w:r>
    </w:p>
    <w:p w14:paraId="08C26C8B" w14:textId="77777777" w:rsidR="00671759" w:rsidRDefault="00671759" w:rsidP="00671759">
      <w:pPr>
        <w:pStyle w:val="ECEcorps"/>
        <w:rPr>
          <w:rFonts w:eastAsia="Arial Unicode MS"/>
        </w:rPr>
      </w:pPr>
    </w:p>
    <w:p w14:paraId="02FE3AEF" w14:textId="2AA3FDE1" w:rsidR="00671759" w:rsidRDefault="00671759" w:rsidP="00625773">
      <w:pPr>
        <w:pStyle w:val="ECEcorps"/>
        <w:jc w:val="center"/>
        <w:rPr>
          <w:rFonts w:eastAsia="Arial Unicode MS"/>
        </w:rPr>
      </w:pPr>
      <w:r w:rsidRPr="009C77F9">
        <w:rPr>
          <w:rFonts w:eastAsia="Arial Unicode MS"/>
          <w:i/>
        </w:rPr>
        <w:t>D</w:t>
      </w:r>
      <w:r>
        <w:rPr>
          <w:rFonts w:eastAsia="Arial Unicode MS"/>
        </w:rPr>
        <w:t> =  …………………</w:t>
      </w:r>
    </w:p>
    <w:p w14:paraId="4D16E68E" w14:textId="77777777" w:rsidR="0071188E" w:rsidRDefault="0071188E" w:rsidP="00671759">
      <w:pPr>
        <w:pStyle w:val="ECEcorps"/>
        <w:rPr>
          <w:rFonts w:eastAsia="Arial Unicode MS"/>
        </w:rPr>
      </w:pPr>
    </w:p>
    <w:p w14:paraId="73F11B71" w14:textId="749BA019" w:rsidR="0071188E" w:rsidRDefault="0010790F" w:rsidP="00671759">
      <w:pPr>
        <w:pStyle w:val="ECEcorps"/>
        <w:rPr>
          <w:rFonts w:eastAsia="Arial Unicode MS"/>
        </w:rPr>
      </w:pPr>
      <w:r>
        <w:rPr>
          <w:rFonts w:eastAsia="Arial Unicode MS"/>
        </w:rPr>
        <w:t xml:space="preserve">Réaliser la courbe d’étalonnage représentant </w:t>
      </w:r>
      <w:r w:rsidR="0071188E">
        <w:rPr>
          <w:rFonts w:eastAsia="Arial Unicode MS"/>
        </w:rPr>
        <w:t xml:space="preserve">la largeur </w:t>
      </w:r>
      <w:r w:rsidR="0071188E" w:rsidRPr="0071188E">
        <w:rPr>
          <w:rFonts w:eastAsia="Arial Unicode MS"/>
          <w:i/>
          <w:iCs/>
        </w:rPr>
        <w:t>L</w:t>
      </w:r>
      <w:r w:rsidR="0071188E">
        <w:rPr>
          <w:rFonts w:eastAsia="Arial Unicode MS"/>
        </w:rPr>
        <w:t xml:space="preserve"> en fonction de la </w:t>
      </w:r>
      <w:r w:rsidR="00561732">
        <w:rPr>
          <w:rFonts w:eastAsia="Arial Unicode MS"/>
        </w:rPr>
        <w:t>grandeur</w:t>
      </w:r>
      <w:r w:rsidR="0071188E">
        <w:rPr>
          <w:rFonts w:eastAsia="Arial Unicode MS"/>
        </w:rPr>
        <w:t xml:space="preserve"> </w:t>
      </w:r>
      <m:oMath>
        <m:f>
          <m:fPr>
            <m:ctrlPr>
              <w:rPr>
                <w:rFonts w:ascii="Cambria Math" w:eastAsia="Arial Unicode MS" w:hAnsi="Cambria Math"/>
                <w:i/>
              </w:rPr>
            </m:ctrlPr>
          </m:fPr>
          <m:num>
            <m:r>
              <m:rPr>
                <m:nor/>
              </m:rPr>
              <w:rPr>
                <w:rFonts w:eastAsia="Arial Unicode MS"/>
              </w:rPr>
              <m:t>1</m:t>
            </m:r>
          </m:num>
          <m:den>
            <m:r>
              <m:rPr>
                <m:nor/>
              </m:rPr>
              <w:rPr>
                <w:rFonts w:eastAsia="Arial Unicode MS"/>
                <w:i/>
                <w:iCs/>
              </w:rPr>
              <m:t>a</m:t>
            </m:r>
          </m:den>
        </m:f>
      </m:oMath>
      <w:r w:rsidR="0071188E">
        <w:rPr>
          <w:rFonts w:eastAsia="Arial Unicode MS"/>
        </w:rPr>
        <w:t xml:space="preserve"> à l’aide des données fournies.</w:t>
      </w:r>
    </w:p>
    <w:p w14:paraId="017BA62E" w14:textId="77777777" w:rsidR="0071188E" w:rsidRDefault="0071188E" w:rsidP="00671759">
      <w:pPr>
        <w:pStyle w:val="ECEcorps"/>
        <w:rPr>
          <w:rFonts w:eastAsia="Arial Unicode MS"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71188E" w14:paraId="500AFDB2" w14:textId="77777777" w:rsidTr="009E2486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86D7C01" w14:textId="77777777" w:rsidR="0071188E" w:rsidRDefault="0071188E" w:rsidP="009E2486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B3AE1B8" w14:textId="77777777" w:rsidR="0071188E" w:rsidRDefault="0071188E" w:rsidP="009E2486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5CF221E4" w14:textId="77777777" w:rsidR="0071188E" w:rsidRDefault="0071188E" w:rsidP="009E2486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71188E" w14:paraId="1A8FE1C0" w14:textId="77777777" w:rsidTr="009E2486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0B375A6" w14:textId="77777777" w:rsidR="0071188E" w:rsidRPr="00592F79" w:rsidRDefault="0071188E" w:rsidP="009E2486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FB52EEF" w14:textId="1E3E2B29" w:rsidR="0071188E" w:rsidRDefault="0071188E" w:rsidP="009E2486">
            <w:pPr>
              <w:pStyle w:val="ECEappel"/>
              <w:framePr w:wrap="around"/>
              <w:rPr>
                <w:bCs/>
                <w:szCs w:val="22"/>
              </w:rPr>
            </w:pPr>
            <w:r>
              <w:t xml:space="preserve">Appeler le professeur pour lui </w:t>
            </w:r>
            <w:r w:rsidR="00625773">
              <w:t>présenter la courbe d’étalonnage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4D64132" w14:textId="77777777" w:rsidR="0071188E" w:rsidRDefault="0071188E" w:rsidP="009E2486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255A68A6" w14:textId="77777777" w:rsidR="0071188E" w:rsidRDefault="0071188E" w:rsidP="00671759">
      <w:pPr>
        <w:pStyle w:val="ECEcorps"/>
        <w:rPr>
          <w:rFonts w:eastAsia="Arial Unicode MS"/>
        </w:rPr>
      </w:pPr>
    </w:p>
    <w:p w14:paraId="0773FBA4" w14:textId="29A419F7" w:rsidR="008A0795" w:rsidRDefault="008A0795" w:rsidP="00566BD0">
      <w:pPr>
        <w:pStyle w:val="ECEcorps"/>
        <w:numPr>
          <w:ilvl w:val="1"/>
          <w:numId w:val="14"/>
        </w:numPr>
        <w:ind w:left="426"/>
        <w:rPr>
          <w:rFonts w:eastAsia="Arial Unicode MS"/>
        </w:rPr>
      </w:pPr>
      <w:r>
        <w:rPr>
          <w:rFonts w:eastAsia="Arial Unicode MS"/>
        </w:rPr>
        <w:t xml:space="preserve">Proposer un protocole expérimental adapté pour </w:t>
      </w:r>
      <w:r w:rsidRPr="00C26872">
        <w:rPr>
          <w:rFonts w:eastAsia="Arial Unicode MS"/>
        </w:rPr>
        <w:t>déterminer</w:t>
      </w:r>
      <w:r>
        <w:rPr>
          <w:rFonts w:eastAsia="Arial Unicode MS"/>
        </w:rPr>
        <w:t xml:space="preserve"> </w:t>
      </w:r>
      <w:r w:rsidRPr="00C26872">
        <w:rPr>
          <w:rFonts w:eastAsia="Arial Unicode MS"/>
        </w:rPr>
        <w:t>l’épaisseur</w:t>
      </w:r>
      <w:r>
        <w:rPr>
          <w:rFonts w:eastAsia="Arial Unicode MS"/>
        </w:rPr>
        <w:t xml:space="preserve"> notée</w:t>
      </w:r>
      <w:r w:rsidRPr="00C26872">
        <w:rPr>
          <w:rFonts w:eastAsia="Arial Unicode MS"/>
        </w:rPr>
        <w:t xml:space="preserve"> </w:t>
      </w:r>
      <w:r w:rsidRPr="00C26872">
        <w:rPr>
          <w:rFonts w:eastAsia="Arial Unicode MS"/>
          <w:i/>
          <w:iCs/>
        </w:rPr>
        <w:t>a</w:t>
      </w:r>
      <w:r w:rsidRPr="006705E2">
        <w:rPr>
          <w:rFonts w:eastAsia="Arial Unicode MS"/>
          <w:vertAlign w:val="subscript"/>
        </w:rPr>
        <w:t>barbe</w:t>
      </w:r>
      <w:r>
        <w:rPr>
          <w:rFonts w:eastAsia="Arial Unicode MS"/>
        </w:rPr>
        <w:t xml:space="preserve"> de la barbe de plume mise à disposition et </w:t>
      </w:r>
      <w:r w:rsidRPr="00C26872">
        <w:rPr>
          <w:rFonts w:eastAsia="Arial Unicode MS"/>
        </w:rPr>
        <w:t>déjà fixée sur un cadre</w:t>
      </w:r>
      <w:r>
        <w:rPr>
          <w:rFonts w:eastAsia="Arial Unicode MS"/>
        </w:rPr>
        <w:t>.</w:t>
      </w:r>
    </w:p>
    <w:p w14:paraId="71D32032" w14:textId="77777777" w:rsidR="008A0795" w:rsidRDefault="008A0795" w:rsidP="008A0795">
      <w:pPr>
        <w:pStyle w:val="ECEcorps"/>
      </w:pPr>
    </w:p>
    <w:p w14:paraId="4B8701F8" w14:textId="77777777" w:rsidR="008A0795" w:rsidRPr="00CE2022" w:rsidRDefault="008A0795" w:rsidP="008A0795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15635ED6" w14:textId="77777777" w:rsidR="008A0795" w:rsidRDefault="008A0795" w:rsidP="008A0795">
      <w:pPr>
        <w:pStyle w:val="ECEcorps"/>
      </w:pPr>
    </w:p>
    <w:p w14:paraId="203A061F" w14:textId="77777777" w:rsidR="008A0795" w:rsidRPr="00561732" w:rsidRDefault="008A0795" w:rsidP="008A0795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52D43563" w14:textId="77777777" w:rsidR="008A0795" w:rsidRDefault="008A0795" w:rsidP="008A0795">
      <w:pPr>
        <w:pStyle w:val="ECEcorps"/>
      </w:pPr>
    </w:p>
    <w:p w14:paraId="2E5653C7" w14:textId="4A7A59CF" w:rsidR="008A0795" w:rsidRPr="00CE2022" w:rsidRDefault="008A0795" w:rsidP="008A0795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4F463CC2" w14:textId="77777777" w:rsidR="008A0795" w:rsidRDefault="008A0795" w:rsidP="008A0795">
      <w:pPr>
        <w:pStyle w:val="ECEcorps"/>
      </w:pPr>
    </w:p>
    <w:p w14:paraId="5495B372" w14:textId="77777777" w:rsidR="008A0795" w:rsidRPr="00CE2022" w:rsidRDefault="008A0795" w:rsidP="008A0795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0E11F582" w14:textId="77777777" w:rsidR="008A0795" w:rsidRDefault="008A0795" w:rsidP="008A0795">
      <w:pPr>
        <w:pStyle w:val="ECEcorps"/>
      </w:pPr>
    </w:p>
    <w:p w14:paraId="62042E94" w14:textId="77777777" w:rsidR="008A0795" w:rsidRDefault="008A0795" w:rsidP="008A0795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772F0E80" w14:textId="77777777" w:rsidR="008A0795" w:rsidRPr="00561732" w:rsidRDefault="008A0795" w:rsidP="008A0795">
      <w:pPr>
        <w:pStyle w:val="ECEcorps"/>
      </w:pPr>
    </w:p>
    <w:p w14:paraId="55BEB856" w14:textId="3210F2FA" w:rsidR="008A0795" w:rsidRPr="00561732" w:rsidRDefault="008A0795" w:rsidP="008A0795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13EA1E28" w14:textId="77777777" w:rsidR="0071188E" w:rsidRDefault="0071188E" w:rsidP="00671759">
      <w:pPr>
        <w:pStyle w:val="ECEcorps"/>
        <w:rPr>
          <w:rFonts w:eastAsia="Arial Unicode MS"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8A0795" w14:paraId="71A26E40" w14:textId="77777777" w:rsidTr="00A533A6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EC7BC34" w14:textId="77777777" w:rsidR="008A0795" w:rsidRDefault="008A0795" w:rsidP="00A533A6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F8C0F26" w14:textId="77777777" w:rsidR="008A0795" w:rsidRDefault="008A0795" w:rsidP="00A533A6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3B2E132D" w14:textId="77777777" w:rsidR="008A0795" w:rsidRDefault="008A0795" w:rsidP="00A533A6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8A0795" w14:paraId="0CD258FB" w14:textId="77777777" w:rsidTr="00A533A6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F6C8355" w14:textId="77777777" w:rsidR="008A0795" w:rsidRPr="00592F79" w:rsidRDefault="008A0795" w:rsidP="00A533A6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0F75E47" w14:textId="662BDC54" w:rsidR="008A0795" w:rsidRPr="0009288D" w:rsidRDefault="008A0795" w:rsidP="00A533A6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>
              <w:t>le protocole</w:t>
            </w:r>
          </w:p>
          <w:p w14:paraId="2CE869CA" w14:textId="77777777" w:rsidR="008A0795" w:rsidRDefault="008A0795" w:rsidP="00A533A6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B2F335D" w14:textId="77777777" w:rsidR="008A0795" w:rsidRDefault="008A0795" w:rsidP="00A533A6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4F619CC3" w14:textId="77777777" w:rsidR="008A0795" w:rsidRDefault="008A0795" w:rsidP="00671759">
      <w:pPr>
        <w:pStyle w:val="ECEcorps"/>
        <w:rPr>
          <w:rFonts w:eastAsia="Arial Unicode MS"/>
        </w:rPr>
      </w:pPr>
    </w:p>
    <w:p w14:paraId="6E2785BD" w14:textId="12C57CE8" w:rsidR="00671759" w:rsidRDefault="00566BD0" w:rsidP="00566BD0">
      <w:pPr>
        <w:pStyle w:val="ECEcorps"/>
        <w:numPr>
          <w:ilvl w:val="1"/>
          <w:numId w:val="14"/>
        </w:numPr>
        <w:ind w:left="426"/>
        <w:rPr>
          <w:rFonts w:eastAsia="Arial Unicode MS"/>
        </w:rPr>
      </w:pPr>
      <w:r>
        <w:rPr>
          <w:rFonts w:eastAsia="Arial Unicode MS"/>
        </w:rPr>
        <w:lastRenderedPageBreak/>
        <w:t xml:space="preserve"> </w:t>
      </w:r>
      <w:r w:rsidR="00311732">
        <w:rPr>
          <w:rFonts w:eastAsia="Arial Unicode MS"/>
        </w:rPr>
        <w:t xml:space="preserve">Mettre en œuvre le protocole </w:t>
      </w:r>
      <w:r w:rsidR="008A0795">
        <w:rPr>
          <w:rFonts w:eastAsia="Arial Unicode MS"/>
        </w:rPr>
        <w:t xml:space="preserve">expérimental </w:t>
      </w:r>
      <w:r w:rsidR="00671759">
        <w:rPr>
          <w:rFonts w:eastAsia="Arial Unicode MS"/>
        </w:rPr>
        <w:t xml:space="preserve">pour </w:t>
      </w:r>
      <w:r w:rsidR="00671759" w:rsidRPr="00C26872">
        <w:rPr>
          <w:rFonts w:eastAsia="Arial Unicode MS"/>
        </w:rPr>
        <w:t>déterminer</w:t>
      </w:r>
      <w:r w:rsidR="00671759">
        <w:rPr>
          <w:rFonts w:eastAsia="Arial Unicode MS"/>
        </w:rPr>
        <w:t xml:space="preserve"> </w:t>
      </w:r>
      <w:r w:rsidR="00671759" w:rsidRPr="00C26872">
        <w:rPr>
          <w:rFonts w:eastAsia="Arial Unicode MS"/>
        </w:rPr>
        <w:t>l’épaisseur</w:t>
      </w:r>
      <w:r w:rsidR="00671759">
        <w:rPr>
          <w:rFonts w:eastAsia="Arial Unicode MS"/>
        </w:rPr>
        <w:t xml:space="preserve"> de la barbe de plume, notée</w:t>
      </w:r>
      <w:r w:rsidR="00671759" w:rsidRPr="00C26872">
        <w:rPr>
          <w:rFonts w:eastAsia="Arial Unicode MS"/>
        </w:rPr>
        <w:t xml:space="preserve"> </w:t>
      </w:r>
      <w:r w:rsidR="00671759" w:rsidRPr="00C26872">
        <w:rPr>
          <w:rFonts w:eastAsia="Arial Unicode MS"/>
          <w:i/>
          <w:iCs/>
        </w:rPr>
        <w:t>a</w:t>
      </w:r>
      <w:r w:rsidR="00671759" w:rsidRPr="006705E2">
        <w:rPr>
          <w:rFonts w:eastAsia="Arial Unicode MS"/>
          <w:vertAlign w:val="subscript"/>
        </w:rPr>
        <w:t>barbe</w:t>
      </w:r>
      <w:r w:rsidR="008A0795">
        <w:rPr>
          <w:rFonts w:eastAsia="Arial Unicode MS"/>
        </w:rPr>
        <w:t> :</w:t>
      </w:r>
    </w:p>
    <w:p w14:paraId="04426229" w14:textId="77777777" w:rsidR="008A0795" w:rsidRDefault="008A0795" w:rsidP="008A0795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01BC7CA4" w14:textId="77777777" w:rsidR="008A0795" w:rsidRPr="00CE2022" w:rsidRDefault="008A0795" w:rsidP="008A0795">
      <w:pPr>
        <w:pStyle w:val="ECEcorps"/>
      </w:pPr>
    </w:p>
    <w:p w14:paraId="4367E82A" w14:textId="0341953B" w:rsidR="008A0795" w:rsidRPr="008A0795" w:rsidRDefault="008A0795" w:rsidP="00671759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7D429639" w14:textId="3686879F" w:rsidR="00671759" w:rsidRDefault="00671759" w:rsidP="00671759">
      <w:pPr>
        <w:pStyle w:val="ECEcorps"/>
      </w:pPr>
    </w:p>
    <w:p w14:paraId="43B4BA83" w14:textId="22222B48" w:rsidR="006705E2" w:rsidRDefault="006705E2" w:rsidP="006705E2">
      <w:pPr>
        <w:pStyle w:val="ECEcorps"/>
        <w:jc w:val="center"/>
        <w:rPr>
          <w:rFonts w:eastAsia="Arial Unicode MS"/>
        </w:rPr>
      </w:pPr>
      <w:r w:rsidRPr="00C26872">
        <w:rPr>
          <w:rFonts w:eastAsia="Arial Unicode MS"/>
          <w:i/>
          <w:iCs/>
        </w:rPr>
        <w:t>a</w:t>
      </w:r>
      <w:r w:rsidRPr="006705E2">
        <w:rPr>
          <w:rFonts w:eastAsia="Arial Unicode MS"/>
          <w:vertAlign w:val="subscript"/>
        </w:rPr>
        <w:t>barbe</w:t>
      </w:r>
      <w:r>
        <w:rPr>
          <w:rFonts w:eastAsia="Arial Unicode MS"/>
        </w:rPr>
        <w:t> =  …………………</w:t>
      </w:r>
    </w:p>
    <w:p w14:paraId="20899ACD" w14:textId="77777777" w:rsidR="006B67D1" w:rsidRDefault="006B67D1" w:rsidP="006705E2">
      <w:pPr>
        <w:pStyle w:val="ECEcorps"/>
        <w:jc w:val="center"/>
        <w:rPr>
          <w:rFonts w:eastAsia="Arial Unicode MS"/>
        </w:rPr>
      </w:pPr>
    </w:p>
    <w:p w14:paraId="256926B0" w14:textId="77777777" w:rsidR="0071188E" w:rsidRDefault="0071188E" w:rsidP="006705E2">
      <w:pPr>
        <w:pStyle w:val="ECEcorps"/>
        <w:jc w:val="center"/>
        <w:rPr>
          <w:rFonts w:eastAsia="Arial Unicode MS"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71188E" w14:paraId="72953CD6" w14:textId="77777777" w:rsidTr="009E2486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297BD24" w14:textId="77777777" w:rsidR="0071188E" w:rsidRDefault="0071188E" w:rsidP="009E2486">
            <w:pPr>
              <w:jc w:val="center"/>
              <w:rPr>
                <w:bCs/>
                <w:color w:val="auto"/>
                <w:szCs w:val="22"/>
              </w:rPr>
            </w:pPr>
            <w:bookmarkStart w:id="7" w:name="_Hlk50474511"/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23FC29B" w14:textId="77777777" w:rsidR="0071188E" w:rsidRDefault="0071188E" w:rsidP="009E2486">
            <w:pPr>
              <w:pStyle w:val="ECEappel"/>
              <w:framePr w:wrap="around"/>
            </w:pPr>
            <w:r>
              <w:t>APPEL FACULTATIF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33197473" w14:textId="77777777" w:rsidR="0071188E" w:rsidRDefault="0071188E" w:rsidP="009E2486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71188E" w14:paraId="14618173" w14:textId="77777777" w:rsidTr="009E2486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24BCE82" w14:textId="77777777" w:rsidR="0071188E" w:rsidRPr="00592F79" w:rsidRDefault="0071188E" w:rsidP="009E2486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113E394E" w14:textId="77777777" w:rsidR="0071188E" w:rsidRDefault="0071188E" w:rsidP="009E2486">
            <w:pPr>
              <w:pStyle w:val="ECEappel"/>
              <w:framePr w:wrap="around"/>
              <w:rPr>
                <w:bCs/>
                <w:szCs w:val="22"/>
              </w:rPr>
            </w:pPr>
            <w:r>
              <w:t>Appeler le professeur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B292447" w14:textId="77777777" w:rsidR="0071188E" w:rsidRDefault="0071188E" w:rsidP="009E2486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  <w:bookmarkEnd w:id="7"/>
    </w:tbl>
    <w:p w14:paraId="2E26F8F9" w14:textId="77777777" w:rsidR="00671759" w:rsidRDefault="00671759" w:rsidP="00671759">
      <w:pPr>
        <w:pStyle w:val="ECEcorps"/>
        <w:ind w:left="360"/>
        <w:rPr>
          <w:rFonts w:eastAsia="Arial Unicode MS"/>
        </w:rPr>
      </w:pPr>
    </w:p>
    <w:p w14:paraId="0C162EF4" w14:textId="77777777" w:rsidR="008A0795" w:rsidRDefault="008A0795" w:rsidP="00671759">
      <w:pPr>
        <w:pStyle w:val="ECEcorps"/>
        <w:ind w:left="360"/>
        <w:rPr>
          <w:rFonts w:eastAsia="Arial Unicode MS"/>
        </w:rPr>
      </w:pPr>
    </w:p>
    <w:p w14:paraId="32433A6F" w14:textId="0A0AA7B7" w:rsidR="00857DF7" w:rsidRDefault="00671759" w:rsidP="00566BD0">
      <w:pPr>
        <w:pStyle w:val="ECEcorps"/>
        <w:numPr>
          <w:ilvl w:val="1"/>
          <w:numId w:val="14"/>
        </w:numPr>
        <w:ind w:left="426"/>
        <w:rPr>
          <w:rFonts w:eastAsia="Arial Unicode MS"/>
        </w:rPr>
      </w:pPr>
      <w:r w:rsidRPr="00671759">
        <w:rPr>
          <w:rFonts w:eastAsia="Arial Unicode MS"/>
        </w:rPr>
        <w:t>Fixer à l’aide de ruban adhésif un cheveu sur le cadre prévu à cet effet. Procéder comme à la question précédente</w:t>
      </w:r>
      <w:r>
        <w:rPr>
          <w:rFonts w:eastAsia="Arial Unicode MS"/>
        </w:rPr>
        <w:t xml:space="preserve"> </w:t>
      </w:r>
      <w:r w:rsidR="001916A7" w:rsidRPr="00671759">
        <w:rPr>
          <w:rFonts w:eastAsia="Arial Unicode MS"/>
        </w:rPr>
        <w:t xml:space="preserve">pour déterminer </w:t>
      </w:r>
      <w:r w:rsidR="00857DF7" w:rsidRPr="00671759">
        <w:rPr>
          <w:rFonts w:eastAsia="Arial Unicode MS"/>
        </w:rPr>
        <w:t xml:space="preserve">l’épaisseur </w:t>
      </w:r>
      <w:r w:rsidR="00C529C9" w:rsidRPr="00671759">
        <w:rPr>
          <w:rFonts w:eastAsia="Arial Unicode MS"/>
        </w:rPr>
        <w:t>du</w:t>
      </w:r>
      <w:r w:rsidR="00857DF7" w:rsidRPr="00671759">
        <w:rPr>
          <w:rFonts w:eastAsia="Arial Unicode MS"/>
        </w:rPr>
        <w:t xml:space="preserve"> cheveu</w:t>
      </w:r>
      <w:r>
        <w:rPr>
          <w:rFonts w:eastAsia="Arial Unicode MS"/>
        </w:rPr>
        <w:t>, noté</w:t>
      </w:r>
      <w:r w:rsidR="007A136C">
        <w:rPr>
          <w:rFonts w:eastAsia="Arial Unicode MS"/>
        </w:rPr>
        <w:t>e</w:t>
      </w:r>
      <w:r>
        <w:rPr>
          <w:rFonts w:eastAsia="Arial Unicode MS"/>
        </w:rPr>
        <w:t xml:space="preserve"> </w:t>
      </w:r>
      <w:r w:rsidRPr="006705E2">
        <w:rPr>
          <w:rFonts w:eastAsia="Arial Unicode MS"/>
          <w:i/>
          <w:iCs/>
        </w:rPr>
        <w:t>a</w:t>
      </w:r>
      <w:r w:rsidRPr="006705E2">
        <w:rPr>
          <w:rFonts w:eastAsia="Arial Unicode MS"/>
          <w:vertAlign w:val="subscript"/>
        </w:rPr>
        <w:t>cheveu</w:t>
      </w:r>
      <w:r w:rsidR="00857DF7" w:rsidRPr="00671759">
        <w:rPr>
          <w:rFonts w:eastAsia="Arial Unicode MS"/>
        </w:rPr>
        <w:t>.</w:t>
      </w:r>
    </w:p>
    <w:p w14:paraId="61D913A6" w14:textId="77777777" w:rsidR="006705E2" w:rsidRDefault="006705E2" w:rsidP="006705E2">
      <w:pPr>
        <w:pStyle w:val="ECEcorps"/>
      </w:pPr>
    </w:p>
    <w:p w14:paraId="4BEC57CF" w14:textId="0FDAA11F" w:rsidR="00561732" w:rsidRDefault="00561732" w:rsidP="00561732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7E3F4300" w14:textId="77777777" w:rsidR="00561732" w:rsidRPr="00CE2022" w:rsidRDefault="00561732" w:rsidP="00561732">
      <w:pPr>
        <w:pStyle w:val="ECEcorps"/>
      </w:pPr>
    </w:p>
    <w:p w14:paraId="1ED2F482" w14:textId="77777777" w:rsidR="00561732" w:rsidRPr="00CE2022" w:rsidRDefault="00561732" w:rsidP="00561732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7275733E" w14:textId="77777777" w:rsidR="00561732" w:rsidRDefault="00561732" w:rsidP="006705E2">
      <w:pPr>
        <w:pStyle w:val="ECEcorps"/>
      </w:pPr>
    </w:p>
    <w:p w14:paraId="28F86422" w14:textId="1DFAD0C2" w:rsidR="00C85EA3" w:rsidRDefault="005E7304" w:rsidP="00561732">
      <w:pPr>
        <w:pStyle w:val="ECEcorps"/>
        <w:jc w:val="center"/>
        <w:rPr>
          <w:rFonts w:eastAsia="Arial Unicode MS"/>
        </w:rPr>
      </w:pPr>
      <w:r w:rsidRPr="005E7304">
        <w:rPr>
          <w:rFonts w:eastAsia="Arial Unicode MS"/>
          <w:i/>
        </w:rPr>
        <w:t>a</w:t>
      </w:r>
      <w:r w:rsidR="006705E2">
        <w:rPr>
          <w:rFonts w:eastAsia="Arial Unicode MS"/>
          <w:vertAlign w:val="subscript"/>
        </w:rPr>
        <w:t>cheveu</w:t>
      </w:r>
      <w:r w:rsidR="006705E2">
        <w:rPr>
          <w:rFonts w:eastAsia="Arial Unicode MS"/>
        </w:rPr>
        <w:t> =  …………………</w:t>
      </w:r>
    </w:p>
    <w:p w14:paraId="335C43AF" w14:textId="77777777" w:rsidR="001A6D4D" w:rsidRDefault="001A6D4D" w:rsidP="00561732">
      <w:pPr>
        <w:pStyle w:val="ECEcorps"/>
        <w:jc w:val="center"/>
        <w:rPr>
          <w:rFonts w:eastAsia="Arial Unicode MS"/>
        </w:rPr>
      </w:pPr>
    </w:p>
    <w:p w14:paraId="33BD5989" w14:textId="77777777" w:rsidR="001A6D4D" w:rsidRDefault="001A6D4D" w:rsidP="00561732">
      <w:pPr>
        <w:pStyle w:val="ECEcorps"/>
        <w:jc w:val="center"/>
        <w:rPr>
          <w:rFonts w:eastAsia="Arial Unicode MS"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476859" w14:paraId="3A4EEA6F" w14:textId="77777777" w:rsidTr="00D517CC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6CF0736" w14:textId="77777777" w:rsidR="00476859" w:rsidRDefault="00476859" w:rsidP="00D517CC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F546FA6" w14:textId="4B67DF83" w:rsidR="00476859" w:rsidRDefault="00476859" w:rsidP="00D517CC">
            <w:pPr>
              <w:pStyle w:val="ECEappel"/>
              <w:framePr w:wrap="around"/>
            </w:pPr>
            <w:r>
              <w:t>APPEL n°</w:t>
            </w:r>
            <w:r w:rsidR="008A0795">
              <w:t>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354BDC4B" w14:textId="77777777" w:rsidR="00476859" w:rsidRDefault="00476859" w:rsidP="00D517CC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476859" w14:paraId="040B881C" w14:textId="77777777" w:rsidTr="00D517CC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0847F37" w14:textId="77777777" w:rsidR="00476859" w:rsidRPr="00592F79" w:rsidRDefault="00476859" w:rsidP="00D517CC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7611211E" w14:textId="77777777" w:rsidR="00476859" w:rsidRPr="0009288D" w:rsidRDefault="00476859" w:rsidP="00D517CC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résultats expérimentaux</w:t>
            </w:r>
          </w:p>
          <w:p w14:paraId="0A306853" w14:textId="77777777" w:rsidR="00476859" w:rsidRDefault="00476859" w:rsidP="00D517CC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E1EF0DF" w14:textId="77777777" w:rsidR="00476859" w:rsidRDefault="00476859" w:rsidP="00D517CC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30DFAAF5" w14:textId="77777777" w:rsidR="00476859" w:rsidRDefault="00476859" w:rsidP="00671759">
      <w:pPr>
        <w:pStyle w:val="ECEcorps"/>
        <w:rPr>
          <w:rFonts w:eastAsia="Arial Unicode MS"/>
        </w:rPr>
      </w:pPr>
    </w:p>
    <w:p w14:paraId="10311709" w14:textId="77777777" w:rsidR="008A0795" w:rsidRDefault="008A0795" w:rsidP="00671759">
      <w:pPr>
        <w:pStyle w:val="ECEcorps"/>
        <w:rPr>
          <w:rFonts w:eastAsia="Arial Unicode MS"/>
        </w:rPr>
      </w:pPr>
    </w:p>
    <w:p w14:paraId="79F94EBC" w14:textId="0A5C6788" w:rsidR="00671759" w:rsidRPr="007A136C" w:rsidRDefault="00240935" w:rsidP="00566BD0">
      <w:pPr>
        <w:pStyle w:val="ECEcorps"/>
        <w:numPr>
          <w:ilvl w:val="1"/>
          <w:numId w:val="14"/>
        </w:numPr>
        <w:ind w:left="426"/>
        <w:rPr>
          <w:rFonts w:eastAsia="Arial Unicode MS"/>
        </w:rPr>
      </w:pPr>
      <w:r w:rsidRPr="006705E2">
        <w:rPr>
          <w:rFonts w:eastAsia="Arial Unicode MS"/>
        </w:rPr>
        <w:t xml:space="preserve">Remplacer dans le dispositif expérimental le cheveu par le calamus de la plume mis à disposition. Est-il </w:t>
      </w:r>
      <w:r w:rsidR="00BD3616" w:rsidRPr="006705E2">
        <w:rPr>
          <w:rFonts w:eastAsia="Arial Unicode MS"/>
        </w:rPr>
        <w:t>dan</w:t>
      </w:r>
      <w:r w:rsidR="00FD7B07" w:rsidRPr="006705E2">
        <w:rPr>
          <w:rFonts w:eastAsia="Arial Unicode MS"/>
        </w:rPr>
        <w:t>s</w:t>
      </w:r>
      <w:r w:rsidR="00BD3616" w:rsidRPr="006705E2">
        <w:rPr>
          <w:rFonts w:eastAsia="Arial Unicode MS"/>
        </w:rPr>
        <w:t xml:space="preserve"> ce cas</w:t>
      </w:r>
      <w:r w:rsidR="00FD7B07" w:rsidRPr="006705E2">
        <w:rPr>
          <w:rFonts w:eastAsia="Arial Unicode MS"/>
        </w:rPr>
        <w:t xml:space="preserve"> </w:t>
      </w:r>
      <w:r w:rsidRPr="006705E2">
        <w:rPr>
          <w:rFonts w:eastAsia="Arial Unicode MS"/>
        </w:rPr>
        <w:t>possible d’obtenir une figure de diffraction ? Interpréter cette constatation.</w:t>
      </w:r>
    </w:p>
    <w:p w14:paraId="04D2C749" w14:textId="77777777" w:rsidR="007A136C" w:rsidRPr="0000450C" w:rsidRDefault="007A136C" w:rsidP="007A136C">
      <w:pPr>
        <w:pStyle w:val="ECEcorps"/>
        <w:rPr>
          <w:rFonts w:eastAsia="Arial Unicode MS"/>
        </w:rPr>
      </w:pPr>
    </w:p>
    <w:p w14:paraId="42B7456A" w14:textId="6CD60A32" w:rsidR="00EB278C" w:rsidRDefault="00EB278C" w:rsidP="00EB278C">
      <w:pPr>
        <w:pStyle w:val="ECEcorps"/>
      </w:pPr>
      <w:r>
        <w:t>……………………………………………………………………………………………………………………………………</w:t>
      </w:r>
      <w:r w:rsidR="009466D1">
        <w:t>…</w:t>
      </w:r>
    </w:p>
    <w:p w14:paraId="0BEED418" w14:textId="77777777" w:rsidR="00EB278C" w:rsidRDefault="00EB278C" w:rsidP="00EB278C">
      <w:pPr>
        <w:pStyle w:val="ECEcorps"/>
      </w:pPr>
    </w:p>
    <w:p w14:paraId="644B555D" w14:textId="77777777" w:rsidR="00EB278C" w:rsidRPr="00CE2022" w:rsidRDefault="00EB278C" w:rsidP="00EB278C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3916B6EA" w14:textId="77777777" w:rsidR="00EB278C" w:rsidRDefault="00EB278C" w:rsidP="00EB278C">
      <w:pPr>
        <w:pStyle w:val="ECEcorps"/>
      </w:pPr>
    </w:p>
    <w:p w14:paraId="3773F897" w14:textId="6A52040B" w:rsidR="00EB278C" w:rsidRDefault="00EB278C" w:rsidP="00EB278C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2351677B" w14:textId="1A61E1E2" w:rsidR="00E26870" w:rsidRDefault="00E26870" w:rsidP="00E26870">
      <w:pPr>
        <w:pStyle w:val="ECEcorps"/>
      </w:pPr>
    </w:p>
    <w:p w14:paraId="2556F376" w14:textId="77777777" w:rsidR="00C85EA3" w:rsidRDefault="00C85EA3" w:rsidP="00E26870">
      <w:pPr>
        <w:pStyle w:val="ECEcorps"/>
      </w:pPr>
    </w:p>
    <w:p w14:paraId="38234AAF" w14:textId="464D62A6" w:rsidR="008A0795" w:rsidRDefault="008A0795">
      <w:pPr>
        <w:spacing w:line="240" w:lineRule="auto"/>
        <w:jc w:val="left"/>
        <w:rPr>
          <w:color w:val="auto"/>
        </w:rPr>
      </w:pPr>
      <w:r>
        <w:br w:type="page"/>
      </w:r>
    </w:p>
    <w:p w14:paraId="7C434697" w14:textId="63C406AA" w:rsidR="00E23B27" w:rsidRDefault="00EB278C" w:rsidP="00E23B27">
      <w:pPr>
        <w:pStyle w:val="ECEpartie"/>
        <w:rPr>
          <w:b w:val="0"/>
        </w:rPr>
      </w:pPr>
      <w:bookmarkStart w:id="8" w:name="_Toc482638816"/>
      <w:bookmarkStart w:id="9" w:name="_Toc500182693"/>
      <w:r>
        <w:lastRenderedPageBreak/>
        <w:t>Estimation des incertitudes</w:t>
      </w:r>
      <w:r w:rsidR="00593588">
        <w:t>-type</w:t>
      </w:r>
      <w:r w:rsidR="00945DB2">
        <w:t xml:space="preserve"> et comparaison des diamètres</w:t>
      </w:r>
      <w:r w:rsidR="00484DFA">
        <w:t xml:space="preserve"> </w:t>
      </w:r>
      <w:r w:rsidR="00E26870" w:rsidRPr="008B2FD8">
        <w:rPr>
          <w:b w:val="0"/>
        </w:rPr>
        <w:t>(</w:t>
      </w:r>
      <w:r w:rsidR="008B2FD8" w:rsidRPr="008B2FD8">
        <w:rPr>
          <w:b w:val="0"/>
        </w:rPr>
        <w:t>2</w:t>
      </w:r>
      <w:r w:rsidR="004C03A9" w:rsidRPr="008B2FD8">
        <w:rPr>
          <w:b w:val="0"/>
        </w:rPr>
        <w:t>0</w:t>
      </w:r>
      <w:r w:rsidR="00E26870" w:rsidRPr="008B2FD8">
        <w:rPr>
          <w:b w:val="0"/>
        </w:rPr>
        <w:t xml:space="preserve"> minutes conseillées)</w:t>
      </w:r>
      <w:bookmarkEnd w:id="8"/>
      <w:bookmarkEnd w:id="9"/>
    </w:p>
    <w:p w14:paraId="7240A51C" w14:textId="77777777" w:rsidR="00E23B27" w:rsidRPr="00E23B27" w:rsidRDefault="00E23B27" w:rsidP="00E23B27">
      <w:pPr>
        <w:pStyle w:val="ECEcorps"/>
      </w:pPr>
    </w:p>
    <w:p w14:paraId="6D01B1F8" w14:textId="2F254CF1" w:rsidR="00E23B27" w:rsidRPr="00E23B27" w:rsidRDefault="00E23B27" w:rsidP="009466D1">
      <w:pPr>
        <w:pStyle w:val="ECEpartie"/>
        <w:numPr>
          <w:ilvl w:val="0"/>
          <w:numId w:val="0"/>
        </w:numPr>
        <w:ind w:left="360" w:hanging="360"/>
        <w:rPr>
          <w:b w:val="0"/>
        </w:rPr>
      </w:pPr>
      <w:r w:rsidRPr="00E23B27">
        <w:rPr>
          <w:b w:val="0"/>
        </w:rPr>
        <w:t>O</w:t>
      </w:r>
      <w:r w:rsidRPr="00E23B27">
        <w:rPr>
          <w:rFonts w:eastAsia="Arial Unicode MS"/>
          <w:b w:val="0"/>
        </w:rPr>
        <w:t>n exprimera les incertitudes avec deux chiffres significatifs.</w:t>
      </w:r>
    </w:p>
    <w:p w14:paraId="3B816DDB" w14:textId="1FFDBD95" w:rsidR="003F7D33" w:rsidRDefault="003F7D33" w:rsidP="00A20AA1">
      <w:pPr>
        <w:pStyle w:val="ECEcorps"/>
        <w:rPr>
          <w:bCs/>
        </w:rPr>
      </w:pPr>
    </w:p>
    <w:p w14:paraId="3038CF43" w14:textId="4D8D2997" w:rsidR="00476859" w:rsidRPr="00580A2B" w:rsidRDefault="00593588" w:rsidP="00566BD0">
      <w:pPr>
        <w:pStyle w:val="ECEcorps"/>
        <w:numPr>
          <w:ilvl w:val="1"/>
          <w:numId w:val="13"/>
        </w:numPr>
        <w:ind w:left="426"/>
        <w:rPr>
          <w:bCs/>
        </w:rPr>
      </w:pPr>
      <w:r w:rsidRPr="00580A2B">
        <w:rPr>
          <w:bCs/>
        </w:rPr>
        <w:t>À l’aide des données, évaluer les incertitudes-type u(</w:t>
      </w:r>
      <w:r w:rsidRPr="00580A2B">
        <w:rPr>
          <w:bCs/>
          <w:i/>
          <w:iCs/>
        </w:rPr>
        <w:t>L</w:t>
      </w:r>
      <w:r w:rsidRPr="00580A2B">
        <w:rPr>
          <w:bCs/>
        </w:rPr>
        <w:t>) et u(</w:t>
      </w:r>
      <w:r w:rsidRPr="00580A2B">
        <w:rPr>
          <w:bCs/>
          <w:i/>
          <w:iCs/>
        </w:rPr>
        <w:t>D</w:t>
      </w:r>
      <w:r w:rsidRPr="00580A2B">
        <w:rPr>
          <w:bCs/>
        </w:rPr>
        <w:t xml:space="preserve">) sur les mesures de </w:t>
      </w:r>
      <w:r w:rsidRPr="00580A2B">
        <w:rPr>
          <w:bCs/>
          <w:i/>
          <w:iCs/>
        </w:rPr>
        <w:t>L</w:t>
      </w:r>
      <w:r w:rsidRPr="00580A2B">
        <w:rPr>
          <w:bCs/>
        </w:rPr>
        <w:t xml:space="preserve"> et </w:t>
      </w:r>
      <w:r w:rsidRPr="00580A2B">
        <w:rPr>
          <w:bCs/>
          <w:i/>
          <w:iCs/>
        </w:rPr>
        <w:t>D</w:t>
      </w:r>
      <w:r w:rsidRPr="00580A2B">
        <w:rPr>
          <w:bCs/>
        </w:rPr>
        <w:t>.</w:t>
      </w:r>
    </w:p>
    <w:p w14:paraId="21A2954A" w14:textId="77777777" w:rsidR="000F58B7" w:rsidRPr="000F58B7" w:rsidRDefault="000F58B7" w:rsidP="000F58B7">
      <w:pPr>
        <w:pStyle w:val="ECEcorps"/>
        <w:ind w:left="720"/>
        <w:rPr>
          <w:bCs/>
          <w:sz w:val="8"/>
          <w:szCs w:val="8"/>
        </w:rPr>
      </w:pPr>
    </w:p>
    <w:p w14:paraId="7EE73446" w14:textId="77777777" w:rsidR="004C03A9" w:rsidRPr="004C03A9" w:rsidRDefault="004C03A9" w:rsidP="004C03A9">
      <w:pPr>
        <w:pStyle w:val="ECEpartie"/>
        <w:numPr>
          <w:ilvl w:val="0"/>
          <w:numId w:val="0"/>
        </w:numPr>
      </w:pPr>
    </w:p>
    <w:p w14:paraId="06CD6708" w14:textId="77777777" w:rsidR="004C03A9" w:rsidRDefault="004C03A9" w:rsidP="004C03A9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10F64C4A" w14:textId="77777777" w:rsidR="004C03A9" w:rsidRDefault="004C03A9" w:rsidP="004C03A9">
      <w:pPr>
        <w:pStyle w:val="ECEcorps"/>
      </w:pPr>
    </w:p>
    <w:p w14:paraId="53D97711" w14:textId="77777777" w:rsidR="004C03A9" w:rsidRPr="00CE2022" w:rsidRDefault="004C03A9" w:rsidP="004C03A9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58B9AC41" w14:textId="77777777" w:rsidR="004C03A9" w:rsidRDefault="004C03A9" w:rsidP="004C03A9">
      <w:pPr>
        <w:pStyle w:val="ECEcorps"/>
      </w:pPr>
    </w:p>
    <w:p w14:paraId="661214B9" w14:textId="77777777" w:rsidR="004C03A9" w:rsidRDefault="004C03A9" w:rsidP="004C03A9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5EB1F89D" w14:textId="77777777" w:rsidR="002E393A" w:rsidRDefault="002E393A" w:rsidP="004C03A9">
      <w:pPr>
        <w:pStyle w:val="ECEcorps"/>
      </w:pPr>
    </w:p>
    <w:p w14:paraId="6C9B7F17" w14:textId="2FC64D31" w:rsidR="002E393A" w:rsidRDefault="002E393A" w:rsidP="002E393A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658C1C8D" w14:textId="17BE67AF" w:rsidR="0000450C" w:rsidRDefault="0000450C" w:rsidP="002E393A">
      <w:pPr>
        <w:pStyle w:val="ECEcorps"/>
      </w:pPr>
    </w:p>
    <w:p w14:paraId="1E0678AE" w14:textId="60FA4832" w:rsidR="006827D3" w:rsidRPr="00D36D3F" w:rsidRDefault="002E393A" w:rsidP="00566BD0">
      <w:pPr>
        <w:pStyle w:val="ECEcorps"/>
        <w:numPr>
          <w:ilvl w:val="1"/>
          <w:numId w:val="13"/>
        </w:numPr>
        <w:ind w:left="426"/>
        <w:rPr>
          <w:bCs/>
          <w:i/>
          <w:iCs/>
        </w:rPr>
      </w:pPr>
      <w:r w:rsidRPr="00EB278C">
        <w:rPr>
          <w:bCs/>
        </w:rPr>
        <w:t>Calculer</w:t>
      </w:r>
      <w:r w:rsidRPr="00AD4826">
        <w:rPr>
          <w:bCs/>
        </w:rPr>
        <w:t xml:space="preserve"> l</w:t>
      </w:r>
      <w:r w:rsidR="00593164">
        <w:rPr>
          <w:bCs/>
        </w:rPr>
        <w:t xml:space="preserve">es </w:t>
      </w:r>
      <w:r w:rsidRPr="00AD4826">
        <w:rPr>
          <w:bCs/>
        </w:rPr>
        <w:t>incertitude</w:t>
      </w:r>
      <w:r w:rsidR="00593164">
        <w:rPr>
          <w:bCs/>
        </w:rPr>
        <w:t>s</w:t>
      </w:r>
      <w:r w:rsidRPr="00AD4826">
        <w:rPr>
          <w:bCs/>
        </w:rPr>
        <w:t>-type</w:t>
      </w:r>
      <w:r w:rsidR="00545BEC" w:rsidRPr="0000450C">
        <w:rPr>
          <w:bCs/>
        </w:rPr>
        <w:t>s</w:t>
      </w:r>
      <w:r w:rsidR="00545BEC" w:rsidRPr="00545BEC">
        <w:rPr>
          <w:bCs/>
          <w:color w:val="00B050"/>
        </w:rPr>
        <w:t xml:space="preserve"> </w:t>
      </w:r>
      <w:r w:rsidR="00E23709" w:rsidRPr="00E23709">
        <w:rPr>
          <w:bCs/>
        </w:rPr>
        <w:t>u</w:t>
      </w:r>
      <w:r w:rsidR="00593164" w:rsidRPr="000A0DC0">
        <w:rPr>
          <w:bCs/>
          <w:iCs/>
        </w:rPr>
        <w:t>(</w:t>
      </w:r>
      <w:r w:rsidRPr="00593164">
        <w:rPr>
          <w:rFonts w:eastAsia="Arial Unicode MS"/>
          <w:i/>
          <w:iCs/>
        </w:rPr>
        <w:t>a</w:t>
      </w:r>
      <w:r w:rsidRPr="000A0DC0">
        <w:rPr>
          <w:rFonts w:eastAsia="Arial Unicode MS"/>
          <w:iCs/>
          <w:vertAlign w:val="subscript"/>
        </w:rPr>
        <w:t>barbe</w:t>
      </w:r>
      <w:r w:rsidR="00593164" w:rsidRPr="000A0DC0">
        <w:rPr>
          <w:rFonts w:eastAsia="Arial Unicode MS"/>
          <w:iCs/>
        </w:rPr>
        <w:t>)</w:t>
      </w:r>
      <w:r w:rsidR="00120A81">
        <w:rPr>
          <w:rFonts w:eastAsia="Arial Unicode MS"/>
          <w:i/>
          <w:iCs/>
        </w:rPr>
        <w:t xml:space="preserve"> </w:t>
      </w:r>
      <w:r w:rsidRPr="00AD4826">
        <w:rPr>
          <w:rFonts w:eastAsia="Arial Unicode MS"/>
        </w:rPr>
        <w:t xml:space="preserve">et </w:t>
      </w:r>
      <w:r w:rsidR="00E23709" w:rsidRPr="00E23709">
        <w:rPr>
          <w:rFonts w:eastAsia="Arial Unicode MS"/>
        </w:rPr>
        <w:t>u</w:t>
      </w:r>
      <w:r w:rsidR="00593164" w:rsidRPr="000A0DC0">
        <w:rPr>
          <w:rFonts w:eastAsia="Arial Unicode MS"/>
          <w:iCs/>
        </w:rPr>
        <w:t>(</w:t>
      </w:r>
      <w:r w:rsidRPr="00593164">
        <w:rPr>
          <w:rFonts w:eastAsia="Arial Unicode MS"/>
          <w:i/>
          <w:iCs/>
        </w:rPr>
        <w:t>a</w:t>
      </w:r>
      <w:r w:rsidRPr="000A0DC0">
        <w:rPr>
          <w:rFonts w:eastAsia="Arial Unicode MS"/>
          <w:iCs/>
          <w:vertAlign w:val="subscript"/>
        </w:rPr>
        <w:t>cheveu</w:t>
      </w:r>
      <w:r w:rsidR="00593164" w:rsidRPr="000A0DC0">
        <w:rPr>
          <w:rFonts w:eastAsia="Arial Unicode MS"/>
          <w:iCs/>
        </w:rPr>
        <w:t>)</w:t>
      </w:r>
      <w:r w:rsidR="00EB278C" w:rsidRPr="000A0DC0">
        <w:rPr>
          <w:rFonts w:eastAsia="Arial Unicode MS"/>
        </w:rPr>
        <w:t xml:space="preserve"> </w:t>
      </w:r>
      <w:r w:rsidR="00EB278C">
        <w:rPr>
          <w:rFonts w:eastAsia="Arial Unicode MS"/>
        </w:rPr>
        <w:t xml:space="preserve">sur les valeurs de </w:t>
      </w:r>
      <w:r w:rsidR="00EB278C" w:rsidRPr="00593164">
        <w:rPr>
          <w:rFonts w:eastAsia="Arial Unicode MS"/>
          <w:i/>
          <w:iCs/>
        </w:rPr>
        <w:t>a</w:t>
      </w:r>
      <w:r w:rsidR="00EB278C" w:rsidRPr="000A0DC0">
        <w:rPr>
          <w:rFonts w:eastAsia="Arial Unicode MS"/>
          <w:iCs/>
          <w:vertAlign w:val="subscript"/>
        </w:rPr>
        <w:t>barbe</w:t>
      </w:r>
      <w:r w:rsidR="00EB278C">
        <w:rPr>
          <w:rFonts w:eastAsia="Arial Unicode MS"/>
          <w:i/>
          <w:iCs/>
        </w:rPr>
        <w:t xml:space="preserve"> </w:t>
      </w:r>
      <w:r w:rsidR="00EB278C" w:rsidRPr="00AD4826">
        <w:rPr>
          <w:rFonts w:eastAsia="Arial Unicode MS"/>
        </w:rPr>
        <w:t xml:space="preserve">et </w:t>
      </w:r>
      <w:r w:rsidR="00EB278C" w:rsidRPr="00593164">
        <w:rPr>
          <w:rFonts w:eastAsia="Arial Unicode MS"/>
          <w:i/>
          <w:iCs/>
        </w:rPr>
        <w:t>a</w:t>
      </w:r>
      <w:r w:rsidR="00EB278C" w:rsidRPr="000A0DC0">
        <w:rPr>
          <w:rFonts w:eastAsia="Arial Unicode MS"/>
          <w:iCs/>
          <w:vertAlign w:val="subscript"/>
        </w:rPr>
        <w:t>cheveu</w:t>
      </w:r>
      <w:r w:rsidR="00EB278C">
        <w:rPr>
          <w:rFonts w:eastAsia="Arial Unicode MS"/>
          <w:iCs/>
        </w:rPr>
        <w:t>.</w:t>
      </w:r>
      <w:r w:rsidR="00D36D3F">
        <w:rPr>
          <w:rFonts w:eastAsia="Arial Unicode MS"/>
          <w:iCs/>
        </w:rPr>
        <w:t xml:space="preserve"> </w:t>
      </w:r>
    </w:p>
    <w:p w14:paraId="621D7904" w14:textId="77777777" w:rsidR="00D36D3F" w:rsidRPr="00D36D3F" w:rsidRDefault="00D36D3F" w:rsidP="00D36D3F">
      <w:pPr>
        <w:pStyle w:val="ECEcorps"/>
        <w:rPr>
          <w:rFonts w:eastAsia="Arial Unicode MS"/>
          <w:iCs/>
          <w:sz w:val="8"/>
          <w:szCs w:val="8"/>
          <w:u w:val="single"/>
        </w:rPr>
      </w:pPr>
    </w:p>
    <w:p w14:paraId="79505B16" w14:textId="77777777" w:rsidR="006827D3" w:rsidRDefault="006827D3" w:rsidP="00E26870">
      <w:pPr>
        <w:pStyle w:val="ECEcorps"/>
        <w:rPr>
          <w:bCs/>
        </w:rPr>
      </w:pPr>
    </w:p>
    <w:p w14:paraId="1AC35DD2" w14:textId="77777777" w:rsidR="002E393A" w:rsidRDefault="002E393A" w:rsidP="002E393A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53F2FA75" w14:textId="77777777" w:rsidR="002E393A" w:rsidRDefault="002E393A" w:rsidP="002E393A">
      <w:pPr>
        <w:pStyle w:val="ECEcorps"/>
      </w:pPr>
    </w:p>
    <w:p w14:paraId="2B7F4B0C" w14:textId="77777777" w:rsidR="002E393A" w:rsidRPr="00CE2022" w:rsidRDefault="002E393A" w:rsidP="002E393A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4D6EDE74" w14:textId="77777777" w:rsidR="002E393A" w:rsidRDefault="002E393A" w:rsidP="002E393A">
      <w:pPr>
        <w:pStyle w:val="ECEcorps"/>
      </w:pPr>
    </w:p>
    <w:p w14:paraId="3158F2D7" w14:textId="77777777" w:rsidR="002E393A" w:rsidRDefault="002E393A" w:rsidP="002E393A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3C68EEC2" w14:textId="77777777" w:rsidR="002E393A" w:rsidRDefault="002E393A" w:rsidP="002E393A">
      <w:pPr>
        <w:pStyle w:val="ECEcorps"/>
      </w:pPr>
    </w:p>
    <w:p w14:paraId="209C5B59" w14:textId="77777777" w:rsidR="002E393A" w:rsidRDefault="002E393A" w:rsidP="002E393A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29693B20" w14:textId="77777777" w:rsidR="002E393A" w:rsidRDefault="002E393A" w:rsidP="002E393A">
      <w:pPr>
        <w:pStyle w:val="ECEcorps"/>
      </w:pPr>
    </w:p>
    <w:p w14:paraId="4DC0EC82" w14:textId="3E584AF4" w:rsidR="002E393A" w:rsidRDefault="002E393A" w:rsidP="002E393A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5C4051E0" w14:textId="474BB14D" w:rsidR="00EA73FD" w:rsidRDefault="00EA73FD">
      <w:pPr>
        <w:spacing w:line="240" w:lineRule="auto"/>
        <w:jc w:val="left"/>
        <w:rPr>
          <w:color w:val="auto"/>
        </w:rPr>
      </w:pPr>
    </w:p>
    <w:p w14:paraId="636ED001" w14:textId="454981F3" w:rsidR="006705E2" w:rsidRDefault="006705E2" w:rsidP="00566BD0">
      <w:pPr>
        <w:pStyle w:val="ECEcorps"/>
        <w:numPr>
          <w:ilvl w:val="1"/>
          <w:numId w:val="13"/>
        </w:numPr>
        <w:ind w:left="426"/>
        <w:rPr>
          <w:rFonts w:eastAsia="Arial Unicode MS"/>
        </w:rPr>
      </w:pPr>
      <w:r>
        <w:t xml:space="preserve">Comparer les diamètres </w:t>
      </w:r>
      <w:r>
        <w:rPr>
          <w:rFonts w:eastAsia="Arial Unicode MS"/>
          <w:i/>
          <w:iCs/>
        </w:rPr>
        <w:t>a</w:t>
      </w:r>
      <w:r w:rsidRPr="000A0DC0">
        <w:rPr>
          <w:rFonts w:eastAsia="Arial Unicode MS"/>
          <w:iCs/>
          <w:vertAlign w:val="subscript"/>
        </w:rPr>
        <w:t>barbe</w:t>
      </w:r>
      <w:r>
        <w:rPr>
          <w:rFonts w:eastAsia="Arial Unicode MS"/>
          <w:i/>
          <w:iCs/>
          <w:vertAlign w:val="subscript"/>
        </w:rPr>
        <w:t xml:space="preserve"> </w:t>
      </w:r>
      <w:r w:rsidRPr="006827D3">
        <w:rPr>
          <w:rFonts w:eastAsia="Arial Unicode MS"/>
        </w:rPr>
        <w:t xml:space="preserve">et </w:t>
      </w:r>
      <w:r>
        <w:rPr>
          <w:rFonts w:eastAsia="Arial Unicode MS"/>
          <w:i/>
          <w:iCs/>
        </w:rPr>
        <w:t>a</w:t>
      </w:r>
      <w:bookmarkStart w:id="10" w:name="_GoBack"/>
      <w:r w:rsidRPr="000A0DC0">
        <w:rPr>
          <w:rFonts w:eastAsia="Arial Unicode MS"/>
          <w:iCs/>
          <w:vertAlign w:val="subscript"/>
        </w:rPr>
        <w:t xml:space="preserve">cheveu </w:t>
      </w:r>
      <w:bookmarkEnd w:id="10"/>
      <w:r>
        <w:rPr>
          <w:rFonts w:eastAsia="Arial Unicode MS"/>
        </w:rPr>
        <w:t>obtenus.</w:t>
      </w:r>
    </w:p>
    <w:p w14:paraId="2D2EAA5B" w14:textId="77777777" w:rsidR="006705E2" w:rsidRDefault="006705E2" w:rsidP="006705E2">
      <w:pPr>
        <w:pStyle w:val="ECEcorps"/>
        <w:rPr>
          <w:rFonts w:eastAsia="Arial Unicode MS"/>
        </w:rPr>
      </w:pPr>
    </w:p>
    <w:p w14:paraId="724A1F6D" w14:textId="77777777" w:rsidR="006705E2" w:rsidRDefault="006705E2" w:rsidP="006705E2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20A4858C" w14:textId="77777777" w:rsidR="006705E2" w:rsidRDefault="006705E2" w:rsidP="006705E2">
      <w:pPr>
        <w:pStyle w:val="ECEcorps"/>
      </w:pPr>
    </w:p>
    <w:p w14:paraId="62A40388" w14:textId="77777777" w:rsidR="006705E2" w:rsidRPr="00CE2022" w:rsidRDefault="006705E2" w:rsidP="006705E2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492850AC" w14:textId="77777777" w:rsidR="006705E2" w:rsidRDefault="006705E2" w:rsidP="006705E2">
      <w:pPr>
        <w:pStyle w:val="ECEcorps"/>
      </w:pPr>
    </w:p>
    <w:p w14:paraId="2AABAF47" w14:textId="77777777" w:rsidR="006705E2" w:rsidRDefault="006705E2" w:rsidP="006705E2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699D7D27" w14:textId="77777777" w:rsidR="006705E2" w:rsidRDefault="006705E2" w:rsidP="00E26870">
      <w:pPr>
        <w:pStyle w:val="ECEcorps"/>
        <w:rPr>
          <w:bCs/>
        </w:rPr>
      </w:pPr>
    </w:p>
    <w:p w14:paraId="5129B01A" w14:textId="77777777" w:rsidR="00562A44" w:rsidRPr="006827D3" w:rsidRDefault="00562A44" w:rsidP="00E26870">
      <w:pPr>
        <w:pStyle w:val="ECEcorps"/>
        <w:rPr>
          <w:bCs/>
        </w:rPr>
      </w:pPr>
    </w:p>
    <w:p w14:paraId="3E1B7420" w14:textId="77777777" w:rsidR="00C85EA3" w:rsidRDefault="00C85EA3" w:rsidP="00337F03">
      <w:pPr>
        <w:pStyle w:val="ECEcorps"/>
        <w:rPr>
          <w:b/>
        </w:rPr>
      </w:pPr>
    </w:p>
    <w:p w14:paraId="3C0470A9" w14:textId="5C26230C" w:rsidR="00D9338B" w:rsidRPr="00337F03" w:rsidRDefault="00E26870" w:rsidP="00337F03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2"/>
      <w:bookmarkEnd w:id="3"/>
      <w:bookmarkEnd w:id="4"/>
    </w:p>
    <w:sectPr w:rsidR="00D9338B" w:rsidRPr="00337F03" w:rsidSect="00680CBA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1778096" w14:textId="77777777" w:rsidR="000A5B21" w:rsidRDefault="000A5B21" w:rsidP="0008058B">
      <w:r>
        <w:separator/>
      </w:r>
    </w:p>
  </w:endnote>
  <w:endnote w:type="continuationSeparator" w:id="0">
    <w:p w14:paraId="22D4F3EB" w14:textId="77777777" w:rsidR="000A5B21" w:rsidRDefault="000A5B21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T Extra">
    <w:panose1 w:val="05050102010205020202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82813EF" w14:textId="77777777" w:rsidR="00056229" w:rsidRDefault="00056229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D7D738F" w14:textId="634483BF" w:rsidR="00247C61" w:rsidRPr="00827238" w:rsidRDefault="00247C61" w:rsidP="00511500">
    <w:pPr>
      <w:pStyle w:val="ECEcorps"/>
      <w:jc w:val="right"/>
    </w:pPr>
    <w:r w:rsidRPr="00827238">
      <w:t xml:space="preserve">Page </w:t>
    </w:r>
    <w:r w:rsidR="00D417D0" w:rsidRPr="00827238">
      <w:fldChar w:fldCharType="begin"/>
    </w:r>
    <w:r w:rsidRPr="00827238">
      <w:instrText xml:space="preserve"> PAGE </w:instrText>
    </w:r>
    <w:r w:rsidR="00D417D0" w:rsidRPr="00827238">
      <w:fldChar w:fldCharType="separate"/>
    </w:r>
    <w:r w:rsidR="000A0DC0">
      <w:rPr>
        <w:noProof/>
      </w:rPr>
      <w:t>5</w:t>
    </w:r>
    <w:r w:rsidR="00D417D0" w:rsidRPr="00827238">
      <w:rPr>
        <w:noProof/>
      </w:rPr>
      <w:fldChar w:fldCharType="end"/>
    </w:r>
    <w:r w:rsidRPr="00827238">
      <w:t xml:space="preserve"> sur </w:t>
    </w:r>
    <w:r w:rsidR="000A0DC0">
      <w:fldChar w:fldCharType="begin"/>
    </w:r>
    <w:r w:rsidR="000A0DC0">
      <w:instrText xml:space="preserve"> NUMPAGES  </w:instrText>
    </w:r>
    <w:r w:rsidR="000A0DC0">
      <w:fldChar w:fldCharType="separate"/>
    </w:r>
    <w:r w:rsidR="000A0DC0">
      <w:rPr>
        <w:noProof/>
      </w:rPr>
      <w:t>5</w:t>
    </w:r>
    <w:r w:rsidR="000A0DC0">
      <w:rPr>
        <w:noProof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8F57D51" w14:textId="77777777" w:rsidR="00056229" w:rsidRDefault="00056229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289665F" w14:textId="77777777" w:rsidR="000A5B21" w:rsidRDefault="000A5B21" w:rsidP="0008058B">
      <w:r>
        <w:separator/>
      </w:r>
    </w:p>
  </w:footnote>
  <w:footnote w:type="continuationSeparator" w:id="0">
    <w:p w14:paraId="531F0E73" w14:textId="77777777" w:rsidR="000A5B21" w:rsidRDefault="000A5B21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9104963" w14:textId="77777777" w:rsidR="00056229" w:rsidRDefault="00056229">
    <w:pPr>
      <w:pStyle w:val="En-tte"/>
      <w:framePr w:wrap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C233363" w14:textId="77777777" w:rsidR="00247C61" w:rsidRDefault="00247C61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>
      <w:rPr>
        <w:b/>
        <w:sz w:val="24"/>
        <w:szCs w:val="24"/>
      </w:rPr>
      <w:t>LES PHANÈRES</w:t>
    </w:r>
    <w:r>
      <w:tab/>
      <w:t>Session</w:t>
    </w:r>
  </w:p>
  <w:p w14:paraId="1D7760FE" w14:textId="304E7B16" w:rsidR="00247C61" w:rsidRDefault="00247C61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056229">
      <w:t>6</w:t>
    </w:r>
  </w:p>
  <w:p w14:paraId="07D0A5DA" w14:textId="77777777" w:rsidR="00247C61" w:rsidRDefault="00247C61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015125B" w14:textId="77777777" w:rsidR="00056229" w:rsidRDefault="00056229">
    <w:pPr>
      <w:pStyle w:val="En-tte"/>
      <w:framePr w:wrap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0C7D3FA1"/>
    <w:multiLevelType w:val="multilevel"/>
    <w:tmpl w:val="5B02D8C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" w15:restartNumberingAfterBreak="0">
    <w:nsid w:val="175C4A8B"/>
    <w:multiLevelType w:val="multilevel"/>
    <w:tmpl w:val="5B02D8C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3" w15:restartNumberingAfterBreak="0">
    <w:nsid w:val="1FF52D68"/>
    <w:multiLevelType w:val="hybridMultilevel"/>
    <w:tmpl w:val="6156A2EC"/>
    <w:lvl w:ilvl="0" w:tplc="3A5C464C">
      <w:numFmt w:val="bullet"/>
      <w:lvlText w:val="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BC905CE"/>
    <w:multiLevelType w:val="multilevel"/>
    <w:tmpl w:val="A834769E"/>
    <w:lvl w:ilvl="0">
      <w:start w:val="3"/>
      <w:numFmt w:val="decimal"/>
      <w:pStyle w:val="ECEpartie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2D595C82"/>
    <w:multiLevelType w:val="multilevel"/>
    <w:tmpl w:val="7C2E895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6" w15:restartNumberingAfterBreak="0">
    <w:nsid w:val="35F24589"/>
    <w:multiLevelType w:val="multilevel"/>
    <w:tmpl w:val="5B02D8C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7" w15:restartNumberingAfterBreak="0">
    <w:nsid w:val="3EC97578"/>
    <w:multiLevelType w:val="hybridMultilevel"/>
    <w:tmpl w:val="CB0044C6"/>
    <w:lvl w:ilvl="0" w:tplc="6428CA12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0" w15:restartNumberingAfterBreak="0">
    <w:nsid w:val="53C569F7"/>
    <w:multiLevelType w:val="multilevel"/>
    <w:tmpl w:val="8BE65FB2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  <w:i w:val="0"/>
        <w:iCs w:val="0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1" w15:restartNumberingAfterBreak="0">
    <w:nsid w:val="55D04512"/>
    <w:multiLevelType w:val="multilevel"/>
    <w:tmpl w:val="EA069AD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5CB554A0"/>
    <w:multiLevelType w:val="hybridMultilevel"/>
    <w:tmpl w:val="1976319C"/>
    <w:lvl w:ilvl="0" w:tplc="7314644E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4"/>
  </w:num>
  <w:num w:numId="3">
    <w:abstractNumId w:val="8"/>
  </w:num>
  <w:num w:numId="4">
    <w:abstractNumId w:val="4"/>
  </w:num>
  <w:num w:numId="5">
    <w:abstractNumId w:val="4"/>
    <w:lvlOverride w:ilvl="0">
      <w:startOverride w:val="1"/>
    </w:lvlOverride>
  </w:num>
  <w:num w:numId="6">
    <w:abstractNumId w:val="4"/>
  </w:num>
  <w:num w:numId="7">
    <w:abstractNumId w:val="14"/>
  </w:num>
  <w:num w:numId="8">
    <w:abstractNumId w:val="14"/>
  </w:num>
  <w:num w:numId="9">
    <w:abstractNumId w:val="13"/>
  </w:num>
  <w:num w:numId="10">
    <w:abstractNumId w:val="7"/>
  </w:num>
  <w:num w:numId="11">
    <w:abstractNumId w:val="4"/>
    <w:lvlOverride w:ilvl="0">
      <w:startOverride w:val="3"/>
    </w:lvlOverride>
    <w:lvlOverride w:ilvl="1">
      <w:startOverride w:val="5"/>
    </w:lvlOverride>
  </w:num>
  <w:num w:numId="12">
    <w:abstractNumId w:val="3"/>
  </w:num>
  <w:num w:numId="13">
    <w:abstractNumId w:val="10"/>
  </w:num>
  <w:num w:numId="14">
    <w:abstractNumId w:val="5"/>
  </w:num>
  <w:num w:numId="15">
    <w:abstractNumId w:val="12"/>
  </w:num>
  <w:num w:numId="16">
    <w:abstractNumId w:val="2"/>
  </w:num>
  <w:num w:numId="17">
    <w:abstractNumId w:val="1"/>
  </w:num>
  <w:num w:numId="18">
    <w:abstractNumId w:val="6"/>
  </w:num>
  <w:num w:numId="19">
    <w:abstractNumId w:val="1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0606"/>
    <w:rsid w:val="000007E9"/>
    <w:rsid w:val="0000450C"/>
    <w:rsid w:val="00004673"/>
    <w:rsid w:val="00020546"/>
    <w:rsid w:val="00024878"/>
    <w:rsid w:val="0003345D"/>
    <w:rsid w:val="00036419"/>
    <w:rsid w:val="000452AF"/>
    <w:rsid w:val="0005057E"/>
    <w:rsid w:val="0005391B"/>
    <w:rsid w:val="00054C46"/>
    <w:rsid w:val="00056229"/>
    <w:rsid w:val="00060606"/>
    <w:rsid w:val="000730EC"/>
    <w:rsid w:val="0008058B"/>
    <w:rsid w:val="00080D59"/>
    <w:rsid w:val="0009288D"/>
    <w:rsid w:val="00094B9D"/>
    <w:rsid w:val="000961F8"/>
    <w:rsid w:val="000A0DC0"/>
    <w:rsid w:val="000A0EF6"/>
    <w:rsid w:val="000A35F6"/>
    <w:rsid w:val="000A3EEE"/>
    <w:rsid w:val="000A44CB"/>
    <w:rsid w:val="000A4DD1"/>
    <w:rsid w:val="000A5B21"/>
    <w:rsid w:val="000A7BEB"/>
    <w:rsid w:val="000A7E22"/>
    <w:rsid w:val="000B3E05"/>
    <w:rsid w:val="000C0C10"/>
    <w:rsid w:val="000D3D7B"/>
    <w:rsid w:val="000D4C7E"/>
    <w:rsid w:val="000D78CB"/>
    <w:rsid w:val="000E11E8"/>
    <w:rsid w:val="000E59C2"/>
    <w:rsid w:val="000E6CD3"/>
    <w:rsid w:val="000F09CE"/>
    <w:rsid w:val="000F2199"/>
    <w:rsid w:val="000F4F58"/>
    <w:rsid w:val="000F5562"/>
    <w:rsid w:val="000F58B7"/>
    <w:rsid w:val="0010790F"/>
    <w:rsid w:val="00117BB9"/>
    <w:rsid w:val="00120A81"/>
    <w:rsid w:val="001227DD"/>
    <w:rsid w:val="00127337"/>
    <w:rsid w:val="0013056C"/>
    <w:rsid w:val="00132F68"/>
    <w:rsid w:val="00136091"/>
    <w:rsid w:val="0014388A"/>
    <w:rsid w:val="00154171"/>
    <w:rsid w:val="00154704"/>
    <w:rsid w:val="00157A3B"/>
    <w:rsid w:val="00161763"/>
    <w:rsid w:val="0016304D"/>
    <w:rsid w:val="00180BB9"/>
    <w:rsid w:val="00184590"/>
    <w:rsid w:val="00185C9A"/>
    <w:rsid w:val="001916A7"/>
    <w:rsid w:val="001946FD"/>
    <w:rsid w:val="00194A94"/>
    <w:rsid w:val="00195444"/>
    <w:rsid w:val="00197F7D"/>
    <w:rsid w:val="00197FD0"/>
    <w:rsid w:val="001A032B"/>
    <w:rsid w:val="001A07C5"/>
    <w:rsid w:val="001A43AF"/>
    <w:rsid w:val="001A5F0A"/>
    <w:rsid w:val="001A6D4D"/>
    <w:rsid w:val="001B5CD4"/>
    <w:rsid w:val="001B6AE5"/>
    <w:rsid w:val="001B6BCD"/>
    <w:rsid w:val="001C1B1D"/>
    <w:rsid w:val="001C388B"/>
    <w:rsid w:val="001C50C9"/>
    <w:rsid w:val="001C7882"/>
    <w:rsid w:val="001E36BA"/>
    <w:rsid w:val="001E6BF0"/>
    <w:rsid w:val="001F2B63"/>
    <w:rsid w:val="001F3BEA"/>
    <w:rsid w:val="001F42A2"/>
    <w:rsid w:val="001F5398"/>
    <w:rsid w:val="001F6316"/>
    <w:rsid w:val="001F67FD"/>
    <w:rsid w:val="00202E82"/>
    <w:rsid w:val="00222333"/>
    <w:rsid w:val="0023590A"/>
    <w:rsid w:val="00235CF8"/>
    <w:rsid w:val="002402D0"/>
    <w:rsid w:val="002406F0"/>
    <w:rsid w:val="00240935"/>
    <w:rsid w:val="00241DA6"/>
    <w:rsid w:val="002436AD"/>
    <w:rsid w:val="00247C61"/>
    <w:rsid w:val="002570A7"/>
    <w:rsid w:val="00267E4F"/>
    <w:rsid w:val="00272204"/>
    <w:rsid w:val="002739E2"/>
    <w:rsid w:val="0029774E"/>
    <w:rsid w:val="00297830"/>
    <w:rsid w:val="002A6390"/>
    <w:rsid w:val="002B2244"/>
    <w:rsid w:val="002B44A4"/>
    <w:rsid w:val="002C06A1"/>
    <w:rsid w:val="002C32C2"/>
    <w:rsid w:val="002C3CC3"/>
    <w:rsid w:val="002C57A3"/>
    <w:rsid w:val="002E393A"/>
    <w:rsid w:val="002E4371"/>
    <w:rsid w:val="002E68C6"/>
    <w:rsid w:val="002E7086"/>
    <w:rsid w:val="002F2F4A"/>
    <w:rsid w:val="00305D9F"/>
    <w:rsid w:val="00311732"/>
    <w:rsid w:val="00312F6B"/>
    <w:rsid w:val="00313B78"/>
    <w:rsid w:val="00314F87"/>
    <w:rsid w:val="003167DB"/>
    <w:rsid w:val="00317EBC"/>
    <w:rsid w:val="0032257A"/>
    <w:rsid w:val="003269DC"/>
    <w:rsid w:val="00332943"/>
    <w:rsid w:val="00332C86"/>
    <w:rsid w:val="00335B86"/>
    <w:rsid w:val="0033731B"/>
    <w:rsid w:val="003377D6"/>
    <w:rsid w:val="00337F03"/>
    <w:rsid w:val="00341408"/>
    <w:rsid w:val="00341785"/>
    <w:rsid w:val="00341EC2"/>
    <w:rsid w:val="00343196"/>
    <w:rsid w:val="00344874"/>
    <w:rsid w:val="00351073"/>
    <w:rsid w:val="00356DD6"/>
    <w:rsid w:val="00366A24"/>
    <w:rsid w:val="00367552"/>
    <w:rsid w:val="0037570D"/>
    <w:rsid w:val="00380A67"/>
    <w:rsid w:val="003839E3"/>
    <w:rsid w:val="003869AD"/>
    <w:rsid w:val="00392182"/>
    <w:rsid w:val="0039367C"/>
    <w:rsid w:val="003937B9"/>
    <w:rsid w:val="00397E4F"/>
    <w:rsid w:val="003A114B"/>
    <w:rsid w:val="003B15C1"/>
    <w:rsid w:val="003B16DA"/>
    <w:rsid w:val="003B3AA5"/>
    <w:rsid w:val="003B41FF"/>
    <w:rsid w:val="003C0A55"/>
    <w:rsid w:val="003C13F9"/>
    <w:rsid w:val="003C6A7A"/>
    <w:rsid w:val="003D2DB2"/>
    <w:rsid w:val="003F5DFB"/>
    <w:rsid w:val="003F7D33"/>
    <w:rsid w:val="00400882"/>
    <w:rsid w:val="004143AF"/>
    <w:rsid w:val="00430881"/>
    <w:rsid w:val="004314C1"/>
    <w:rsid w:val="004470BA"/>
    <w:rsid w:val="00452138"/>
    <w:rsid w:val="00453E1C"/>
    <w:rsid w:val="00455CA0"/>
    <w:rsid w:val="00457661"/>
    <w:rsid w:val="0046515C"/>
    <w:rsid w:val="00471FF7"/>
    <w:rsid w:val="004733C9"/>
    <w:rsid w:val="00476859"/>
    <w:rsid w:val="00476C4B"/>
    <w:rsid w:val="00480760"/>
    <w:rsid w:val="00484BB6"/>
    <w:rsid w:val="00484DFA"/>
    <w:rsid w:val="00486CC1"/>
    <w:rsid w:val="0049000B"/>
    <w:rsid w:val="00490BE1"/>
    <w:rsid w:val="00494687"/>
    <w:rsid w:val="004951F3"/>
    <w:rsid w:val="004955A9"/>
    <w:rsid w:val="00496711"/>
    <w:rsid w:val="004B461A"/>
    <w:rsid w:val="004B701D"/>
    <w:rsid w:val="004B7AC0"/>
    <w:rsid w:val="004C03A9"/>
    <w:rsid w:val="004C193F"/>
    <w:rsid w:val="004C486D"/>
    <w:rsid w:val="004C63B9"/>
    <w:rsid w:val="004C69B9"/>
    <w:rsid w:val="004C7336"/>
    <w:rsid w:val="004E3F39"/>
    <w:rsid w:val="004E7A99"/>
    <w:rsid w:val="004E7C5D"/>
    <w:rsid w:val="004F39E2"/>
    <w:rsid w:val="004F58C7"/>
    <w:rsid w:val="004F7FE3"/>
    <w:rsid w:val="005008B2"/>
    <w:rsid w:val="00501769"/>
    <w:rsid w:val="00505926"/>
    <w:rsid w:val="00511500"/>
    <w:rsid w:val="00514057"/>
    <w:rsid w:val="0051466E"/>
    <w:rsid w:val="00514F40"/>
    <w:rsid w:val="00522F23"/>
    <w:rsid w:val="005276B1"/>
    <w:rsid w:val="0052797B"/>
    <w:rsid w:val="00527A98"/>
    <w:rsid w:val="00531889"/>
    <w:rsid w:val="0053548C"/>
    <w:rsid w:val="00535F25"/>
    <w:rsid w:val="0053639F"/>
    <w:rsid w:val="005367B5"/>
    <w:rsid w:val="005415CA"/>
    <w:rsid w:val="00545715"/>
    <w:rsid w:val="00545BEC"/>
    <w:rsid w:val="00555314"/>
    <w:rsid w:val="00556702"/>
    <w:rsid w:val="00561732"/>
    <w:rsid w:val="00562A44"/>
    <w:rsid w:val="00566BD0"/>
    <w:rsid w:val="00572123"/>
    <w:rsid w:val="00576B3E"/>
    <w:rsid w:val="00580A2B"/>
    <w:rsid w:val="005827DD"/>
    <w:rsid w:val="00585F41"/>
    <w:rsid w:val="00586169"/>
    <w:rsid w:val="00593164"/>
    <w:rsid w:val="00593588"/>
    <w:rsid w:val="00593DD4"/>
    <w:rsid w:val="005A3ADA"/>
    <w:rsid w:val="005A6352"/>
    <w:rsid w:val="005C79D6"/>
    <w:rsid w:val="005E7304"/>
    <w:rsid w:val="005F3ABA"/>
    <w:rsid w:val="006017BB"/>
    <w:rsid w:val="00603814"/>
    <w:rsid w:val="0060508C"/>
    <w:rsid w:val="006220B0"/>
    <w:rsid w:val="00622A2D"/>
    <w:rsid w:val="00623074"/>
    <w:rsid w:val="006256F1"/>
    <w:rsid w:val="00625773"/>
    <w:rsid w:val="00641949"/>
    <w:rsid w:val="00641C53"/>
    <w:rsid w:val="00642779"/>
    <w:rsid w:val="00647032"/>
    <w:rsid w:val="00652886"/>
    <w:rsid w:val="006705E2"/>
    <w:rsid w:val="00670A39"/>
    <w:rsid w:val="00671759"/>
    <w:rsid w:val="00671F6B"/>
    <w:rsid w:val="0067559A"/>
    <w:rsid w:val="00675DF7"/>
    <w:rsid w:val="00680CBA"/>
    <w:rsid w:val="006827D3"/>
    <w:rsid w:val="00693925"/>
    <w:rsid w:val="006A0F26"/>
    <w:rsid w:val="006A1119"/>
    <w:rsid w:val="006A4982"/>
    <w:rsid w:val="006A4C86"/>
    <w:rsid w:val="006B67D1"/>
    <w:rsid w:val="006C3642"/>
    <w:rsid w:val="006C4707"/>
    <w:rsid w:val="006D05B1"/>
    <w:rsid w:val="006E4A76"/>
    <w:rsid w:val="006E61FC"/>
    <w:rsid w:val="006E7488"/>
    <w:rsid w:val="006F3571"/>
    <w:rsid w:val="00700B7B"/>
    <w:rsid w:val="007020B9"/>
    <w:rsid w:val="00703EF9"/>
    <w:rsid w:val="0071188E"/>
    <w:rsid w:val="007146B9"/>
    <w:rsid w:val="007171FB"/>
    <w:rsid w:val="007248BF"/>
    <w:rsid w:val="00724A84"/>
    <w:rsid w:val="00736B78"/>
    <w:rsid w:val="00741025"/>
    <w:rsid w:val="007479C4"/>
    <w:rsid w:val="00750D77"/>
    <w:rsid w:val="00751CCC"/>
    <w:rsid w:val="00752C74"/>
    <w:rsid w:val="00756B4A"/>
    <w:rsid w:val="00760192"/>
    <w:rsid w:val="00762F0F"/>
    <w:rsid w:val="00777A5A"/>
    <w:rsid w:val="00791883"/>
    <w:rsid w:val="007955D1"/>
    <w:rsid w:val="00795BD5"/>
    <w:rsid w:val="007A136C"/>
    <w:rsid w:val="007A2EEC"/>
    <w:rsid w:val="007B01F7"/>
    <w:rsid w:val="007C2791"/>
    <w:rsid w:val="007D2CCF"/>
    <w:rsid w:val="007D359B"/>
    <w:rsid w:val="007D7590"/>
    <w:rsid w:val="007E5DC4"/>
    <w:rsid w:val="007E7114"/>
    <w:rsid w:val="007F0426"/>
    <w:rsid w:val="007F24EC"/>
    <w:rsid w:val="007F4752"/>
    <w:rsid w:val="007F4B1B"/>
    <w:rsid w:val="007F527E"/>
    <w:rsid w:val="008034C0"/>
    <w:rsid w:val="00804D53"/>
    <w:rsid w:val="0081247E"/>
    <w:rsid w:val="00814D65"/>
    <w:rsid w:val="008212D5"/>
    <w:rsid w:val="00827238"/>
    <w:rsid w:val="00837D76"/>
    <w:rsid w:val="00845CFB"/>
    <w:rsid w:val="00847E64"/>
    <w:rsid w:val="00853B9D"/>
    <w:rsid w:val="00857DF7"/>
    <w:rsid w:val="00866E94"/>
    <w:rsid w:val="00871603"/>
    <w:rsid w:val="00872F1A"/>
    <w:rsid w:val="00882C1C"/>
    <w:rsid w:val="00883B86"/>
    <w:rsid w:val="008842CD"/>
    <w:rsid w:val="008843CC"/>
    <w:rsid w:val="008900C4"/>
    <w:rsid w:val="008915AD"/>
    <w:rsid w:val="00892447"/>
    <w:rsid w:val="008924BD"/>
    <w:rsid w:val="0089303D"/>
    <w:rsid w:val="00894559"/>
    <w:rsid w:val="008A0795"/>
    <w:rsid w:val="008A206A"/>
    <w:rsid w:val="008A2C45"/>
    <w:rsid w:val="008A4322"/>
    <w:rsid w:val="008A66EA"/>
    <w:rsid w:val="008B0821"/>
    <w:rsid w:val="008B1679"/>
    <w:rsid w:val="008B1B0C"/>
    <w:rsid w:val="008B2FD8"/>
    <w:rsid w:val="008B3457"/>
    <w:rsid w:val="008C32B8"/>
    <w:rsid w:val="008C38F0"/>
    <w:rsid w:val="008C518E"/>
    <w:rsid w:val="008C5E45"/>
    <w:rsid w:val="008D2329"/>
    <w:rsid w:val="008D2FDD"/>
    <w:rsid w:val="008D5BC6"/>
    <w:rsid w:val="008D5E1C"/>
    <w:rsid w:val="008D5E24"/>
    <w:rsid w:val="008E0208"/>
    <w:rsid w:val="008E3784"/>
    <w:rsid w:val="008E58B1"/>
    <w:rsid w:val="008E7248"/>
    <w:rsid w:val="008F2F40"/>
    <w:rsid w:val="008F43AF"/>
    <w:rsid w:val="008F520D"/>
    <w:rsid w:val="00902E0B"/>
    <w:rsid w:val="00910A57"/>
    <w:rsid w:val="00910ACC"/>
    <w:rsid w:val="00910B6F"/>
    <w:rsid w:val="00915AEE"/>
    <w:rsid w:val="00917147"/>
    <w:rsid w:val="009179AD"/>
    <w:rsid w:val="009362F7"/>
    <w:rsid w:val="009407A6"/>
    <w:rsid w:val="00943326"/>
    <w:rsid w:val="0094436A"/>
    <w:rsid w:val="00945DB2"/>
    <w:rsid w:val="009466D1"/>
    <w:rsid w:val="009506E7"/>
    <w:rsid w:val="00953B67"/>
    <w:rsid w:val="00956745"/>
    <w:rsid w:val="00961955"/>
    <w:rsid w:val="00961A42"/>
    <w:rsid w:val="00965FA8"/>
    <w:rsid w:val="009671FB"/>
    <w:rsid w:val="0097315E"/>
    <w:rsid w:val="00973D67"/>
    <w:rsid w:val="00975D81"/>
    <w:rsid w:val="00977D3F"/>
    <w:rsid w:val="009850FD"/>
    <w:rsid w:val="009903B6"/>
    <w:rsid w:val="009A5591"/>
    <w:rsid w:val="009A5729"/>
    <w:rsid w:val="009B0C7E"/>
    <w:rsid w:val="009B3241"/>
    <w:rsid w:val="009B5EBE"/>
    <w:rsid w:val="009C268C"/>
    <w:rsid w:val="009C43EC"/>
    <w:rsid w:val="009C447B"/>
    <w:rsid w:val="009C77F9"/>
    <w:rsid w:val="009D33D6"/>
    <w:rsid w:val="009D5DFA"/>
    <w:rsid w:val="009E0083"/>
    <w:rsid w:val="009E0132"/>
    <w:rsid w:val="009E02D9"/>
    <w:rsid w:val="009E173E"/>
    <w:rsid w:val="009E1FCF"/>
    <w:rsid w:val="009F3076"/>
    <w:rsid w:val="009F43E0"/>
    <w:rsid w:val="00A01302"/>
    <w:rsid w:val="00A027BC"/>
    <w:rsid w:val="00A05EB9"/>
    <w:rsid w:val="00A07EA8"/>
    <w:rsid w:val="00A12834"/>
    <w:rsid w:val="00A13678"/>
    <w:rsid w:val="00A16872"/>
    <w:rsid w:val="00A20AA1"/>
    <w:rsid w:val="00A2244B"/>
    <w:rsid w:val="00A260A0"/>
    <w:rsid w:val="00A27074"/>
    <w:rsid w:val="00A35262"/>
    <w:rsid w:val="00A37761"/>
    <w:rsid w:val="00A436E8"/>
    <w:rsid w:val="00A437C2"/>
    <w:rsid w:val="00A446AD"/>
    <w:rsid w:val="00A52B59"/>
    <w:rsid w:val="00A5619C"/>
    <w:rsid w:val="00A60B25"/>
    <w:rsid w:val="00A611F0"/>
    <w:rsid w:val="00A649FE"/>
    <w:rsid w:val="00A837CD"/>
    <w:rsid w:val="00A960AB"/>
    <w:rsid w:val="00A96E30"/>
    <w:rsid w:val="00AB1C2D"/>
    <w:rsid w:val="00AC1F4D"/>
    <w:rsid w:val="00AC48FD"/>
    <w:rsid w:val="00AD06AF"/>
    <w:rsid w:val="00AD1605"/>
    <w:rsid w:val="00AD4826"/>
    <w:rsid w:val="00AE1C5F"/>
    <w:rsid w:val="00AE23CF"/>
    <w:rsid w:val="00AF12DB"/>
    <w:rsid w:val="00B109D5"/>
    <w:rsid w:val="00B135A8"/>
    <w:rsid w:val="00B1701C"/>
    <w:rsid w:val="00B3421A"/>
    <w:rsid w:val="00B35967"/>
    <w:rsid w:val="00B37749"/>
    <w:rsid w:val="00B40BD5"/>
    <w:rsid w:val="00B40C58"/>
    <w:rsid w:val="00B42CED"/>
    <w:rsid w:val="00B4612A"/>
    <w:rsid w:val="00B4698B"/>
    <w:rsid w:val="00B46D6D"/>
    <w:rsid w:val="00B46EC2"/>
    <w:rsid w:val="00B63ABE"/>
    <w:rsid w:val="00B64DBE"/>
    <w:rsid w:val="00B71F41"/>
    <w:rsid w:val="00B7616B"/>
    <w:rsid w:val="00B827D4"/>
    <w:rsid w:val="00B90845"/>
    <w:rsid w:val="00BA5B41"/>
    <w:rsid w:val="00BB5D1A"/>
    <w:rsid w:val="00BB70B8"/>
    <w:rsid w:val="00BD2046"/>
    <w:rsid w:val="00BD3616"/>
    <w:rsid w:val="00BE2432"/>
    <w:rsid w:val="00BE62B3"/>
    <w:rsid w:val="00BF194C"/>
    <w:rsid w:val="00BF45AB"/>
    <w:rsid w:val="00BF661D"/>
    <w:rsid w:val="00C03A82"/>
    <w:rsid w:val="00C0563F"/>
    <w:rsid w:val="00C06213"/>
    <w:rsid w:val="00C17467"/>
    <w:rsid w:val="00C2065A"/>
    <w:rsid w:val="00C227CB"/>
    <w:rsid w:val="00C22A4C"/>
    <w:rsid w:val="00C23E7C"/>
    <w:rsid w:val="00C24FEE"/>
    <w:rsid w:val="00C26872"/>
    <w:rsid w:val="00C3270A"/>
    <w:rsid w:val="00C41B19"/>
    <w:rsid w:val="00C41EB2"/>
    <w:rsid w:val="00C467EB"/>
    <w:rsid w:val="00C529C9"/>
    <w:rsid w:val="00C550C6"/>
    <w:rsid w:val="00C60133"/>
    <w:rsid w:val="00C60652"/>
    <w:rsid w:val="00C60969"/>
    <w:rsid w:val="00C60BE5"/>
    <w:rsid w:val="00C623E7"/>
    <w:rsid w:val="00C74BFD"/>
    <w:rsid w:val="00C85EA3"/>
    <w:rsid w:val="00C96F5F"/>
    <w:rsid w:val="00CA1A4D"/>
    <w:rsid w:val="00CC57B9"/>
    <w:rsid w:val="00CC5F72"/>
    <w:rsid w:val="00CC695B"/>
    <w:rsid w:val="00CD1F8A"/>
    <w:rsid w:val="00CD300B"/>
    <w:rsid w:val="00CE158D"/>
    <w:rsid w:val="00CE2022"/>
    <w:rsid w:val="00CE2371"/>
    <w:rsid w:val="00CE4EF5"/>
    <w:rsid w:val="00CE6AA4"/>
    <w:rsid w:val="00D00DBD"/>
    <w:rsid w:val="00D01B60"/>
    <w:rsid w:val="00D0324F"/>
    <w:rsid w:val="00D03D52"/>
    <w:rsid w:val="00D073A6"/>
    <w:rsid w:val="00D20F73"/>
    <w:rsid w:val="00D32EF2"/>
    <w:rsid w:val="00D3597E"/>
    <w:rsid w:val="00D36D3F"/>
    <w:rsid w:val="00D417D0"/>
    <w:rsid w:val="00D54168"/>
    <w:rsid w:val="00D54A6E"/>
    <w:rsid w:val="00D610A3"/>
    <w:rsid w:val="00D64332"/>
    <w:rsid w:val="00D658D3"/>
    <w:rsid w:val="00D742A9"/>
    <w:rsid w:val="00D82237"/>
    <w:rsid w:val="00D9338B"/>
    <w:rsid w:val="00D93CCA"/>
    <w:rsid w:val="00D9649A"/>
    <w:rsid w:val="00D96B92"/>
    <w:rsid w:val="00D96FEA"/>
    <w:rsid w:val="00DA2084"/>
    <w:rsid w:val="00DA6E08"/>
    <w:rsid w:val="00DB6AEE"/>
    <w:rsid w:val="00DC1C63"/>
    <w:rsid w:val="00DD02A8"/>
    <w:rsid w:val="00DD07EC"/>
    <w:rsid w:val="00DD3429"/>
    <w:rsid w:val="00DE1294"/>
    <w:rsid w:val="00DE3D26"/>
    <w:rsid w:val="00DE6F64"/>
    <w:rsid w:val="00DE7B24"/>
    <w:rsid w:val="00DF3178"/>
    <w:rsid w:val="00DF5D61"/>
    <w:rsid w:val="00E01154"/>
    <w:rsid w:val="00E039FF"/>
    <w:rsid w:val="00E07526"/>
    <w:rsid w:val="00E137F8"/>
    <w:rsid w:val="00E14BA5"/>
    <w:rsid w:val="00E170B4"/>
    <w:rsid w:val="00E21464"/>
    <w:rsid w:val="00E21FCD"/>
    <w:rsid w:val="00E23709"/>
    <w:rsid w:val="00E23B27"/>
    <w:rsid w:val="00E2460E"/>
    <w:rsid w:val="00E26870"/>
    <w:rsid w:val="00E310D8"/>
    <w:rsid w:val="00E34C70"/>
    <w:rsid w:val="00E3791C"/>
    <w:rsid w:val="00E438C3"/>
    <w:rsid w:val="00E46864"/>
    <w:rsid w:val="00E520C6"/>
    <w:rsid w:val="00E56A7B"/>
    <w:rsid w:val="00E56D83"/>
    <w:rsid w:val="00E74827"/>
    <w:rsid w:val="00E749E8"/>
    <w:rsid w:val="00E81F3D"/>
    <w:rsid w:val="00E85DDA"/>
    <w:rsid w:val="00E961C1"/>
    <w:rsid w:val="00EA73FD"/>
    <w:rsid w:val="00EB278C"/>
    <w:rsid w:val="00EC0677"/>
    <w:rsid w:val="00EC4179"/>
    <w:rsid w:val="00EE0587"/>
    <w:rsid w:val="00EE12CE"/>
    <w:rsid w:val="00EE308A"/>
    <w:rsid w:val="00EE3251"/>
    <w:rsid w:val="00EF1517"/>
    <w:rsid w:val="00EF25B5"/>
    <w:rsid w:val="00F01237"/>
    <w:rsid w:val="00F01722"/>
    <w:rsid w:val="00F02F8C"/>
    <w:rsid w:val="00F07F89"/>
    <w:rsid w:val="00F10905"/>
    <w:rsid w:val="00F11BD2"/>
    <w:rsid w:val="00F14501"/>
    <w:rsid w:val="00F15700"/>
    <w:rsid w:val="00F20118"/>
    <w:rsid w:val="00F31C5B"/>
    <w:rsid w:val="00F35C1A"/>
    <w:rsid w:val="00F371EF"/>
    <w:rsid w:val="00F60C94"/>
    <w:rsid w:val="00F61869"/>
    <w:rsid w:val="00F65642"/>
    <w:rsid w:val="00F66787"/>
    <w:rsid w:val="00F879D2"/>
    <w:rsid w:val="00F97865"/>
    <w:rsid w:val="00FB14E2"/>
    <w:rsid w:val="00FB25E2"/>
    <w:rsid w:val="00FB2CA9"/>
    <w:rsid w:val="00FD09A4"/>
    <w:rsid w:val="00FD12E0"/>
    <w:rsid w:val="00FD646D"/>
    <w:rsid w:val="00FD7B07"/>
    <w:rsid w:val="00FE2068"/>
    <w:rsid w:val="00FE4C5A"/>
    <w:rsid w:val="00FE6107"/>
    <w:rsid w:val="00FE6ED7"/>
    <w:rsid w:val="00FF764A"/>
    <w:rsid w:val="00FF7E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6582A6BC"/>
  <w15:docId w15:val="{06E649E2-FCBA-4DB8-BA27-2A02930FD4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A0795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6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Lienhypertexte">
    <w:name w:val="Hyperlink"/>
    <w:basedOn w:val="Policepardfaut"/>
    <w:uiPriority w:val="99"/>
    <w:semiHidden/>
    <w:unhideWhenUsed/>
    <w:rsid w:val="00671F6B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973D67"/>
    <w:pPr>
      <w:spacing w:before="100" w:beforeAutospacing="1" w:after="100" w:afterAutospacing="1" w:line="240" w:lineRule="auto"/>
      <w:jc w:val="left"/>
    </w:pPr>
    <w:rPr>
      <w:rFonts w:ascii="Times New Roman" w:hAnsi="Times New Roman" w:cs="Times New Roman"/>
      <w:color w:val="auto"/>
      <w:sz w:val="24"/>
      <w:szCs w:val="24"/>
    </w:rPr>
  </w:style>
  <w:style w:type="character" w:customStyle="1" w:styleId="lang-he">
    <w:name w:val="lang-he"/>
    <w:basedOn w:val="Policepardfaut"/>
    <w:rsid w:val="00973D67"/>
  </w:style>
  <w:style w:type="character" w:styleId="lev">
    <w:name w:val="Strong"/>
    <w:basedOn w:val="Policepardfaut"/>
    <w:uiPriority w:val="22"/>
    <w:qFormat/>
    <w:rsid w:val="00973D67"/>
    <w:rPr>
      <w:b/>
      <w:bCs/>
    </w:rPr>
  </w:style>
  <w:style w:type="paragraph" w:styleId="Lgende">
    <w:name w:val="caption"/>
    <w:basedOn w:val="Normal"/>
    <w:next w:val="Normal"/>
    <w:uiPriority w:val="35"/>
    <w:unhideWhenUsed/>
    <w:qFormat/>
    <w:rsid w:val="009C447B"/>
    <w:pPr>
      <w:spacing w:after="200" w:line="240" w:lineRule="auto"/>
    </w:pPr>
    <w:rPr>
      <w:i/>
      <w:iCs/>
      <w:color w:val="1F497D" w:themeColor="text2"/>
      <w:sz w:val="18"/>
      <w:szCs w:val="18"/>
    </w:rPr>
  </w:style>
  <w:style w:type="paragraph" w:styleId="Paragraphedeliste">
    <w:name w:val="List Paragraph"/>
    <w:basedOn w:val="Normal"/>
    <w:uiPriority w:val="72"/>
    <w:rsid w:val="004C03A9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2C32C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124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7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19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99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3.png"/><Relationship Id="rId18" Type="http://schemas.openxmlformats.org/officeDocument/2006/relationships/header" Target="header3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2.png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fr.wikipedia.org/wiki/Ongle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10" Type="http://schemas.openxmlformats.org/officeDocument/2006/relationships/hyperlink" Target="https://fr.wikipedia.org/wiki/Poil" TargetMode="External"/><Relationship Id="rId19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hyperlink" Target="https://fr.wikipedia.org/wiki/Cheveu" TargetMode="External"/><Relationship Id="rId14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7F89A8C-4B26-458D-B4EF-F52A2891F0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322</TotalTime>
  <Pages>5</Pages>
  <Words>1056</Words>
  <Characters>5808</Characters>
  <DocSecurity>0</DocSecurity>
  <Lines>48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6851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2014-07-07T13:51:00Z</cp:lastPrinted>
  <dcterms:created xsi:type="dcterms:W3CDTF">2020-11-08T08:19:00Z</dcterms:created>
  <dcterms:modified xsi:type="dcterms:W3CDTF">2026-01-20T10:27:00Z</dcterms:modified>
</cp:coreProperties>
</file>