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6C2AA01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A7237D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2BB2C8A0" w:rsidR="003A114B" w:rsidRPr="00545715" w:rsidRDefault="003A114B" w:rsidP="00E26870">
      <w:pPr>
        <w:pStyle w:val="ECEcorps"/>
        <w:rPr>
          <w:u w:val="single"/>
        </w:rPr>
      </w:pPr>
    </w:p>
    <w:p w14:paraId="0CCCF1DA" w14:textId="04C770BB" w:rsidR="00E26870" w:rsidRPr="00136091" w:rsidRDefault="009B6DF1" w:rsidP="00E26870">
      <w:pPr>
        <w:pStyle w:val="ECEtitre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0FA99FF9" wp14:editId="362A2EB6">
            <wp:simplePos x="0" y="0"/>
            <wp:positionH relativeFrom="column">
              <wp:posOffset>4885055</wp:posOffset>
            </wp:positionH>
            <wp:positionV relativeFrom="paragraph">
              <wp:posOffset>22225</wp:posOffset>
            </wp:positionV>
            <wp:extent cx="1497330" cy="1936750"/>
            <wp:effectExtent l="0" t="0" r="1270" b="6350"/>
            <wp:wrapSquare wrapText="bothSides"/>
            <wp:docPr id="217231538" name="Imag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6" t="3886" b="13212"/>
                    <a:stretch/>
                  </pic:blipFill>
                  <pic:spPr bwMode="auto">
                    <a:xfrm>
                      <a:off x="0" y="0"/>
                      <a:ext cx="149733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46B9"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0695E818" w:rsidR="00E26870" w:rsidRPr="00545715" w:rsidRDefault="00E26870" w:rsidP="00E26870">
      <w:pPr>
        <w:pStyle w:val="ECEcorps"/>
        <w:rPr>
          <w:u w:val="single"/>
        </w:rPr>
      </w:pPr>
    </w:p>
    <w:p w14:paraId="1908A01C" w14:textId="34F61ACD" w:rsidR="00B9478E" w:rsidRDefault="00854918" w:rsidP="00E26870">
      <w:pPr>
        <w:pStyle w:val="ECEcorps"/>
      </w:pPr>
      <w:r w:rsidRPr="00854918">
        <w:t>Le percarbonate de sodium est une poudre granuleuse</w:t>
      </w:r>
      <w:r w:rsidR="00DD3DE9">
        <w:t xml:space="preserve"> </w:t>
      </w:r>
      <w:r w:rsidRPr="00854918">
        <w:t>blanche</w:t>
      </w:r>
      <w:r w:rsidR="00D87A89">
        <w:t xml:space="preserve"> f</w:t>
      </w:r>
      <w:r w:rsidRPr="00854918">
        <w:t>abriqué</w:t>
      </w:r>
      <w:r w:rsidR="00DD3DE9">
        <w:t>e</w:t>
      </w:r>
      <w:r w:rsidRPr="00854918">
        <w:t xml:space="preserve"> à partir de carbonate de </w:t>
      </w:r>
      <w:r>
        <w:t>sodium</w:t>
      </w:r>
      <w:r w:rsidRPr="00854918">
        <w:t xml:space="preserve"> </w:t>
      </w:r>
      <w:r w:rsidR="00B9478E">
        <w:t>(Na</w:t>
      </w:r>
      <w:r w:rsidR="00B9478E" w:rsidRPr="00B9478E">
        <w:rPr>
          <w:vertAlign w:val="subscript"/>
        </w:rPr>
        <w:t>2</w:t>
      </w:r>
      <w:r w:rsidR="00B9478E">
        <w:t>CO</w:t>
      </w:r>
      <w:r w:rsidR="00B9478E" w:rsidRPr="00B9478E">
        <w:rPr>
          <w:vertAlign w:val="subscript"/>
        </w:rPr>
        <w:t>3</w:t>
      </w:r>
      <w:r w:rsidR="00B9478E">
        <w:t xml:space="preserve">) </w:t>
      </w:r>
      <w:r w:rsidRPr="00854918">
        <w:t xml:space="preserve">et </w:t>
      </w:r>
      <w:r w:rsidR="00C978C0">
        <w:t>de peroxyde d’hydrogène</w:t>
      </w:r>
      <w:r w:rsidR="00B9478E">
        <w:t xml:space="preserve"> (H</w:t>
      </w:r>
      <w:r w:rsidR="00B9478E" w:rsidRPr="00B9478E">
        <w:rPr>
          <w:vertAlign w:val="subscript"/>
        </w:rPr>
        <w:t>2</w:t>
      </w:r>
      <w:r w:rsidR="00B9478E">
        <w:t>O</w:t>
      </w:r>
      <w:r w:rsidR="00B9478E" w:rsidRPr="00B9478E">
        <w:rPr>
          <w:vertAlign w:val="subscript"/>
        </w:rPr>
        <w:t>2</w:t>
      </w:r>
      <w:r w:rsidR="00B9478E">
        <w:t>)</w:t>
      </w:r>
      <w:r w:rsidRPr="00854918">
        <w:t xml:space="preserve">. </w:t>
      </w:r>
    </w:p>
    <w:p w14:paraId="488E3698" w14:textId="77777777" w:rsidR="009B6DF1" w:rsidRDefault="009B6DF1" w:rsidP="00E26870">
      <w:pPr>
        <w:pStyle w:val="ECEcorps"/>
      </w:pPr>
    </w:p>
    <w:p w14:paraId="5F90E368" w14:textId="1AF8BAE3" w:rsidR="00B9478E" w:rsidRDefault="00B9478E" w:rsidP="00E26870">
      <w:pPr>
        <w:pStyle w:val="ECEcorps"/>
      </w:pPr>
      <w:r>
        <w:t>Il est utilisé notamment :</w:t>
      </w:r>
    </w:p>
    <w:p w14:paraId="5B70FD57" w14:textId="7808633D" w:rsidR="00B9478E" w:rsidRDefault="00B9478E" w:rsidP="00B9478E">
      <w:pPr>
        <w:pStyle w:val="ECEcorps"/>
        <w:numPr>
          <w:ilvl w:val="0"/>
          <w:numId w:val="10"/>
        </w:numPr>
      </w:pPr>
      <w:proofErr w:type="gramStart"/>
      <w:r>
        <w:t>pour</w:t>
      </w:r>
      <w:proofErr w:type="gramEnd"/>
      <w:r>
        <w:t xml:space="preserve"> détacher et blanchir le linge</w:t>
      </w:r>
      <w:r w:rsidR="00EB72AB">
        <w:t> ;</w:t>
      </w:r>
    </w:p>
    <w:p w14:paraId="1DB3E568" w14:textId="5D9FEF37" w:rsidR="00B9478E" w:rsidRDefault="00B9478E" w:rsidP="00B9478E">
      <w:pPr>
        <w:pStyle w:val="ECEcorps"/>
        <w:numPr>
          <w:ilvl w:val="0"/>
          <w:numId w:val="10"/>
        </w:numPr>
      </w:pPr>
      <w:proofErr w:type="gramStart"/>
      <w:r>
        <w:t>pour</w:t>
      </w:r>
      <w:proofErr w:type="gramEnd"/>
      <w:r>
        <w:t xml:space="preserve"> nettoyer</w:t>
      </w:r>
      <w:r w:rsidR="00DD3DE9">
        <w:t xml:space="preserve"> et désinfecter la maison et les extérieurs</w:t>
      </w:r>
      <w:r w:rsidR="00EB72AB">
        <w:t>.</w:t>
      </w:r>
    </w:p>
    <w:p w14:paraId="0312BAE6" w14:textId="40EC1E6E" w:rsidR="00854918" w:rsidRDefault="00854918" w:rsidP="00E26870">
      <w:pPr>
        <w:pStyle w:val="ECEcorps"/>
      </w:pPr>
    </w:p>
    <w:p w14:paraId="6AB19565" w14:textId="0B4ED7D5" w:rsidR="00854918" w:rsidRPr="00DD3DE9" w:rsidRDefault="00DD3DE9" w:rsidP="00C5502B">
      <w:pPr>
        <w:pStyle w:val="ECEcorps"/>
      </w:pPr>
      <w:r>
        <w:t xml:space="preserve">La formule du percarbonate de sodium </w:t>
      </w:r>
      <w:r w:rsidR="00C978C0">
        <w:t xml:space="preserve">indiquée sur l’étiquette </w:t>
      </w:r>
      <w:r>
        <w:t>est : 2 Na</w:t>
      </w:r>
      <w:r w:rsidRPr="00B9478E">
        <w:rPr>
          <w:vertAlign w:val="subscript"/>
        </w:rPr>
        <w:t>2</w:t>
      </w:r>
      <w:r>
        <w:t>CO</w:t>
      </w:r>
      <w:r w:rsidRPr="00B9478E">
        <w:rPr>
          <w:vertAlign w:val="subscript"/>
        </w:rPr>
        <w:t>3</w:t>
      </w:r>
      <w:r>
        <w:t>, 3 H</w:t>
      </w:r>
      <w:r w:rsidRPr="00B9478E">
        <w:rPr>
          <w:vertAlign w:val="subscript"/>
        </w:rPr>
        <w:t>2</w:t>
      </w:r>
      <w:r>
        <w:t>O</w:t>
      </w:r>
      <w:r w:rsidRPr="00B9478E">
        <w:rPr>
          <w:vertAlign w:val="subscript"/>
        </w:rPr>
        <w:t>2</w:t>
      </w:r>
      <w:r>
        <w:t>.</w:t>
      </w:r>
    </w:p>
    <w:p w14:paraId="29A0DF5F" w14:textId="0FB0988D" w:rsidR="00854918" w:rsidRDefault="00854918" w:rsidP="00E26870">
      <w:pPr>
        <w:pStyle w:val="ECEcorps"/>
      </w:pPr>
    </w:p>
    <w:p w14:paraId="163E3125" w14:textId="6B7E4158" w:rsidR="00854918" w:rsidRDefault="009B6DF1" w:rsidP="00E26870">
      <w:pPr>
        <w:pStyle w:val="ECEcorps"/>
      </w:pPr>
      <w:r>
        <w:fldChar w:fldCharType="begin"/>
      </w:r>
      <w:r>
        <w:instrText xml:space="preserve"> INCLUDEPICTURE "https://chatgpt.com/backend-api/estuary/public_content/enc/eyJpZCI6Im1fNjk3OGNjZDc4MmQwODE5MTljY2I4Y2E2NWY2ZmRjZDI6ZmlsZV8wMDAwMDAwMDU5NzQ3MjBlYmRkNDJkZTZhNmI0NTQ3OCIsInRzIjoiMjA0ODAiLCJwIjoicHlpIiwiY2lkIjoiMSIsInNpZyI6Ijk1YjIyMGIxMjZhZDIxYjE3MWM4Mzg1MTY2NWMyNzg3MGU3NjI4YTEwNjA1OTAyOTM2NTI0NDJkMzRhZjY3ZjciLCJ2IjoiMCIsImdpem1vX2lkIjpudWxsLCJjcyI6bnVsbCwiY3AiOm51bGwsIm1hIjpudWxsfQ==" \* MERGEFORMATINET </w:instrText>
      </w:r>
      <w:r>
        <w:fldChar w:fldCharType="end"/>
      </w:r>
    </w:p>
    <w:p w14:paraId="69CCF9BD" w14:textId="77777777" w:rsidR="006B7D94" w:rsidRDefault="006B7D94" w:rsidP="00E26870">
      <w:pPr>
        <w:pStyle w:val="ECEcorps"/>
      </w:pPr>
    </w:p>
    <w:p w14:paraId="1628867E" w14:textId="77777777" w:rsidR="00854918" w:rsidRDefault="00854918" w:rsidP="00E26870">
      <w:pPr>
        <w:pStyle w:val="ECEcorps"/>
      </w:pPr>
    </w:p>
    <w:p w14:paraId="39E9B54B" w14:textId="32D4C718" w:rsidR="00854918" w:rsidRDefault="00854918" w:rsidP="00E26870">
      <w:pPr>
        <w:pStyle w:val="ECEcorps"/>
      </w:pPr>
    </w:p>
    <w:p w14:paraId="36AF000A" w14:textId="77777777" w:rsidR="008F30C4" w:rsidRDefault="008F30C4" w:rsidP="00E26870">
      <w:pPr>
        <w:pStyle w:val="ECEcorps"/>
      </w:pPr>
    </w:p>
    <w:p w14:paraId="34F97C83" w14:textId="3266633A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DD3DE9">
        <w:rPr>
          <w:b/>
          <w:i/>
          <w:sz w:val="24"/>
        </w:rPr>
        <w:t xml:space="preserve"> vérifier par titrage</w:t>
      </w:r>
      <w:r w:rsidR="00C978C0">
        <w:rPr>
          <w:b/>
          <w:i/>
          <w:sz w:val="24"/>
        </w:rPr>
        <w:t>s</w:t>
      </w:r>
      <w:r w:rsidR="00DD3DE9">
        <w:rPr>
          <w:b/>
          <w:i/>
          <w:sz w:val="24"/>
        </w:rPr>
        <w:t xml:space="preserve"> la stœchiométrie de la formule du percarbonate de sodium (</w:t>
      </w:r>
      <w:r w:rsidR="00DD3DE9" w:rsidRPr="00DD3DE9">
        <w:rPr>
          <w:b/>
          <w:i/>
          <w:sz w:val="24"/>
          <w:szCs w:val="24"/>
        </w:rPr>
        <w:t>2 Na</w:t>
      </w:r>
      <w:r w:rsidR="00DD3DE9" w:rsidRPr="00DD3DE9">
        <w:rPr>
          <w:b/>
          <w:i/>
          <w:sz w:val="24"/>
          <w:szCs w:val="24"/>
          <w:vertAlign w:val="subscript"/>
        </w:rPr>
        <w:t>2</w:t>
      </w:r>
      <w:r w:rsidR="00DD3DE9" w:rsidRPr="00DD3DE9">
        <w:rPr>
          <w:b/>
          <w:i/>
          <w:sz w:val="24"/>
          <w:szCs w:val="24"/>
        </w:rPr>
        <w:t>CO</w:t>
      </w:r>
      <w:r w:rsidR="00DD3DE9" w:rsidRPr="00DD3DE9">
        <w:rPr>
          <w:b/>
          <w:i/>
          <w:sz w:val="24"/>
          <w:szCs w:val="24"/>
          <w:vertAlign w:val="subscript"/>
        </w:rPr>
        <w:t>3</w:t>
      </w:r>
      <w:r w:rsidR="00DD3DE9" w:rsidRPr="00DD3DE9">
        <w:rPr>
          <w:b/>
          <w:i/>
          <w:sz w:val="24"/>
          <w:szCs w:val="24"/>
        </w:rPr>
        <w:t xml:space="preserve"> pour 3 H</w:t>
      </w:r>
      <w:r w:rsidR="00DD3DE9" w:rsidRPr="00DD3DE9">
        <w:rPr>
          <w:b/>
          <w:i/>
          <w:sz w:val="24"/>
          <w:szCs w:val="24"/>
          <w:vertAlign w:val="subscript"/>
        </w:rPr>
        <w:t>2</w:t>
      </w:r>
      <w:r w:rsidR="00DD3DE9" w:rsidRPr="00DD3DE9">
        <w:rPr>
          <w:b/>
          <w:i/>
          <w:sz w:val="24"/>
          <w:szCs w:val="24"/>
        </w:rPr>
        <w:t>O</w:t>
      </w:r>
      <w:r w:rsidR="00DD3DE9" w:rsidRPr="00DD3DE9">
        <w:rPr>
          <w:b/>
          <w:i/>
          <w:sz w:val="24"/>
          <w:szCs w:val="24"/>
          <w:vertAlign w:val="subscript"/>
        </w:rPr>
        <w:t>2</w:t>
      </w:r>
      <w:r w:rsidR="00DD3DE9">
        <w:rPr>
          <w:b/>
          <w:i/>
          <w:sz w:val="24"/>
        </w:rPr>
        <w:t>).</w:t>
      </w:r>
    </w:p>
    <w:p w14:paraId="0EABE245" w14:textId="77777777" w:rsidR="007146B9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0F24A9A1" w14:textId="77777777" w:rsidR="003F2ACA" w:rsidRDefault="003F2ACA" w:rsidP="00E26870">
      <w:pPr>
        <w:pStyle w:val="ECEcorps"/>
        <w:rPr>
          <w:b/>
          <w:sz w:val="24"/>
          <w:szCs w:val="24"/>
          <w:u w:val="single"/>
        </w:rPr>
      </w:pPr>
    </w:p>
    <w:p w14:paraId="66D1E6F5" w14:textId="77777777" w:rsidR="00EB72AB" w:rsidRDefault="00EB72AB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4799800A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14D2D2BC" w:rsidR="003A114B" w:rsidRDefault="00DD4965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Dissolution</w:t>
      </w:r>
    </w:p>
    <w:p w14:paraId="76EB2E6A" w14:textId="77777777" w:rsidR="00EB72AB" w:rsidRPr="00EB72AB" w:rsidRDefault="00EB72AB" w:rsidP="00EB72AB">
      <w:pPr>
        <w:pStyle w:val="ECEcorps"/>
      </w:pPr>
    </w:p>
    <w:p w14:paraId="04D199EF" w14:textId="36F39C07" w:rsidR="003A114B" w:rsidRDefault="005001DF" w:rsidP="003A114B">
      <w:pPr>
        <w:pStyle w:val="ECEcorps"/>
      </w:pPr>
      <w:r>
        <w:t xml:space="preserve">La dissolution du </w:t>
      </w:r>
      <w:r w:rsidR="00C464FD">
        <w:t xml:space="preserve">percarbonate de sodium </w:t>
      </w:r>
      <w:r>
        <w:t xml:space="preserve">dans l’eau est </w:t>
      </w:r>
      <w:r w:rsidR="00272D72">
        <w:t xml:space="preserve">modélisée par la réaction chimique d’équation </w:t>
      </w:r>
      <w:r w:rsidR="00C464FD">
        <w:t>:</w:t>
      </w:r>
    </w:p>
    <w:p w14:paraId="09BFD3D2" w14:textId="77777777" w:rsidR="00C464FD" w:rsidRPr="003A114B" w:rsidRDefault="00C464FD" w:rsidP="003A114B">
      <w:pPr>
        <w:pStyle w:val="ECEcorps"/>
      </w:pPr>
    </w:p>
    <w:p w14:paraId="3F4A216C" w14:textId="2AE44499" w:rsidR="0043310A" w:rsidRPr="00871A0F" w:rsidRDefault="00C464FD" w:rsidP="004149CC">
      <w:pPr>
        <w:pStyle w:val="ECEcorps"/>
        <w:jc w:val="center"/>
        <w:rPr>
          <w:highlight w:val="yellow"/>
          <w:lang w:val="pt-BR"/>
        </w:rPr>
      </w:pPr>
      <w:r w:rsidRPr="00871A0F">
        <w:rPr>
          <w:lang w:val="pt-BR"/>
        </w:rPr>
        <w:t>2 Na</w:t>
      </w:r>
      <w:r w:rsidRPr="00871A0F">
        <w:rPr>
          <w:vertAlign w:val="subscript"/>
          <w:lang w:val="pt-BR"/>
        </w:rPr>
        <w:t>2</w:t>
      </w:r>
      <w:r w:rsidRPr="00871A0F">
        <w:rPr>
          <w:lang w:val="pt-BR"/>
        </w:rPr>
        <w:t>CO</w:t>
      </w:r>
      <w:r w:rsidRPr="00871A0F">
        <w:rPr>
          <w:vertAlign w:val="subscript"/>
          <w:lang w:val="pt-BR"/>
        </w:rPr>
        <w:t>3</w:t>
      </w:r>
      <w:r w:rsidRPr="00871A0F">
        <w:rPr>
          <w:lang w:val="pt-BR"/>
        </w:rPr>
        <w:t xml:space="preserve"> , 3 H</w:t>
      </w:r>
      <w:r w:rsidRPr="00871A0F">
        <w:rPr>
          <w:vertAlign w:val="subscript"/>
          <w:lang w:val="pt-BR"/>
        </w:rPr>
        <w:t>2</w:t>
      </w:r>
      <w:r w:rsidRPr="00871A0F">
        <w:rPr>
          <w:lang w:val="pt-BR"/>
        </w:rPr>
        <w:t>O</w:t>
      </w:r>
      <w:r w:rsidRPr="00871A0F">
        <w:rPr>
          <w:vertAlign w:val="subscript"/>
          <w:lang w:val="pt-BR"/>
        </w:rPr>
        <w:t>2</w:t>
      </w:r>
      <w:r w:rsidRPr="00871A0F">
        <w:rPr>
          <w:lang w:val="pt-BR"/>
        </w:rPr>
        <w:t xml:space="preserve">  → </w:t>
      </w:r>
      <w:r w:rsidR="00871A0F">
        <w:rPr>
          <w:lang w:val="pt-BR"/>
        </w:rPr>
        <w:t xml:space="preserve">4 </w:t>
      </w:r>
      <w:r w:rsidR="00871A0F" w:rsidRPr="00871A0F">
        <w:rPr>
          <w:lang w:val="pt-BR"/>
        </w:rPr>
        <w:t>Na</w:t>
      </w:r>
      <w:r w:rsidRPr="00871A0F">
        <w:rPr>
          <w:vertAlign w:val="superscript"/>
          <w:lang w:val="pt-BR"/>
        </w:rPr>
        <w:t>+</w:t>
      </w:r>
      <w:r w:rsidR="008A630D" w:rsidRPr="00871A0F">
        <w:rPr>
          <w:lang w:val="pt-BR"/>
        </w:rPr>
        <w:t xml:space="preserve">(aq) </w:t>
      </w:r>
      <w:r w:rsidRPr="00871A0F">
        <w:rPr>
          <w:lang w:val="pt-BR"/>
        </w:rPr>
        <w:t>+ 2</w:t>
      </w:r>
      <w:r w:rsidR="00871A0F">
        <w:rPr>
          <w:lang w:val="pt-BR"/>
        </w:rPr>
        <w:t xml:space="preserve"> </w:t>
      </w:r>
      <w:r w:rsidRPr="00871A0F">
        <w:rPr>
          <w:lang w:val="pt-BR"/>
        </w:rPr>
        <w:t>CO</w:t>
      </w:r>
      <w:r w:rsidRPr="00871A0F">
        <w:rPr>
          <w:vertAlign w:val="subscript"/>
          <w:lang w:val="pt-BR"/>
        </w:rPr>
        <w:t>3</w:t>
      </w:r>
      <w:r w:rsidRPr="00871A0F">
        <w:rPr>
          <w:vertAlign w:val="superscript"/>
          <w:lang w:val="pt-BR"/>
        </w:rPr>
        <w:t>2</w:t>
      </w:r>
      <w:r w:rsidR="00EA345E" w:rsidRPr="00871A0F">
        <w:rPr>
          <w:vertAlign w:val="superscript"/>
          <w:lang w:val="pt-BR"/>
        </w:rPr>
        <w:t>–</w:t>
      </w:r>
      <w:r w:rsidR="008A630D" w:rsidRPr="00871A0F">
        <w:rPr>
          <w:lang w:val="pt-BR"/>
        </w:rPr>
        <w:t xml:space="preserve">(aq) </w:t>
      </w:r>
      <w:r w:rsidRPr="00871A0F">
        <w:rPr>
          <w:lang w:val="pt-BR"/>
        </w:rPr>
        <w:t>+ 3</w:t>
      </w:r>
      <w:r w:rsidR="00871A0F">
        <w:rPr>
          <w:lang w:val="pt-BR"/>
        </w:rPr>
        <w:t xml:space="preserve"> </w:t>
      </w:r>
      <w:r w:rsidRPr="00871A0F">
        <w:rPr>
          <w:lang w:val="pt-BR"/>
        </w:rPr>
        <w:t>H</w:t>
      </w:r>
      <w:r w:rsidRPr="00871A0F">
        <w:rPr>
          <w:vertAlign w:val="subscript"/>
          <w:lang w:val="pt-BR"/>
        </w:rPr>
        <w:t>2</w:t>
      </w:r>
      <w:r w:rsidRPr="00871A0F">
        <w:rPr>
          <w:lang w:val="pt-BR"/>
        </w:rPr>
        <w:t>O</w:t>
      </w:r>
      <w:r w:rsidRPr="00871A0F">
        <w:rPr>
          <w:vertAlign w:val="subscript"/>
          <w:lang w:val="pt-BR"/>
        </w:rPr>
        <w:t>2</w:t>
      </w:r>
      <w:r w:rsidR="008A630D" w:rsidRPr="00871A0F">
        <w:rPr>
          <w:lang w:val="pt-BR"/>
        </w:rPr>
        <w:t>(aq)</w:t>
      </w:r>
    </w:p>
    <w:p w14:paraId="183B3B49" w14:textId="436BF3ED" w:rsidR="0043310A" w:rsidRPr="00871A0F" w:rsidRDefault="0043310A" w:rsidP="00C60969">
      <w:pPr>
        <w:pStyle w:val="ECEcorps"/>
        <w:rPr>
          <w:highlight w:val="yellow"/>
          <w:lang w:val="pt-BR"/>
        </w:rPr>
      </w:pPr>
    </w:p>
    <w:p w14:paraId="23C1978C" w14:textId="18DBF409" w:rsidR="007E7114" w:rsidRDefault="00760CD5" w:rsidP="007E7114">
      <w:pPr>
        <w:pStyle w:val="ECEcorps"/>
        <w:rPr>
          <w:b/>
          <w:bCs/>
          <w:sz w:val="24"/>
          <w:szCs w:val="24"/>
          <w:u w:val="single"/>
        </w:rPr>
      </w:pPr>
      <w:r w:rsidRPr="00760CD5">
        <w:rPr>
          <w:b/>
          <w:bCs/>
          <w:sz w:val="24"/>
          <w:szCs w:val="24"/>
          <w:u w:val="single"/>
        </w:rPr>
        <w:t>Stabilité du peroxyde d’hydrogène</w:t>
      </w:r>
    </w:p>
    <w:p w14:paraId="492DCB45" w14:textId="77777777" w:rsidR="00EB72AB" w:rsidRPr="00760CD5" w:rsidRDefault="00EB72AB" w:rsidP="007E7114">
      <w:pPr>
        <w:pStyle w:val="ECEcorps"/>
        <w:rPr>
          <w:b/>
          <w:bCs/>
          <w:sz w:val="24"/>
          <w:szCs w:val="24"/>
          <w:u w:val="single"/>
        </w:rPr>
      </w:pPr>
    </w:p>
    <w:p w14:paraId="42639357" w14:textId="31451F6B" w:rsidR="00760CD5" w:rsidRDefault="00760CD5" w:rsidP="007E7114">
      <w:pPr>
        <w:pStyle w:val="ECEcorps"/>
      </w:pPr>
      <w:r>
        <w:t>Le peroxyde d’hydrogène est une espèce instable. Il peut se dégrader à cause de l’humidité ambiante</w:t>
      </w:r>
      <w:r w:rsidR="00F3436A">
        <w:t xml:space="preserve"> et en solution aqueuse.</w:t>
      </w:r>
    </w:p>
    <w:p w14:paraId="0CE435DE" w14:textId="77777777" w:rsidR="00760CD5" w:rsidRPr="007E7114" w:rsidRDefault="00760CD5" w:rsidP="007E7114">
      <w:pPr>
        <w:pStyle w:val="ECEcorps"/>
      </w:pPr>
    </w:p>
    <w:p w14:paraId="5326817A" w14:textId="687326ED" w:rsidR="003A114B" w:rsidRDefault="00DD4965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Stœchiométrie du percarbonate de sodium</w:t>
      </w:r>
    </w:p>
    <w:p w14:paraId="24A94D22" w14:textId="77777777" w:rsidR="00EB72AB" w:rsidRPr="00EB72AB" w:rsidRDefault="00EB72AB" w:rsidP="00EB72AB">
      <w:pPr>
        <w:pStyle w:val="ECEcorps"/>
      </w:pPr>
    </w:p>
    <w:p w14:paraId="497291E6" w14:textId="318A60E4" w:rsidR="00E26870" w:rsidRDefault="00EA345E" w:rsidP="00EA345E">
      <w:pPr>
        <w:pStyle w:val="ECEcorps"/>
        <w:numPr>
          <w:ilvl w:val="0"/>
          <w:numId w:val="11"/>
        </w:numPr>
      </w:pPr>
      <w:r>
        <w:t xml:space="preserve">On appelle </w:t>
      </w:r>
      <w:proofErr w:type="gramStart"/>
      <w:r>
        <w:t>a</w:t>
      </w:r>
      <w:proofErr w:type="gramEnd"/>
      <w:r>
        <w:t xml:space="preserve"> et b les coefficients stœchiométriques dans la formule du percarbonate de sodium :</w:t>
      </w:r>
    </w:p>
    <w:p w14:paraId="216CE76B" w14:textId="32C9809D" w:rsidR="00EA345E" w:rsidRDefault="00EA345E" w:rsidP="00EA345E">
      <w:pPr>
        <w:pStyle w:val="ECEcorps"/>
        <w:jc w:val="center"/>
        <w:rPr>
          <w:vertAlign w:val="subscript"/>
        </w:rPr>
      </w:pPr>
      <w:proofErr w:type="spellStart"/>
      <w:proofErr w:type="gramStart"/>
      <w:r>
        <w:t>a</w:t>
      </w:r>
      <w:proofErr w:type="spellEnd"/>
      <w:proofErr w:type="gramEnd"/>
      <w:r>
        <w:t xml:space="preserve"> Na</w:t>
      </w:r>
      <w:r w:rsidRPr="00B9478E">
        <w:rPr>
          <w:vertAlign w:val="subscript"/>
        </w:rPr>
        <w:t>2</w:t>
      </w:r>
      <w:r>
        <w:t>CO</w:t>
      </w:r>
      <w:r w:rsidRPr="00B9478E">
        <w:rPr>
          <w:vertAlign w:val="subscript"/>
        </w:rPr>
        <w:t>3</w:t>
      </w:r>
      <w:r>
        <w:t xml:space="preserve"> , b H</w:t>
      </w:r>
      <w:r w:rsidRPr="00B9478E">
        <w:rPr>
          <w:vertAlign w:val="subscript"/>
        </w:rPr>
        <w:t>2</w:t>
      </w:r>
      <w:r>
        <w:t>O</w:t>
      </w:r>
      <w:r w:rsidRPr="00B9478E">
        <w:rPr>
          <w:vertAlign w:val="subscript"/>
        </w:rPr>
        <w:t>2</w:t>
      </w:r>
    </w:p>
    <w:p w14:paraId="77D5765A" w14:textId="77777777" w:rsidR="00C5502B" w:rsidRDefault="00C5502B" w:rsidP="00EA345E">
      <w:pPr>
        <w:pStyle w:val="ECEcorps"/>
        <w:jc w:val="center"/>
      </w:pPr>
    </w:p>
    <w:p w14:paraId="7B69DFF3" w14:textId="371CA7AA" w:rsidR="00871A0F" w:rsidRDefault="00720E29" w:rsidP="00720E29">
      <w:pPr>
        <w:pStyle w:val="ECEcorps"/>
        <w:numPr>
          <w:ilvl w:val="0"/>
          <w:numId w:val="11"/>
        </w:numPr>
      </w:pPr>
      <w:r>
        <w:t xml:space="preserve">Si on dissout dans une fiole </w:t>
      </w:r>
      <w:r w:rsidR="00044830">
        <w:t xml:space="preserve">jaugée </w:t>
      </w:r>
      <w:r>
        <w:t xml:space="preserve">de volume </w:t>
      </w:r>
      <w:proofErr w:type="spellStart"/>
      <w:r w:rsidRPr="00720E29">
        <w:rPr>
          <w:i/>
          <w:iCs/>
        </w:rPr>
        <w:t>V</w:t>
      </w:r>
      <w:r w:rsidRPr="00720E29">
        <w:rPr>
          <w:i/>
          <w:iCs/>
          <w:vertAlign w:val="subscript"/>
        </w:rPr>
        <w:t>fiole</w:t>
      </w:r>
      <w:proofErr w:type="spellEnd"/>
      <w:r>
        <w:t xml:space="preserve"> une masse </w:t>
      </w:r>
      <w:r w:rsidRPr="00720E29">
        <w:rPr>
          <w:i/>
          <w:iCs/>
        </w:rPr>
        <w:t>m</w:t>
      </w:r>
      <w:r>
        <w:t xml:space="preserve"> de percarbonate de sodium</w:t>
      </w:r>
      <w:r w:rsidR="00EA345E">
        <w:t xml:space="preserve">, </w:t>
      </w:r>
      <w:r>
        <w:t xml:space="preserve">les coefficients </w:t>
      </w:r>
      <w:r w:rsidR="00EA345E" w:rsidRPr="005E207E">
        <w:t>a</w:t>
      </w:r>
      <w:r w:rsidR="00EA345E">
        <w:t xml:space="preserve"> et </w:t>
      </w:r>
      <w:r w:rsidR="00EA345E" w:rsidRPr="005E207E">
        <w:t>b</w:t>
      </w:r>
      <w:r w:rsidR="00EA345E">
        <w:t xml:space="preserve"> sont reliés aux concentrations des espèces en solution </w:t>
      </w:r>
      <w:r w:rsidR="00EB72AB">
        <w:t xml:space="preserve">par les relations </w:t>
      </w:r>
      <w:r w:rsidR="00EA345E">
        <w:t>:</w:t>
      </w:r>
      <w:r w:rsidR="00EA345E">
        <w:tab/>
      </w:r>
    </w:p>
    <w:p w14:paraId="4E99DEDF" w14:textId="77777777" w:rsidR="00871A0F" w:rsidRDefault="00871A0F" w:rsidP="001261CD">
      <w:pPr>
        <w:pStyle w:val="ECEcorps"/>
        <w:ind w:left="360"/>
      </w:pPr>
    </w:p>
    <w:p w14:paraId="39907278" w14:textId="0D83E312" w:rsidR="00871A0F" w:rsidRPr="00871A0F" w:rsidRDefault="00871A0F" w:rsidP="00C5502B">
      <w:pPr>
        <w:pStyle w:val="ECEcorps"/>
        <w:jc w:val="center"/>
        <w:rPr>
          <w:lang w:val="pt-BR"/>
        </w:rPr>
      </w:pPr>
      <w:r w:rsidRPr="001261CD">
        <w:rPr>
          <w:lang w:val="pt-BR"/>
        </w:rPr>
        <w:t xml:space="preserve">a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m:rPr>
                    <m:nor/>
                  </m:rPr>
                  <w:rPr>
                    <w:sz w:val="24"/>
                    <w:szCs w:val="24"/>
                    <w:lang w:val="pt-BR"/>
                  </w:rPr>
                  <m:t>C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m:rPr>
                        <m:nor/>
                      </m:rPr>
                      <w:rPr>
                        <w:sz w:val="24"/>
                        <w:szCs w:val="24"/>
                        <w:lang w:val="pt-BR"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  <w:szCs w:val="24"/>
                        <w:lang w:val="pt-BR"/>
                      </w:rPr>
                      <m:t>3</m:t>
                    </m:r>
                  </m:sub>
                  <m:sup>
                    <m:r>
                      <m:rPr>
                        <m:nor/>
                      </m:rPr>
                      <w:rPr>
                        <w:sz w:val="24"/>
                        <w:szCs w:val="24"/>
                        <w:lang w:val="pt-BR"/>
                      </w:rPr>
                      <m:t>2</m:t>
                    </m:r>
                    <m:r>
                      <m:rPr>
                        <m:nor/>
                      </m:rPr>
                      <w:rPr>
                        <w:sz w:val="24"/>
                        <w:szCs w:val="24"/>
                        <w:vertAlign w:val="superscript"/>
                        <w:lang w:val="pt-BR"/>
                      </w:rPr>
                      <m:t>-</m:t>
                    </m:r>
                  </m:sup>
                </m:sSubSup>
              </m:e>
            </m:d>
            <m:r>
              <m:rPr>
                <m:nor/>
              </m:rPr>
              <w:rPr>
                <w:sz w:val="24"/>
                <w:szCs w:val="24"/>
                <w:lang w:val="pt-BR"/>
              </w:rPr>
              <m:t>·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  <w:lang w:val="pt-BR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  <w:lang w:val="pt-BR"/>
                  </w:rPr>
                  <m:t>fiole</m:t>
                </m:r>
              </m:sub>
            </m:sSub>
            <m:r>
              <m:rPr>
                <m:nor/>
              </m:rPr>
              <w:rPr>
                <w:sz w:val="24"/>
                <w:szCs w:val="24"/>
                <w:lang w:val="pt-BR"/>
              </w:rPr>
              <m:t>·</m:t>
            </m:r>
            <m:r>
              <m:rPr>
                <m:nor/>
              </m:rPr>
              <w:rPr>
                <w:i/>
                <w:iCs/>
                <w:sz w:val="24"/>
                <w:szCs w:val="24"/>
                <w:lang w:val="pt-BR"/>
              </w:rPr>
              <m:t>M</m:t>
            </m:r>
          </m:num>
          <m:den>
            <m:r>
              <m:rPr>
                <m:nor/>
              </m:rPr>
              <w:rPr>
                <w:i/>
                <w:iCs/>
                <w:sz w:val="24"/>
                <w:szCs w:val="24"/>
                <w:lang w:val="pt-BR"/>
              </w:rPr>
              <m:t>m</m:t>
            </m:r>
          </m:den>
        </m:f>
      </m:oMath>
      <w:r w:rsidR="00C5502B">
        <w:rPr>
          <w:lang w:val="pt-BR"/>
        </w:rPr>
        <w:tab/>
      </w:r>
      <w:r w:rsidR="00C5502B">
        <w:rPr>
          <w:lang w:val="pt-BR"/>
        </w:rPr>
        <w:tab/>
      </w:r>
      <w:r w:rsidR="00C5502B">
        <w:rPr>
          <w:lang w:val="pt-BR"/>
        </w:rPr>
        <w:tab/>
      </w:r>
      <w:r w:rsidRPr="001261CD">
        <w:rPr>
          <w:lang w:val="pt-BR"/>
        </w:rPr>
        <w:t>b</w:t>
      </w:r>
      <w:r w:rsidRPr="00871A0F">
        <w:rPr>
          <w:i/>
          <w:iCs/>
          <w:lang w:val="pt-BR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4"/>
                        <w:szCs w:val="24"/>
                        <w:lang w:val="pt-BR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  <w:szCs w:val="24"/>
                        <w:lang w:val="pt-BR"/>
                      </w:rPr>
                      <m:t>2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sz w:val="24"/>
                        <w:szCs w:val="24"/>
                        <w:lang w:val="pt-BR"/>
                      </w:rPr>
                      <m:t>O</m:t>
                    </m:r>
                  </m:e>
                  <m:sub>
                    <m:r>
                      <m:rPr>
                        <m:nor/>
                      </m:rPr>
                      <w:rPr>
                        <w:sz w:val="24"/>
                        <w:szCs w:val="24"/>
                        <w:lang w:val="pt-BR"/>
                      </w:rPr>
                      <m:t>2</m:t>
                    </m:r>
                  </m:sub>
                </m:sSub>
              </m:e>
            </m:d>
            <m:r>
              <m:rPr>
                <m:nor/>
              </m:rPr>
              <w:rPr>
                <w:i/>
                <w:sz w:val="24"/>
                <w:szCs w:val="24"/>
                <w:lang w:val="pt-BR"/>
              </w:rPr>
              <m:t>·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  <w:lang w:val="pt-BR"/>
                  </w:rPr>
                  <m:t>V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  <w:lang w:val="pt-BR"/>
                  </w:rPr>
                  <m:t>fiole</m:t>
                </m:r>
              </m:sub>
            </m:sSub>
            <m:r>
              <m:rPr>
                <m:nor/>
              </m:rPr>
              <w:rPr>
                <w:i/>
                <w:sz w:val="24"/>
                <w:szCs w:val="24"/>
                <w:lang w:val="pt-BR"/>
              </w:rPr>
              <m:t>·M</m:t>
            </m:r>
          </m:num>
          <m:den>
            <m:r>
              <m:rPr>
                <m:nor/>
              </m:rPr>
              <w:rPr>
                <w:i/>
                <w:sz w:val="24"/>
                <w:szCs w:val="24"/>
                <w:lang w:val="pt-BR"/>
              </w:rPr>
              <m:t>m</m:t>
            </m:r>
          </m:den>
        </m:f>
      </m:oMath>
    </w:p>
    <w:p w14:paraId="0426550D" w14:textId="7D1DF950" w:rsidR="00DD4965" w:rsidRPr="00720E29" w:rsidRDefault="00720E29" w:rsidP="002B11C4">
      <w:pPr>
        <w:pStyle w:val="ECEcorps"/>
        <w:jc w:val="left"/>
      </w:pPr>
      <m:oMathPara>
        <m:oMath>
          <m:r>
            <m:rPr>
              <m:sty m:val="p"/>
            </m:rPr>
            <w:rPr>
              <w:lang w:val="pt-BR"/>
            </w:rPr>
            <w:br/>
          </m:r>
        </m:oMath>
      </m:oMathPara>
      <w:r>
        <w:t xml:space="preserve">avec </w:t>
      </w:r>
      <w:r>
        <w:tab/>
      </w:r>
      <w:r w:rsidR="00871A0F">
        <w:tab/>
      </w:r>
      <w:r w:rsidR="00871A0F">
        <w:tab/>
      </w:r>
      <w:r w:rsidRPr="00720E29">
        <w:rPr>
          <w:i/>
          <w:iCs/>
        </w:rPr>
        <w:t>m</w:t>
      </w:r>
      <w:r w:rsidR="00C5502B">
        <w:rPr>
          <w:i/>
          <w:iCs/>
        </w:rPr>
        <w:tab/>
      </w:r>
      <w:r>
        <w:t>masse dissoute de percarbonate de sodium</w:t>
      </w:r>
      <w:r w:rsidR="00C978C0">
        <w:t xml:space="preserve"> en g</w:t>
      </w:r>
      <w:r>
        <w:br/>
        <w:t xml:space="preserve"> </w:t>
      </w:r>
      <w:r>
        <w:tab/>
      </w:r>
      <w:r w:rsidR="00871A0F">
        <w:tab/>
      </w:r>
      <w:r w:rsidR="00871A0F">
        <w:tab/>
      </w:r>
      <w:r w:rsidRPr="00720E29">
        <w:rPr>
          <w:i/>
          <w:iCs/>
        </w:rPr>
        <w:t>M</w:t>
      </w:r>
      <w:r w:rsidR="00C5502B">
        <w:rPr>
          <w:i/>
          <w:iCs/>
        </w:rPr>
        <w:tab/>
      </w:r>
      <w:r>
        <w:t>masse molaire du percarbonate de sodium</w:t>
      </w:r>
      <w:r w:rsidR="00EB72AB">
        <w:t xml:space="preserve">. </w:t>
      </w:r>
      <w:r w:rsidR="00EB72AB" w:rsidRPr="00720E29">
        <w:rPr>
          <w:i/>
          <w:iCs/>
        </w:rPr>
        <w:t>M</w:t>
      </w:r>
      <w:r w:rsidR="00EB72AB">
        <w:t> =</w:t>
      </w:r>
      <w:r w:rsidR="00871A0F">
        <w:t xml:space="preserve"> </w:t>
      </w:r>
      <w:r w:rsidR="00871A0F" w:rsidRPr="00326477">
        <w:t xml:space="preserve">314 </w:t>
      </w:r>
      <w:proofErr w:type="spellStart"/>
      <w:r w:rsidR="00871A0F" w:rsidRPr="00326477">
        <w:t>g.mol</w:t>
      </w:r>
      <w:proofErr w:type="spellEnd"/>
      <w:r w:rsidR="00871A0F" w:rsidRPr="00326477">
        <w:rPr>
          <w:vertAlign w:val="superscript"/>
        </w:rPr>
        <w:t>–1</w:t>
      </w:r>
      <w:r w:rsidR="00871A0F">
        <w:tab/>
      </w:r>
      <w:r w:rsidR="00871A0F">
        <w:tab/>
      </w:r>
      <w:r w:rsidR="00871A0F">
        <w:tab/>
      </w:r>
      <w:r w:rsidR="001261CD">
        <w:tab/>
      </w:r>
      <w:r w:rsidR="001261CD">
        <w:tab/>
      </w:r>
      <w:r w:rsidR="001261CD">
        <w:tab/>
      </w:r>
      <w:proofErr w:type="spellStart"/>
      <w:r w:rsidRPr="00720E29">
        <w:rPr>
          <w:i/>
          <w:iCs/>
        </w:rPr>
        <w:t>V</w:t>
      </w:r>
      <w:r w:rsidRPr="00720E29">
        <w:rPr>
          <w:i/>
          <w:iCs/>
          <w:vertAlign w:val="subscript"/>
        </w:rPr>
        <w:t>fiole</w:t>
      </w:r>
      <w:proofErr w:type="spellEnd"/>
      <w:r w:rsidR="00C5502B">
        <w:tab/>
      </w:r>
      <w:r>
        <w:t>volume de la fiole en L</w:t>
      </w:r>
      <w:r>
        <w:tab/>
      </w:r>
      <w:r>
        <w:br/>
        <w:t xml:space="preserve"> </w:t>
      </w:r>
      <w:r>
        <w:tab/>
      </w:r>
      <w:r w:rsidR="00871A0F">
        <w:tab/>
      </w:r>
      <w:r w:rsidR="00871A0F"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m:t>C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</m:t>
                </m:r>
                <m:r>
                  <m:rPr>
                    <m:nor/>
                  </m:rPr>
                  <w:rPr>
                    <w:vertAlign w:val="superscript"/>
                  </w:rPr>
                  <m:t>-</m:t>
                </m:r>
              </m:sup>
            </m:sSubSup>
          </m:e>
        </m:d>
      </m:oMath>
      <w:r w:rsidR="00C5502B">
        <w:tab/>
        <w:t xml:space="preserve">concentration en ion carbonate en </w:t>
      </w:r>
      <w:proofErr w:type="spellStart"/>
      <w:r w:rsidR="00C5502B">
        <w:t>mol</w:t>
      </w:r>
      <w:r w:rsidR="00C5502B" w:rsidRPr="00720E29">
        <w:t>·</w:t>
      </w:r>
      <w:r w:rsidR="00C5502B">
        <w:t>L</w:t>
      </w:r>
      <w:proofErr w:type="spellEnd"/>
      <w:r w:rsidR="00C5502B" w:rsidRPr="00720E29">
        <w:rPr>
          <w:vertAlign w:val="superscript"/>
        </w:rPr>
        <w:t>–</w:t>
      </w:r>
      <w:r w:rsidR="00C5502B">
        <w:rPr>
          <w:vertAlign w:val="superscript"/>
        </w:rPr>
        <w:t>1</w:t>
      </w:r>
      <w:r w:rsidR="00C5502B">
        <w:tab/>
      </w:r>
      <w:r>
        <w:br/>
        <w:t xml:space="preserve"> </w:t>
      </w:r>
      <w:r>
        <w:tab/>
      </w:r>
      <w:r w:rsidR="00871A0F">
        <w:tab/>
      </w:r>
      <w:r w:rsidR="00871A0F">
        <w:tab/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szCs w:val="24"/>
                    <w:lang w:val="pt-BR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szCs w:val="24"/>
                    <w:lang w:val="pt-BR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szCs w:val="24"/>
                    <w:lang w:val="pt-BR"/>
                  </w:rPr>
                  <m:t>O</m:t>
                </m:r>
              </m:e>
              <m:sub>
                <m:r>
                  <m:rPr>
                    <m:nor/>
                  </m:rPr>
                  <w:rPr>
                    <w:szCs w:val="24"/>
                    <w:lang w:val="pt-BR"/>
                  </w:rPr>
                  <m:t>2</m:t>
                </m:r>
              </m:sub>
            </m:sSub>
          </m:e>
        </m:d>
      </m:oMath>
      <w:r w:rsidR="00C5502B">
        <w:tab/>
      </w:r>
      <w:r>
        <w:t xml:space="preserve">concentration en </w:t>
      </w:r>
      <w:r w:rsidR="00C63E35">
        <w:t>peroxyde d’hydrogène</w:t>
      </w:r>
      <w:r>
        <w:t xml:space="preserve"> en </w:t>
      </w:r>
      <w:proofErr w:type="spellStart"/>
      <w:r>
        <w:t>mol</w:t>
      </w:r>
      <w:r w:rsidRPr="00720E29">
        <w:t>·</w:t>
      </w:r>
      <w:r>
        <w:t>L</w:t>
      </w:r>
      <w:proofErr w:type="spellEnd"/>
      <w:r w:rsidRPr="00720E29">
        <w:rPr>
          <w:vertAlign w:val="superscript"/>
        </w:rPr>
        <w:t>–</w:t>
      </w:r>
      <w:r>
        <w:rPr>
          <w:vertAlign w:val="superscript"/>
        </w:rPr>
        <w:t>1</w:t>
      </w:r>
    </w:p>
    <w:p w14:paraId="1BFD7250" w14:textId="77777777" w:rsidR="00720E29" w:rsidRDefault="00720E29" w:rsidP="0004404D">
      <w:pPr>
        <w:pStyle w:val="ECEcorps"/>
      </w:pPr>
    </w:p>
    <w:p w14:paraId="37E92EC5" w14:textId="5E08F55C" w:rsidR="003A114B" w:rsidRDefault="00AD0226" w:rsidP="00AD0226">
      <w:pPr>
        <w:pStyle w:val="ECEtitre"/>
        <w:rPr>
          <w:sz w:val="24"/>
          <w:szCs w:val="24"/>
        </w:rPr>
      </w:pPr>
      <w:r w:rsidRPr="00AD0226">
        <w:rPr>
          <w:sz w:val="24"/>
          <w:szCs w:val="24"/>
        </w:rPr>
        <w:t>Relation à la deuxième équivalence</w:t>
      </w:r>
    </w:p>
    <w:p w14:paraId="18B9B041" w14:textId="77777777" w:rsidR="00EB72AB" w:rsidRPr="00EB72AB" w:rsidRDefault="00EB72AB" w:rsidP="00EB72AB">
      <w:pPr>
        <w:pStyle w:val="ECEcorps"/>
      </w:pPr>
    </w:p>
    <w:p w14:paraId="088E1D2E" w14:textId="4E4C5B92" w:rsidR="00AD0226" w:rsidRDefault="00AD0226" w:rsidP="00E26870">
      <w:pPr>
        <w:pStyle w:val="ECEcorps"/>
      </w:pPr>
      <w:r>
        <w:t xml:space="preserve">Lorsque l’on titre un diacide ou une </w:t>
      </w:r>
      <w:proofErr w:type="spellStart"/>
      <w:r w:rsidR="00333AAE">
        <w:t>dibase</w:t>
      </w:r>
      <w:proofErr w:type="spellEnd"/>
      <w:r w:rsidR="00333AAE">
        <w:t xml:space="preserve"> </w:t>
      </w:r>
      <w:r w:rsidR="00EB72AB">
        <w:t>par</w:t>
      </w:r>
      <w:r>
        <w:t xml:space="preserve"> suivi pH-métrique, </w:t>
      </w:r>
      <w:r w:rsidR="002B11C4">
        <w:t>on observe sur la courbe</w:t>
      </w:r>
      <w:r>
        <w:t xml:space="preserve"> deux sauts de pH. La relation à l’équivalence pour le deuxième saut de </w:t>
      </w:r>
      <w:r w:rsidR="00333AAE">
        <w:t>pH est </w:t>
      </w:r>
      <w:r w:rsidR="00EB72AB">
        <w:t xml:space="preserve">la suivante </w:t>
      </w:r>
      <w:r w:rsidR="00333AAE">
        <w:t>:</w:t>
      </w:r>
    </w:p>
    <w:p w14:paraId="3FEFE56B" w14:textId="77777777" w:rsidR="005232A9" w:rsidRDefault="005232A9" w:rsidP="00E26870">
      <w:pPr>
        <w:pStyle w:val="ECEcorps"/>
      </w:pPr>
    </w:p>
    <w:p w14:paraId="6A62B63C" w14:textId="5720D368" w:rsidR="00333AAE" w:rsidRPr="001261CD" w:rsidRDefault="0011596F" w:rsidP="00E26870">
      <w:pPr>
        <w:pStyle w:val="ECEcorps"/>
        <w:rPr>
          <w:i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c</m:t>
              </m:r>
            </m:e>
            <m:sub>
              <m:r>
                <m:rPr>
                  <m:nor/>
                </m:rPr>
                <w:rPr>
                  <w:i/>
                </w:rPr>
                <m:t>titré</m:t>
              </m:r>
            </m:sub>
          </m:sSub>
          <m:r>
            <m:rPr>
              <m:nor/>
            </m:rPr>
            <w:rPr>
              <w:i/>
            </w:rPr>
            <m:t>·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m:rPr>
                  <m:nor/>
                </m:rPr>
                <w:rPr>
                  <w:i/>
                </w:rPr>
                <m:t>V</m:t>
              </m:r>
            </m:e>
            <m:sub>
              <m:r>
                <m:rPr>
                  <m:nor/>
                </m:rPr>
                <w:rPr>
                  <w:i/>
                </w:rPr>
                <m:t>titré</m:t>
              </m:r>
            </m:sub>
          </m:sSub>
          <m:r>
            <m:rPr>
              <m:nor/>
            </m:rPr>
            <w:rPr>
              <w:i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titrant</m:t>
                  </m:r>
                </m:sub>
              </m:sSub>
              <m:r>
                <m:rPr>
                  <m:nor/>
                </m:rPr>
                <w:rPr>
                  <w:i/>
                </w:rPr>
                <m:t>·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eq2</m:t>
                  </m:r>
                </m:sub>
              </m:sSub>
            </m:num>
            <m:den>
              <m:r>
                <m:rPr>
                  <m:nor/>
                </m:rPr>
                <w:rPr>
                  <w:i/>
                </w:rPr>
                <m:t>2</m:t>
              </m:r>
            </m:den>
          </m:f>
        </m:oMath>
      </m:oMathPara>
    </w:p>
    <w:p w14:paraId="3B018F9E" w14:textId="77777777" w:rsidR="00EB72AB" w:rsidRDefault="00EB72AB" w:rsidP="00E26870">
      <w:pPr>
        <w:pStyle w:val="ECEcorps"/>
      </w:pPr>
    </w:p>
    <w:p w14:paraId="4275D3C3" w14:textId="62C7F897" w:rsidR="00333AAE" w:rsidRDefault="00333AAE" w:rsidP="00E26870">
      <w:pPr>
        <w:pStyle w:val="ECEcorps"/>
      </w:pPr>
      <w:proofErr w:type="gramStart"/>
      <w:r>
        <w:t>avec</w:t>
      </w:r>
      <w:proofErr w:type="gramEnd"/>
      <w:r>
        <w:t xml:space="preserve"> </w:t>
      </w:r>
      <w:r>
        <w:tab/>
      </w:r>
      <w:proofErr w:type="spellStart"/>
      <w:r w:rsidRPr="001261CD">
        <w:rPr>
          <w:i/>
          <w:iCs/>
        </w:rPr>
        <w:t>c</w:t>
      </w:r>
      <w:r w:rsidRPr="001261CD">
        <w:rPr>
          <w:i/>
          <w:iCs/>
          <w:vertAlign w:val="subscript"/>
        </w:rPr>
        <w:t>titré</w:t>
      </w:r>
      <w:proofErr w:type="spellEnd"/>
      <w:r>
        <w:t xml:space="preserve"> et </w:t>
      </w:r>
      <w:proofErr w:type="spellStart"/>
      <w:r w:rsidRPr="001261CD">
        <w:rPr>
          <w:i/>
          <w:iCs/>
        </w:rPr>
        <w:t>V</w:t>
      </w:r>
      <w:r w:rsidRPr="001261CD">
        <w:rPr>
          <w:i/>
          <w:iCs/>
          <w:vertAlign w:val="subscript"/>
        </w:rPr>
        <w:t>titré</w:t>
      </w:r>
      <w:proofErr w:type="spellEnd"/>
      <w:r>
        <w:t xml:space="preserve"> </w:t>
      </w:r>
      <w:r w:rsidR="005232A9">
        <w:tab/>
      </w:r>
      <w:r>
        <w:t>concentration et volume de la solution titrée</w:t>
      </w:r>
    </w:p>
    <w:p w14:paraId="4134C9F9" w14:textId="77777777" w:rsidR="005232A9" w:rsidRDefault="00333AAE" w:rsidP="00E26870">
      <w:pPr>
        <w:pStyle w:val="ECEcorps"/>
      </w:pPr>
      <w:r>
        <w:tab/>
      </w:r>
      <w:proofErr w:type="spellStart"/>
      <w:proofErr w:type="gramStart"/>
      <w:r w:rsidRPr="001261CD">
        <w:rPr>
          <w:i/>
          <w:iCs/>
        </w:rPr>
        <w:t>c</w:t>
      </w:r>
      <w:r w:rsidRPr="001261CD">
        <w:rPr>
          <w:i/>
          <w:iCs/>
          <w:vertAlign w:val="subscript"/>
        </w:rPr>
        <w:t>titrant</w:t>
      </w:r>
      <w:proofErr w:type="spellEnd"/>
      <w:proofErr w:type="gramEnd"/>
      <w:r>
        <w:t xml:space="preserve"> </w:t>
      </w:r>
      <w:r w:rsidR="005232A9">
        <w:tab/>
      </w:r>
      <w:r w:rsidR="005232A9">
        <w:tab/>
      </w:r>
      <w:r>
        <w:t xml:space="preserve">concentration </w:t>
      </w:r>
      <w:r w:rsidR="00EB72AB">
        <w:t>de la solution titrante</w:t>
      </w:r>
    </w:p>
    <w:p w14:paraId="04308474" w14:textId="473B6EF4" w:rsidR="005232A9" w:rsidRDefault="005232A9" w:rsidP="005232A9">
      <w:pPr>
        <w:pStyle w:val="ECEcorps"/>
        <w:ind w:firstLine="709"/>
      </w:pPr>
      <w:r w:rsidRPr="001261CD">
        <w:rPr>
          <w:i/>
          <w:iCs/>
        </w:rPr>
        <w:t>V</w:t>
      </w:r>
      <w:r w:rsidRPr="001261CD">
        <w:rPr>
          <w:i/>
          <w:iCs/>
          <w:vertAlign w:val="subscript"/>
        </w:rPr>
        <w:t>eq2</w:t>
      </w:r>
      <w:r>
        <w:rPr>
          <w:i/>
          <w:iCs/>
          <w:vertAlign w:val="subscript"/>
        </w:rPr>
        <w:tab/>
      </w:r>
      <w:r>
        <w:rPr>
          <w:i/>
          <w:iCs/>
          <w:vertAlign w:val="subscript"/>
        </w:rPr>
        <w:tab/>
      </w:r>
      <w:r>
        <w:t xml:space="preserve">volume de solution titrante versé à la deuxième équivalence </w:t>
      </w:r>
    </w:p>
    <w:p w14:paraId="7B976B2F" w14:textId="5455FEFA" w:rsidR="00AD0226" w:rsidRDefault="00AD0226" w:rsidP="00E26870">
      <w:pPr>
        <w:pStyle w:val="ECEcorps"/>
      </w:pPr>
    </w:p>
    <w:p w14:paraId="35712069" w14:textId="77777777" w:rsidR="00EB72AB" w:rsidRDefault="00412756" w:rsidP="00E26870">
      <w:pPr>
        <w:pStyle w:val="ECEtitre"/>
        <w:rPr>
          <w:sz w:val="24"/>
          <w:szCs w:val="24"/>
        </w:rPr>
      </w:pPr>
      <w:r w:rsidRPr="001261CD">
        <w:rPr>
          <w:sz w:val="24"/>
          <w:szCs w:val="24"/>
        </w:rPr>
        <w:t>Incertitude-type</w:t>
      </w:r>
    </w:p>
    <w:p w14:paraId="3AE7FEA8" w14:textId="77777777" w:rsidR="005232A9" w:rsidRDefault="00326477" w:rsidP="00E26870">
      <w:pPr>
        <w:pStyle w:val="ECEtitre"/>
        <w:rPr>
          <w:b w:val="0"/>
          <w:bCs/>
          <w:u w:val="none"/>
        </w:rPr>
      </w:pPr>
      <w:r w:rsidRPr="001261CD">
        <w:rPr>
          <w:b w:val="0"/>
          <w:bCs/>
          <w:u w:val="none"/>
        </w:rPr>
        <w:br/>
      </w:r>
      <w:r w:rsidR="00927BFB" w:rsidRPr="00326477">
        <w:rPr>
          <w:b w:val="0"/>
          <w:bCs/>
          <w:u w:val="none"/>
        </w:rPr>
        <w:t xml:space="preserve">On considèrera dans le cadre de cette </w:t>
      </w:r>
      <w:r w:rsidR="00EB72AB">
        <w:rPr>
          <w:b w:val="0"/>
          <w:bCs/>
          <w:u w:val="none"/>
        </w:rPr>
        <w:t>situation d’évaluation</w:t>
      </w:r>
      <w:r w:rsidR="00927BFB" w:rsidRPr="00326477">
        <w:rPr>
          <w:b w:val="0"/>
          <w:bCs/>
          <w:u w:val="none"/>
        </w:rPr>
        <w:t xml:space="preserve"> qu’une valeur expérimentale </w:t>
      </w:r>
      <w:proofErr w:type="spellStart"/>
      <w:r w:rsidR="00927BFB" w:rsidRPr="00326477">
        <w:rPr>
          <w:b w:val="0"/>
          <w:bCs/>
          <w:i/>
          <w:iCs/>
          <w:u w:val="none"/>
        </w:rPr>
        <w:t>m</w:t>
      </w:r>
      <w:r w:rsidR="00927BFB" w:rsidRPr="00326477">
        <w:rPr>
          <w:b w:val="0"/>
          <w:bCs/>
          <w:i/>
          <w:iCs/>
          <w:u w:val="none"/>
          <w:vertAlign w:val="subscript"/>
        </w:rPr>
        <w:t>exp</w:t>
      </w:r>
      <w:proofErr w:type="spellEnd"/>
      <w:r w:rsidR="00927BFB" w:rsidRPr="00326477">
        <w:rPr>
          <w:b w:val="0"/>
          <w:bCs/>
          <w:u w:val="none"/>
        </w:rPr>
        <w:t xml:space="preserve"> </w:t>
      </w:r>
      <w:r w:rsidR="00044830">
        <w:rPr>
          <w:b w:val="0"/>
          <w:bCs/>
          <w:u w:val="none"/>
        </w:rPr>
        <w:t xml:space="preserve">estimée </w:t>
      </w:r>
      <w:r w:rsidR="00927BFB" w:rsidRPr="00326477">
        <w:rPr>
          <w:b w:val="0"/>
          <w:bCs/>
          <w:u w:val="none"/>
        </w:rPr>
        <w:t xml:space="preserve">avec l’incertitude-type </w:t>
      </w:r>
      <w:r w:rsidR="00927BFB" w:rsidRPr="00326477">
        <w:rPr>
          <w:b w:val="0"/>
          <w:bCs/>
          <w:i/>
          <w:iCs/>
          <w:u w:val="none"/>
        </w:rPr>
        <w:t>u</w:t>
      </w:r>
      <w:r w:rsidR="00927BFB" w:rsidRPr="00EB72AB">
        <w:rPr>
          <w:b w:val="0"/>
          <w:bCs/>
          <w:iCs/>
          <w:u w:val="none"/>
        </w:rPr>
        <w:t>(</w:t>
      </w:r>
      <w:proofErr w:type="spellStart"/>
      <w:r w:rsidR="00927BFB" w:rsidRPr="00326477">
        <w:rPr>
          <w:b w:val="0"/>
          <w:bCs/>
          <w:i/>
          <w:iCs/>
          <w:u w:val="none"/>
        </w:rPr>
        <w:t>m</w:t>
      </w:r>
      <w:r w:rsidR="00927BFB" w:rsidRPr="00326477">
        <w:rPr>
          <w:b w:val="0"/>
          <w:bCs/>
          <w:i/>
          <w:iCs/>
          <w:u w:val="none"/>
          <w:vertAlign w:val="subscript"/>
        </w:rPr>
        <w:t>exp</w:t>
      </w:r>
      <w:proofErr w:type="spellEnd"/>
      <w:r w:rsidR="00927BFB" w:rsidRPr="00EB72AB">
        <w:rPr>
          <w:b w:val="0"/>
          <w:bCs/>
          <w:iCs/>
          <w:u w:val="none"/>
        </w:rPr>
        <w:t>)</w:t>
      </w:r>
      <w:r w:rsidR="00927BFB" w:rsidRPr="00EB72AB">
        <w:rPr>
          <w:b w:val="0"/>
          <w:bCs/>
          <w:u w:val="none"/>
        </w:rPr>
        <w:t xml:space="preserve"> </w:t>
      </w:r>
      <w:r w:rsidR="00927BFB" w:rsidRPr="00326477">
        <w:rPr>
          <w:b w:val="0"/>
          <w:bCs/>
          <w:u w:val="none"/>
        </w:rPr>
        <w:t>est co</w:t>
      </w:r>
      <w:r w:rsidR="00E432A9">
        <w:rPr>
          <w:b w:val="0"/>
          <w:bCs/>
          <w:u w:val="none"/>
        </w:rPr>
        <w:t>mpatible avec</w:t>
      </w:r>
      <w:r w:rsidR="00927BFB" w:rsidRPr="00326477">
        <w:rPr>
          <w:b w:val="0"/>
          <w:bCs/>
          <w:u w:val="none"/>
        </w:rPr>
        <w:t xml:space="preserve"> une valeur</w:t>
      </w:r>
      <w:r w:rsidR="00F3436A">
        <w:rPr>
          <w:b w:val="0"/>
          <w:bCs/>
          <w:u w:val="none"/>
        </w:rPr>
        <w:t xml:space="preserve"> tabulée </w:t>
      </w:r>
      <w:proofErr w:type="spellStart"/>
      <w:r w:rsidR="00927BFB" w:rsidRPr="001261CD">
        <w:rPr>
          <w:b w:val="0"/>
          <w:bCs/>
          <w:i/>
          <w:iCs/>
          <w:u w:val="none"/>
        </w:rPr>
        <w:t>m</w:t>
      </w:r>
      <w:r w:rsidR="00927BFB" w:rsidRPr="00326477">
        <w:rPr>
          <w:b w:val="0"/>
          <w:bCs/>
          <w:i/>
          <w:iCs/>
          <w:u w:val="none"/>
          <w:vertAlign w:val="subscript"/>
        </w:rPr>
        <w:t>t</w:t>
      </w:r>
      <w:r w:rsidR="00A97E44">
        <w:rPr>
          <w:b w:val="0"/>
          <w:bCs/>
          <w:i/>
          <w:iCs/>
          <w:u w:val="none"/>
          <w:vertAlign w:val="subscript"/>
        </w:rPr>
        <w:t>ab</w:t>
      </w:r>
      <w:proofErr w:type="spellEnd"/>
      <w:r w:rsidR="00927BFB" w:rsidRPr="00326477">
        <w:rPr>
          <w:b w:val="0"/>
          <w:bCs/>
          <w:u w:val="none"/>
        </w:rPr>
        <w:t xml:space="preserve"> si</w:t>
      </w:r>
      <w:r w:rsidR="005232A9">
        <w:rPr>
          <w:b w:val="0"/>
          <w:bCs/>
          <w:u w:val="none"/>
        </w:rPr>
        <w:t xml:space="preserve"> la relation suivante est vérifiée : </w:t>
      </w:r>
    </w:p>
    <w:p w14:paraId="7CADAA2C" w14:textId="5DB9C5D9" w:rsidR="001261CD" w:rsidRDefault="00326477" w:rsidP="00E26870">
      <w:pPr>
        <w:pStyle w:val="ECEtitre"/>
        <w:rPr>
          <w:iCs/>
        </w:rPr>
      </w:pPr>
      <w:r>
        <w:rPr>
          <w:b w:val="0"/>
          <w:bCs/>
          <w:u w:val="none"/>
        </w:rPr>
        <w:br/>
      </w:r>
      <m:oMathPara>
        <m:oMath>
          <m:f>
            <m:fPr>
              <m:ctrlPr>
                <w:rPr>
                  <w:rFonts w:ascii="Cambria Math" w:hAnsi="Cambria Math"/>
                  <w:b w:val="0"/>
                  <w:i/>
                  <w:u w:val="none"/>
                </w:rPr>
              </m:ctrlPr>
            </m:fPr>
            <m:num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 w:val="0"/>
                      <w:i/>
                      <w:u w:val="none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i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b w:val="0"/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b w:val="0"/>
                          <w:i/>
                        </w:rPr>
                        <m:t>exp</m:t>
                      </m:r>
                    </m:sub>
                  </m:sSub>
                  <m:r>
                    <m:rPr>
                      <m:nor/>
                    </m:rPr>
                    <w:rPr>
                      <w:b w:val="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b w:val="0"/>
                          <w:iCs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b w:val="0"/>
                          <w:i/>
                        </w:rPr>
                        <m:t>m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b w:val="0"/>
                          <w:iCs/>
                        </w:rPr>
                        <m:t>tab</m:t>
                      </m:r>
                    </m:sub>
                  </m:sSub>
                </m:e>
              </m:d>
            </m:num>
            <m:den>
              <m:r>
                <m:rPr>
                  <m:nor/>
                </m:rPr>
                <w:rPr>
                  <w:b w:val="0"/>
                  <w:i/>
                </w:rPr>
                <m:t>u(</m:t>
              </m:r>
              <m:sSub>
                <m:sSubPr>
                  <m:ctrlPr>
                    <w:rPr>
                      <w:rFonts w:ascii="Cambria Math" w:hAnsi="Cambria Math"/>
                      <w:b w:val="0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b w:val="0"/>
                      <w:i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b w:val="0"/>
                      <w:i/>
                    </w:rPr>
                    <m:t>exp</m:t>
                  </m:r>
                </m:sub>
              </m:sSub>
              <m:r>
                <m:rPr>
                  <m:nor/>
                </m:rPr>
                <w:rPr>
                  <w:b w:val="0"/>
                  <w:i/>
                </w:rPr>
                <m:t>)</m:t>
              </m:r>
            </m:den>
          </m:f>
          <m:r>
            <m:rPr>
              <m:nor/>
            </m:rPr>
            <w:rPr>
              <w:b w:val="0"/>
              <w:i/>
            </w:rPr>
            <m:t xml:space="preserve"> ≤ </m:t>
          </m:r>
          <m:r>
            <m:rPr>
              <m:nor/>
            </m:rPr>
            <w:rPr>
              <w:b w:val="0"/>
              <w:iCs/>
            </w:rPr>
            <m:t>2</m:t>
          </m:r>
        </m:oMath>
      </m:oMathPara>
    </w:p>
    <w:p w14:paraId="77F7BB42" w14:textId="77777777" w:rsidR="00EB72AB" w:rsidRDefault="00EB72AB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216D44DE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574E045D" w:rsidR="00E26870" w:rsidRPr="00452138" w:rsidRDefault="00D72AD9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00182691"/>
      <w:r>
        <w:t>Dissolution et titrage</w:t>
      </w:r>
      <w:r w:rsidR="00F3436A">
        <w:t xml:space="preserve"> avec suivi</w:t>
      </w:r>
      <w:r>
        <w:t xml:space="preserve"> </w:t>
      </w:r>
      <w:r w:rsidR="001261CD">
        <w:t>colori</w:t>
      </w:r>
      <w:r>
        <w:t>métrique</w:t>
      </w:r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E9321E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5"/>
      <w:bookmarkEnd w:id="6"/>
    </w:p>
    <w:p w14:paraId="3F642FC0" w14:textId="77777777" w:rsidR="003F2ACA" w:rsidRDefault="003F2ACA" w:rsidP="003F2ACA">
      <w:pPr>
        <w:pStyle w:val="ECEcorps"/>
        <w:rPr>
          <w:rFonts w:eastAsia="Arial Unicode MS"/>
        </w:rPr>
      </w:pPr>
    </w:p>
    <w:p w14:paraId="77F3FD71" w14:textId="134F0A94" w:rsidR="00D72AD9" w:rsidRDefault="002B11C4" w:rsidP="00D72AD9">
      <w:pPr>
        <w:pStyle w:val="ECEcorps"/>
        <w:numPr>
          <w:ilvl w:val="0"/>
          <w:numId w:val="12"/>
        </w:numPr>
        <w:rPr>
          <w:rFonts w:eastAsia="Arial Unicode MS"/>
        </w:rPr>
      </w:pPr>
      <w:r>
        <w:rPr>
          <w:rFonts w:eastAsia="Arial Unicode MS"/>
        </w:rPr>
        <w:t>Préparer</w:t>
      </w:r>
      <w:r w:rsidR="00EB72AB">
        <w:rPr>
          <w:rFonts w:eastAsia="Arial Unicode MS"/>
        </w:rPr>
        <w:t xml:space="preserve"> par dissolution</w:t>
      </w:r>
      <w:r>
        <w:rPr>
          <w:rFonts w:eastAsia="Arial Unicode MS"/>
        </w:rPr>
        <w:t xml:space="preserve"> une solution contenant </w:t>
      </w:r>
      <w:r w:rsidR="00D72AD9" w:rsidRPr="001261CD">
        <w:rPr>
          <w:rFonts w:eastAsia="Arial Unicode MS"/>
          <w:i/>
          <w:iCs/>
        </w:rPr>
        <w:t>m</w:t>
      </w:r>
      <w:r>
        <w:rPr>
          <w:rFonts w:eastAsia="Arial Unicode MS"/>
        </w:rPr>
        <w:t xml:space="preserve"> </w:t>
      </w:r>
      <w:r w:rsidR="00D72AD9">
        <w:rPr>
          <w:rFonts w:eastAsia="Arial Unicode MS"/>
        </w:rPr>
        <w:t>=</w:t>
      </w:r>
      <w:r>
        <w:rPr>
          <w:rFonts w:eastAsia="Arial Unicode MS"/>
        </w:rPr>
        <w:t xml:space="preserve"> </w:t>
      </w:r>
      <w:r w:rsidR="00D72AD9">
        <w:rPr>
          <w:rFonts w:eastAsia="Arial Unicode MS"/>
        </w:rPr>
        <w:t>0,50</w:t>
      </w:r>
      <w:r>
        <w:rPr>
          <w:rFonts w:eastAsia="Arial Unicode MS"/>
        </w:rPr>
        <w:t xml:space="preserve"> </w:t>
      </w:r>
      <w:r w:rsidR="00D72AD9">
        <w:rPr>
          <w:rFonts w:eastAsia="Arial Unicode MS"/>
        </w:rPr>
        <w:t>g de percarbonate de sodium dans un volume de 250</w:t>
      </w:r>
      <w:r w:rsidR="00E01044">
        <w:rPr>
          <w:rFonts w:eastAsia="Arial Unicode MS"/>
        </w:rPr>
        <w:t>,0</w:t>
      </w:r>
      <w:r>
        <w:rPr>
          <w:rFonts w:eastAsia="Arial Unicode MS"/>
        </w:rPr>
        <w:t xml:space="preserve"> </w:t>
      </w:r>
      <w:proofErr w:type="spellStart"/>
      <w:r w:rsidR="00D72AD9">
        <w:rPr>
          <w:rFonts w:eastAsia="Arial Unicode MS"/>
        </w:rPr>
        <w:t>mL</w:t>
      </w:r>
      <w:proofErr w:type="spellEnd"/>
      <w:r>
        <w:rPr>
          <w:rFonts w:eastAsia="Arial Unicode MS"/>
        </w:rPr>
        <w:t xml:space="preserve"> d’eau distillée</w:t>
      </w:r>
      <w:r w:rsidR="00D72AD9">
        <w:rPr>
          <w:rFonts w:eastAsia="Arial Unicode MS"/>
        </w:rPr>
        <w:t>. On choisira une verrerie adaptée.</w:t>
      </w:r>
    </w:p>
    <w:p w14:paraId="7E384C9C" w14:textId="77777777" w:rsidR="00D72AD9" w:rsidRDefault="00D72AD9" w:rsidP="00D72AD9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D72AD9" w14:paraId="10BA0789" w14:textId="77777777" w:rsidTr="00F957E6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0E00125" w14:textId="77777777" w:rsidR="00D72AD9" w:rsidRDefault="00D72AD9" w:rsidP="00F957E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C98C7AD" w14:textId="77777777" w:rsidR="00D72AD9" w:rsidRDefault="00D72AD9" w:rsidP="00F957E6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C310C84" w14:textId="77777777" w:rsidR="00D72AD9" w:rsidRDefault="00D72AD9" w:rsidP="00F957E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D72AD9" w14:paraId="3ED4F7C7" w14:textId="77777777" w:rsidTr="00F957E6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BBFD59B" w14:textId="77777777" w:rsidR="00D72AD9" w:rsidRPr="00592F79" w:rsidRDefault="00D72AD9" w:rsidP="00F957E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72782EC" w14:textId="5BD2E9B6" w:rsidR="00D72AD9" w:rsidRDefault="00D72AD9" w:rsidP="00ED374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 w:rsidR="00ED374B">
              <w:t xml:space="preserve">a solution préparée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1D68C66" w14:textId="77777777" w:rsidR="00D72AD9" w:rsidRDefault="00D72AD9" w:rsidP="00F957E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9E20074" w14:textId="77777777" w:rsidR="00D72AD9" w:rsidRDefault="00D72AD9" w:rsidP="00D72AD9">
      <w:pPr>
        <w:pStyle w:val="ECEcorps"/>
        <w:rPr>
          <w:rFonts w:eastAsia="Arial Unicode MS"/>
        </w:rPr>
      </w:pPr>
    </w:p>
    <w:p w14:paraId="22C964F3" w14:textId="77777777" w:rsidR="00D63026" w:rsidRDefault="00D63026" w:rsidP="0046348C">
      <w:pPr>
        <w:pStyle w:val="ECEcorps"/>
        <w:numPr>
          <w:ilvl w:val="0"/>
          <w:numId w:val="12"/>
        </w:numPr>
      </w:pPr>
      <w:r>
        <w:t>La solution obtenue contient du peroxyde d’hydrogène H</w:t>
      </w:r>
      <w:r w:rsidRPr="0079501B">
        <w:rPr>
          <w:vertAlign w:val="subscript"/>
        </w:rPr>
        <w:t>2</w:t>
      </w:r>
      <w:r>
        <w:t>O</w:t>
      </w:r>
      <w:r w:rsidRPr="0079501B">
        <w:rPr>
          <w:vertAlign w:val="subscript"/>
        </w:rPr>
        <w:t>2</w:t>
      </w:r>
      <w:r>
        <w:t xml:space="preserve">. </w:t>
      </w:r>
    </w:p>
    <w:p w14:paraId="709C5576" w14:textId="77777777" w:rsidR="000B1584" w:rsidRDefault="000B1584" w:rsidP="000B1584">
      <w:pPr>
        <w:pStyle w:val="ECEcorps"/>
        <w:ind w:left="720"/>
      </w:pPr>
    </w:p>
    <w:p w14:paraId="41B4EB0C" w14:textId="44F863B3" w:rsidR="000B1584" w:rsidRDefault="001261CD" w:rsidP="00D63026">
      <w:pPr>
        <w:pStyle w:val="ECEcorps"/>
        <w:ind w:left="360"/>
      </w:pPr>
      <w:r>
        <w:t>Mettre en œuvre le titrage</w:t>
      </w:r>
      <w:r w:rsidR="001011AE">
        <w:t xml:space="preserve"> avec suivi</w:t>
      </w:r>
      <w:r>
        <w:t xml:space="preserve"> colorimétrique du peroxyde d’hydrogène </w:t>
      </w:r>
      <w:r w:rsidR="00D63026">
        <w:t>contenu dans la</w:t>
      </w:r>
      <w:r w:rsidR="00EF1E2A">
        <w:t xml:space="preserve"> solution préparée </w:t>
      </w:r>
      <w:r>
        <w:t>par l</w:t>
      </w:r>
      <w:r w:rsidR="00EF1E2A">
        <w:t>a solution de</w:t>
      </w:r>
      <w:r>
        <w:t xml:space="preserve"> permanganate de potassium (K</w:t>
      </w:r>
      <w:r w:rsidRPr="008B35D6">
        <w:rPr>
          <w:vertAlign w:val="superscript"/>
        </w:rPr>
        <w:t>+</w:t>
      </w:r>
      <w:r w:rsidR="00EF1E2A">
        <w:t>(</w:t>
      </w:r>
      <w:proofErr w:type="spellStart"/>
      <w:r w:rsidR="00EF1E2A">
        <w:t>aq</w:t>
      </w:r>
      <w:proofErr w:type="spellEnd"/>
      <w:proofErr w:type="gramStart"/>
      <w:r w:rsidR="00EF1E2A">
        <w:t>)</w:t>
      </w:r>
      <w:r>
        <w:t> ,</w:t>
      </w:r>
      <w:proofErr w:type="gramEnd"/>
      <w:r>
        <w:t xml:space="preserve"> MnO</w:t>
      </w:r>
      <w:r w:rsidRPr="008B35D6">
        <w:rPr>
          <w:vertAlign w:val="subscript"/>
        </w:rPr>
        <w:t>4</w:t>
      </w:r>
      <w:r w:rsidRPr="0033711D">
        <w:rPr>
          <w:vertAlign w:val="superscript"/>
        </w:rPr>
        <w:t>–</w:t>
      </w:r>
      <w:r w:rsidR="00EF1E2A">
        <w:t>(</w:t>
      </w:r>
      <w:proofErr w:type="spellStart"/>
      <w:r w:rsidR="00EF1E2A">
        <w:t>aq</w:t>
      </w:r>
      <w:proofErr w:type="spellEnd"/>
      <w:r w:rsidR="00EF1E2A">
        <w:t>)</w:t>
      </w:r>
      <w:r>
        <w:t xml:space="preserve">) </w:t>
      </w:r>
      <w:r w:rsidR="00D63026">
        <w:t xml:space="preserve">de concentration </w:t>
      </w:r>
      <w:proofErr w:type="spellStart"/>
      <w:r w:rsidR="00D63026" w:rsidRPr="005001DF">
        <w:rPr>
          <w:i/>
          <w:iCs/>
        </w:rPr>
        <w:t>c</w:t>
      </w:r>
      <w:r w:rsidR="00D63026" w:rsidRPr="005001DF">
        <w:rPr>
          <w:i/>
          <w:iCs/>
          <w:vertAlign w:val="subscript"/>
        </w:rPr>
        <w:t>perm</w:t>
      </w:r>
      <w:proofErr w:type="spellEnd"/>
      <w:r w:rsidR="00D63026" w:rsidRPr="005001DF">
        <w:rPr>
          <w:vertAlign w:val="subscript"/>
        </w:rPr>
        <w:t xml:space="preserve"> </w:t>
      </w:r>
      <w:r w:rsidR="00D63026" w:rsidRPr="005001DF">
        <w:t>= 5,0</w:t>
      </w:r>
      <w:r w:rsidR="00D63026" w:rsidRPr="00D63026">
        <w:t>·</w:t>
      </w:r>
      <w:r w:rsidR="00D63026" w:rsidRPr="005001DF">
        <w:t>10</w:t>
      </w:r>
      <w:r w:rsidR="00D63026" w:rsidRPr="005001DF">
        <w:rPr>
          <w:vertAlign w:val="superscript"/>
        </w:rPr>
        <w:t>-3</w:t>
      </w:r>
      <w:r w:rsidR="00D63026" w:rsidRPr="005001DF">
        <w:t xml:space="preserve"> </w:t>
      </w:r>
      <w:proofErr w:type="spellStart"/>
      <w:r w:rsidR="00D63026" w:rsidRPr="005001DF">
        <w:rPr>
          <w:rFonts w:eastAsia="Arial Unicode MS"/>
        </w:rPr>
        <w:t>mol</w:t>
      </w:r>
      <w:r w:rsidR="00D63026" w:rsidRPr="00D63026">
        <w:t>·</w:t>
      </w:r>
      <w:r w:rsidR="00D63026" w:rsidRPr="005001DF">
        <w:rPr>
          <w:rFonts w:eastAsia="Arial Unicode MS"/>
        </w:rPr>
        <w:t>L</w:t>
      </w:r>
      <w:proofErr w:type="spellEnd"/>
      <w:r w:rsidR="00D63026" w:rsidRPr="005001DF">
        <w:rPr>
          <w:vertAlign w:val="superscript"/>
        </w:rPr>
        <w:t xml:space="preserve">–1 </w:t>
      </w:r>
      <w:r>
        <w:t xml:space="preserve">comme </w:t>
      </w:r>
      <w:r w:rsidR="00D63026">
        <w:t>re</w:t>
      </w:r>
      <w:r>
        <w:t>présenté sur le schéma</w:t>
      </w:r>
      <w:r w:rsidR="00D63026">
        <w:t xml:space="preserve"> </w:t>
      </w:r>
      <w:r w:rsidR="000B1584">
        <w:t xml:space="preserve">ci-dessous, </w:t>
      </w:r>
      <w:r w:rsidR="00D63026">
        <w:t xml:space="preserve">afin de </w:t>
      </w:r>
      <w:r w:rsidR="00EB72AB">
        <w:t>relever la valeur du</w:t>
      </w:r>
      <w:r>
        <w:t xml:space="preserve"> volume équivalent</w:t>
      </w:r>
      <w:r w:rsidR="00765773">
        <w:t>, obtenu par une coloration rose persistante</w:t>
      </w:r>
      <w:r>
        <w:t>.</w:t>
      </w:r>
    </w:p>
    <w:p w14:paraId="61DDF309" w14:textId="075B53C9" w:rsidR="001261CD" w:rsidRDefault="0046348C" w:rsidP="000B1584">
      <w:pPr>
        <w:pStyle w:val="ECEcorps"/>
        <w:ind w:left="360"/>
      </w:pPr>
      <w:r>
        <w:tab/>
      </w:r>
      <w:r w:rsidR="001261CD">
        <w:br/>
        <w:t xml:space="preserve">Un premier dosage rapide a donné un volume équivalent aux alentours de </w:t>
      </w:r>
      <w:r>
        <w:rPr>
          <w:bdr w:val="single" w:sz="4" w:space="0" w:color="auto"/>
        </w:rPr>
        <w:tab/>
      </w:r>
      <w:r w:rsidR="005641A0">
        <w:rPr>
          <w:bdr w:val="single" w:sz="4" w:space="0" w:color="auto"/>
        </w:rPr>
        <w:t>…</w:t>
      </w:r>
      <w:r>
        <w:rPr>
          <w:bdr w:val="single" w:sz="4" w:space="0" w:color="auto"/>
        </w:rPr>
        <w:tab/>
      </w:r>
      <w:r>
        <w:t xml:space="preserve"> </w:t>
      </w:r>
      <w:proofErr w:type="spellStart"/>
      <w:r w:rsidR="001261CD">
        <w:t>mL</w:t>
      </w:r>
      <w:proofErr w:type="spellEnd"/>
      <w:r w:rsidR="001261CD">
        <w:t>.</w:t>
      </w:r>
    </w:p>
    <w:p w14:paraId="664F3ECE" w14:textId="674FED41" w:rsidR="00516EED" w:rsidRPr="00EB72AB" w:rsidRDefault="00DE7E5B" w:rsidP="00EB72AB">
      <w:pPr>
        <w:pStyle w:val="ECEcorps"/>
        <w:ind w:left="2410"/>
      </w:pPr>
      <w:r>
        <w:rPr>
          <w:noProof/>
        </w:rPr>
        <mc:AlternateContent>
          <mc:Choice Requires="wpc">
            <w:drawing>
              <wp:inline distT="0" distB="0" distL="0" distR="0" wp14:anchorId="09E3302C" wp14:editId="5F016656">
                <wp:extent cx="4647496" cy="1923415"/>
                <wp:effectExtent l="0" t="0" r="1270" b="0"/>
                <wp:docPr id="9035153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1141224746" name="Zone de dessin 338"/>
                        <wpg:cNvGrpSpPr/>
                        <wpg:grpSpPr>
                          <a:xfrm>
                            <a:off x="35999" y="35481"/>
                            <a:ext cx="613761" cy="1807949"/>
                            <a:chOff x="0" y="0"/>
                            <a:chExt cx="803062" cy="2245711"/>
                          </a:xfrm>
                        </wpg:grpSpPr>
                        <wpg:grpSp>
                          <wpg:cNvPr id="1796767883" name="Group 340"/>
                          <wpg:cNvGrpSpPr/>
                          <wpg:grpSpPr>
                            <a:xfrm>
                              <a:off x="0" y="0"/>
                              <a:ext cx="777340" cy="2245711"/>
                              <a:chOff x="0" y="0"/>
                              <a:chExt cx="777340" cy="2245711"/>
                            </a:xfrm>
                          </wpg:grpSpPr>
                          <wpg:grpSp>
                            <wpg:cNvPr id="276564775" name="Group 341"/>
                            <wpg:cNvGrpSpPr/>
                            <wpg:grpSpPr>
                              <a:xfrm>
                                <a:off x="0" y="1390108"/>
                                <a:ext cx="425799" cy="603659"/>
                                <a:chOff x="0" y="1390108"/>
                                <a:chExt cx="425799" cy="603659"/>
                              </a:xfrm>
                            </wpg:grpSpPr>
                            <wps:wsp>
                              <wps:cNvPr id="444434589" name="AutoShape 342"/>
                              <wps:cNvSpPr/>
                              <wps:spPr>
                                <a:xfrm rot="16200004">
                                  <a:off x="177508" y="1753038"/>
                                  <a:ext cx="70774" cy="410684"/>
                                </a:xfrm>
                                <a:custGeom>
                                  <a:avLst>
                                    <a:gd name="f9" fmla="val 127546"/>
                                  </a:avLst>
                                  <a:gdLst>
                                    <a:gd name="f1" fmla="val 10800000"/>
                                    <a:gd name="f2" fmla="val 5400000"/>
                                    <a:gd name="f3" fmla="val 180"/>
                                    <a:gd name="f4" fmla="val w"/>
                                    <a:gd name="f5" fmla="val h"/>
                                    <a:gd name="f6" fmla="val ss"/>
                                    <a:gd name="f7" fmla="val 0"/>
                                    <a:gd name="f8" fmla="*/ 5419351 1 1725033"/>
                                    <a:gd name="f9" fmla="val 127546"/>
                                    <a:gd name="f10" fmla="+- 0 0 -180"/>
                                    <a:gd name="f11" fmla="+- 0 0 -360"/>
                                    <a:gd name="f12" fmla="abs f4"/>
                                    <a:gd name="f13" fmla="abs f5"/>
                                    <a:gd name="f14" fmla="abs f6"/>
                                    <a:gd name="f15" fmla="val f7"/>
                                    <a:gd name="f16" fmla="val f9"/>
                                    <a:gd name="f17" fmla="+- 2700000 f2 0"/>
                                    <a:gd name="f18" fmla="*/ f10 f1 1"/>
                                    <a:gd name="f19" fmla="*/ f11 f1 1"/>
                                    <a:gd name="f20" fmla="?: f12 f4 1"/>
                                    <a:gd name="f21" fmla="?: f13 f5 1"/>
                                    <a:gd name="f22" fmla="?: f14 f6 1"/>
                                    <a:gd name="f23" fmla="*/ f17 f8 1"/>
                                    <a:gd name="f24" fmla="*/ f18 1 f3"/>
                                    <a:gd name="f25" fmla="*/ f19 1 f3"/>
                                    <a:gd name="f26" fmla="*/ f20 1 21600"/>
                                    <a:gd name="f27" fmla="*/ f21 1 21600"/>
                                    <a:gd name="f28" fmla="*/ 21600 f20 1"/>
                                    <a:gd name="f29" fmla="*/ 21600 f21 1"/>
                                    <a:gd name="f30" fmla="*/ f23 1 f1"/>
                                    <a:gd name="f31" fmla="+- f24 0 f2"/>
                                    <a:gd name="f32" fmla="+- f25 0 f2"/>
                                    <a:gd name="f33" fmla="min f27 f26"/>
                                    <a:gd name="f34" fmla="*/ f28 1 f22"/>
                                    <a:gd name="f35" fmla="*/ f29 1 f22"/>
                                    <a:gd name="f36" fmla="+- 0 0 f30"/>
                                    <a:gd name="f37" fmla="val f34"/>
                                    <a:gd name="f38" fmla="val f35"/>
                                    <a:gd name="f39" fmla="+- 0 0 f36"/>
                                    <a:gd name="f40" fmla="*/ f15 f33 1"/>
                                    <a:gd name="f41" fmla="+- f38 0 f15"/>
                                    <a:gd name="f42" fmla="+- f37 0 f15"/>
                                    <a:gd name="f43" fmla="*/ f39 f1 1"/>
                                    <a:gd name="f44" fmla="*/ f37 f33 1"/>
                                    <a:gd name="f45" fmla="*/ f38 f33 1"/>
                                    <a:gd name="f46" fmla="min f42 f41"/>
                                    <a:gd name="f47" fmla="*/ f43 1 f8"/>
                                    <a:gd name="f48" fmla="*/ f42 f33 1"/>
                                    <a:gd name="f49" fmla="*/ f46 f16 1"/>
                                    <a:gd name="f50" fmla="+- f47 0 f2"/>
                                    <a:gd name="f51" fmla="*/ f49 1 100000"/>
                                    <a:gd name="f52" fmla="cos 1 f50"/>
                                    <a:gd name="f53" fmla="sin 1 f50"/>
                                    <a:gd name="f54" fmla="+- 0 0 f52"/>
                                    <a:gd name="f55" fmla="+- 0 0 f53"/>
                                    <a:gd name="f56" fmla="*/ f51 f33 1"/>
                                    <a:gd name="f57" fmla="+- 0 0 f54"/>
                                    <a:gd name="f58" fmla="+- 0 0 f55"/>
                                    <a:gd name="f59" fmla="*/ f57 f42 1"/>
                                    <a:gd name="f60" fmla="*/ f58 f51 1"/>
                                    <a:gd name="f61" fmla="+- f37 0 f59"/>
                                    <a:gd name="f62" fmla="+- f51 0 f60"/>
                                    <a:gd name="f63" fmla="+- f38 f60 0"/>
                                    <a:gd name="f64" fmla="+- f63 0 f51"/>
                                    <a:gd name="f65" fmla="*/ f61 f33 1"/>
                                    <a:gd name="f66" fmla="*/ f62 f33 1"/>
                                    <a:gd name="f67" fmla="*/ f64 f33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1">
                                      <a:pos x="f44" y="f40"/>
                                    </a:cxn>
                                    <a:cxn ang="f32">
                                      <a:pos x="f44" y="f45"/>
                                    </a:cxn>
                                  </a:cxnLst>
                                  <a:rect l="f65" t="f66" r="f44" b="f67"/>
                                  <a:pathLst>
                                    <a:path stroke="0">
                                      <a:moveTo>
                                        <a:pt x="f44" y="f45"/>
                                      </a:moveTo>
                                      <a:arcTo wR="f48" hR="f56" stAng="f2" swAng="f2"/>
                                      <a:lnTo>
                                        <a:pt x="f40" y="f56"/>
                                      </a:lnTo>
                                      <a:arcTo wR="f48" hR="f56" stAng="f1" swAng="f2"/>
                                      <a:close/>
                                    </a:path>
                                    <a:path fill="none">
                                      <a:moveTo>
                                        <a:pt x="f44" y="f45"/>
                                      </a:moveTo>
                                      <a:arcTo wR="f48" hR="f56" stAng="f2" swAng="f2"/>
                                      <a:lnTo>
                                        <a:pt x="f40" y="f56"/>
                                      </a:lnTo>
                                      <a:arcTo wR="f48" hR="f56" stAng="f1" swAng="f2"/>
                                    </a:path>
                                  </a:pathLst>
                                </a:custGeom>
                                <a:noFill/>
                                <a:ln w="12701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491784078" name="Freeform 343"/>
                              <wps:cNvSpPr/>
                              <wps:spPr>
                                <a:xfrm>
                                  <a:off x="0" y="1390108"/>
                                  <a:ext cx="140671" cy="535399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447"/>
                                    <a:gd name="f7" fmla="val 1702"/>
                                    <a:gd name="f8" fmla="val 27"/>
                                    <a:gd name="f9" fmla="val 1570"/>
                                    <a:gd name="f10" fmla="val 377"/>
                                    <a:gd name="f11" fmla="val 921"/>
                                    <a:gd name="f12" fmla="val 750"/>
                                    <a:gd name="f13" fmla="val 675"/>
                                    <a:gd name="f14" fmla="val 60"/>
                                    <a:gd name="f15" fmla="val 395"/>
                                    <a:gd name="f16" fmla="+- 0 0 -90"/>
                                    <a:gd name="f17" fmla="*/ f3 1 447"/>
                                    <a:gd name="f18" fmla="*/ f4 1 1702"/>
                                    <a:gd name="f19" fmla="val f5"/>
                                    <a:gd name="f20" fmla="val f6"/>
                                    <a:gd name="f21" fmla="val f7"/>
                                    <a:gd name="f22" fmla="*/ f16 f0 1"/>
                                    <a:gd name="f23" fmla="+- f21 0 f19"/>
                                    <a:gd name="f24" fmla="+- f20 0 f19"/>
                                    <a:gd name="f25" fmla="*/ f22 1 f2"/>
                                    <a:gd name="f26" fmla="*/ f24 1 447"/>
                                    <a:gd name="f27" fmla="*/ f23 1 1702"/>
                                    <a:gd name="f28" fmla="*/ 27 f24 1"/>
                                    <a:gd name="f29" fmla="*/ 1702 f23 1"/>
                                    <a:gd name="f30" fmla="*/ 447 f24 1"/>
                                    <a:gd name="f31" fmla="*/ 750 f23 1"/>
                                    <a:gd name="f32" fmla="*/ 675 f23 1"/>
                                    <a:gd name="f33" fmla="*/ 60 f23 1"/>
                                    <a:gd name="f34" fmla="*/ 395 f24 1"/>
                                    <a:gd name="f35" fmla="*/ 0 f23 1"/>
                                    <a:gd name="f36" fmla="+- f25 0 f1"/>
                                    <a:gd name="f37" fmla="*/ f28 1 447"/>
                                    <a:gd name="f38" fmla="*/ f29 1 1702"/>
                                    <a:gd name="f39" fmla="*/ f30 1 447"/>
                                    <a:gd name="f40" fmla="*/ f31 1 1702"/>
                                    <a:gd name="f41" fmla="*/ f32 1 1702"/>
                                    <a:gd name="f42" fmla="*/ f33 1 1702"/>
                                    <a:gd name="f43" fmla="*/ f34 1 447"/>
                                    <a:gd name="f44" fmla="*/ f35 1 1702"/>
                                    <a:gd name="f45" fmla="*/ 0 1 f26"/>
                                    <a:gd name="f46" fmla="*/ f20 1 f26"/>
                                    <a:gd name="f47" fmla="*/ 0 1 f27"/>
                                    <a:gd name="f48" fmla="*/ f21 1 f27"/>
                                    <a:gd name="f49" fmla="*/ f37 1 f26"/>
                                    <a:gd name="f50" fmla="*/ f38 1 f27"/>
                                    <a:gd name="f51" fmla="*/ f39 1 f26"/>
                                    <a:gd name="f52" fmla="*/ f40 1 f27"/>
                                    <a:gd name="f53" fmla="*/ f41 1 f27"/>
                                    <a:gd name="f54" fmla="*/ f42 1 f27"/>
                                    <a:gd name="f55" fmla="*/ f43 1 f26"/>
                                    <a:gd name="f56" fmla="*/ f44 1 f27"/>
                                    <a:gd name="f57" fmla="*/ f45 f17 1"/>
                                    <a:gd name="f58" fmla="*/ f46 f17 1"/>
                                    <a:gd name="f59" fmla="*/ f48 f18 1"/>
                                    <a:gd name="f60" fmla="*/ f47 f18 1"/>
                                    <a:gd name="f61" fmla="*/ f49 f17 1"/>
                                    <a:gd name="f62" fmla="*/ f50 f18 1"/>
                                    <a:gd name="f63" fmla="*/ f51 f17 1"/>
                                    <a:gd name="f64" fmla="*/ f52 f18 1"/>
                                    <a:gd name="f65" fmla="*/ f53 f18 1"/>
                                    <a:gd name="f66" fmla="*/ f54 f18 1"/>
                                    <a:gd name="f67" fmla="*/ f55 f17 1"/>
                                    <a:gd name="f68" fmla="*/ f56 f18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6">
                                      <a:pos x="f61" y="f62"/>
                                    </a:cxn>
                                    <a:cxn ang="f36">
                                      <a:pos x="f63" y="f64"/>
                                    </a:cxn>
                                    <a:cxn ang="f36">
                                      <a:pos x="f63" y="f65"/>
                                    </a:cxn>
                                    <a:cxn ang="f36">
                                      <a:pos x="f63" y="f66"/>
                                    </a:cxn>
                                    <a:cxn ang="f36">
                                      <a:pos x="f67" y="f68"/>
                                    </a:cxn>
                                  </a:cxnLst>
                                  <a:rect l="f57" t="f60" r="f58" b="f59"/>
                                  <a:pathLst>
                                    <a:path w="447" h="1702">
                                      <a:moveTo>
                                        <a:pt x="f8" y="f7"/>
                                      </a:moveTo>
                                      <a:cubicBezTo>
                                        <a:pt x="f5" y="f9"/>
                                        <a:pt x="f10" y="f11"/>
                                        <a:pt x="f6" y="f12"/>
                                      </a:cubicBezTo>
                                      <a:lnTo>
                                        <a:pt x="f6" y="f13"/>
                                      </a:lnTo>
                                      <a:lnTo>
                                        <a:pt x="f6" y="f14"/>
                                      </a:lnTo>
                                      <a:lnTo>
                                        <a:pt x="f15" y="f5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1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1759546819" name="Freeform 344"/>
                              <wps:cNvSpPr/>
                              <wps:spPr>
                                <a:xfrm flipH="1">
                                  <a:off x="285128" y="1390108"/>
                                  <a:ext cx="140671" cy="535399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447"/>
                                    <a:gd name="f7" fmla="val 1702"/>
                                    <a:gd name="f8" fmla="val 27"/>
                                    <a:gd name="f9" fmla="val 1570"/>
                                    <a:gd name="f10" fmla="val 377"/>
                                    <a:gd name="f11" fmla="val 921"/>
                                    <a:gd name="f12" fmla="val 750"/>
                                    <a:gd name="f13" fmla="val 675"/>
                                    <a:gd name="f14" fmla="val 60"/>
                                    <a:gd name="f15" fmla="val 395"/>
                                    <a:gd name="f16" fmla="+- 0 0 -90"/>
                                    <a:gd name="f17" fmla="*/ f3 1 447"/>
                                    <a:gd name="f18" fmla="*/ f4 1 1702"/>
                                    <a:gd name="f19" fmla="val f5"/>
                                    <a:gd name="f20" fmla="val f6"/>
                                    <a:gd name="f21" fmla="val f7"/>
                                    <a:gd name="f22" fmla="*/ f16 f0 1"/>
                                    <a:gd name="f23" fmla="+- f21 0 f19"/>
                                    <a:gd name="f24" fmla="+- f20 0 f19"/>
                                    <a:gd name="f25" fmla="*/ f22 1 f2"/>
                                    <a:gd name="f26" fmla="*/ f24 1 447"/>
                                    <a:gd name="f27" fmla="*/ f23 1 1702"/>
                                    <a:gd name="f28" fmla="*/ 27 f24 1"/>
                                    <a:gd name="f29" fmla="*/ 1702 f23 1"/>
                                    <a:gd name="f30" fmla="*/ 447 f24 1"/>
                                    <a:gd name="f31" fmla="*/ 750 f23 1"/>
                                    <a:gd name="f32" fmla="*/ 675 f23 1"/>
                                    <a:gd name="f33" fmla="*/ 60 f23 1"/>
                                    <a:gd name="f34" fmla="*/ 395 f24 1"/>
                                    <a:gd name="f35" fmla="*/ 0 f23 1"/>
                                    <a:gd name="f36" fmla="+- f25 0 f1"/>
                                    <a:gd name="f37" fmla="*/ f28 1 447"/>
                                    <a:gd name="f38" fmla="*/ f29 1 1702"/>
                                    <a:gd name="f39" fmla="*/ f30 1 447"/>
                                    <a:gd name="f40" fmla="*/ f31 1 1702"/>
                                    <a:gd name="f41" fmla="*/ f32 1 1702"/>
                                    <a:gd name="f42" fmla="*/ f33 1 1702"/>
                                    <a:gd name="f43" fmla="*/ f34 1 447"/>
                                    <a:gd name="f44" fmla="*/ f35 1 1702"/>
                                    <a:gd name="f45" fmla="*/ 0 1 f26"/>
                                    <a:gd name="f46" fmla="*/ f20 1 f26"/>
                                    <a:gd name="f47" fmla="*/ 0 1 f27"/>
                                    <a:gd name="f48" fmla="*/ f21 1 f27"/>
                                    <a:gd name="f49" fmla="*/ f37 1 f26"/>
                                    <a:gd name="f50" fmla="*/ f38 1 f27"/>
                                    <a:gd name="f51" fmla="*/ f39 1 f26"/>
                                    <a:gd name="f52" fmla="*/ f40 1 f27"/>
                                    <a:gd name="f53" fmla="*/ f41 1 f27"/>
                                    <a:gd name="f54" fmla="*/ f42 1 f27"/>
                                    <a:gd name="f55" fmla="*/ f43 1 f26"/>
                                    <a:gd name="f56" fmla="*/ f44 1 f27"/>
                                    <a:gd name="f57" fmla="*/ f45 f17 1"/>
                                    <a:gd name="f58" fmla="*/ f46 f17 1"/>
                                    <a:gd name="f59" fmla="*/ f48 f18 1"/>
                                    <a:gd name="f60" fmla="*/ f47 f18 1"/>
                                    <a:gd name="f61" fmla="*/ f49 f17 1"/>
                                    <a:gd name="f62" fmla="*/ f50 f18 1"/>
                                    <a:gd name="f63" fmla="*/ f51 f17 1"/>
                                    <a:gd name="f64" fmla="*/ f52 f18 1"/>
                                    <a:gd name="f65" fmla="*/ f53 f18 1"/>
                                    <a:gd name="f66" fmla="*/ f54 f18 1"/>
                                    <a:gd name="f67" fmla="*/ f55 f17 1"/>
                                    <a:gd name="f68" fmla="*/ f56 f18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6">
                                      <a:pos x="f61" y="f62"/>
                                    </a:cxn>
                                    <a:cxn ang="f36">
                                      <a:pos x="f63" y="f64"/>
                                    </a:cxn>
                                    <a:cxn ang="f36">
                                      <a:pos x="f63" y="f65"/>
                                    </a:cxn>
                                    <a:cxn ang="f36">
                                      <a:pos x="f63" y="f66"/>
                                    </a:cxn>
                                    <a:cxn ang="f36">
                                      <a:pos x="f67" y="f68"/>
                                    </a:cxn>
                                  </a:cxnLst>
                                  <a:rect l="f57" t="f60" r="f58" b="f59"/>
                                  <a:pathLst>
                                    <a:path w="447" h="1702">
                                      <a:moveTo>
                                        <a:pt x="f8" y="f7"/>
                                      </a:moveTo>
                                      <a:cubicBezTo>
                                        <a:pt x="f5" y="f9"/>
                                        <a:pt x="f10" y="f11"/>
                                        <a:pt x="f6" y="f12"/>
                                      </a:cubicBezTo>
                                      <a:lnTo>
                                        <a:pt x="f6" y="f13"/>
                                      </a:lnTo>
                                      <a:lnTo>
                                        <a:pt x="f6" y="f14"/>
                                      </a:lnTo>
                                      <a:lnTo>
                                        <a:pt x="f15" y="f5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1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</wpg:grpSp>
                          <wpg:grpSp>
                            <wpg:cNvPr id="997043354" name="Group 345"/>
                            <wpg:cNvGrpSpPr/>
                            <wpg:grpSpPr>
                              <a:xfrm>
                                <a:off x="134243" y="0"/>
                                <a:ext cx="146403" cy="1429508"/>
                                <a:chOff x="134243" y="0"/>
                                <a:chExt cx="146403" cy="1429508"/>
                              </a:xfrm>
                            </wpg:grpSpPr>
                            <wps:wsp>
                              <wps:cNvPr id="524820381" name="Freeform 346"/>
                              <wps:cNvSpPr/>
                              <wps:spPr>
                                <a:xfrm>
                                  <a:off x="172419" y="1205655"/>
                                  <a:ext cx="72996" cy="221339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174"/>
                                    <a:gd name="f7" fmla="val 528"/>
                                    <a:gd name="f8" fmla="val 57"/>
                                    <a:gd name="f9" fmla="val 108"/>
                                    <a:gd name="f10" fmla="val 66"/>
                                    <a:gd name="f11" fmla="val 96"/>
                                    <a:gd name="f12" fmla="val 525"/>
                                    <a:gd name="f13" fmla="val 120"/>
                                    <a:gd name="f14" fmla="val 6"/>
                                    <a:gd name="f15" fmla="+- 0 0 -90"/>
                                    <a:gd name="f16" fmla="*/ f3 1 174"/>
                                    <a:gd name="f17" fmla="*/ f4 1 528"/>
                                    <a:gd name="f18" fmla="val f5"/>
                                    <a:gd name="f19" fmla="val f6"/>
                                    <a:gd name="f20" fmla="val f7"/>
                                    <a:gd name="f21" fmla="*/ f15 f0 1"/>
                                    <a:gd name="f22" fmla="+- f20 0 f18"/>
                                    <a:gd name="f23" fmla="+- f19 0 f18"/>
                                    <a:gd name="f24" fmla="*/ f21 1 f2"/>
                                    <a:gd name="f25" fmla="*/ f23 1 174"/>
                                    <a:gd name="f26" fmla="*/ f22 1 528"/>
                                    <a:gd name="f27" fmla="*/ 0 f23 1"/>
                                    <a:gd name="f28" fmla="*/ 0 f22 1"/>
                                    <a:gd name="f29" fmla="*/ 57 f23 1"/>
                                    <a:gd name="f30" fmla="*/ 108 f22 1"/>
                                    <a:gd name="f31" fmla="*/ 66 f23 1"/>
                                    <a:gd name="f32" fmla="*/ 528 f22 1"/>
                                    <a:gd name="f33" fmla="*/ 96 f23 1"/>
                                    <a:gd name="f34" fmla="*/ 525 f22 1"/>
                                    <a:gd name="f35" fmla="*/ 120 f23 1"/>
                                    <a:gd name="f36" fmla="*/ 96 f22 1"/>
                                    <a:gd name="f37" fmla="*/ 174 f23 1"/>
                                    <a:gd name="f38" fmla="*/ 6 f22 1"/>
                                    <a:gd name="f39" fmla="+- f24 0 f1"/>
                                    <a:gd name="f40" fmla="*/ f27 1 174"/>
                                    <a:gd name="f41" fmla="*/ f28 1 528"/>
                                    <a:gd name="f42" fmla="*/ f29 1 174"/>
                                    <a:gd name="f43" fmla="*/ f30 1 528"/>
                                    <a:gd name="f44" fmla="*/ f31 1 174"/>
                                    <a:gd name="f45" fmla="*/ f32 1 528"/>
                                    <a:gd name="f46" fmla="*/ f33 1 174"/>
                                    <a:gd name="f47" fmla="*/ f34 1 528"/>
                                    <a:gd name="f48" fmla="*/ f35 1 174"/>
                                    <a:gd name="f49" fmla="*/ f36 1 528"/>
                                    <a:gd name="f50" fmla="*/ f37 1 174"/>
                                    <a:gd name="f51" fmla="*/ f38 1 528"/>
                                    <a:gd name="f52" fmla="*/ 0 1 f25"/>
                                    <a:gd name="f53" fmla="*/ f19 1 f25"/>
                                    <a:gd name="f54" fmla="*/ 0 1 f26"/>
                                    <a:gd name="f55" fmla="*/ f20 1 f26"/>
                                    <a:gd name="f56" fmla="*/ f40 1 f25"/>
                                    <a:gd name="f57" fmla="*/ f41 1 f26"/>
                                    <a:gd name="f58" fmla="*/ f42 1 f25"/>
                                    <a:gd name="f59" fmla="*/ f43 1 f26"/>
                                    <a:gd name="f60" fmla="*/ f44 1 f25"/>
                                    <a:gd name="f61" fmla="*/ f45 1 f26"/>
                                    <a:gd name="f62" fmla="*/ f46 1 f25"/>
                                    <a:gd name="f63" fmla="*/ f47 1 f26"/>
                                    <a:gd name="f64" fmla="*/ f48 1 f25"/>
                                    <a:gd name="f65" fmla="*/ f49 1 f26"/>
                                    <a:gd name="f66" fmla="*/ f50 1 f25"/>
                                    <a:gd name="f67" fmla="*/ f51 1 f26"/>
                                    <a:gd name="f68" fmla="*/ f52 f16 1"/>
                                    <a:gd name="f69" fmla="*/ f53 f16 1"/>
                                    <a:gd name="f70" fmla="*/ f55 f17 1"/>
                                    <a:gd name="f71" fmla="*/ f54 f17 1"/>
                                    <a:gd name="f72" fmla="*/ f56 f16 1"/>
                                    <a:gd name="f73" fmla="*/ f57 f17 1"/>
                                    <a:gd name="f74" fmla="*/ f58 f16 1"/>
                                    <a:gd name="f75" fmla="*/ f59 f17 1"/>
                                    <a:gd name="f76" fmla="*/ f60 f16 1"/>
                                    <a:gd name="f77" fmla="*/ f61 f17 1"/>
                                    <a:gd name="f78" fmla="*/ f62 f16 1"/>
                                    <a:gd name="f79" fmla="*/ f63 f17 1"/>
                                    <a:gd name="f80" fmla="*/ f64 f16 1"/>
                                    <a:gd name="f81" fmla="*/ f65 f17 1"/>
                                    <a:gd name="f82" fmla="*/ f66 f16 1"/>
                                    <a:gd name="f83" fmla="*/ f67 f17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9">
                                      <a:pos x="f72" y="f73"/>
                                    </a:cxn>
                                    <a:cxn ang="f39">
                                      <a:pos x="f74" y="f75"/>
                                    </a:cxn>
                                    <a:cxn ang="f39">
                                      <a:pos x="f76" y="f77"/>
                                    </a:cxn>
                                    <a:cxn ang="f39">
                                      <a:pos x="f78" y="f79"/>
                                    </a:cxn>
                                    <a:cxn ang="f39">
                                      <a:pos x="f80" y="f81"/>
                                    </a:cxn>
                                    <a:cxn ang="f39">
                                      <a:pos x="f82" y="f83"/>
                                    </a:cxn>
                                  </a:cxnLst>
                                  <a:rect l="f68" t="f71" r="f69" b="f70"/>
                                  <a:pathLst>
                                    <a:path w="174" h="528">
                                      <a:moveTo>
                                        <a:pt x="f5" y="f5"/>
                                      </a:moveTo>
                                      <a:lnTo>
                                        <a:pt x="f8" y="f9"/>
                                      </a:lnTo>
                                      <a:lnTo>
                                        <a:pt x="f10" y="f7"/>
                                      </a:lnTo>
                                      <a:lnTo>
                                        <a:pt x="f11" y="f12"/>
                                      </a:lnTo>
                                      <a:lnTo>
                                        <a:pt x="f13" y="f11"/>
                                      </a:lnTo>
                                      <a:lnTo>
                                        <a:pt x="f6" y="f14"/>
                                      </a:lnTo>
                                    </a:path>
                                  </a:pathLst>
                                </a:custGeom>
                                <a:noFill/>
                                <a:ln cap="flat">
                                  <a:noFill/>
                                  <a:prstDash val="solid"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114124656" name="Rectangle 114124656"/>
                              <wps:cNvSpPr/>
                              <wps:spPr>
                                <a:xfrm>
                                  <a:off x="171157" y="137919"/>
                                  <a:ext cx="74249" cy="107024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DDDDD"/>
                                </a:solidFill>
                                <a:ln cap="flat">
                                  <a:noFill/>
                                  <a:prstDash val="solid"/>
                                </a:ln>
                              </wps:spPr>
                              <wps:bodyPr lIns="0" tIns="0" rIns="0" bIns="0"/>
                            </wps:wsp>
                            <wpg:grpSp>
                              <wpg:cNvPr id="269944890" name="Group 348"/>
                              <wpg:cNvGrpSpPr/>
                              <wpg:grpSpPr>
                                <a:xfrm>
                                  <a:off x="208913" y="143790"/>
                                  <a:ext cx="33979" cy="992690"/>
                                  <a:chOff x="208913" y="143790"/>
                                  <a:chExt cx="33979" cy="992690"/>
                                </a:xfrm>
                              </wpg:grpSpPr>
                              <wps:wsp>
                                <wps:cNvPr id="1565280451" name="Line 349"/>
                                <wps:cNvCnPr/>
                                <wps:spPr>
                                  <a:xfrm flipH="1">
                                    <a:off x="208913" y="143790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627704427" name="Line 350"/>
                                <wps:cNvCnPr/>
                                <wps:spPr>
                                  <a:xfrm flipH="1">
                                    <a:off x="208913" y="173974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024671490" name="Line 351"/>
                                <wps:cNvCnPr/>
                                <wps:spPr>
                                  <a:xfrm flipH="1">
                                    <a:off x="208913" y="204158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650694459" name="Line 352"/>
                                <wps:cNvCnPr/>
                                <wps:spPr>
                                  <a:xfrm flipH="1">
                                    <a:off x="208913" y="233922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583951960" name="Line 353"/>
                                <wps:cNvCnPr/>
                                <wps:spPr>
                                  <a:xfrm flipH="1">
                                    <a:off x="208913" y="264106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42567876" name="Line 354"/>
                                <wps:cNvCnPr/>
                                <wps:spPr>
                                  <a:xfrm flipH="1">
                                    <a:off x="208913" y="294291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045330709" name="Line 355"/>
                                <wps:cNvCnPr/>
                                <wps:spPr>
                                  <a:xfrm flipH="1">
                                    <a:off x="208913" y="324475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254282451" name="Line 356"/>
                                <wps:cNvCnPr/>
                                <wps:spPr>
                                  <a:xfrm flipH="1">
                                    <a:off x="208913" y="354239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553968896" name="Line 357"/>
                                <wps:cNvCnPr/>
                                <wps:spPr>
                                  <a:xfrm flipH="1">
                                    <a:off x="208913" y="384423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543729371" name="Line 358"/>
                                <wps:cNvCnPr/>
                                <wps:spPr>
                                  <a:xfrm flipH="1">
                                    <a:off x="208913" y="414598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913117595" name="Line 359"/>
                                <wps:cNvCnPr/>
                                <wps:spPr>
                                  <a:xfrm flipH="1">
                                    <a:off x="208913" y="444783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196878489" name="Line 360"/>
                                <wps:cNvCnPr/>
                                <wps:spPr>
                                  <a:xfrm flipH="1">
                                    <a:off x="208913" y="474546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16747290" name="Line 361"/>
                                <wps:cNvCnPr/>
                                <wps:spPr>
                                  <a:xfrm flipH="1">
                                    <a:off x="208913" y="504731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140687084" name="Line 362"/>
                                <wps:cNvCnPr/>
                                <wps:spPr>
                                  <a:xfrm flipH="1">
                                    <a:off x="208913" y="534915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339967889" name="Line 363"/>
                                <wps:cNvCnPr/>
                                <wps:spPr>
                                  <a:xfrm flipH="1">
                                    <a:off x="208913" y="565099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044096115" name="Line 364"/>
                                <wps:cNvCnPr/>
                                <wps:spPr>
                                  <a:xfrm flipH="1">
                                    <a:off x="208913" y="594863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911695092" name="Line 365"/>
                                <wps:cNvCnPr/>
                                <wps:spPr>
                                  <a:xfrm flipH="1">
                                    <a:off x="208913" y="625047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76767067" name="Line 366"/>
                                <wps:cNvCnPr/>
                                <wps:spPr>
                                  <a:xfrm flipH="1">
                                    <a:off x="208913" y="655232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870790707" name="Line 367"/>
                                <wps:cNvCnPr/>
                                <wps:spPr>
                                  <a:xfrm flipH="1">
                                    <a:off x="208913" y="684995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631512890" name="Line 368"/>
                                <wps:cNvCnPr/>
                                <wps:spPr>
                                  <a:xfrm flipH="1">
                                    <a:off x="208913" y="715180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37972407" name="Line 369"/>
                                <wps:cNvCnPr/>
                                <wps:spPr>
                                  <a:xfrm flipH="1">
                                    <a:off x="208913" y="745355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150285348" name="Line 370"/>
                                <wps:cNvCnPr/>
                                <wps:spPr>
                                  <a:xfrm flipH="1">
                                    <a:off x="208913" y="775539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034501196" name="Line 371"/>
                                <wps:cNvCnPr/>
                                <wps:spPr>
                                  <a:xfrm flipH="1">
                                    <a:off x="208913" y="805303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672886156" name="Line 372"/>
                                <wps:cNvCnPr/>
                                <wps:spPr>
                                  <a:xfrm flipH="1">
                                    <a:off x="208913" y="835487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940685064" name="Line 373"/>
                                <wps:cNvCnPr/>
                                <wps:spPr>
                                  <a:xfrm flipH="1">
                                    <a:off x="208913" y="865672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590297188" name="Line 374"/>
                                <wps:cNvCnPr/>
                                <wps:spPr>
                                  <a:xfrm flipH="1">
                                    <a:off x="208913" y="895856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899912142" name="Line 375"/>
                                <wps:cNvCnPr/>
                                <wps:spPr>
                                  <a:xfrm flipH="1">
                                    <a:off x="208913" y="925620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2116115884" name="Line 376"/>
                                <wps:cNvCnPr/>
                                <wps:spPr>
                                  <a:xfrm flipH="1">
                                    <a:off x="208913" y="955804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503204708" name="Line 377"/>
                                <wps:cNvCnPr/>
                                <wps:spPr>
                                  <a:xfrm flipH="1">
                                    <a:off x="208913" y="985988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511966345" name="Line 378"/>
                                <wps:cNvCnPr/>
                                <wps:spPr>
                                  <a:xfrm flipH="1">
                                    <a:off x="208913" y="1016173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417027165" name="Line 379"/>
                                <wps:cNvCnPr/>
                                <wps:spPr>
                                  <a:xfrm flipH="1">
                                    <a:off x="208913" y="1045937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776925159" name="Line 380"/>
                                <wps:cNvCnPr/>
                                <wps:spPr>
                                  <a:xfrm flipH="1">
                                    <a:off x="208913" y="1076112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478546387" name="Line 381"/>
                                <wps:cNvCnPr/>
                                <wps:spPr>
                                  <a:xfrm flipH="1">
                                    <a:off x="208913" y="1106296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141348969" name="Line 382"/>
                                <wps:cNvCnPr/>
                                <wps:spPr>
                                  <a:xfrm flipH="1">
                                    <a:off x="208913" y="1136480"/>
                                    <a:ext cx="33979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</wpg:grpSp>
                            <wps:wsp>
                              <wps:cNvPr id="1624939445" name="Arc 383"/>
                              <wps:cNvSpPr/>
                              <wps:spPr>
                                <a:xfrm flipV="1">
                                  <a:off x="169063" y="114446"/>
                                  <a:ext cx="75511" cy="25987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43200"/>
                                    <a:gd name="f7" fmla="val 23921"/>
                                    <a:gd name="f8" fmla="val 125"/>
                                    <a:gd name="f9" fmla="val 23920"/>
                                    <a:gd name="f10" fmla="val 41"/>
                                    <a:gd name="f11" fmla="val 23150"/>
                                    <a:gd name="f12" fmla="val 22375"/>
                                    <a:gd name="f13" fmla="val 21600"/>
                                    <a:gd name="f14" fmla="val 9670"/>
                                    <a:gd name="f15" fmla="val 33529"/>
                                    <a:gd name="f16" fmla="val 43199"/>
                                    <a:gd name="f17" fmla="val 21599"/>
                                    <a:gd name="f18" fmla="+- 0 0 -90"/>
                                    <a:gd name="f19" fmla="*/ f3 1 43200"/>
                                    <a:gd name="f20" fmla="*/ f4 1 23921"/>
                                    <a:gd name="f21" fmla="val f5"/>
                                    <a:gd name="f22" fmla="val f6"/>
                                    <a:gd name="f23" fmla="val f7"/>
                                    <a:gd name="f24" fmla="*/ f18 f0 1"/>
                                    <a:gd name="f25" fmla="+- f23 0 f21"/>
                                    <a:gd name="f26" fmla="+- f22 0 f21"/>
                                    <a:gd name="f27" fmla="*/ f24 1 f2"/>
                                    <a:gd name="f28" fmla="*/ f26 1 43200"/>
                                    <a:gd name="f29" fmla="*/ f25 1 23921"/>
                                    <a:gd name="f30" fmla="*/ 125 f26 1"/>
                                    <a:gd name="f31" fmla="*/ 23921 f25 1"/>
                                    <a:gd name="f32" fmla="*/ 43200 f26 1"/>
                                    <a:gd name="f33" fmla="*/ 21600 f25 1"/>
                                    <a:gd name="f34" fmla="*/ 21600 f26 1"/>
                                    <a:gd name="f35" fmla="+- f27 0 f1"/>
                                    <a:gd name="f36" fmla="*/ f30 1 43200"/>
                                    <a:gd name="f37" fmla="*/ f31 1 23921"/>
                                    <a:gd name="f38" fmla="*/ f32 1 43200"/>
                                    <a:gd name="f39" fmla="*/ f33 1 23921"/>
                                    <a:gd name="f40" fmla="*/ f34 1 43200"/>
                                    <a:gd name="f41" fmla="*/ 0 1 f28"/>
                                    <a:gd name="f42" fmla="*/ f22 1 f28"/>
                                    <a:gd name="f43" fmla="*/ 0 1 f29"/>
                                    <a:gd name="f44" fmla="*/ f23 1 f29"/>
                                    <a:gd name="f45" fmla="*/ f36 1 f28"/>
                                    <a:gd name="f46" fmla="*/ f37 1 f29"/>
                                    <a:gd name="f47" fmla="*/ f38 1 f28"/>
                                    <a:gd name="f48" fmla="*/ f39 1 f29"/>
                                    <a:gd name="f49" fmla="*/ f40 1 f28"/>
                                    <a:gd name="f50" fmla="*/ f41 f19 1"/>
                                    <a:gd name="f51" fmla="*/ f42 f19 1"/>
                                    <a:gd name="f52" fmla="*/ f44 f20 1"/>
                                    <a:gd name="f53" fmla="*/ f43 f20 1"/>
                                    <a:gd name="f54" fmla="*/ f45 f19 1"/>
                                    <a:gd name="f55" fmla="*/ f46 f20 1"/>
                                    <a:gd name="f56" fmla="*/ f47 f19 1"/>
                                    <a:gd name="f57" fmla="*/ f48 f20 1"/>
                                    <a:gd name="f58" fmla="*/ f49 f19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5">
                                      <a:pos x="f54" y="f55"/>
                                    </a:cxn>
                                    <a:cxn ang="f35">
                                      <a:pos x="f56" y="f57"/>
                                    </a:cxn>
                                    <a:cxn ang="f35">
                                      <a:pos x="f58" y="f57"/>
                                    </a:cxn>
                                  </a:cxnLst>
                                  <a:rect l="f50" t="f53" r="f51" b="f52"/>
                                  <a:pathLst>
                                    <a:path w="43200" h="23921" fill="none">
                                      <a:moveTo>
                                        <a:pt x="f8" y="f9"/>
                                      </a:moveTo>
                                      <a:cubicBezTo>
                                        <a:pt x="f10" y="f11"/>
                                        <a:pt x="f5" y="f12"/>
                                        <a:pt x="f5" y="f13"/>
                                      </a:cubicBezTo>
                                      <a:cubicBezTo>
                                        <a:pt x="f5" y="f14"/>
                                        <a:pt x="f14" y="f5"/>
                                        <a:pt x="f13" y="f5"/>
                                      </a:cubicBezTo>
                                      <a:cubicBezTo>
                                        <a:pt x="f15" y="f5"/>
                                        <a:pt x="f16" y="f14"/>
                                        <a:pt x="f16" y="f17"/>
                                      </a:cubicBezTo>
                                    </a:path>
                                    <a:path w="43200" h="23921" stroke="0">
                                      <a:moveTo>
                                        <a:pt x="f8" y="f9"/>
                                      </a:moveTo>
                                      <a:cubicBezTo>
                                        <a:pt x="f10" y="f11"/>
                                        <a:pt x="f5" y="f12"/>
                                        <a:pt x="f5" y="f13"/>
                                      </a:cubicBezTo>
                                      <a:cubicBezTo>
                                        <a:pt x="f5" y="f14"/>
                                        <a:pt x="f14" y="f5"/>
                                        <a:pt x="f13" y="f5"/>
                                      </a:cubicBezTo>
                                      <a:cubicBezTo>
                                        <a:pt x="f15" y="f5"/>
                                        <a:pt x="f16" y="f14"/>
                                        <a:pt x="f16" y="f17"/>
                                      </a:cubicBezTo>
                                      <a:lnTo>
                                        <a:pt x="f13" y="f1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2701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374081310" name="Freeform 384"/>
                              <wps:cNvSpPr/>
                              <wps:spPr>
                                <a:xfrm flipH="1">
                                  <a:off x="213530" y="0"/>
                                  <a:ext cx="67116" cy="1429508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160"/>
                                    <a:gd name="f7" fmla="val 3410"/>
                                    <a:gd name="f8" fmla="val 81"/>
                                    <a:gd name="f9" fmla="val 140"/>
                                    <a:gd name="f10" fmla="val 2880"/>
                                    <a:gd name="f11" fmla="val 2982"/>
                                    <a:gd name="f12" fmla="+- 0 0 -90"/>
                                    <a:gd name="f13" fmla="*/ f3 1 160"/>
                                    <a:gd name="f14" fmla="*/ f4 1 3410"/>
                                    <a:gd name="f15" fmla="val f5"/>
                                    <a:gd name="f16" fmla="val f6"/>
                                    <a:gd name="f17" fmla="val f7"/>
                                    <a:gd name="f18" fmla="*/ f12 f0 1"/>
                                    <a:gd name="f19" fmla="+- f17 0 f15"/>
                                    <a:gd name="f20" fmla="+- f16 0 f15"/>
                                    <a:gd name="f21" fmla="*/ f18 1 f2"/>
                                    <a:gd name="f22" fmla="*/ f20 1 160"/>
                                    <a:gd name="f23" fmla="*/ f19 1 3410"/>
                                    <a:gd name="f24" fmla="*/ 0 f20 1"/>
                                    <a:gd name="f25" fmla="*/ 0 f19 1"/>
                                    <a:gd name="f26" fmla="*/ 81 f20 1"/>
                                    <a:gd name="f27" fmla="*/ 140 f19 1"/>
                                    <a:gd name="f28" fmla="*/ 2880 f19 1"/>
                                    <a:gd name="f29" fmla="*/ 140 f20 1"/>
                                    <a:gd name="f30" fmla="*/ 2982 f19 1"/>
                                    <a:gd name="f31" fmla="*/ 160 f20 1"/>
                                    <a:gd name="f32" fmla="*/ 3410 f19 1"/>
                                    <a:gd name="f33" fmla="+- f21 0 f1"/>
                                    <a:gd name="f34" fmla="*/ f24 1 160"/>
                                    <a:gd name="f35" fmla="*/ f25 1 3410"/>
                                    <a:gd name="f36" fmla="*/ f26 1 160"/>
                                    <a:gd name="f37" fmla="*/ f27 1 3410"/>
                                    <a:gd name="f38" fmla="*/ f28 1 3410"/>
                                    <a:gd name="f39" fmla="*/ f29 1 160"/>
                                    <a:gd name="f40" fmla="*/ f30 1 3410"/>
                                    <a:gd name="f41" fmla="*/ f31 1 160"/>
                                    <a:gd name="f42" fmla="*/ f32 1 3410"/>
                                    <a:gd name="f43" fmla="*/ 0 1 f22"/>
                                    <a:gd name="f44" fmla="*/ f16 1 f22"/>
                                    <a:gd name="f45" fmla="*/ 0 1 f23"/>
                                    <a:gd name="f46" fmla="*/ f17 1 f23"/>
                                    <a:gd name="f47" fmla="*/ f34 1 f22"/>
                                    <a:gd name="f48" fmla="*/ f35 1 f23"/>
                                    <a:gd name="f49" fmla="*/ f36 1 f22"/>
                                    <a:gd name="f50" fmla="*/ f37 1 f23"/>
                                    <a:gd name="f51" fmla="*/ f38 1 f23"/>
                                    <a:gd name="f52" fmla="*/ f39 1 f22"/>
                                    <a:gd name="f53" fmla="*/ f40 1 f23"/>
                                    <a:gd name="f54" fmla="*/ f41 1 f22"/>
                                    <a:gd name="f55" fmla="*/ f42 1 f23"/>
                                    <a:gd name="f56" fmla="*/ f43 f13 1"/>
                                    <a:gd name="f57" fmla="*/ f44 f13 1"/>
                                    <a:gd name="f58" fmla="*/ f46 f14 1"/>
                                    <a:gd name="f59" fmla="*/ f45 f14 1"/>
                                    <a:gd name="f60" fmla="*/ f47 f13 1"/>
                                    <a:gd name="f61" fmla="*/ f48 f14 1"/>
                                    <a:gd name="f62" fmla="*/ f49 f13 1"/>
                                    <a:gd name="f63" fmla="*/ f50 f14 1"/>
                                    <a:gd name="f64" fmla="*/ f51 f14 1"/>
                                    <a:gd name="f65" fmla="*/ f52 f13 1"/>
                                    <a:gd name="f66" fmla="*/ f53 f14 1"/>
                                    <a:gd name="f67" fmla="*/ f54 f13 1"/>
                                    <a:gd name="f68" fmla="*/ f55 f14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3">
                                      <a:pos x="f60" y="f61"/>
                                    </a:cxn>
                                    <a:cxn ang="f33">
                                      <a:pos x="f62" y="f63"/>
                                    </a:cxn>
                                    <a:cxn ang="f33">
                                      <a:pos x="f62" y="f64"/>
                                    </a:cxn>
                                    <a:cxn ang="f33">
                                      <a:pos x="f65" y="f66"/>
                                    </a:cxn>
                                    <a:cxn ang="f33">
                                      <a:pos x="f67" y="f68"/>
                                    </a:cxn>
                                  </a:cxnLst>
                                  <a:rect l="f56" t="f59" r="f57" b="f58"/>
                                  <a:pathLst>
                                    <a:path w="160" h="3410">
                                      <a:moveTo>
                                        <a:pt x="f5" y="f5"/>
                                      </a:moveTo>
                                      <a:lnTo>
                                        <a:pt x="f8" y="f9"/>
                                      </a:lnTo>
                                      <a:lnTo>
                                        <a:pt x="f8" y="f10"/>
                                      </a:lnTo>
                                      <a:lnTo>
                                        <a:pt x="f9" y="f11"/>
                                      </a:lnTo>
                                      <a:lnTo>
                                        <a:pt x="f6" y="f7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1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556551064" name="Freeform 385"/>
                              <wps:cNvSpPr/>
                              <wps:spPr>
                                <a:xfrm>
                                  <a:off x="134243" y="0"/>
                                  <a:ext cx="67116" cy="1429508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160"/>
                                    <a:gd name="f7" fmla="val 3410"/>
                                    <a:gd name="f8" fmla="val 81"/>
                                    <a:gd name="f9" fmla="val 140"/>
                                    <a:gd name="f10" fmla="val 2880"/>
                                    <a:gd name="f11" fmla="val 2982"/>
                                    <a:gd name="f12" fmla="+- 0 0 -90"/>
                                    <a:gd name="f13" fmla="*/ f3 1 160"/>
                                    <a:gd name="f14" fmla="*/ f4 1 3410"/>
                                    <a:gd name="f15" fmla="val f5"/>
                                    <a:gd name="f16" fmla="val f6"/>
                                    <a:gd name="f17" fmla="val f7"/>
                                    <a:gd name="f18" fmla="*/ f12 f0 1"/>
                                    <a:gd name="f19" fmla="+- f17 0 f15"/>
                                    <a:gd name="f20" fmla="+- f16 0 f15"/>
                                    <a:gd name="f21" fmla="*/ f18 1 f2"/>
                                    <a:gd name="f22" fmla="*/ f20 1 160"/>
                                    <a:gd name="f23" fmla="*/ f19 1 3410"/>
                                    <a:gd name="f24" fmla="*/ 0 f20 1"/>
                                    <a:gd name="f25" fmla="*/ 0 f19 1"/>
                                    <a:gd name="f26" fmla="*/ 81 f20 1"/>
                                    <a:gd name="f27" fmla="*/ 140 f19 1"/>
                                    <a:gd name="f28" fmla="*/ 2880 f19 1"/>
                                    <a:gd name="f29" fmla="*/ 140 f20 1"/>
                                    <a:gd name="f30" fmla="*/ 2982 f19 1"/>
                                    <a:gd name="f31" fmla="*/ 160 f20 1"/>
                                    <a:gd name="f32" fmla="*/ 3410 f19 1"/>
                                    <a:gd name="f33" fmla="+- f21 0 f1"/>
                                    <a:gd name="f34" fmla="*/ f24 1 160"/>
                                    <a:gd name="f35" fmla="*/ f25 1 3410"/>
                                    <a:gd name="f36" fmla="*/ f26 1 160"/>
                                    <a:gd name="f37" fmla="*/ f27 1 3410"/>
                                    <a:gd name="f38" fmla="*/ f28 1 3410"/>
                                    <a:gd name="f39" fmla="*/ f29 1 160"/>
                                    <a:gd name="f40" fmla="*/ f30 1 3410"/>
                                    <a:gd name="f41" fmla="*/ f31 1 160"/>
                                    <a:gd name="f42" fmla="*/ f32 1 3410"/>
                                    <a:gd name="f43" fmla="*/ 0 1 f22"/>
                                    <a:gd name="f44" fmla="*/ f16 1 f22"/>
                                    <a:gd name="f45" fmla="*/ 0 1 f23"/>
                                    <a:gd name="f46" fmla="*/ f17 1 f23"/>
                                    <a:gd name="f47" fmla="*/ f34 1 f22"/>
                                    <a:gd name="f48" fmla="*/ f35 1 f23"/>
                                    <a:gd name="f49" fmla="*/ f36 1 f22"/>
                                    <a:gd name="f50" fmla="*/ f37 1 f23"/>
                                    <a:gd name="f51" fmla="*/ f38 1 f23"/>
                                    <a:gd name="f52" fmla="*/ f39 1 f22"/>
                                    <a:gd name="f53" fmla="*/ f40 1 f23"/>
                                    <a:gd name="f54" fmla="*/ f41 1 f22"/>
                                    <a:gd name="f55" fmla="*/ f42 1 f23"/>
                                    <a:gd name="f56" fmla="*/ f43 f13 1"/>
                                    <a:gd name="f57" fmla="*/ f44 f13 1"/>
                                    <a:gd name="f58" fmla="*/ f46 f14 1"/>
                                    <a:gd name="f59" fmla="*/ f45 f14 1"/>
                                    <a:gd name="f60" fmla="*/ f47 f13 1"/>
                                    <a:gd name="f61" fmla="*/ f48 f14 1"/>
                                    <a:gd name="f62" fmla="*/ f49 f13 1"/>
                                    <a:gd name="f63" fmla="*/ f50 f14 1"/>
                                    <a:gd name="f64" fmla="*/ f51 f14 1"/>
                                    <a:gd name="f65" fmla="*/ f52 f13 1"/>
                                    <a:gd name="f66" fmla="*/ f53 f14 1"/>
                                    <a:gd name="f67" fmla="*/ f54 f13 1"/>
                                    <a:gd name="f68" fmla="*/ f55 f14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3">
                                      <a:pos x="f60" y="f61"/>
                                    </a:cxn>
                                    <a:cxn ang="f33">
                                      <a:pos x="f62" y="f63"/>
                                    </a:cxn>
                                    <a:cxn ang="f33">
                                      <a:pos x="f62" y="f64"/>
                                    </a:cxn>
                                    <a:cxn ang="f33">
                                      <a:pos x="f65" y="f66"/>
                                    </a:cxn>
                                    <a:cxn ang="f33">
                                      <a:pos x="f67" y="f68"/>
                                    </a:cxn>
                                  </a:cxnLst>
                                  <a:rect l="f56" t="f59" r="f57" b="f58"/>
                                  <a:pathLst>
                                    <a:path w="160" h="3410">
                                      <a:moveTo>
                                        <a:pt x="f5" y="f5"/>
                                      </a:moveTo>
                                      <a:lnTo>
                                        <a:pt x="f8" y="f9"/>
                                      </a:lnTo>
                                      <a:lnTo>
                                        <a:pt x="f8" y="f10"/>
                                      </a:lnTo>
                                      <a:lnTo>
                                        <a:pt x="f9" y="f11"/>
                                      </a:lnTo>
                                      <a:lnTo>
                                        <a:pt x="f6" y="f7"/>
                                      </a:lnTo>
                                    </a:path>
                                  </a:pathLst>
                                </a:custGeom>
                                <a:noFill/>
                                <a:ln w="12701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  <wpg:grpSp>
                              <wpg:cNvPr id="1247260812" name="Group 386"/>
                              <wpg:cNvGrpSpPr/>
                              <wpg:grpSpPr>
                                <a:xfrm>
                                  <a:off x="162983" y="1283205"/>
                                  <a:ext cx="115150" cy="98096"/>
                                  <a:chOff x="162983" y="1283205"/>
                                  <a:chExt cx="115150" cy="98096"/>
                                </a:xfrm>
                              </wpg:grpSpPr>
                              <wps:wsp>
                                <wps:cNvPr id="926831776" name="Oval 387"/>
                                <wps:cNvSpPr/>
                                <wps:spPr>
                                  <a:xfrm>
                                    <a:off x="252539" y="1283205"/>
                                    <a:ext cx="25594" cy="98096"/>
                                  </a:xfrm>
                                  <a:custGeom>
                                    <a:avLst/>
                                    <a:gdLst>
                                      <a:gd name="f0" fmla="val 21600000"/>
                                      <a:gd name="f1" fmla="val 10800000"/>
                                      <a:gd name="f2" fmla="val 5400000"/>
                                      <a:gd name="f3" fmla="val 180"/>
                                      <a:gd name="f4" fmla="val w"/>
                                      <a:gd name="f5" fmla="val h"/>
                                      <a:gd name="f6" fmla="val ss"/>
                                      <a:gd name="f7" fmla="val 0"/>
                                      <a:gd name="f8" fmla="*/ 5419351 1 1725033"/>
                                      <a:gd name="f9" fmla="+- 0 0 -360"/>
                                      <a:gd name="f10" fmla="+- 0 0 -180"/>
                                      <a:gd name="f11" fmla="abs f4"/>
                                      <a:gd name="f12" fmla="abs f5"/>
                                      <a:gd name="f13" fmla="abs f6"/>
                                      <a:gd name="f14" fmla="val f7"/>
                                      <a:gd name="f15" fmla="+- 2700000 f2 0"/>
                                      <a:gd name="f16" fmla="*/ f9 f1 1"/>
                                      <a:gd name="f17" fmla="*/ f10 f1 1"/>
                                      <a:gd name="f18" fmla="?: f11 f4 1"/>
                                      <a:gd name="f19" fmla="?: f12 f5 1"/>
                                      <a:gd name="f20" fmla="?: f13 f6 1"/>
                                      <a:gd name="f21" fmla="*/ f15 f8 1"/>
                                      <a:gd name="f22" fmla="*/ f16 1 f3"/>
                                      <a:gd name="f23" fmla="*/ f17 1 f3"/>
                                      <a:gd name="f24" fmla="*/ f18 1 21600"/>
                                      <a:gd name="f25" fmla="*/ f19 1 21600"/>
                                      <a:gd name="f26" fmla="*/ 21600 f18 1"/>
                                      <a:gd name="f27" fmla="*/ 21600 f19 1"/>
                                      <a:gd name="f28" fmla="*/ f21 1 f1"/>
                                      <a:gd name="f29" fmla="+- f22 0 f2"/>
                                      <a:gd name="f30" fmla="+- f23 0 f2"/>
                                      <a:gd name="f31" fmla="min f25 f24"/>
                                      <a:gd name="f32" fmla="*/ f26 1 f20"/>
                                      <a:gd name="f33" fmla="*/ f27 1 f20"/>
                                      <a:gd name="f34" fmla="+- 0 0 f28"/>
                                      <a:gd name="f35" fmla="val f32"/>
                                      <a:gd name="f36" fmla="val f33"/>
                                      <a:gd name="f37" fmla="+- 0 0 f34"/>
                                      <a:gd name="f38" fmla="*/ f14 f31 1"/>
                                      <a:gd name="f39" fmla="+- f36 0 f14"/>
                                      <a:gd name="f40" fmla="+- f35 0 f14"/>
                                      <a:gd name="f41" fmla="*/ f37 f1 1"/>
                                      <a:gd name="f42" fmla="*/ f39 1 2"/>
                                      <a:gd name="f43" fmla="*/ f40 1 2"/>
                                      <a:gd name="f44" fmla="*/ f41 1 f8"/>
                                      <a:gd name="f45" fmla="+- f14 f42 0"/>
                                      <a:gd name="f46" fmla="+- f14 f43 0"/>
                                      <a:gd name="f47" fmla="+- f44 0 f2"/>
                                      <a:gd name="f48" fmla="*/ f43 f31 1"/>
                                      <a:gd name="f49" fmla="*/ f42 f31 1"/>
                                      <a:gd name="f50" fmla="cos 1 f47"/>
                                      <a:gd name="f51" fmla="sin 1 f47"/>
                                      <a:gd name="f52" fmla="*/ f45 f31 1"/>
                                      <a:gd name="f53" fmla="+- 0 0 f50"/>
                                      <a:gd name="f54" fmla="+- 0 0 f51"/>
                                      <a:gd name="f55" fmla="+- 0 0 f53"/>
                                      <a:gd name="f56" fmla="+- 0 0 f54"/>
                                      <a:gd name="f57" fmla="*/ f55 f43 1"/>
                                      <a:gd name="f58" fmla="*/ f56 f42 1"/>
                                      <a:gd name="f59" fmla="+- f46 0 f57"/>
                                      <a:gd name="f60" fmla="+- f46 f57 0"/>
                                      <a:gd name="f61" fmla="+- f45 0 f58"/>
                                      <a:gd name="f62" fmla="+- f45 f58 0"/>
                                      <a:gd name="f63" fmla="*/ f59 f31 1"/>
                                      <a:gd name="f64" fmla="*/ f61 f31 1"/>
                                      <a:gd name="f65" fmla="*/ f60 f31 1"/>
                                      <a:gd name="f66" fmla="*/ f62 f31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  <a:cxn ang="f29">
                                        <a:pos x="f63" y="f64"/>
                                      </a:cxn>
                                      <a:cxn ang="f30">
                                        <a:pos x="f63" y="f66"/>
                                      </a:cxn>
                                      <a:cxn ang="f30">
                                        <a:pos x="f65" y="f66"/>
                                      </a:cxn>
                                      <a:cxn ang="f29">
                                        <a:pos x="f65" y="f64"/>
                                      </a:cxn>
                                    </a:cxnLst>
                                    <a:rect l="f63" t="f64" r="f65" b="f66"/>
                                    <a:pathLst>
                                      <a:path>
                                        <a:moveTo>
                                          <a:pt x="f38" y="f52"/>
                                        </a:moveTo>
                                        <a:arcTo wR="f48" hR="f49" stAng="f1" swAng="f0"/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12701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 lIns="0" tIns="0" rIns="0" bIns="0"/>
                              </wps:wsp>
                              <wps:wsp>
                                <wps:cNvPr id="151925614" name="AutoShape 388"/>
                                <wps:cNvSpPr/>
                                <wps:spPr>
                                  <a:xfrm rot="5399996" flipH="1">
                                    <a:off x="186698" y="1291980"/>
                                    <a:ext cx="40242" cy="87672"/>
                                  </a:xfrm>
                                  <a:custGeom>
                                    <a:avLst/>
                                    <a:gdLst>
                                      <a:gd name="f0" fmla="val 10800000"/>
                                      <a:gd name="f1" fmla="val 5400000"/>
                                      <a:gd name="f2" fmla="val 180"/>
                                      <a:gd name="f3" fmla="val w"/>
                                      <a:gd name="f4" fmla="val h"/>
                                      <a:gd name="f5" fmla="val 0"/>
                                      <a:gd name="f6" fmla="val 21600"/>
                                      <a:gd name="f7" fmla="val 4050"/>
                                      <a:gd name="f8" fmla="val 17550"/>
                                      <a:gd name="f9" fmla="+- 0 0 -90"/>
                                      <a:gd name="f10" fmla="*/ f3 1 21600"/>
                                      <a:gd name="f11" fmla="*/ f4 1 21600"/>
                                      <a:gd name="f12" fmla="val f5"/>
                                      <a:gd name="f13" fmla="val f6"/>
                                      <a:gd name="f14" fmla="*/ f9 f0 1"/>
                                      <a:gd name="f15" fmla="+- f13 0 f12"/>
                                      <a:gd name="f16" fmla="*/ f14 1 f2"/>
                                      <a:gd name="f17" fmla="*/ f15 1 21600"/>
                                      <a:gd name="f18" fmla="*/ 19575 f15 1"/>
                                      <a:gd name="f19" fmla="*/ 10800 f15 1"/>
                                      <a:gd name="f20" fmla="*/ 21600 f15 1"/>
                                      <a:gd name="f21" fmla="*/ 2025 f15 1"/>
                                      <a:gd name="f22" fmla="*/ 0 f15 1"/>
                                      <a:gd name="f23" fmla="*/ 3825 f15 1"/>
                                      <a:gd name="f24" fmla="*/ 17775 f15 1"/>
                                      <a:gd name="f25" fmla="+- f16 0 f1"/>
                                      <a:gd name="f26" fmla="*/ f18 1 21600"/>
                                      <a:gd name="f27" fmla="*/ f19 1 21600"/>
                                      <a:gd name="f28" fmla="*/ f20 1 21600"/>
                                      <a:gd name="f29" fmla="*/ f21 1 21600"/>
                                      <a:gd name="f30" fmla="*/ f22 1 21600"/>
                                      <a:gd name="f31" fmla="*/ f23 1 21600"/>
                                      <a:gd name="f32" fmla="*/ f24 1 21600"/>
                                      <a:gd name="f33" fmla="*/ f26 1 f17"/>
                                      <a:gd name="f34" fmla="*/ f27 1 f17"/>
                                      <a:gd name="f35" fmla="*/ f28 1 f17"/>
                                      <a:gd name="f36" fmla="*/ f29 1 f17"/>
                                      <a:gd name="f37" fmla="*/ f30 1 f17"/>
                                      <a:gd name="f38" fmla="*/ f31 1 f17"/>
                                      <a:gd name="f39" fmla="*/ f32 1 f17"/>
                                      <a:gd name="f40" fmla="*/ f38 f10 1"/>
                                      <a:gd name="f41" fmla="*/ f39 f10 1"/>
                                      <a:gd name="f42" fmla="*/ f39 f11 1"/>
                                      <a:gd name="f43" fmla="*/ f38 f11 1"/>
                                      <a:gd name="f44" fmla="*/ f33 f10 1"/>
                                      <a:gd name="f45" fmla="*/ f34 f11 1"/>
                                      <a:gd name="f46" fmla="*/ f34 f10 1"/>
                                      <a:gd name="f47" fmla="*/ f35 f11 1"/>
                                      <a:gd name="f48" fmla="*/ f36 f10 1"/>
                                      <a:gd name="f49" fmla="*/ f37 f11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  <a:cxn ang="f25">
                                        <a:pos x="f44" y="f45"/>
                                      </a:cxn>
                                      <a:cxn ang="f25">
                                        <a:pos x="f46" y="f47"/>
                                      </a:cxn>
                                      <a:cxn ang="f25">
                                        <a:pos x="f48" y="f45"/>
                                      </a:cxn>
                                      <a:cxn ang="f25">
                                        <a:pos x="f46" y="f49"/>
                                      </a:cxn>
                                    </a:cxnLst>
                                    <a:rect l="f40" t="f43" r="f41" b="f42"/>
                                    <a:pathLst>
                                      <a:path w="21600" h="21600">
                                        <a:moveTo>
                                          <a:pt x="f5" y="f5"/>
                                        </a:moveTo>
                                        <a:lnTo>
                                          <a:pt x="f7" y="f6"/>
                                        </a:lnTo>
                                        <a:lnTo>
                                          <a:pt x="f8" y="f6"/>
                                        </a:lnTo>
                                        <a:lnTo>
                                          <a:pt x="f6" y="f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FFFFFF"/>
                                  </a:solidFill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</a:ln>
                                </wps:spPr>
                                <wps:bodyPr lIns="0" tIns="0" rIns="0" bIns="0"/>
                              </wps:wsp>
                            </wpg:grpSp>
                          </wpg:grpSp>
                          <wpg:grpSp>
                            <wpg:cNvPr id="1367398536" name="Group 389"/>
                            <wpg:cNvGrpSpPr/>
                            <wpg:grpSpPr>
                              <a:xfrm>
                                <a:off x="0" y="1993767"/>
                                <a:ext cx="777340" cy="251944"/>
                                <a:chOff x="0" y="1993767"/>
                                <a:chExt cx="777340" cy="251944"/>
                              </a:xfrm>
                            </wpg:grpSpPr>
                            <wps:wsp>
                              <wps:cNvPr id="1722210421" name="Rectangle 1722210421"/>
                              <wps:cNvSpPr/>
                              <wps:spPr>
                                <a:xfrm>
                                  <a:off x="0" y="1993767"/>
                                  <a:ext cx="484942" cy="251944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8" cap="flat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</a:ln>
                              </wps:spPr>
                              <wps:bodyPr lIns="0" tIns="0" rIns="0" bIns="0"/>
                            </wps:wsp>
                            <wpg:grpSp>
                              <wpg:cNvPr id="1354202442" name="Group 391"/>
                              <wpg:cNvGrpSpPr/>
                              <wpg:grpSpPr>
                                <a:xfrm>
                                  <a:off x="480754" y="2152223"/>
                                  <a:ext cx="296586" cy="69595"/>
                                  <a:chOff x="480754" y="2152223"/>
                                  <a:chExt cx="296586" cy="69595"/>
                                </a:xfrm>
                              </wpg:grpSpPr>
                              <wps:wsp>
                                <wps:cNvPr id="1934087771" name="Freeform 392"/>
                                <wps:cNvSpPr/>
                                <wps:spPr>
                                  <a:xfrm flipH="1">
                                    <a:off x="480754" y="2152223"/>
                                    <a:ext cx="296165" cy="44439"/>
                                  </a:xfrm>
                                  <a:custGeom>
                                    <a:avLst/>
                                    <a:gdLst>
                                      <a:gd name="f0" fmla="val 10800000"/>
                                      <a:gd name="f1" fmla="val 5400000"/>
                                      <a:gd name="f2" fmla="val 180"/>
                                      <a:gd name="f3" fmla="val w"/>
                                      <a:gd name="f4" fmla="val h"/>
                                      <a:gd name="f5" fmla="val 0"/>
                                      <a:gd name="f6" fmla="val 20000"/>
                                      <a:gd name="f7" fmla="val 8491"/>
                                      <a:gd name="f8" fmla="val 5660"/>
                                      <a:gd name="f9" fmla="val 1700"/>
                                      <a:gd name="f10" fmla="val 2550"/>
                                      <a:gd name="f11" fmla="val 2830"/>
                                      <a:gd name="f12" fmla="val 5524"/>
                                      <a:gd name="f13" fmla="val 5949"/>
                                      <a:gd name="f14" fmla="val 12323"/>
                                      <a:gd name="f15" fmla="val 12748"/>
                                      <a:gd name="f16" fmla="val 13173"/>
                                      <a:gd name="f17" fmla="val 14023"/>
                                      <a:gd name="f18" fmla="val 11321"/>
                                      <a:gd name="f19" fmla="val 14448"/>
                                      <a:gd name="f20" fmla="val 14151"/>
                                      <a:gd name="f21" fmla="val 16147"/>
                                      <a:gd name="f22" fmla="val 16572"/>
                                      <a:gd name="f23" fmla="val 16981"/>
                                      <a:gd name="f24" fmla="val 16997"/>
                                      <a:gd name="f25" fmla="val 19811"/>
                                      <a:gd name="f26" fmla="val 19972"/>
                                      <a:gd name="f27" fmla="+- 0 0 -90"/>
                                      <a:gd name="f28" fmla="*/ f3 1 20000"/>
                                      <a:gd name="f29" fmla="*/ f4 1 20000"/>
                                      <a:gd name="f30" fmla="val f5"/>
                                      <a:gd name="f31" fmla="val f6"/>
                                      <a:gd name="f32" fmla="*/ f27 f0 1"/>
                                      <a:gd name="f33" fmla="+- f31 0 f30"/>
                                      <a:gd name="f34" fmla="*/ f32 1 f2"/>
                                      <a:gd name="f35" fmla="*/ f33 1 20000"/>
                                      <a:gd name="f36" fmla="*/ 0 f33 1"/>
                                      <a:gd name="f37" fmla="*/ 8491 f33 1"/>
                                      <a:gd name="f38" fmla="*/ 5660 f33 1"/>
                                      <a:gd name="f39" fmla="*/ 1700 f33 1"/>
                                      <a:gd name="f40" fmla="*/ 2550 f33 1"/>
                                      <a:gd name="f41" fmla="*/ 2830 f33 1"/>
                                      <a:gd name="f42" fmla="*/ 5524 f33 1"/>
                                      <a:gd name="f43" fmla="*/ 5949 f33 1"/>
                                      <a:gd name="f44" fmla="*/ 12323 f33 1"/>
                                      <a:gd name="f45" fmla="*/ 12748 f33 1"/>
                                      <a:gd name="f46" fmla="*/ 13173 f33 1"/>
                                      <a:gd name="f47" fmla="*/ 14023 f33 1"/>
                                      <a:gd name="f48" fmla="*/ 11321 f33 1"/>
                                      <a:gd name="f49" fmla="*/ 14448 f33 1"/>
                                      <a:gd name="f50" fmla="*/ 14151 f33 1"/>
                                      <a:gd name="f51" fmla="*/ 16147 f33 1"/>
                                      <a:gd name="f52" fmla="*/ 16572 f33 1"/>
                                      <a:gd name="f53" fmla="*/ 16981 f33 1"/>
                                      <a:gd name="f54" fmla="*/ 16997 f33 1"/>
                                      <a:gd name="f55" fmla="*/ 19811 f33 1"/>
                                      <a:gd name="f56" fmla="*/ 19972 f33 1"/>
                                      <a:gd name="f57" fmla="+- f34 0 f1"/>
                                      <a:gd name="f58" fmla="*/ f36 1 20000"/>
                                      <a:gd name="f59" fmla="*/ f37 1 20000"/>
                                      <a:gd name="f60" fmla="*/ f38 1 20000"/>
                                      <a:gd name="f61" fmla="*/ f39 1 20000"/>
                                      <a:gd name="f62" fmla="*/ f40 1 20000"/>
                                      <a:gd name="f63" fmla="*/ f41 1 20000"/>
                                      <a:gd name="f64" fmla="*/ f42 1 20000"/>
                                      <a:gd name="f65" fmla="*/ f43 1 20000"/>
                                      <a:gd name="f66" fmla="*/ f44 1 20000"/>
                                      <a:gd name="f67" fmla="*/ f45 1 20000"/>
                                      <a:gd name="f68" fmla="*/ f46 1 20000"/>
                                      <a:gd name="f69" fmla="*/ f47 1 20000"/>
                                      <a:gd name="f70" fmla="*/ f48 1 20000"/>
                                      <a:gd name="f71" fmla="*/ f49 1 20000"/>
                                      <a:gd name="f72" fmla="*/ f50 1 20000"/>
                                      <a:gd name="f73" fmla="*/ f51 1 20000"/>
                                      <a:gd name="f74" fmla="*/ f52 1 20000"/>
                                      <a:gd name="f75" fmla="*/ f53 1 20000"/>
                                      <a:gd name="f76" fmla="*/ f54 1 20000"/>
                                      <a:gd name="f77" fmla="*/ f55 1 20000"/>
                                      <a:gd name="f78" fmla="*/ f56 1 20000"/>
                                      <a:gd name="f79" fmla="*/ 0 1 f35"/>
                                      <a:gd name="f80" fmla="*/ f31 1 f35"/>
                                      <a:gd name="f81" fmla="*/ f58 1 f35"/>
                                      <a:gd name="f82" fmla="*/ f59 1 f35"/>
                                      <a:gd name="f83" fmla="*/ f60 1 f35"/>
                                      <a:gd name="f84" fmla="*/ f61 1 f35"/>
                                      <a:gd name="f85" fmla="*/ f62 1 f35"/>
                                      <a:gd name="f86" fmla="*/ f63 1 f35"/>
                                      <a:gd name="f87" fmla="*/ f64 1 f35"/>
                                      <a:gd name="f88" fmla="*/ f65 1 f35"/>
                                      <a:gd name="f89" fmla="*/ f66 1 f35"/>
                                      <a:gd name="f90" fmla="*/ f67 1 f35"/>
                                      <a:gd name="f91" fmla="*/ f68 1 f35"/>
                                      <a:gd name="f92" fmla="*/ f69 1 f35"/>
                                      <a:gd name="f93" fmla="*/ f70 1 f35"/>
                                      <a:gd name="f94" fmla="*/ f71 1 f35"/>
                                      <a:gd name="f95" fmla="*/ f72 1 f35"/>
                                      <a:gd name="f96" fmla="*/ f73 1 f35"/>
                                      <a:gd name="f97" fmla="*/ f74 1 f35"/>
                                      <a:gd name="f98" fmla="*/ f75 1 f35"/>
                                      <a:gd name="f99" fmla="*/ f76 1 f35"/>
                                      <a:gd name="f100" fmla="*/ f77 1 f35"/>
                                      <a:gd name="f101" fmla="*/ f78 1 f35"/>
                                      <a:gd name="f102" fmla="*/ f79 f28 1"/>
                                      <a:gd name="f103" fmla="*/ f80 f28 1"/>
                                      <a:gd name="f104" fmla="*/ f80 f29 1"/>
                                      <a:gd name="f105" fmla="*/ f79 f29 1"/>
                                      <a:gd name="f106" fmla="*/ f81 f28 1"/>
                                      <a:gd name="f107" fmla="*/ f82 f29 1"/>
                                      <a:gd name="f108" fmla="*/ f83 f29 1"/>
                                      <a:gd name="f109" fmla="*/ f84 f28 1"/>
                                      <a:gd name="f110" fmla="*/ f85 f28 1"/>
                                      <a:gd name="f111" fmla="*/ f86 f29 1"/>
                                      <a:gd name="f112" fmla="*/ f87 f28 1"/>
                                      <a:gd name="f113" fmla="*/ f88 f28 1"/>
                                      <a:gd name="f114" fmla="*/ f81 f29 1"/>
                                      <a:gd name="f115" fmla="*/ f89 f28 1"/>
                                      <a:gd name="f116" fmla="*/ f90 f28 1"/>
                                      <a:gd name="f117" fmla="*/ f91 f28 1"/>
                                      <a:gd name="f118" fmla="*/ f92 f28 1"/>
                                      <a:gd name="f119" fmla="*/ f93 f29 1"/>
                                      <a:gd name="f120" fmla="*/ f94 f28 1"/>
                                      <a:gd name="f121" fmla="*/ f95 f29 1"/>
                                      <a:gd name="f122" fmla="*/ f96 f28 1"/>
                                      <a:gd name="f123" fmla="*/ f97 f28 1"/>
                                      <a:gd name="f124" fmla="*/ f98 f29 1"/>
                                      <a:gd name="f125" fmla="*/ f99 f28 1"/>
                                      <a:gd name="f126" fmla="*/ f100 f29 1"/>
                                      <a:gd name="f127" fmla="*/ f101 f28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  <a:cxn ang="f57">
                                        <a:pos x="f106" y="f107"/>
                                      </a:cxn>
                                      <a:cxn ang="f57">
                                        <a:pos x="f106" y="f108"/>
                                      </a:cxn>
                                      <a:cxn ang="f57">
                                        <a:pos x="f109" y="f108"/>
                                      </a:cxn>
                                      <a:cxn ang="f57">
                                        <a:pos x="f110" y="f111"/>
                                      </a:cxn>
                                      <a:cxn ang="f57">
                                        <a:pos x="f112" y="f111"/>
                                      </a:cxn>
                                      <a:cxn ang="f57">
                                        <a:pos x="f113" y="f114"/>
                                      </a:cxn>
                                      <a:cxn ang="f57">
                                        <a:pos x="f115" y="f114"/>
                                      </a:cxn>
                                      <a:cxn ang="f57">
                                        <a:pos x="f115" y="f111"/>
                                      </a:cxn>
                                      <a:cxn ang="f57">
                                        <a:pos x="f116" y="f111"/>
                                      </a:cxn>
                                      <a:cxn ang="f57">
                                        <a:pos x="f116" y="f108"/>
                                      </a:cxn>
                                      <a:cxn ang="f57">
                                        <a:pos x="f117" y="f108"/>
                                      </a:cxn>
                                      <a:cxn ang="f57">
                                        <a:pos x="f118" y="f107"/>
                                      </a:cxn>
                                      <a:cxn ang="f57">
                                        <a:pos x="f118" y="f119"/>
                                      </a:cxn>
                                      <a:cxn ang="f57">
                                        <a:pos x="f120" y="f119"/>
                                      </a:cxn>
                                      <a:cxn ang="f57">
                                        <a:pos x="f120" y="f121"/>
                                      </a:cxn>
                                      <a:cxn ang="f57">
                                        <a:pos x="f122" y="f121"/>
                                      </a:cxn>
                                      <a:cxn ang="f57">
                                        <a:pos x="f123" y="f124"/>
                                      </a:cxn>
                                      <a:cxn ang="f57">
                                        <a:pos x="f125" y="f124"/>
                                      </a:cxn>
                                      <a:cxn ang="f57">
                                        <a:pos x="f125" y="f126"/>
                                      </a:cxn>
                                      <a:cxn ang="f57">
                                        <a:pos x="f127" y="f126"/>
                                      </a:cxn>
                                    </a:cxnLst>
                                    <a:rect l="f102" t="f105" r="f103" b="f104"/>
                                    <a:pathLst>
                                      <a:path w="20000" h="20000">
                                        <a:moveTo>
                                          <a:pt x="f5" y="f7"/>
                                        </a:moveTo>
                                        <a:lnTo>
                                          <a:pt x="f5" y="f8"/>
                                        </a:lnTo>
                                        <a:lnTo>
                                          <a:pt x="f9" y="f8"/>
                                        </a:lnTo>
                                        <a:lnTo>
                                          <a:pt x="f10" y="f11"/>
                                        </a:lnTo>
                                        <a:lnTo>
                                          <a:pt x="f12" y="f11"/>
                                        </a:lnTo>
                                        <a:lnTo>
                                          <a:pt x="f13" y="f5"/>
                                        </a:lnTo>
                                        <a:lnTo>
                                          <a:pt x="f14" y="f5"/>
                                        </a:lnTo>
                                        <a:lnTo>
                                          <a:pt x="f14" y="f11"/>
                                        </a:lnTo>
                                        <a:lnTo>
                                          <a:pt x="f15" y="f11"/>
                                        </a:lnTo>
                                        <a:lnTo>
                                          <a:pt x="f15" y="f8"/>
                                        </a:lnTo>
                                        <a:lnTo>
                                          <a:pt x="f16" y="f8"/>
                                        </a:lnTo>
                                        <a:lnTo>
                                          <a:pt x="f17" y="f7"/>
                                        </a:lnTo>
                                        <a:lnTo>
                                          <a:pt x="f17" y="f18"/>
                                        </a:lnTo>
                                        <a:lnTo>
                                          <a:pt x="f19" y="f18"/>
                                        </a:lnTo>
                                        <a:lnTo>
                                          <a:pt x="f19" y="f20"/>
                                        </a:lnTo>
                                        <a:lnTo>
                                          <a:pt x="f21" y="f20"/>
                                        </a:lnTo>
                                        <a:lnTo>
                                          <a:pt x="f22" y="f23"/>
                                        </a:lnTo>
                                        <a:lnTo>
                                          <a:pt x="f24" y="f23"/>
                                        </a:lnTo>
                                        <a:lnTo>
                                          <a:pt x="f24" y="f25"/>
                                        </a:lnTo>
                                        <a:lnTo>
                                          <a:pt x="f26" y="f2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 lIns="0" tIns="0" rIns="0" bIns="0"/>
                              </wps:wsp>
                              <wps:wsp>
                                <wps:cNvPr id="122706198" name="Freeform 393"/>
                                <wps:cNvSpPr/>
                                <wps:spPr>
                                  <a:xfrm flipH="1">
                                    <a:off x="481175" y="2177379"/>
                                    <a:ext cx="296165" cy="44439"/>
                                  </a:xfrm>
                                  <a:custGeom>
                                    <a:avLst/>
                                    <a:gdLst>
                                      <a:gd name="f0" fmla="val 10800000"/>
                                      <a:gd name="f1" fmla="val 5400000"/>
                                      <a:gd name="f2" fmla="val 180"/>
                                      <a:gd name="f3" fmla="val w"/>
                                      <a:gd name="f4" fmla="val h"/>
                                      <a:gd name="f5" fmla="val 0"/>
                                      <a:gd name="f6" fmla="val 20000"/>
                                      <a:gd name="f7" fmla="val 8491"/>
                                      <a:gd name="f8" fmla="val 5660"/>
                                      <a:gd name="f9" fmla="val 1700"/>
                                      <a:gd name="f10" fmla="val 2550"/>
                                      <a:gd name="f11" fmla="val 2830"/>
                                      <a:gd name="f12" fmla="val 5524"/>
                                      <a:gd name="f13" fmla="val 5949"/>
                                      <a:gd name="f14" fmla="val 12323"/>
                                      <a:gd name="f15" fmla="val 12748"/>
                                      <a:gd name="f16" fmla="val 13173"/>
                                      <a:gd name="f17" fmla="val 14023"/>
                                      <a:gd name="f18" fmla="val 11321"/>
                                      <a:gd name="f19" fmla="val 14448"/>
                                      <a:gd name="f20" fmla="val 14151"/>
                                      <a:gd name="f21" fmla="val 16147"/>
                                      <a:gd name="f22" fmla="val 16572"/>
                                      <a:gd name="f23" fmla="val 16981"/>
                                      <a:gd name="f24" fmla="val 16997"/>
                                      <a:gd name="f25" fmla="val 19811"/>
                                      <a:gd name="f26" fmla="val 19972"/>
                                      <a:gd name="f27" fmla="+- 0 0 -90"/>
                                      <a:gd name="f28" fmla="*/ f3 1 20000"/>
                                      <a:gd name="f29" fmla="*/ f4 1 20000"/>
                                      <a:gd name="f30" fmla="val f5"/>
                                      <a:gd name="f31" fmla="val f6"/>
                                      <a:gd name="f32" fmla="*/ f27 f0 1"/>
                                      <a:gd name="f33" fmla="+- f31 0 f30"/>
                                      <a:gd name="f34" fmla="*/ f32 1 f2"/>
                                      <a:gd name="f35" fmla="*/ f33 1 20000"/>
                                      <a:gd name="f36" fmla="*/ 0 f33 1"/>
                                      <a:gd name="f37" fmla="*/ 8491 f33 1"/>
                                      <a:gd name="f38" fmla="*/ 5660 f33 1"/>
                                      <a:gd name="f39" fmla="*/ 1700 f33 1"/>
                                      <a:gd name="f40" fmla="*/ 2550 f33 1"/>
                                      <a:gd name="f41" fmla="*/ 2830 f33 1"/>
                                      <a:gd name="f42" fmla="*/ 5524 f33 1"/>
                                      <a:gd name="f43" fmla="*/ 5949 f33 1"/>
                                      <a:gd name="f44" fmla="*/ 12323 f33 1"/>
                                      <a:gd name="f45" fmla="*/ 12748 f33 1"/>
                                      <a:gd name="f46" fmla="*/ 13173 f33 1"/>
                                      <a:gd name="f47" fmla="*/ 14023 f33 1"/>
                                      <a:gd name="f48" fmla="*/ 11321 f33 1"/>
                                      <a:gd name="f49" fmla="*/ 14448 f33 1"/>
                                      <a:gd name="f50" fmla="*/ 14151 f33 1"/>
                                      <a:gd name="f51" fmla="*/ 16147 f33 1"/>
                                      <a:gd name="f52" fmla="*/ 16572 f33 1"/>
                                      <a:gd name="f53" fmla="*/ 16981 f33 1"/>
                                      <a:gd name="f54" fmla="*/ 16997 f33 1"/>
                                      <a:gd name="f55" fmla="*/ 19811 f33 1"/>
                                      <a:gd name="f56" fmla="*/ 19972 f33 1"/>
                                      <a:gd name="f57" fmla="+- f34 0 f1"/>
                                      <a:gd name="f58" fmla="*/ f36 1 20000"/>
                                      <a:gd name="f59" fmla="*/ f37 1 20000"/>
                                      <a:gd name="f60" fmla="*/ f38 1 20000"/>
                                      <a:gd name="f61" fmla="*/ f39 1 20000"/>
                                      <a:gd name="f62" fmla="*/ f40 1 20000"/>
                                      <a:gd name="f63" fmla="*/ f41 1 20000"/>
                                      <a:gd name="f64" fmla="*/ f42 1 20000"/>
                                      <a:gd name="f65" fmla="*/ f43 1 20000"/>
                                      <a:gd name="f66" fmla="*/ f44 1 20000"/>
                                      <a:gd name="f67" fmla="*/ f45 1 20000"/>
                                      <a:gd name="f68" fmla="*/ f46 1 20000"/>
                                      <a:gd name="f69" fmla="*/ f47 1 20000"/>
                                      <a:gd name="f70" fmla="*/ f48 1 20000"/>
                                      <a:gd name="f71" fmla="*/ f49 1 20000"/>
                                      <a:gd name="f72" fmla="*/ f50 1 20000"/>
                                      <a:gd name="f73" fmla="*/ f51 1 20000"/>
                                      <a:gd name="f74" fmla="*/ f52 1 20000"/>
                                      <a:gd name="f75" fmla="*/ f53 1 20000"/>
                                      <a:gd name="f76" fmla="*/ f54 1 20000"/>
                                      <a:gd name="f77" fmla="*/ f55 1 20000"/>
                                      <a:gd name="f78" fmla="*/ f56 1 20000"/>
                                      <a:gd name="f79" fmla="*/ 0 1 f35"/>
                                      <a:gd name="f80" fmla="*/ f31 1 f35"/>
                                      <a:gd name="f81" fmla="*/ f58 1 f35"/>
                                      <a:gd name="f82" fmla="*/ f59 1 f35"/>
                                      <a:gd name="f83" fmla="*/ f60 1 f35"/>
                                      <a:gd name="f84" fmla="*/ f61 1 f35"/>
                                      <a:gd name="f85" fmla="*/ f62 1 f35"/>
                                      <a:gd name="f86" fmla="*/ f63 1 f35"/>
                                      <a:gd name="f87" fmla="*/ f64 1 f35"/>
                                      <a:gd name="f88" fmla="*/ f65 1 f35"/>
                                      <a:gd name="f89" fmla="*/ f66 1 f35"/>
                                      <a:gd name="f90" fmla="*/ f67 1 f35"/>
                                      <a:gd name="f91" fmla="*/ f68 1 f35"/>
                                      <a:gd name="f92" fmla="*/ f69 1 f35"/>
                                      <a:gd name="f93" fmla="*/ f70 1 f35"/>
                                      <a:gd name="f94" fmla="*/ f71 1 f35"/>
                                      <a:gd name="f95" fmla="*/ f72 1 f35"/>
                                      <a:gd name="f96" fmla="*/ f73 1 f35"/>
                                      <a:gd name="f97" fmla="*/ f74 1 f35"/>
                                      <a:gd name="f98" fmla="*/ f75 1 f35"/>
                                      <a:gd name="f99" fmla="*/ f76 1 f35"/>
                                      <a:gd name="f100" fmla="*/ f77 1 f35"/>
                                      <a:gd name="f101" fmla="*/ f78 1 f35"/>
                                      <a:gd name="f102" fmla="*/ f79 f28 1"/>
                                      <a:gd name="f103" fmla="*/ f80 f28 1"/>
                                      <a:gd name="f104" fmla="*/ f80 f29 1"/>
                                      <a:gd name="f105" fmla="*/ f79 f29 1"/>
                                      <a:gd name="f106" fmla="*/ f81 f28 1"/>
                                      <a:gd name="f107" fmla="*/ f82 f29 1"/>
                                      <a:gd name="f108" fmla="*/ f83 f29 1"/>
                                      <a:gd name="f109" fmla="*/ f84 f28 1"/>
                                      <a:gd name="f110" fmla="*/ f85 f28 1"/>
                                      <a:gd name="f111" fmla="*/ f86 f29 1"/>
                                      <a:gd name="f112" fmla="*/ f87 f28 1"/>
                                      <a:gd name="f113" fmla="*/ f88 f28 1"/>
                                      <a:gd name="f114" fmla="*/ f81 f29 1"/>
                                      <a:gd name="f115" fmla="*/ f89 f28 1"/>
                                      <a:gd name="f116" fmla="*/ f90 f28 1"/>
                                      <a:gd name="f117" fmla="*/ f91 f28 1"/>
                                      <a:gd name="f118" fmla="*/ f92 f28 1"/>
                                      <a:gd name="f119" fmla="*/ f93 f29 1"/>
                                      <a:gd name="f120" fmla="*/ f94 f28 1"/>
                                      <a:gd name="f121" fmla="*/ f95 f29 1"/>
                                      <a:gd name="f122" fmla="*/ f96 f28 1"/>
                                      <a:gd name="f123" fmla="*/ f97 f28 1"/>
                                      <a:gd name="f124" fmla="*/ f98 f29 1"/>
                                      <a:gd name="f125" fmla="*/ f99 f28 1"/>
                                      <a:gd name="f126" fmla="*/ f100 f29 1"/>
                                      <a:gd name="f127" fmla="*/ f101 f28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  <a:cxn ang="f57">
                                        <a:pos x="f106" y="f107"/>
                                      </a:cxn>
                                      <a:cxn ang="f57">
                                        <a:pos x="f106" y="f108"/>
                                      </a:cxn>
                                      <a:cxn ang="f57">
                                        <a:pos x="f109" y="f108"/>
                                      </a:cxn>
                                      <a:cxn ang="f57">
                                        <a:pos x="f110" y="f111"/>
                                      </a:cxn>
                                      <a:cxn ang="f57">
                                        <a:pos x="f112" y="f111"/>
                                      </a:cxn>
                                      <a:cxn ang="f57">
                                        <a:pos x="f113" y="f114"/>
                                      </a:cxn>
                                      <a:cxn ang="f57">
                                        <a:pos x="f115" y="f114"/>
                                      </a:cxn>
                                      <a:cxn ang="f57">
                                        <a:pos x="f115" y="f111"/>
                                      </a:cxn>
                                      <a:cxn ang="f57">
                                        <a:pos x="f116" y="f111"/>
                                      </a:cxn>
                                      <a:cxn ang="f57">
                                        <a:pos x="f116" y="f108"/>
                                      </a:cxn>
                                      <a:cxn ang="f57">
                                        <a:pos x="f117" y="f108"/>
                                      </a:cxn>
                                      <a:cxn ang="f57">
                                        <a:pos x="f118" y="f107"/>
                                      </a:cxn>
                                      <a:cxn ang="f57">
                                        <a:pos x="f118" y="f119"/>
                                      </a:cxn>
                                      <a:cxn ang="f57">
                                        <a:pos x="f120" y="f119"/>
                                      </a:cxn>
                                      <a:cxn ang="f57">
                                        <a:pos x="f120" y="f121"/>
                                      </a:cxn>
                                      <a:cxn ang="f57">
                                        <a:pos x="f122" y="f121"/>
                                      </a:cxn>
                                      <a:cxn ang="f57">
                                        <a:pos x="f123" y="f124"/>
                                      </a:cxn>
                                      <a:cxn ang="f57">
                                        <a:pos x="f125" y="f124"/>
                                      </a:cxn>
                                      <a:cxn ang="f57">
                                        <a:pos x="f125" y="f126"/>
                                      </a:cxn>
                                      <a:cxn ang="f57">
                                        <a:pos x="f127" y="f126"/>
                                      </a:cxn>
                                    </a:cxnLst>
                                    <a:rect l="f102" t="f105" r="f103" b="f104"/>
                                    <a:pathLst>
                                      <a:path w="20000" h="20000">
                                        <a:moveTo>
                                          <a:pt x="f5" y="f7"/>
                                        </a:moveTo>
                                        <a:lnTo>
                                          <a:pt x="f5" y="f8"/>
                                        </a:lnTo>
                                        <a:lnTo>
                                          <a:pt x="f9" y="f8"/>
                                        </a:lnTo>
                                        <a:lnTo>
                                          <a:pt x="f10" y="f11"/>
                                        </a:lnTo>
                                        <a:lnTo>
                                          <a:pt x="f12" y="f11"/>
                                        </a:lnTo>
                                        <a:lnTo>
                                          <a:pt x="f13" y="f5"/>
                                        </a:lnTo>
                                        <a:lnTo>
                                          <a:pt x="f14" y="f5"/>
                                        </a:lnTo>
                                        <a:lnTo>
                                          <a:pt x="f14" y="f11"/>
                                        </a:lnTo>
                                        <a:lnTo>
                                          <a:pt x="f15" y="f11"/>
                                        </a:lnTo>
                                        <a:lnTo>
                                          <a:pt x="f15" y="f8"/>
                                        </a:lnTo>
                                        <a:lnTo>
                                          <a:pt x="f16" y="f8"/>
                                        </a:lnTo>
                                        <a:lnTo>
                                          <a:pt x="f17" y="f7"/>
                                        </a:lnTo>
                                        <a:lnTo>
                                          <a:pt x="f17" y="f18"/>
                                        </a:lnTo>
                                        <a:lnTo>
                                          <a:pt x="f19" y="f18"/>
                                        </a:lnTo>
                                        <a:lnTo>
                                          <a:pt x="f19" y="f20"/>
                                        </a:lnTo>
                                        <a:lnTo>
                                          <a:pt x="f21" y="f20"/>
                                        </a:lnTo>
                                        <a:lnTo>
                                          <a:pt x="f22" y="f23"/>
                                        </a:lnTo>
                                        <a:lnTo>
                                          <a:pt x="f24" y="f23"/>
                                        </a:lnTo>
                                        <a:lnTo>
                                          <a:pt x="f24" y="f25"/>
                                        </a:lnTo>
                                        <a:lnTo>
                                          <a:pt x="f26" y="f25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 lIns="0" tIns="0" rIns="0" bIns="0"/>
                              </wps:wsp>
                            </wpg:grpSp>
                            <wps:wsp>
                              <wps:cNvPr id="752590775" name="Rectangle 752590775"/>
                              <wps:cNvSpPr/>
                              <wps:spPr>
                                <a:xfrm>
                                  <a:off x="380911" y="2162291"/>
                                  <a:ext cx="23490" cy="4275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6600"/>
                                </a:solidFill>
                                <a:ln w="9528" cap="flat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</a:ln>
                              </wps:spPr>
                              <wps:bodyPr lIns="0" tIns="0" rIns="0" bIns="0"/>
                            </wps:wsp>
                            <wpg:grpSp>
                              <wpg:cNvPr id="1784187740" name="Group 395"/>
                              <wpg:cNvGrpSpPr/>
                              <wpg:grpSpPr>
                                <a:xfrm>
                                  <a:off x="38596" y="2021437"/>
                                  <a:ext cx="203874" cy="203737"/>
                                  <a:chOff x="38596" y="2021437"/>
                                  <a:chExt cx="203874" cy="203737"/>
                                </a:xfrm>
                              </wpg:grpSpPr>
                              <wps:wsp>
                                <wps:cNvPr id="979287109" name="AutoShape 396"/>
                                <wps:cNvSpPr/>
                                <wps:spPr>
                                  <a:xfrm>
                                    <a:off x="80128" y="2073000"/>
                                    <a:ext cx="119557" cy="105640"/>
                                  </a:xfrm>
                                  <a:custGeom>
                                    <a:avLst>
                                      <a:gd name="f7" fmla="val 41463"/>
                                    </a:avLst>
                                    <a:gdLst>
                                      <a:gd name="f1" fmla="val 21600000"/>
                                      <a:gd name="f2" fmla="val 10800000"/>
                                      <a:gd name="f3" fmla="val w"/>
                                      <a:gd name="f4" fmla="val h"/>
                                      <a:gd name="f5" fmla="val ss"/>
                                      <a:gd name="f6" fmla="val 0"/>
                                      <a:gd name="f7" fmla="val 41463"/>
                                      <a:gd name="f8" fmla="abs f3"/>
                                      <a:gd name="f9" fmla="abs f4"/>
                                      <a:gd name="f10" fmla="abs f5"/>
                                      <a:gd name="f11" fmla="val f6"/>
                                      <a:gd name="f12" fmla="val f7"/>
                                      <a:gd name="f13" fmla="?: f8 f3 1"/>
                                      <a:gd name="f14" fmla="?: f9 f4 1"/>
                                      <a:gd name="f15" fmla="?: f10 f5 1"/>
                                      <a:gd name="f16" fmla="+- 50000 0 f12"/>
                                      <a:gd name="f17" fmla="*/ f13 1 21600"/>
                                      <a:gd name="f18" fmla="*/ f14 1 21600"/>
                                      <a:gd name="f19" fmla="*/ 21600 f13 1"/>
                                      <a:gd name="f20" fmla="*/ 21600 f14 1"/>
                                      <a:gd name="f21" fmla="*/ f16 30274 1"/>
                                      <a:gd name="f22" fmla="*/ f16 12540 1"/>
                                      <a:gd name="f23" fmla="*/ f16 23170 1"/>
                                      <a:gd name="f24" fmla="min f18 f17"/>
                                      <a:gd name="f25" fmla="*/ f19 1 f15"/>
                                      <a:gd name="f26" fmla="*/ f20 1 f15"/>
                                      <a:gd name="f27" fmla="*/ f21 1 32768"/>
                                      <a:gd name="f28" fmla="*/ f22 1 32768"/>
                                      <a:gd name="f29" fmla="*/ f23 1 32768"/>
                                      <a:gd name="f30" fmla="val f25"/>
                                      <a:gd name="f31" fmla="val f26"/>
                                      <a:gd name="f32" fmla="+- 50000 0 f27"/>
                                      <a:gd name="f33" fmla="+- 50000 0 f28"/>
                                      <a:gd name="f34" fmla="+- 50000 f29 0"/>
                                      <a:gd name="f35" fmla="+- 50000 0 f29"/>
                                      <a:gd name="f36" fmla="*/ f11 f24 1"/>
                                      <a:gd name="f37" fmla="+- f31 0 f11"/>
                                      <a:gd name="f38" fmla="+- f30 0 f11"/>
                                      <a:gd name="f39" fmla="*/ f32 3 1"/>
                                      <a:gd name="f40" fmla="*/ f33 3 1"/>
                                      <a:gd name="f41" fmla="*/ f30 f24 1"/>
                                      <a:gd name="f42" fmla="*/ f31 f24 1"/>
                                      <a:gd name="f43" fmla="*/ f37 1 2"/>
                                      <a:gd name="f44" fmla="*/ f38 1 2"/>
                                      <a:gd name="f45" fmla="*/ f39 1 4"/>
                                      <a:gd name="f46" fmla="*/ f40 1 4"/>
                                      <a:gd name="f47" fmla="*/ f38 18436 1"/>
                                      <a:gd name="f48" fmla="*/ f37 3163 1"/>
                                      <a:gd name="f49" fmla="*/ f38 3163 1"/>
                                      <a:gd name="f50" fmla="*/ f37 18436 1"/>
                                      <a:gd name="f51" fmla="*/ f38 f34 1"/>
                                      <a:gd name="f52" fmla="*/ f38 f35 1"/>
                                      <a:gd name="f53" fmla="*/ f38 f12 1"/>
                                      <a:gd name="f54" fmla="*/ f38 f16 1"/>
                                      <a:gd name="f55" fmla="*/ f37 f16 1"/>
                                      <a:gd name="f56" fmla="*/ f37 f34 1"/>
                                      <a:gd name="f57" fmla="*/ f37 f35 1"/>
                                      <a:gd name="f58" fmla="+- f11 f43 0"/>
                                      <a:gd name="f59" fmla="+- f11 f44 0"/>
                                      <a:gd name="f60" fmla="+- f45 3662 0"/>
                                      <a:gd name="f61" fmla="+- f46 3662 0"/>
                                      <a:gd name="f62" fmla="+- f46 12500 0"/>
                                      <a:gd name="f63" fmla="+- 100000 0 f45"/>
                                      <a:gd name="f64" fmla="*/ f47 1 21600"/>
                                      <a:gd name="f65" fmla="*/ f48 1 21600"/>
                                      <a:gd name="f66" fmla="*/ f49 1 21600"/>
                                      <a:gd name="f67" fmla="*/ f50 1 21600"/>
                                      <a:gd name="f68" fmla="*/ f51 1 100000"/>
                                      <a:gd name="f69" fmla="*/ f52 1 100000"/>
                                      <a:gd name="f70" fmla="*/ f38 f45 1"/>
                                      <a:gd name="f71" fmla="*/ f53 1 100000"/>
                                      <a:gd name="f72" fmla="*/ f54 1 100000"/>
                                      <a:gd name="f73" fmla="*/ f55 1 100000"/>
                                      <a:gd name="f74" fmla="*/ f56 1 100000"/>
                                      <a:gd name="f75" fmla="*/ f57 1 100000"/>
                                      <a:gd name="f76" fmla="*/ f37 f45 1"/>
                                      <a:gd name="f77" fmla="+- 100000 0 f60"/>
                                      <a:gd name="f78" fmla="+- 100000 0 f61"/>
                                      <a:gd name="f79" fmla="+- 100000 0 f62"/>
                                      <a:gd name="f80" fmla="*/ f70 1 100000"/>
                                      <a:gd name="f81" fmla="*/ f38 f60 1"/>
                                      <a:gd name="f82" fmla="*/ f38 f61 1"/>
                                      <a:gd name="f83" fmla="*/ f38 f62 1"/>
                                      <a:gd name="f84" fmla="*/ f38 f63 1"/>
                                      <a:gd name="f85" fmla="*/ f76 1 100000"/>
                                      <a:gd name="f86" fmla="*/ f37 f60 1"/>
                                      <a:gd name="f87" fmla="*/ f37 f61 1"/>
                                      <a:gd name="f88" fmla="*/ f37 f62 1"/>
                                      <a:gd name="f89" fmla="*/ f37 f63 1"/>
                                      <a:gd name="f90" fmla="*/ f69 f24 1"/>
                                      <a:gd name="f91" fmla="*/ f75 f24 1"/>
                                      <a:gd name="f92" fmla="*/ f68 f24 1"/>
                                      <a:gd name="f93" fmla="*/ f74 f24 1"/>
                                      <a:gd name="f94" fmla="*/ f58 f24 1"/>
                                      <a:gd name="f95" fmla="*/ f64 f24 1"/>
                                      <a:gd name="f96" fmla="*/ f65 f24 1"/>
                                      <a:gd name="f97" fmla="*/ f59 f24 1"/>
                                      <a:gd name="f98" fmla="*/ f66 f24 1"/>
                                      <a:gd name="f99" fmla="*/ f67 f24 1"/>
                                      <a:gd name="f100" fmla="*/ f71 f24 1"/>
                                      <a:gd name="f101" fmla="*/ f72 f24 1"/>
                                      <a:gd name="f102" fmla="*/ f73 f24 1"/>
                                      <a:gd name="f103" fmla="*/ f81 1 100000"/>
                                      <a:gd name="f104" fmla="*/ f82 1 100000"/>
                                      <a:gd name="f105" fmla="*/ f83 1 100000"/>
                                      <a:gd name="f106" fmla="*/ f84 1 100000"/>
                                      <a:gd name="f107" fmla="*/ f38 f77 1"/>
                                      <a:gd name="f108" fmla="*/ f38 f78 1"/>
                                      <a:gd name="f109" fmla="*/ f38 f79 1"/>
                                      <a:gd name="f110" fmla="*/ f86 1 100000"/>
                                      <a:gd name="f111" fmla="*/ f87 1 100000"/>
                                      <a:gd name="f112" fmla="*/ f88 1 100000"/>
                                      <a:gd name="f113" fmla="*/ f89 1 100000"/>
                                      <a:gd name="f114" fmla="*/ f37 f77 1"/>
                                      <a:gd name="f115" fmla="*/ f37 f78 1"/>
                                      <a:gd name="f116" fmla="*/ f37 f79 1"/>
                                      <a:gd name="f117" fmla="*/ f85 f24 1"/>
                                      <a:gd name="f118" fmla="*/ f80 f24 1"/>
                                      <a:gd name="f119" fmla="*/ f107 1 100000"/>
                                      <a:gd name="f120" fmla="*/ f108 1 100000"/>
                                      <a:gd name="f121" fmla="*/ f109 1 100000"/>
                                      <a:gd name="f122" fmla="*/ f114 1 100000"/>
                                      <a:gd name="f123" fmla="*/ f115 1 100000"/>
                                      <a:gd name="f124" fmla="*/ f116 1 100000"/>
                                      <a:gd name="f125" fmla="*/ f106 f24 1"/>
                                      <a:gd name="f126" fmla="*/ f112 f24 1"/>
                                      <a:gd name="f127" fmla="*/ f111 f24 1"/>
                                      <a:gd name="f128" fmla="*/ f110 f24 1"/>
                                      <a:gd name="f129" fmla="*/ f105 f24 1"/>
                                      <a:gd name="f130" fmla="*/ f104 f24 1"/>
                                      <a:gd name="f131" fmla="*/ f103 f24 1"/>
                                      <a:gd name="f132" fmla="*/ f113 f24 1"/>
                                      <a:gd name="f133" fmla="*/ f124 f24 1"/>
                                      <a:gd name="f134" fmla="*/ f119 f24 1"/>
                                      <a:gd name="f135" fmla="*/ f120 f24 1"/>
                                      <a:gd name="f136" fmla="*/ f121 f24 1"/>
                                      <a:gd name="f137" fmla="*/ f123 f24 1"/>
                                      <a:gd name="f138" fmla="*/ f122 f24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</a:cxnLst>
                                    <a:rect l="f90" t="f91" r="f92" b="f93"/>
                                    <a:pathLst>
                                      <a:path>
                                        <a:moveTo>
                                          <a:pt x="f41" y="f94"/>
                                        </a:moveTo>
                                        <a:lnTo>
                                          <a:pt x="f125" y="f133"/>
                                        </a:lnTo>
                                        <a:lnTo>
                                          <a:pt x="f125" y="f126"/>
                                        </a:lnTo>
                                        <a:close/>
                                        <a:moveTo>
                                          <a:pt x="f95" y="f96"/>
                                        </a:moveTo>
                                        <a:lnTo>
                                          <a:pt x="f134" y="f127"/>
                                        </a:lnTo>
                                        <a:lnTo>
                                          <a:pt x="f135" y="f128"/>
                                        </a:lnTo>
                                        <a:close/>
                                        <a:moveTo>
                                          <a:pt x="f97" y="f36"/>
                                        </a:moveTo>
                                        <a:lnTo>
                                          <a:pt x="f136" y="f117"/>
                                        </a:lnTo>
                                        <a:lnTo>
                                          <a:pt x="f129" y="f117"/>
                                        </a:lnTo>
                                        <a:close/>
                                        <a:moveTo>
                                          <a:pt x="f98" y="f96"/>
                                        </a:moveTo>
                                        <a:lnTo>
                                          <a:pt x="f130" y="f128"/>
                                        </a:lnTo>
                                        <a:lnTo>
                                          <a:pt x="f131" y="f127"/>
                                        </a:lnTo>
                                        <a:close/>
                                        <a:moveTo>
                                          <a:pt x="f36" y="f94"/>
                                        </a:moveTo>
                                        <a:lnTo>
                                          <a:pt x="f118" y="f126"/>
                                        </a:lnTo>
                                        <a:lnTo>
                                          <a:pt x="f118" y="f133"/>
                                        </a:lnTo>
                                        <a:close/>
                                        <a:moveTo>
                                          <a:pt x="f98" y="f99"/>
                                        </a:moveTo>
                                        <a:lnTo>
                                          <a:pt x="f131" y="f137"/>
                                        </a:lnTo>
                                        <a:lnTo>
                                          <a:pt x="f130" y="f138"/>
                                        </a:lnTo>
                                        <a:close/>
                                        <a:moveTo>
                                          <a:pt x="f97" y="f42"/>
                                        </a:moveTo>
                                        <a:lnTo>
                                          <a:pt x="f129" y="f132"/>
                                        </a:lnTo>
                                        <a:lnTo>
                                          <a:pt x="f136" y="f132"/>
                                        </a:lnTo>
                                        <a:close/>
                                        <a:moveTo>
                                          <a:pt x="f95" y="f99"/>
                                        </a:moveTo>
                                        <a:lnTo>
                                          <a:pt x="f135" y="f138"/>
                                        </a:lnTo>
                                        <a:lnTo>
                                          <a:pt x="f134" y="f137"/>
                                        </a:lnTo>
                                        <a:close/>
                                        <a:moveTo>
                                          <a:pt x="f100" y="f94"/>
                                        </a:moveTo>
                                        <a:arcTo wR="f101" hR="f102" stAng="f2" swAng="f1"/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333333"/>
                                  </a:solidFill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</a:ln>
                                </wps:spPr>
                                <wps:bodyPr lIns="0" tIns="0" rIns="0" bIns="0"/>
                              </wps:wsp>
                              <wps:wsp>
                                <wps:cNvPr id="888495443" name="Line 397"/>
                                <wps:cNvCnPr/>
                                <wps:spPr>
                                  <a:xfrm>
                                    <a:off x="114108" y="2096893"/>
                                    <a:ext cx="15096" cy="2389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/>
                              </wps:wsp>
                              <wps:wsp>
                                <wps:cNvPr id="974108654" name="AutoShape 398"/>
                                <wps:cNvSpPr/>
                                <wps:spPr>
                                  <a:xfrm rot="19016034">
                                    <a:off x="106556" y="2048269"/>
                                    <a:ext cx="23490" cy="107313"/>
                                  </a:xfrm>
                                  <a:custGeom>
                                    <a:avLst>
                                      <a:gd name="f8" fmla="val 44644"/>
                                    </a:avLst>
                                    <a:gdLst>
                                      <a:gd name="f1" fmla="val 10800000"/>
                                      <a:gd name="f2" fmla="val 5400000"/>
                                      <a:gd name="f3" fmla="val 180"/>
                                      <a:gd name="f4" fmla="val w"/>
                                      <a:gd name="f5" fmla="val h"/>
                                      <a:gd name="f6" fmla="val ss"/>
                                      <a:gd name="f7" fmla="val 0"/>
                                      <a:gd name="f8" fmla="val 44644"/>
                                      <a:gd name="f9" fmla="+- 0 0 -360"/>
                                      <a:gd name="f10" fmla="+- 0 0 -270"/>
                                      <a:gd name="f11" fmla="+- 0 0 -180"/>
                                      <a:gd name="f12" fmla="+- 0 0 -90"/>
                                      <a:gd name="f13" fmla="abs f4"/>
                                      <a:gd name="f14" fmla="abs f5"/>
                                      <a:gd name="f15" fmla="abs f6"/>
                                      <a:gd name="f16" fmla="val f7"/>
                                      <a:gd name="f17" fmla="val f8"/>
                                      <a:gd name="f18" fmla="*/ f9 f1 1"/>
                                      <a:gd name="f19" fmla="*/ f10 f1 1"/>
                                      <a:gd name="f20" fmla="*/ f11 f1 1"/>
                                      <a:gd name="f21" fmla="*/ f12 f1 1"/>
                                      <a:gd name="f22" fmla="?: f13 f4 1"/>
                                      <a:gd name="f23" fmla="?: f14 f5 1"/>
                                      <a:gd name="f24" fmla="?: f15 f6 1"/>
                                      <a:gd name="f25" fmla="*/ f18 1 f3"/>
                                      <a:gd name="f26" fmla="*/ f19 1 f3"/>
                                      <a:gd name="f27" fmla="*/ f20 1 f3"/>
                                      <a:gd name="f28" fmla="*/ f21 1 f3"/>
                                      <a:gd name="f29" fmla="*/ f22 1 21600"/>
                                      <a:gd name="f30" fmla="*/ f23 1 21600"/>
                                      <a:gd name="f31" fmla="*/ 21600 f22 1"/>
                                      <a:gd name="f32" fmla="*/ 21600 f23 1"/>
                                      <a:gd name="f33" fmla="+- f25 0 f2"/>
                                      <a:gd name="f34" fmla="+- f26 0 f2"/>
                                      <a:gd name="f35" fmla="+- f27 0 f2"/>
                                      <a:gd name="f36" fmla="+- f28 0 f2"/>
                                      <a:gd name="f37" fmla="min f30 f29"/>
                                      <a:gd name="f38" fmla="*/ f31 1 f24"/>
                                      <a:gd name="f39" fmla="*/ f32 1 f24"/>
                                      <a:gd name="f40" fmla="val f38"/>
                                      <a:gd name="f41" fmla="val f39"/>
                                      <a:gd name="f42" fmla="*/ f16 f37 1"/>
                                      <a:gd name="f43" fmla="+- f41 0 f16"/>
                                      <a:gd name="f44" fmla="+- f40 0 f16"/>
                                      <a:gd name="f45" fmla="*/ f41 f37 1"/>
                                      <a:gd name="f46" fmla="*/ f40 f37 1"/>
                                      <a:gd name="f47" fmla="*/ f43 1 2"/>
                                      <a:gd name="f48" fmla="*/ f44 1 2"/>
                                      <a:gd name="f49" fmla="*/ f44 f17 1"/>
                                      <a:gd name="f50" fmla="+- f16 f47 0"/>
                                      <a:gd name="f51" fmla="*/ f49 1 200000"/>
                                      <a:gd name="f52" fmla="*/ f49 1 100000"/>
                                      <a:gd name="f53" fmla="+- f51 f48 0"/>
                                      <a:gd name="f54" fmla="*/ f51 f37 1"/>
                                      <a:gd name="f55" fmla="*/ f50 f37 1"/>
                                      <a:gd name="f56" fmla="*/ f52 f37 1"/>
                                      <a:gd name="f57" fmla="*/ f53 f37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  <a:cxn ang="f33">
                                        <a:pos x="f56" y="f42"/>
                                      </a:cxn>
                                      <a:cxn ang="f34">
                                        <a:pos x="f54" y="f55"/>
                                      </a:cxn>
                                      <a:cxn ang="f35">
                                        <a:pos x="f42" y="f45"/>
                                      </a:cxn>
                                      <a:cxn ang="f35">
                                        <a:pos x="f56" y="f45"/>
                                      </a:cxn>
                                      <a:cxn ang="f35">
                                        <a:pos x="f46" y="f45"/>
                                      </a:cxn>
                                      <a:cxn ang="f36">
                                        <a:pos x="f57" y="f55"/>
                                      </a:cxn>
                                    </a:cxnLst>
                                    <a:rect l="f54" t="f55" r="f57" b="f45"/>
                                    <a:pathLst>
                                      <a:path>
                                        <a:moveTo>
                                          <a:pt x="f42" y="f45"/>
                                        </a:moveTo>
                                        <a:lnTo>
                                          <a:pt x="f56" y="f42"/>
                                        </a:lnTo>
                                        <a:lnTo>
                                          <a:pt x="f46" y="f45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333333"/>
                                  </a:solidFill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miter/>
                                  </a:ln>
                                </wps:spPr>
                                <wps:bodyPr lIns="0" tIns="0" rIns="0" bIns="0"/>
                              </wps:wsp>
                              <wps:wsp>
                                <wps:cNvPr id="44138836" name="Oval 399"/>
                                <wps:cNvSpPr/>
                                <wps:spPr>
                                  <a:xfrm>
                                    <a:off x="38596" y="2021437"/>
                                    <a:ext cx="203874" cy="203737"/>
                                  </a:xfrm>
                                  <a:custGeom>
                                    <a:avLst/>
                                    <a:gdLst>
                                      <a:gd name="f0" fmla="val 21600000"/>
                                      <a:gd name="f1" fmla="val 10800000"/>
                                      <a:gd name="f2" fmla="val 5400000"/>
                                      <a:gd name="f3" fmla="val 180"/>
                                      <a:gd name="f4" fmla="val w"/>
                                      <a:gd name="f5" fmla="val h"/>
                                      <a:gd name="f6" fmla="val ss"/>
                                      <a:gd name="f7" fmla="val 0"/>
                                      <a:gd name="f8" fmla="*/ 5419351 1 1725033"/>
                                      <a:gd name="f9" fmla="+- 0 0 -360"/>
                                      <a:gd name="f10" fmla="+- 0 0 -180"/>
                                      <a:gd name="f11" fmla="abs f4"/>
                                      <a:gd name="f12" fmla="abs f5"/>
                                      <a:gd name="f13" fmla="abs f6"/>
                                      <a:gd name="f14" fmla="val f7"/>
                                      <a:gd name="f15" fmla="+- 2700000 f2 0"/>
                                      <a:gd name="f16" fmla="*/ f9 f1 1"/>
                                      <a:gd name="f17" fmla="*/ f10 f1 1"/>
                                      <a:gd name="f18" fmla="?: f11 f4 1"/>
                                      <a:gd name="f19" fmla="?: f12 f5 1"/>
                                      <a:gd name="f20" fmla="?: f13 f6 1"/>
                                      <a:gd name="f21" fmla="*/ f15 f8 1"/>
                                      <a:gd name="f22" fmla="*/ f16 1 f3"/>
                                      <a:gd name="f23" fmla="*/ f17 1 f3"/>
                                      <a:gd name="f24" fmla="*/ f18 1 21600"/>
                                      <a:gd name="f25" fmla="*/ f19 1 21600"/>
                                      <a:gd name="f26" fmla="*/ 21600 f18 1"/>
                                      <a:gd name="f27" fmla="*/ 21600 f19 1"/>
                                      <a:gd name="f28" fmla="*/ f21 1 f1"/>
                                      <a:gd name="f29" fmla="+- f22 0 f2"/>
                                      <a:gd name="f30" fmla="+- f23 0 f2"/>
                                      <a:gd name="f31" fmla="min f25 f24"/>
                                      <a:gd name="f32" fmla="*/ f26 1 f20"/>
                                      <a:gd name="f33" fmla="*/ f27 1 f20"/>
                                      <a:gd name="f34" fmla="+- 0 0 f28"/>
                                      <a:gd name="f35" fmla="val f32"/>
                                      <a:gd name="f36" fmla="val f33"/>
                                      <a:gd name="f37" fmla="+- 0 0 f34"/>
                                      <a:gd name="f38" fmla="*/ f14 f31 1"/>
                                      <a:gd name="f39" fmla="+- f36 0 f14"/>
                                      <a:gd name="f40" fmla="+- f35 0 f14"/>
                                      <a:gd name="f41" fmla="*/ f37 f1 1"/>
                                      <a:gd name="f42" fmla="*/ f39 1 2"/>
                                      <a:gd name="f43" fmla="*/ f40 1 2"/>
                                      <a:gd name="f44" fmla="*/ f41 1 f8"/>
                                      <a:gd name="f45" fmla="+- f14 f42 0"/>
                                      <a:gd name="f46" fmla="+- f14 f43 0"/>
                                      <a:gd name="f47" fmla="+- f44 0 f2"/>
                                      <a:gd name="f48" fmla="*/ f43 f31 1"/>
                                      <a:gd name="f49" fmla="*/ f42 f31 1"/>
                                      <a:gd name="f50" fmla="cos 1 f47"/>
                                      <a:gd name="f51" fmla="sin 1 f47"/>
                                      <a:gd name="f52" fmla="*/ f45 f31 1"/>
                                      <a:gd name="f53" fmla="+- 0 0 f50"/>
                                      <a:gd name="f54" fmla="+- 0 0 f51"/>
                                      <a:gd name="f55" fmla="+- 0 0 f53"/>
                                      <a:gd name="f56" fmla="+- 0 0 f54"/>
                                      <a:gd name="f57" fmla="*/ f55 f43 1"/>
                                      <a:gd name="f58" fmla="*/ f56 f42 1"/>
                                      <a:gd name="f59" fmla="+- f46 0 f57"/>
                                      <a:gd name="f60" fmla="+- f46 f57 0"/>
                                      <a:gd name="f61" fmla="+- f45 0 f58"/>
                                      <a:gd name="f62" fmla="+- f45 f58 0"/>
                                      <a:gd name="f63" fmla="*/ f59 f31 1"/>
                                      <a:gd name="f64" fmla="*/ f61 f31 1"/>
                                      <a:gd name="f65" fmla="*/ f60 f31 1"/>
                                      <a:gd name="f66" fmla="*/ f62 f31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  <a:cxn ang="f29">
                                        <a:pos x="f63" y="f64"/>
                                      </a:cxn>
                                      <a:cxn ang="f30">
                                        <a:pos x="f63" y="f66"/>
                                      </a:cxn>
                                      <a:cxn ang="f30">
                                        <a:pos x="f65" y="f66"/>
                                      </a:cxn>
                                      <a:cxn ang="f29">
                                        <a:pos x="f65" y="f64"/>
                                      </a:cxn>
                                    </a:cxnLst>
                                    <a:rect l="f63" t="f64" r="f65" b="f66"/>
                                    <a:pathLst>
                                      <a:path>
                                        <a:moveTo>
                                          <a:pt x="f38" y="f52"/>
                                        </a:moveTo>
                                        <a:arcTo wR="f48" hR="f49" stAng="f1" swAng="f0"/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 lIns="0" tIns="0" rIns="0" bIns="0"/>
                              </wps:wsp>
                              <wps:wsp>
                                <wps:cNvPr id="202984234" name="Oval 400"/>
                                <wps:cNvSpPr/>
                                <wps:spPr>
                                  <a:xfrm>
                                    <a:off x="101525" y="2088087"/>
                                    <a:ext cx="75511" cy="75456"/>
                                  </a:xfrm>
                                  <a:custGeom>
                                    <a:avLst/>
                                    <a:gdLst>
                                      <a:gd name="f0" fmla="val 21600000"/>
                                      <a:gd name="f1" fmla="val 10800000"/>
                                      <a:gd name="f2" fmla="val 5400000"/>
                                      <a:gd name="f3" fmla="val 180"/>
                                      <a:gd name="f4" fmla="val w"/>
                                      <a:gd name="f5" fmla="val h"/>
                                      <a:gd name="f6" fmla="val ss"/>
                                      <a:gd name="f7" fmla="val 0"/>
                                      <a:gd name="f8" fmla="*/ 5419351 1 1725033"/>
                                      <a:gd name="f9" fmla="+- 0 0 -360"/>
                                      <a:gd name="f10" fmla="+- 0 0 -180"/>
                                      <a:gd name="f11" fmla="abs f4"/>
                                      <a:gd name="f12" fmla="abs f5"/>
                                      <a:gd name="f13" fmla="abs f6"/>
                                      <a:gd name="f14" fmla="val f7"/>
                                      <a:gd name="f15" fmla="+- 2700000 f2 0"/>
                                      <a:gd name="f16" fmla="*/ f9 f1 1"/>
                                      <a:gd name="f17" fmla="*/ f10 f1 1"/>
                                      <a:gd name="f18" fmla="?: f11 f4 1"/>
                                      <a:gd name="f19" fmla="?: f12 f5 1"/>
                                      <a:gd name="f20" fmla="?: f13 f6 1"/>
                                      <a:gd name="f21" fmla="*/ f15 f8 1"/>
                                      <a:gd name="f22" fmla="*/ f16 1 f3"/>
                                      <a:gd name="f23" fmla="*/ f17 1 f3"/>
                                      <a:gd name="f24" fmla="*/ f18 1 21600"/>
                                      <a:gd name="f25" fmla="*/ f19 1 21600"/>
                                      <a:gd name="f26" fmla="*/ 21600 f18 1"/>
                                      <a:gd name="f27" fmla="*/ 21600 f19 1"/>
                                      <a:gd name="f28" fmla="*/ f21 1 f1"/>
                                      <a:gd name="f29" fmla="+- f22 0 f2"/>
                                      <a:gd name="f30" fmla="+- f23 0 f2"/>
                                      <a:gd name="f31" fmla="min f25 f24"/>
                                      <a:gd name="f32" fmla="*/ f26 1 f20"/>
                                      <a:gd name="f33" fmla="*/ f27 1 f20"/>
                                      <a:gd name="f34" fmla="+- 0 0 f28"/>
                                      <a:gd name="f35" fmla="val f32"/>
                                      <a:gd name="f36" fmla="val f33"/>
                                      <a:gd name="f37" fmla="+- 0 0 f34"/>
                                      <a:gd name="f38" fmla="*/ f14 f31 1"/>
                                      <a:gd name="f39" fmla="+- f36 0 f14"/>
                                      <a:gd name="f40" fmla="+- f35 0 f14"/>
                                      <a:gd name="f41" fmla="*/ f37 f1 1"/>
                                      <a:gd name="f42" fmla="*/ f39 1 2"/>
                                      <a:gd name="f43" fmla="*/ f40 1 2"/>
                                      <a:gd name="f44" fmla="*/ f41 1 f8"/>
                                      <a:gd name="f45" fmla="+- f14 f42 0"/>
                                      <a:gd name="f46" fmla="+- f14 f43 0"/>
                                      <a:gd name="f47" fmla="+- f44 0 f2"/>
                                      <a:gd name="f48" fmla="*/ f43 f31 1"/>
                                      <a:gd name="f49" fmla="*/ f42 f31 1"/>
                                      <a:gd name="f50" fmla="cos 1 f47"/>
                                      <a:gd name="f51" fmla="sin 1 f47"/>
                                      <a:gd name="f52" fmla="*/ f45 f31 1"/>
                                      <a:gd name="f53" fmla="+- 0 0 f50"/>
                                      <a:gd name="f54" fmla="+- 0 0 f51"/>
                                      <a:gd name="f55" fmla="+- 0 0 f53"/>
                                      <a:gd name="f56" fmla="+- 0 0 f54"/>
                                      <a:gd name="f57" fmla="*/ f55 f43 1"/>
                                      <a:gd name="f58" fmla="*/ f56 f42 1"/>
                                      <a:gd name="f59" fmla="+- f46 0 f57"/>
                                      <a:gd name="f60" fmla="+- f46 f57 0"/>
                                      <a:gd name="f61" fmla="+- f45 0 f58"/>
                                      <a:gd name="f62" fmla="+- f45 f58 0"/>
                                      <a:gd name="f63" fmla="*/ f59 f31 1"/>
                                      <a:gd name="f64" fmla="*/ f61 f31 1"/>
                                      <a:gd name="f65" fmla="*/ f60 f31 1"/>
                                      <a:gd name="f66" fmla="*/ f62 f31 1"/>
                                    </a:gdLst>
                                    <a:ahLst/>
                                    <a:cxnLst>
                                      <a:cxn ang="3cd4">
                                        <a:pos x="hc" y="t"/>
                                      </a:cxn>
                                      <a:cxn ang="0">
                                        <a:pos x="r" y="vc"/>
                                      </a:cxn>
                                      <a:cxn ang="cd4">
                                        <a:pos x="hc" y="b"/>
                                      </a:cxn>
                                      <a:cxn ang="cd2">
                                        <a:pos x="l" y="vc"/>
                                      </a:cxn>
                                      <a:cxn ang="f29">
                                        <a:pos x="f63" y="f64"/>
                                      </a:cxn>
                                      <a:cxn ang="f30">
                                        <a:pos x="f63" y="f66"/>
                                      </a:cxn>
                                      <a:cxn ang="f30">
                                        <a:pos x="f65" y="f66"/>
                                      </a:cxn>
                                      <a:cxn ang="f29">
                                        <a:pos x="f65" y="f64"/>
                                      </a:cxn>
                                    </a:cxnLst>
                                    <a:rect l="f63" t="f64" r="f65" b="f66"/>
                                    <a:pathLst>
                                      <a:path>
                                        <a:moveTo>
                                          <a:pt x="f38" y="f52"/>
                                        </a:moveTo>
                                        <a:arcTo wR="f48" hR="f49" stAng="f1" swAng="f0"/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rgbClr val="808080"/>
                                  </a:solidFill>
                                  <a:ln w="9528" cap="flat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</a:ln>
                                </wps:spPr>
                                <wps:bodyPr lIns="0" tIns="0" rIns="0" bIns="0"/>
                              </wps:wsp>
                            </wpg:grpSp>
                            <wps:wsp>
                              <wps:cNvPr id="283760735" name="Arc 401"/>
                              <wps:cNvSpPr/>
                              <wps:spPr>
                                <a:xfrm>
                                  <a:off x="141796" y="2023951"/>
                                  <a:ext cx="95646" cy="110669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21600"/>
                                    <a:gd name="f7" fmla="val 11929"/>
                                    <a:gd name="f8" fmla="val 9670"/>
                                    <a:gd name="f9" fmla="+- 0 0 -90"/>
                                    <a:gd name="f10" fmla="*/ f3 1 21600"/>
                                    <a:gd name="f11" fmla="*/ f4 1 21600"/>
                                    <a:gd name="f12" fmla="val f5"/>
                                    <a:gd name="f13" fmla="val f6"/>
                                    <a:gd name="f14" fmla="*/ f9 f0 1"/>
                                    <a:gd name="f15" fmla="+- f13 0 f12"/>
                                    <a:gd name="f16" fmla="*/ f14 1 f2"/>
                                    <a:gd name="f17" fmla="*/ f15 1 21600"/>
                                    <a:gd name="f18" fmla="*/ 0 f15 1"/>
                                    <a:gd name="f19" fmla="*/ 21600 f15 1"/>
                                    <a:gd name="f20" fmla="+- f16 0 f1"/>
                                    <a:gd name="f21" fmla="*/ f18 1 21600"/>
                                    <a:gd name="f22" fmla="*/ f19 1 21600"/>
                                    <a:gd name="f23" fmla="*/ 0 1 f17"/>
                                    <a:gd name="f24" fmla="*/ f13 1 f17"/>
                                    <a:gd name="f25" fmla="*/ f21 1 f17"/>
                                    <a:gd name="f26" fmla="*/ f22 1 f17"/>
                                    <a:gd name="f27" fmla="*/ f23 f10 1"/>
                                    <a:gd name="f28" fmla="*/ f24 f10 1"/>
                                    <a:gd name="f29" fmla="*/ f24 f11 1"/>
                                    <a:gd name="f30" fmla="*/ f23 f11 1"/>
                                    <a:gd name="f31" fmla="*/ f25 f10 1"/>
                                    <a:gd name="f32" fmla="*/ f25 f11 1"/>
                                    <a:gd name="f33" fmla="*/ f26 f10 1"/>
                                    <a:gd name="f34" fmla="*/ f26 f11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20">
                                      <a:pos x="f31" y="f32"/>
                                    </a:cxn>
                                    <a:cxn ang="f20">
                                      <a:pos x="f33" y="f34"/>
                                    </a:cxn>
                                    <a:cxn ang="f20">
                                      <a:pos x="f31" y="f34"/>
                                    </a:cxn>
                                  </a:cxnLst>
                                  <a:rect l="f27" t="f30" r="f28" b="f29"/>
                                  <a:pathLst>
                                    <a:path w="21600" h="21600" fill="none">
                                      <a:moveTo>
                                        <a:pt x="f5" y="f5"/>
                                      </a:moveTo>
                                      <a:cubicBezTo>
                                        <a:pt x="f7" y="f5"/>
                                        <a:pt x="f6" y="f8"/>
                                        <a:pt x="f6" y="f6"/>
                                      </a:cubicBezTo>
                                    </a:path>
                                    <a:path w="21600" h="21600" stroke="0">
                                      <a:moveTo>
                                        <a:pt x="f5" y="f5"/>
                                      </a:moveTo>
                                      <a:cubicBezTo>
                                        <a:pt x="f7" y="f5"/>
                                        <a:pt x="f6" y="f8"/>
                                        <a:pt x="f6" y="f6"/>
                                      </a:cubicBezTo>
                                      <a:lnTo>
                                        <a:pt x="f5" y="f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19046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171156418" name="Arc 402"/>
                              <wps:cNvSpPr/>
                              <wps:spPr>
                                <a:xfrm rot="16200004" flipH="1" flipV="1">
                                  <a:off x="138463" y="2126615"/>
                                  <a:ext cx="90553" cy="95646"/>
                                </a:xfrm>
                                <a:custGeom>
                                  <a:avLst/>
                                  <a:gdLst>
                                    <a:gd name="f0" fmla="val 10800000"/>
                                    <a:gd name="f1" fmla="val 5400000"/>
                                    <a:gd name="f2" fmla="val 180"/>
                                    <a:gd name="f3" fmla="val w"/>
                                    <a:gd name="f4" fmla="val h"/>
                                    <a:gd name="f5" fmla="val 0"/>
                                    <a:gd name="f6" fmla="val 21600"/>
                                    <a:gd name="f7" fmla="val 22206"/>
                                    <a:gd name="f8" fmla="val 11929"/>
                                    <a:gd name="f9" fmla="val 9670"/>
                                    <a:gd name="f10" fmla="val 21802"/>
                                    <a:gd name="f11" fmla="val 21597"/>
                                    <a:gd name="f12" fmla="val 22004"/>
                                    <a:gd name="f13" fmla="val 21591"/>
                                    <a:gd name="f14" fmla="+- 0 0 -90"/>
                                    <a:gd name="f15" fmla="*/ f3 1 21600"/>
                                    <a:gd name="f16" fmla="*/ f4 1 22206"/>
                                    <a:gd name="f17" fmla="val f5"/>
                                    <a:gd name="f18" fmla="val f6"/>
                                    <a:gd name="f19" fmla="val f7"/>
                                    <a:gd name="f20" fmla="*/ f14 f0 1"/>
                                    <a:gd name="f21" fmla="+- f19 0 f17"/>
                                    <a:gd name="f22" fmla="+- f18 0 f17"/>
                                    <a:gd name="f23" fmla="*/ f20 1 f2"/>
                                    <a:gd name="f24" fmla="*/ f22 1 21600"/>
                                    <a:gd name="f25" fmla="*/ f21 1 22206"/>
                                    <a:gd name="f26" fmla="*/ 0 f22 1"/>
                                    <a:gd name="f27" fmla="*/ 0 f21 1"/>
                                    <a:gd name="f28" fmla="*/ 21591 f22 1"/>
                                    <a:gd name="f29" fmla="*/ 22206 f21 1"/>
                                    <a:gd name="f30" fmla="*/ 21600 f21 1"/>
                                    <a:gd name="f31" fmla="+- f23 0 f1"/>
                                    <a:gd name="f32" fmla="*/ f26 1 21600"/>
                                    <a:gd name="f33" fmla="*/ f27 1 22206"/>
                                    <a:gd name="f34" fmla="*/ f28 1 21600"/>
                                    <a:gd name="f35" fmla="*/ f29 1 22206"/>
                                    <a:gd name="f36" fmla="*/ f30 1 22206"/>
                                    <a:gd name="f37" fmla="*/ 0 1 f24"/>
                                    <a:gd name="f38" fmla="*/ f18 1 f24"/>
                                    <a:gd name="f39" fmla="*/ 0 1 f25"/>
                                    <a:gd name="f40" fmla="*/ f19 1 f25"/>
                                    <a:gd name="f41" fmla="*/ f32 1 f24"/>
                                    <a:gd name="f42" fmla="*/ f33 1 f25"/>
                                    <a:gd name="f43" fmla="*/ f34 1 f24"/>
                                    <a:gd name="f44" fmla="*/ f35 1 f25"/>
                                    <a:gd name="f45" fmla="*/ f36 1 f25"/>
                                    <a:gd name="f46" fmla="*/ f37 f15 1"/>
                                    <a:gd name="f47" fmla="*/ f38 f15 1"/>
                                    <a:gd name="f48" fmla="*/ f40 f16 1"/>
                                    <a:gd name="f49" fmla="*/ f39 f16 1"/>
                                    <a:gd name="f50" fmla="*/ f41 f15 1"/>
                                    <a:gd name="f51" fmla="*/ f42 f16 1"/>
                                    <a:gd name="f52" fmla="*/ f43 f15 1"/>
                                    <a:gd name="f53" fmla="*/ f44 f16 1"/>
                                    <a:gd name="f54" fmla="*/ f45 f16 1"/>
                                  </a:gdLst>
                                  <a:ahLst/>
                                  <a:cxnLst>
                                    <a:cxn ang="3cd4">
                                      <a:pos x="hc" y="t"/>
                                    </a:cxn>
                                    <a:cxn ang="0">
                                      <a:pos x="r" y="vc"/>
                                    </a:cxn>
                                    <a:cxn ang="cd4">
                                      <a:pos x="hc" y="b"/>
                                    </a:cxn>
                                    <a:cxn ang="cd2">
                                      <a:pos x="l" y="vc"/>
                                    </a:cxn>
                                    <a:cxn ang="f31">
                                      <a:pos x="f50" y="f51"/>
                                    </a:cxn>
                                    <a:cxn ang="f31">
                                      <a:pos x="f52" y="f53"/>
                                    </a:cxn>
                                    <a:cxn ang="f31">
                                      <a:pos x="f50" y="f54"/>
                                    </a:cxn>
                                  </a:cxnLst>
                                  <a:rect l="f46" t="f49" r="f47" b="f48"/>
                                  <a:pathLst>
                                    <a:path w="21600" h="22206" fill="none">
                                      <a:moveTo>
                                        <a:pt x="f5" y="f5"/>
                                      </a:moveTo>
                                      <a:cubicBezTo>
                                        <a:pt x="f8" y="f5"/>
                                        <a:pt x="f6" y="f9"/>
                                        <a:pt x="f6" y="f6"/>
                                      </a:cubicBezTo>
                                      <a:cubicBezTo>
                                        <a:pt x="f6" y="f10"/>
                                        <a:pt x="f11" y="f12"/>
                                        <a:pt x="f13" y="f7"/>
                                      </a:cubicBezTo>
                                    </a:path>
                                    <a:path w="21600" h="22206" stroke="0">
                                      <a:moveTo>
                                        <a:pt x="f5" y="f5"/>
                                      </a:moveTo>
                                      <a:cubicBezTo>
                                        <a:pt x="f8" y="f5"/>
                                        <a:pt x="f6" y="f9"/>
                                        <a:pt x="f6" y="f6"/>
                                      </a:cubicBezTo>
                                      <a:cubicBezTo>
                                        <a:pt x="f6" y="f10"/>
                                        <a:pt x="f11" y="f12"/>
                                        <a:pt x="f13" y="f7"/>
                                      </a:cubicBezTo>
                                      <a:lnTo>
                                        <a:pt x="f5" y="f6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28575" cap="flat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1989636434" name="Rectangle 1989636434"/>
                              <wps:cNvSpPr/>
                              <wps:spPr>
                                <a:xfrm>
                                  <a:off x="26014" y="2133359"/>
                                  <a:ext cx="50337" cy="792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8" cap="flat">
                                  <a:solidFill>
                                    <a:srgbClr val="FFFFFF"/>
                                  </a:solidFill>
                                  <a:prstDash val="solid"/>
                                  <a:miter/>
                                </a:ln>
                              </wps:spPr>
                              <wps:bodyPr lIns="0" tIns="0" rIns="0" bIns="0"/>
                            </wps:wsp>
                            <wps:wsp>
                              <wps:cNvPr id="96250264" name="Rectangle 96250264"/>
                              <wps:cNvSpPr/>
                              <wps:spPr>
                                <a:xfrm>
                                  <a:off x="62508" y="2193728"/>
                                  <a:ext cx="70472" cy="3772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8" cap="flat">
                                  <a:solidFill>
                                    <a:srgbClr val="FFFFFF"/>
                                  </a:solidFill>
                                  <a:prstDash val="solid"/>
                                  <a:miter/>
                                </a:ln>
                              </wps:spPr>
                              <wps:bodyPr lIns="0" tIns="0" rIns="0" bIns="0"/>
                            </wps:wsp>
                          </wpg:grpSp>
                          <wps:wsp>
                            <wps:cNvPr id="480422248" name="AutoShape 405"/>
                            <wps:cNvSpPr/>
                            <wps:spPr>
                              <a:xfrm rot="5400013">
                                <a:off x="223602" y="1896049"/>
                                <a:ext cx="37728" cy="106975"/>
                              </a:xfrm>
                              <a:custGeom>
                                <a:avLst>
                                  <a:gd name="f10" fmla="val 49990"/>
                                </a:avLst>
                                <a:gdLst>
                                  <a:gd name="f1" fmla="val 21600000"/>
                                  <a:gd name="f2" fmla="val 10800000"/>
                                  <a:gd name="f3" fmla="val 5400000"/>
                                  <a:gd name="f4" fmla="val 180"/>
                                  <a:gd name="f5" fmla="val w"/>
                                  <a:gd name="f6" fmla="val h"/>
                                  <a:gd name="f7" fmla="val ss"/>
                                  <a:gd name="f8" fmla="val 0"/>
                                  <a:gd name="f9" fmla="+- 0 0 10800000"/>
                                  <a:gd name="f10" fmla="val 49990"/>
                                  <a:gd name="f11" fmla="+- 0 0 -360"/>
                                  <a:gd name="f12" fmla="abs f5"/>
                                  <a:gd name="f13" fmla="abs f6"/>
                                  <a:gd name="f14" fmla="abs f7"/>
                                  <a:gd name="f15" fmla="val f8"/>
                                  <a:gd name="f16" fmla="val f10"/>
                                  <a:gd name="f17" fmla="*/ f11 f2 1"/>
                                  <a:gd name="f18" fmla="?: f12 f5 1"/>
                                  <a:gd name="f19" fmla="?: f13 f6 1"/>
                                  <a:gd name="f20" fmla="?: f14 f7 1"/>
                                  <a:gd name="f21" fmla="*/ f17 1 f4"/>
                                  <a:gd name="f22" fmla="*/ f18 1 21600"/>
                                  <a:gd name="f23" fmla="*/ f19 1 21600"/>
                                  <a:gd name="f24" fmla="*/ 21600 f18 1"/>
                                  <a:gd name="f25" fmla="*/ 21600 f19 1"/>
                                  <a:gd name="f26" fmla="+- f21 0 f3"/>
                                  <a:gd name="f27" fmla="min f23 f22"/>
                                  <a:gd name="f28" fmla="*/ f24 1 f20"/>
                                  <a:gd name="f29" fmla="*/ f25 1 f20"/>
                                  <a:gd name="f30" fmla="val f28"/>
                                  <a:gd name="f31" fmla="val f29"/>
                                  <a:gd name="f32" fmla="*/ f15 f27 1"/>
                                  <a:gd name="f33" fmla="+- f31 0 f15"/>
                                  <a:gd name="f34" fmla="+- f30 0 f15"/>
                                  <a:gd name="f35" fmla="*/ f30 f27 1"/>
                                  <a:gd name="f36" fmla="*/ f34 1 2"/>
                                  <a:gd name="f37" fmla="min f34 f33"/>
                                  <a:gd name="f38" fmla="+- f15 f36 0"/>
                                  <a:gd name="f39" fmla="*/ f37 f16 1"/>
                                  <a:gd name="f40" fmla="*/ f36 f27 1"/>
                                  <a:gd name="f41" fmla="*/ f39 1 200000"/>
                                  <a:gd name="f42" fmla="*/ f38 f27 1"/>
                                  <a:gd name="f43" fmla="+- f41 f41 0"/>
                                  <a:gd name="f44" fmla="+- f31 0 f41"/>
                                  <a:gd name="f45" fmla="*/ f41 f27 1"/>
                                  <a:gd name="f46" fmla="*/ f43 f27 1"/>
                                  <a:gd name="f47" fmla="*/ f44 f27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26">
                                    <a:pos x="f42" y="f46"/>
                                  </a:cxn>
                                </a:cxnLst>
                                <a:rect l="f32" t="f46" r="f35" b="f47"/>
                                <a:pathLst>
                                  <a:path stroke="0">
                                    <a:moveTo>
                                      <a:pt x="f32" y="f45"/>
                                    </a:moveTo>
                                    <a:arcTo wR="f40" hR="f45" stAng="f2" swAng="f9"/>
                                    <a:lnTo>
                                      <a:pt x="f35" y="f47"/>
                                    </a:lnTo>
                                    <a:arcTo wR="f40" hR="f45" stAng="f8" swAng="f2"/>
                                    <a:close/>
                                  </a:path>
                                  <a:path stroke="0">
                                    <a:moveTo>
                                      <a:pt x="f32" y="f45"/>
                                    </a:moveTo>
                                    <a:arcTo wR="f40" hR="f45" stAng="f2" swAng="f1"/>
                                    <a:close/>
                                  </a:path>
                                  <a:path fill="none">
                                    <a:moveTo>
                                      <a:pt x="f35" y="f45"/>
                                    </a:moveTo>
                                    <a:arcTo wR="f40" hR="f45" stAng="f8" swAng="f1"/>
                                    <a:lnTo>
                                      <a:pt x="f35" y="f47"/>
                                    </a:lnTo>
                                    <a:arcTo wR="f40" hR="f45" stAng="f8" swAng="f2"/>
                                    <a:lnTo>
                                      <a:pt x="f32" y="f45"/>
                                    </a:lnTo>
                                  </a:path>
                                </a:pathLst>
                              </a:custGeom>
                              <a:solidFill>
                                <a:srgbClr val="969696"/>
                              </a:solidFill>
                              <a:ln w="9528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 lIns="0" tIns="0" rIns="0" bIns="0"/>
                          </wps:wsp>
                          <wps:wsp>
                            <wps:cNvPr id="1309086265" name="Arc 406"/>
                            <wps:cNvSpPr/>
                            <wps:spPr>
                              <a:xfrm flipH="1">
                                <a:off x="230309" y="1925434"/>
                                <a:ext cx="32305" cy="47786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29588"/>
                                  <a:gd name="f7" fmla="val 43200"/>
                                  <a:gd name="f8" fmla="val 4082"/>
                                  <a:gd name="f9" fmla="val 355"/>
                                  <a:gd name="f10" fmla="val 5371"/>
                                  <a:gd name="f11" fmla="val 119"/>
                                  <a:gd name="f12" fmla="val 6678"/>
                                  <a:gd name="f13" fmla="val 7988"/>
                                  <a:gd name="f14" fmla="val 19917"/>
                                  <a:gd name="f15" fmla="val 9670"/>
                                  <a:gd name="f16" fmla="val 21600"/>
                                  <a:gd name="f17" fmla="val 33529"/>
                                  <a:gd name="f18" fmla="val 5252"/>
                                  <a:gd name="f19" fmla="val 43199"/>
                                  <a:gd name="f20" fmla="val 2541"/>
                                  <a:gd name="f21" fmla="val 42680"/>
                                  <a:gd name="f22" fmla="val 41668"/>
                                  <a:gd name="f23" fmla="+- 0 0 -90"/>
                                  <a:gd name="f24" fmla="*/ f3 1 29588"/>
                                  <a:gd name="f25" fmla="*/ f4 1 43200"/>
                                  <a:gd name="f26" fmla="val f5"/>
                                  <a:gd name="f27" fmla="val f6"/>
                                  <a:gd name="f28" fmla="val f7"/>
                                  <a:gd name="f29" fmla="*/ f23 f0 1"/>
                                  <a:gd name="f30" fmla="+- f28 0 f26"/>
                                  <a:gd name="f31" fmla="+- f27 0 f26"/>
                                  <a:gd name="f32" fmla="*/ f29 1 f2"/>
                                  <a:gd name="f33" fmla="*/ f31 1 29588"/>
                                  <a:gd name="f34" fmla="*/ f30 1 43200"/>
                                  <a:gd name="f35" fmla="*/ 4083 f31 1"/>
                                  <a:gd name="f36" fmla="*/ 356 f30 1"/>
                                  <a:gd name="f37" fmla="*/ 0 f31 1"/>
                                  <a:gd name="f38" fmla="*/ 41669 f30 1"/>
                                  <a:gd name="f39" fmla="*/ 7988 f31 1"/>
                                  <a:gd name="f40" fmla="*/ 21600 f30 1"/>
                                  <a:gd name="f41" fmla="+- f32 0 f1"/>
                                  <a:gd name="f42" fmla="*/ f35 1 29588"/>
                                  <a:gd name="f43" fmla="*/ f36 1 43200"/>
                                  <a:gd name="f44" fmla="*/ f37 1 29588"/>
                                  <a:gd name="f45" fmla="*/ f38 1 43200"/>
                                  <a:gd name="f46" fmla="*/ f39 1 29588"/>
                                  <a:gd name="f47" fmla="*/ f40 1 43200"/>
                                  <a:gd name="f48" fmla="*/ 0 1 f33"/>
                                  <a:gd name="f49" fmla="*/ f27 1 f33"/>
                                  <a:gd name="f50" fmla="*/ 0 1 f34"/>
                                  <a:gd name="f51" fmla="*/ f28 1 f34"/>
                                  <a:gd name="f52" fmla="*/ f42 1 f33"/>
                                  <a:gd name="f53" fmla="*/ f43 1 f34"/>
                                  <a:gd name="f54" fmla="*/ f44 1 f33"/>
                                  <a:gd name="f55" fmla="*/ f45 1 f34"/>
                                  <a:gd name="f56" fmla="*/ f46 1 f33"/>
                                  <a:gd name="f57" fmla="*/ f47 1 f34"/>
                                  <a:gd name="f58" fmla="*/ f48 f24 1"/>
                                  <a:gd name="f59" fmla="*/ f49 f24 1"/>
                                  <a:gd name="f60" fmla="*/ f51 f25 1"/>
                                  <a:gd name="f61" fmla="*/ f50 f25 1"/>
                                  <a:gd name="f62" fmla="*/ f52 f24 1"/>
                                  <a:gd name="f63" fmla="*/ f53 f25 1"/>
                                  <a:gd name="f64" fmla="*/ f54 f24 1"/>
                                  <a:gd name="f65" fmla="*/ f55 f25 1"/>
                                  <a:gd name="f66" fmla="*/ f56 f24 1"/>
                                  <a:gd name="f67" fmla="*/ f57 f25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41">
                                    <a:pos x="f62" y="f63"/>
                                  </a:cxn>
                                  <a:cxn ang="f41">
                                    <a:pos x="f64" y="f65"/>
                                  </a:cxn>
                                  <a:cxn ang="f41">
                                    <a:pos x="f66" y="f67"/>
                                  </a:cxn>
                                </a:cxnLst>
                                <a:rect l="f58" t="f61" r="f59" b="f60"/>
                                <a:pathLst>
                                  <a:path w="29588" h="43200" fill="none">
                                    <a:moveTo>
                                      <a:pt x="f8" y="f9"/>
                                    </a:moveTo>
                                    <a:cubicBezTo>
                                      <a:pt x="f10" y="f11"/>
                                      <a:pt x="f12" y="f5"/>
                                      <a:pt x="f13" y="f5"/>
                                    </a:cubicBezTo>
                                    <a:cubicBezTo>
                                      <a:pt x="f14" y="f5"/>
                                      <a:pt x="f6" y="f15"/>
                                      <a:pt x="f6" y="f16"/>
                                    </a:cubicBezTo>
                                    <a:cubicBezTo>
                                      <a:pt x="f6" y="f17"/>
                                      <a:pt x="f14" y="f7"/>
                                      <a:pt x="f13" y="f7"/>
                                    </a:cubicBezTo>
                                    <a:cubicBezTo>
                                      <a:pt x="f18" y="f19"/>
                                      <a:pt x="f20" y="f21"/>
                                      <a:pt x="f5" y="f22"/>
                                    </a:cubicBezTo>
                                  </a:path>
                                  <a:path w="29588" h="43200" stroke="0">
                                    <a:moveTo>
                                      <a:pt x="f8" y="f9"/>
                                    </a:moveTo>
                                    <a:cubicBezTo>
                                      <a:pt x="f10" y="f11"/>
                                      <a:pt x="f12" y="f5"/>
                                      <a:pt x="f13" y="f5"/>
                                    </a:cubicBezTo>
                                    <a:cubicBezTo>
                                      <a:pt x="f14" y="f5"/>
                                      <a:pt x="f6" y="f15"/>
                                      <a:pt x="f6" y="f16"/>
                                    </a:cubicBezTo>
                                    <a:cubicBezTo>
                                      <a:pt x="f6" y="f17"/>
                                      <a:pt x="f14" y="f7"/>
                                      <a:pt x="f13" y="f7"/>
                                    </a:cubicBezTo>
                                    <a:cubicBezTo>
                                      <a:pt x="f18" y="f19"/>
                                      <a:pt x="f20" y="f21"/>
                                      <a:pt x="f5" y="f22"/>
                                    </a:cubicBezTo>
                                    <a:lnTo>
                                      <a:pt x="f13" y="f16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1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 lIns="0" tIns="0" rIns="0" bIns="0"/>
                          </wps:wsp>
                          <wps:wsp>
                            <wps:cNvPr id="512464842" name="Freeform 407"/>
                            <wps:cNvSpPr/>
                            <wps:spPr>
                              <a:xfrm>
                                <a:off x="56217" y="1775774"/>
                                <a:ext cx="306653" cy="42757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0"/>
                                  <a:gd name="f6" fmla="val 816"/>
                                  <a:gd name="f7" fmla="val 114"/>
                                  <a:gd name="f8" fmla="val 3"/>
                                  <a:gd name="f9" fmla="val 68"/>
                                  <a:gd name="f10" fmla="val 21"/>
                                  <a:gd name="f11" fmla="val 272"/>
                                  <a:gd name="f12" fmla="val 408"/>
                                  <a:gd name="f13" fmla="val 544"/>
                                  <a:gd name="f14" fmla="val 731"/>
                                  <a:gd name="f15" fmla="val 24"/>
                                  <a:gd name="f16" fmla="+- 0 0 -90"/>
                                  <a:gd name="f17" fmla="*/ f3 1 816"/>
                                  <a:gd name="f18" fmla="*/ f4 1 114"/>
                                  <a:gd name="f19" fmla="val f5"/>
                                  <a:gd name="f20" fmla="val f6"/>
                                  <a:gd name="f21" fmla="val f7"/>
                                  <a:gd name="f22" fmla="*/ f16 f0 1"/>
                                  <a:gd name="f23" fmla="+- f21 0 f19"/>
                                  <a:gd name="f24" fmla="+- f20 0 f19"/>
                                  <a:gd name="f25" fmla="*/ f22 1 f2"/>
                                  <a:gd name="f26" fmla="*/ f24 1 816"/>
                                  <a:gd name="f27" fmla="*/ f23 1 114"/>
                                  <a:gd name="f28" fmla="*/ 0 f24 1"/>
                                  <a:gd name="f29" fmla="*/ 3 f23 1"/>
                                  <a:gd name="f30" fmla="*/ 408 f24 1"/>
                                  <a:gd name="f31" fmla="*/ 114 f23 1"/>
                                  <a:gd name="f32" fmla="*/ 816 f24 1"/>
                                  <a:gd name="f33" fmla="*/ 0 f23 1"/>
                                  <a:gd name="f34" fmla="+- f25 0 f1"/>
                                  <a:gd name="f35" fmla="*/ f28 1 816"/>
                                  <a:gd name="f36" fmla="*/ f29 1 114"/>
                                  <a:gd name="f37" fmla="*/ f30 1 816"/>
                                  <a:gd name="f38" fmla="*/ f31 1 114"/>
                                  <a:gd name="f39" fmla="*/ f32 1 816"/>
                                  <a:gd name="f40" fmla="*/ f33 1 114"/>
                                  <a:gd name="f41" fmla="*/ 0 1 f26"/>
                                  <a:gd name="f42" fmla="*/ f20 1 f26"/>
                                  <a:gd name="f43" fmla="*/ 0 1 f27"/>
                                  <a:gd name="f44" fmla="*/ f21 1 f27"/>
                                  <a:gd name="f45" fmla="*/ f35 1 f26"/>
                                  <a:gd name="f46" fmla="*/ f36 1 f27"/>
                                  <a:gd name="f47" fmla="*/ f37 1 f26"/>
                                  <a:gd name="f48" fmla="*/ f38 1 f27"/>
                                  <a:gd name="f49" fmla="*/ f39 1 f26"/>
                                  <a:gd name="f50" fmla="*/ f40 1 f27"/>
                                  <a:gd name="f51" fmla="*/ f41 f17 1"/>
                                  <a:gd name="f52" fmla="*/ f42 f17 1"/>
                                  <a:gd name="f53" fmla="*/ f44 f18 1"/>
                                  <a:gd name="f54" fmla="*/ f43 f18 1"/>
                                  <a:gd name="f55" fmla="*/ f45 f17 1"/>
                                  <a:gd name="f56" fmla="*/ f46 f18 1"/>
                                  <a:gd name="f57" fmla="*/ f47 f17 1"/>
                                  <a:gd name="f58" fmla="*/ f48 f18 1"/>
                                  <a:gd name="f59" fmla="*/ f49 f17 1"/>
                                  <a:gd name="f60" fmla="*/ f50 f18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34">
                                    <a:pos x="f55" y="f56"/>
                                  </a:cxn>
                                  <a:cxn ang="f34">
                                    <a:pos x="f57" y="f58"/>
                                  </a:cxn>
                                  <a:cxn ang="f34">
                                    <a:pos x="f59" y="f60"/>
                                  </a:cxn>
                                </a:cxnLst>
                                <a:rect l="f51" t="f54" r="f52" b="f53"/>
                                <a:pathLst>
                                  <a:path w="816" h="114">
                                    <a:moveTo>
                                      <a:pt x="f5" y="f8"/>
                                    </a:moveTo>
                                    <a:cubicBezTo>
                                      <a:pt x="f9" y="f10"/>
                                      <a:pt x="f11" y="f7"/>
                                      <a:pt x="f12" y="f7"/>
                                    </a:cubicBezTo>
                                    <a:cubicBezTo>
                                      <a:pt x="f13" y="f7"/>
                                      <a:pt x="f14" y="f15"/>
                                      <a:pt x="f6" y="f5"/>
                                    </a:cubicBezTo>
                                  </a:path>
                                </a:pathLst>
                              </a:custGeom>
                              <a:noFill/>
                              <a:ln w="3172" cap="flat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 lIns="0" tIns="0" rIns="0" bIns="0"/>
                          </wps:wsp>
                        </wpg:grpSp>
                        <wps:wsp>
                          <wps:cNvPr id="1492227743" name="AutoShape 408"/>
                          <wps:cNvCnPr/>
                          <wps:spPr>
                            <a:xfrm flipH="1">
                              <a:off x="188851" y="624782"/>
                              <a:ext cx="540803" cy="631"/>
                            </a:xfrm>
                            <a:prstGeom prst="straightConnector1">
                              <a:avLst/>
                            </a:prstGeom>
                            <a:noFill/>
                            <a:ln w="9528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/>
                            </a:ln>
                          </wps:spPr>
                          <wps:bodyPr/>
                        </wps:wsp>
                        <wps:wsp>
                          <wps:cNvPr id="1963493415" name="AutoShape 409"/>
                          <wps:cNvCnPr/>
                          <wps:spPr>
                            <a:xfrm flipH="1">
                              <a:off x="262249" y="1857421"/>
                              <a:ext cx="54081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8" cap="flat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tailEnd type="arrow"/>
                            </a:ln>
                          </wps:spPr>
                          <wps:bodyPr/>
                        </wps:wsp>
                      </wpg:wgp>
                      <wps:wsp>
                        <wps:cNvPr id="1948456528" name="Zone de texte 1948456528"/>
                        <wps:cNvSpPr txBox="1"/>
                        <wps:spPr>
                          <a:xfrm>
                            <a:off x="593656" y="393562"/>
                            <a:ext cx="4053840" cy="495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0098214" w14:textId="64C8C54F" w:rsidR="00DE7E5B" w:rsidRPr="0050165B" w:rsidRDefault="00DE7E5B">
                              <w:pPr>
                                <w:rPr>
                                  <w:lang w:val="pt-BR"/>
                                </w:rPr>
                              </w:pPr>
                              <w:r w:rsidRPr="0050165B">
                                <w:t xml:space="preserve">Solution de permanganate de potassium </w:t>
                              </w:r>
                              <w:r w:rsidR="00052427" w:rsidRPr="0050165B">
                                <w:rPr>
                                  <w:i/>
                                  <w:iCs/>
                                  <w:lang w:val="pt-BR"/>
                                </w:rPr>
                                <w:t>c</w:t>
                              </w:r>
                              <w:r w:rsidR="00052427" w:rsidRPr="0050165B">
                                <w:rPr>
                                  <w:i/>
                                  <w:iCs/>
                                  <w:vertAlign w:val="subscript"/>
                                  <w:lang w:val="pt-BR"/>
                                </w:rPr>
                                <w:t>perm</w:t>
                              </w:r>
                              <w:r w:rsidR="00052427" w:rsidRPr="0050165B">
                                <w:rPr>
                                  <w:vertAlign w:val="subscript"/>
                                  <w:lang w:val="pt-BR"/>
                                </w:rPr>
                                <w:t xml:space="preserve"> </w:t>
                              </w:r>
                              <w:r w:rsidR="00052427" w:rsidRPr="0050165B">
                                <w:rPr>
                                  <w:lang w:val="pt-BR"/>
                                </w:rPr>
                                <w:t>= 5,0</w:t>
                              </w:r>
                              <w:r w:rsidR="00052427" w:rsidRPr="0050165B">
                                <w:t>·</w:t>
                              </w:r>
                              <w:r w:rsidR="00052427" w:rsidRPr="0050165B">
                                <w:rPr>
                                  <w:lang w:val="pt-BR"/>
                                </w:rPr>
                                <w:t>10</w:t>
                              </w:r>
                              <w:r w:rsidR="00052427" w:rsidRPr="0050165B">
                                <w:rPr>
                                  <w:vertAlign w:val="superscript"/>
                                  <w:lang w:val="pt-BR"/>
                                </w:rPr>
                                <w:t>-3</w:t>
                              </w:r>
                              <w:r w:rsidR="00052427" w:rsidRPr="0050165B">
                                <w:rPr>
                                  <w:lang w:val="pt-BR"/>
                                </w:rPr>
                                <w:t xml:space="preserve"> </w:t>
                              </w:r>
                              <w:r w:rsidR="00052427" w:rsidRPr="0050165B">
                                <w:rPr>
                                  <w:rFonts w:eastAsia="Arial Unicode MS"/>
                                  <w:lang w:val="pt-BR"/>
                                </w:rPr>
                                <w:t>mol</w:t>
                              </w:r>
                              <w:r w:rsidR="00052427" w:rsidRPr="0050165B">
                                <w:t>·</w:t>
                              </w:r>
                              <w:r w:rsidR="00052427" w:rsidRPr="0050165B">
                                <w:rPr>
                                  <w:rFonts w:eastAsia="Arial Unicode MS"/>
                                  <w:lang w:val="pt-BR"/>
                                </w:rPr>
                                <w:t>L</w:t>
                              </w:r>
                              <w:r w:rsidR="00052427" w:rsidRPr="0050165B">
                                <w:rPr>
                                  <w:vertAlign w:val="superscript"/>
                                  <w:lang w:val="pt-BR"/>
                                </w:rPr>
                                <w:t>–1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1575165" name="Zone de texte 711575165"/>
                        <wps:cNvSpPr txBox="1"/>
                        <wps:spPr>
                          <a:xfrm>
                            <a:off x="629701" y="1352154"/>
                            <a:ext cx="3901787" cy="4160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EE29E3" w14:textId="77777777" w:rsidR="00052427" w:rsidRPr="00F85C93" w:rsidRDefault="00052427" w:rsidP="00052427">
                              <w:r w:rsidRPr="00F85C93">
                                <w:t xml:space="preserve">10,0 </w:t>
                              </w:r>
                              <w:proofErr w:type="spellStart"/>
                              <w:r w:rsidRPr="00F85C93">
                                <w:t>mL</w:t>
                              </w:r>
                              <w:proofErr w:type="spellEnd"/>
                              <w:r w:rsidRPr="00F85C93">
                                <w:t xml:space="preserve"> de solution de percarbonate de sodium</w:t>
                              </w:r>
                            </w:p>
                            <w:p w14:paraId="7CB84367" w14:textId="46924CED" w:rsidR="00052427" w:rsidRPr="00F85C93" w:rsidRDefault="00052427">
                              <w:r w:rsidRPr="00F85C93">
                                <w:t xml:space="preserve">+ 10 </w:t>
                              </w:r>
                              <w:proofErr w:type="spellStart"/>
                              <w:r w:rsidRPr="00F85C93">
                                <w:t>mL</w:t>
                              </w:r>
                              <w:proofErr w:type="spellEnd"/>
                              <w:r w:rsidRPr="00F85C93">
                                <w:t xml:space="preserve"> d’acide sulfurique mesurés à l’éprouvette graduée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9E3302C" id="Zone de dessin 1" o:spid="_x0000_s1026" editas="canvas" style="width:365.95pt;height:151.45pt;mso-position-horizontal-relative:char;mso-position-vertical-relative:line" coordsize="46469,19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6469;height:19234;visibility:visible;mso-wrap-style:square" filled="t">
                  <v:fill o:detectmouseclick="t"/>
                  <v:path o:connecttype="none"/>
                </v:shape>
                <v:group id="Zone de dessin 338" o:spid="_x0000_s1028" style="position:absolute;left:359;top:354;width:6138;height:18080" coordsize="8030,22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">
                  <v:group id="Group 340" o:spid="_x0000_s1029" style="position:absolute;width:7773;height:22457" coordsize="7773,224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">
                    <v:group id="Group 341" o:spid="_x0000_s1030" style="position:absolute;top:13901;width:4257;height:6036" coordorigin=",13901" coordsize="4257,6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">
                      <v:shape id="AutoShape 342" o:spid="_x0000_s1031" style="position:absolute;left:1775;top:17529;width:708;height:4107;rotation:-5898236fd;visibility:visible;mso-wrap-style:square;v-text-anchor:top" coordsize="70774,410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" path="m70774,410684nswa,230146,141548,410684,70774,410684,,320415l,90269wa,,141548,180538,,90269,70774,l70774,410684xem70774,410684nfwa,230146,141548,410684,70774,410684,,320415l,90269wa,,141548,180538,,90269,70774,e" filled="f" strokeweight=".35281mm">
                        <v:path arrowok="t" o:connecttype="custom" o:connectlocs="35387,0;70774,205342;35387,410684;0,205342;70774,0;70774,410684" o:connectangles="270,0,90,180,90,270" textboxrect="20729,26439,70774,384245"/>
                      </v:shape>
                      <v:shape id="Freeform 343" o:spid="_x0000_s1032" style="position:absolute;top:13901;width:1406;height:5354;visibility:visible;mso-wrap-style:square;v-text-anchor:top" coordsize="447,1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" path="m27,1702c,1570,377,921,447,750r,-75l447,60,395,e" filled="f" strokeweight=".35281mm">
                        <v:path arrowok="t" o:connecttype="custom" o:connectlocs="70336,0;140671,267700;70336,535399;0,267700;8497,535399;140671,235928;140671,212335;140671,18874;124307,0" o:connectangles="270,0,90,180,0,0,0,0,0" textboxrect="0,0,447,1702"/>
                      </v:shape>
                      <v:shape id="Freeform 344" o:spid="_x0000_s1033" style="position:absolute;left:2851;top:13901;width:1406;height:5354;flip:x;visibility:visible;mso-wrap-style:square;v-text-anchor:top" coordsize="447,1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" path="m27,1702c,1570,377,921,447,750r,-75l447,60,395,e" filled="f" strokeweight=".35281mm">
                        <v:path arrowok="t" o:connecttype="custom" o:connectlocs="70336,0;140671,267700;70336,535399;0,267700;8497,535399;140671,235928;140671,212335;140671,18874;124307,0" o:connectangles="270,0,90,180,0,0,0,0,0" textboxrect="0,0,447,1702"/>
                      </v:shape>
                    </v:group>
                    <v:group id="Group 345" o:spid="_x0000_s1034" style="position:absolute;left:1342;width:1464;height:14295" coordorigin="1342" coordsize="1464,14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">
                      <v:shape id="Freeform 346" o:spid="_x0000_s1035" style="position:absolute;left:1724;top:12056;width:730;height:2213;visibility:visible;mso-wrap-style:square;v-text-anchor:top" coordsize="174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" path="m,l57,108r9,420l96,525,120,96,174,6e" filled="f" stroked="f">
                        <v:path arrowok="t" o:connecttype="custom" o:connectlocs="36498,0;72996,110670;36498,221339;0,110670;0,0;23912,45274;27688,221339;40274,220081;50342,40243;72996,2515" o:connectangles="270,0,90,180,0,0,0,0,0,0" textboxrect="0,0,174,528"/>
                      </v:shape>
                      <v:rect id="Rectangle 114124656" o:spid="_x0000_s1036" style="position:absolute;left:1711;top:1379;width:743;height:10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" fillcolor="#ddd" stroked="f">
                        <v:textbox inset="0,0,0,0"/>
                      </v:rect>
                      <v:group id="Group 348" o:spid="_x0000_s1037" style="position:absolute;left:2089;top:1437;width:339;height:9927" coordorigin="2089,1437" coordsize="339,99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Line 349" o:spid="_x0000_s1038" type="#_x0000_t32" style="position:absolute;left:2089;top:1437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" strokeweight=".26467mm"/>
                        <v:shape id="Line 350" o:spid="_x0000_s1039" type="#_x0000_t32" style="position:absolute;left:2089;top:1739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" strokeweight=".26467mm"/>
                        <v:shape id="Line 351" o:spid="_x0000_s1040" type="#_x0000_t32" style="position:absolute;left:2089;top:2041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" strokeweight=".26467mm"/>
                        <v:shape id="Line 352" o:spid="_x0000_s1041" type="#_x0000_t32" style="position:absolute;left:2089;top:2339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" strokeweight=".26467mm"/>
                        <v:shape id="Line 353" o:spid="_x0000_s1042" type="#_x0000_t32" style="position:absolute;left:2089;top:2641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" strokeweight=".26467mm"/>
                        <v:shape id="Line 354" o:spid="_x0000_s1043" type="#_x0000_t32" style="position:absolute;left:2089;top:2942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" strokeweight=".26467mm"/>
                        <v:shape id="Line 355" o:spid="_x0000_s1044" type="#_x0000_t32" style="position:absolute;left:2089;top:3244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" strokeweight=".26467mm"/>
                        <v:shape id="Line 356" o:spid="_x0000_s1045" type="#_x0000_t32" style="position:absolute;left:2089;top:3542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" strokeweight=".26467mm"/>
                        <v:shape id="Line 357" o:spid="_x0000_s1046" type="#_x0000_t32" style="position:absolute;left:2089;top:3844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" strokeweight=".26467mm"/>
                        <v:shape id="Line 358" o:spid="_x0000_s1047" type="#_x0000_t32" style="position:absolute;left:2089;top:4145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" strokeweight=".26467mm"/>
                        <v:shape id="Line 359" o:spid="_x0000_s1048" type="#_x0000_t32" style="position:absolute;left:2089;top:4447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" strokeweight=".26467mm"/>
                        <v:shape id="Line 360" o:spid="_x0000_s1049" type="#_x0000_t32" style="position:absolute;left:2089;top:4745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" strokeweight=".26467mm"/>
                        <v:shape id="Line 361" o:spid="_x0000_s1050" type="#_x0000_t32" style="position:absolute;left:2089;top:5047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" strokeweight=".26467mm"/>
                        <v:shape id="Line 362" o:spid="_x0000_s1051" type="#_x0000_t32" style="position:absolute;left:2089;top:5349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" strokeweight=".26467mm"/>
                        <v:shape id="Line 363" o:spid="_x0000_s1052" type="#_x0000_t32" style="position:absolute;left:2089;top:5650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" strokeweight=".26467mm"/>
                        <v:shape id="Line 364" o:spid="_x0000_s1053" type="#_x0000_t32" style="position:absolute;left:2089;top:5948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" strokeweight=".26467mm"/>
                        <v:shape id="Line 365" o:spid="_x0000_s1054" type="#_x0000_t32" style="position:absolute;left:2089;top:6250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" strokeweight=".26467mm"/>
                        <v:shape id="Line 366" o:spid="_x0000_s1055" type="#_x0000_t32" style="position:absolute;left:2089;top:6552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" strokeweight=".26467mm"/>
                        <v:shape id="Line 367" o:spid="_x0000_s1056" type="#_x0000_t32" style="position:absolute;left:2089;top:6849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" strokeweight=".26467mm"/>
                        <v:shape id="Line 368" o:spid="_x0000_s1057" type="#_x0000_t32" style="position:absolute;left:2089;top:7151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" strokeweight=".26467mm"/>
                        <v:shape id="Line 369" o:spid="_x0000_s1058" type="#_x0000_t32" style="position:absolute;left:2089;top:7453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" strokeweight=".26467mm"/>
                        <v:shape id="Line 370" o:spid="_x0000_s1059" type="#_x0000_t32" style="position:absolute;left:2089;top:7755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" strokeweight=".26467mm"/>
                        <v:shape id="Line 371" o:spid="_x0000_s1060" type="#_x0000_t32" style="position:absolute;left:2089;top:8053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" strokeweight=".26467mm"/>
                        <v:shape id="Line 372" o:spid="_x0000_s1061" type="#_x0000_t32" style="position:absolute;left:2089;top:8354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" strokeweight=".26467mm"/>
                        <v:shape id="Line 373" o:spid="_x0000_s1062" type="#_x0000_t32" style="position:absolute;left:2089;top:8656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" strokeweight=".26467mm"/>
                        <v:shape id="Line 374" o:spid="_x0000_s1063" type="#_x0000_t32" style="position:absolute;left:2089;top:8958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" strokeweight=".26467mm"/>
                        <v:shape id="Line 375" o:spid="_x0000_s1064" type="#_x0000_t32" style="position:absolute;left:2089;top:9256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" strokeweight=".26467mm"/>
                        <v:shape id="Line 376" o:spid="_x0000_s1065" type="#_x0000_t32" style="position:absolute;left:2089;top:9558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" strokeweight=".26467mm"/>
                        <v:shape id="Line 377" o:spid="_x0000_s1066" type="#_x0000_t32" style="position:absolute;left:2089;top:9859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" strokeweight=".26467mm"/>
                        <v:shape id="Line 378" o:spid="_x0000_s1067" type="#_x0000_t32" style="position:absolute;left:2089;top:10161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" strokeweight=".26467mm"/>
                        <v:shape id="Line 379" o:spid="_x0000_s1068" type="#_x0000_t32" style="position:absolute;left:2089;top:10459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" strokeweight=".26467mm"/>
                        <v:shape id="Line 380" o:spid="_x0000_s1069" type="#_x0000_t32" style="position:absolute;left:2089;top:10761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" strokeweight=".26467mm"/>
                        <v:shape id="Line 381" o:spid="_x0000_s1070" type="#_x0000_t32" style="position:absolute;left:2089;top:11062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" strokeweight=".26467mm"/>
                        <v:shape id="Line 382" o:spid="_x0000_s1071" type="#_x0000_t32" style="position:absolute;left:2089;top:11364;width:33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" strokeweight=".26467mm"/>
                      </v:group>
                      <v:shape id="Arc 383" o:spid="_x0000_s1072" style="position:absolute;left:1690;top:1144;width:755;height:260;flip:y;visibility:visible;mso-wrap-style:square;v-text-anchor:top" coordsize="43200,23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" path="m125,23920nfc41,23150,,22375,,21600,,9670,9670,,21600,,33529,,43199,9670,43199,21599em125,23920nsc41,23150,,22375,,21600,,9670,9670,,21600,,33529,,43199,9670,43199,21599r-21599,1l125,23920xe" filled="f" strokeweight=".35281mm">
                        <v:path arrowok="t" o:connecttype="custom" o:connectlocs="37756,0;75511,12994;37756,25987;0,12994;218,25987;75511,23466;37755,23466" o:connectangles="270,0,90,180,0,0,0" textboxrect="0,0,43200,23921"/>
                      </v:shape>
                      <v:shape id="Freeform 384" o:spid="_x0000_s1073" style="position:absolute;left:2135;width:671;height:14295;flip:x;visibility:visible;mso-wrap-style:square;v-text-anchor:top" coordsize="160,3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" path="m,l81,140r,2740l140,2982r20,428e" filled="f" strokeweight=".35281mm">
                        <v:path arrowok="t" o:connecttype="custom" o:connectlocs="33558,0;67116,714754;33558,1429508;0,714754;0,0;33977,58689;33977,1207326;58727,1250086;67116,1429508" o:connectangles="270,0,90,180,0,0,0,0,0" textboxrect="0,0,160,3410"/>
                      </v:shape>
                      <v:shape id="Freeform 385" o:spid="_x0000_s1074" style="position:absolute;left:1342;width:671;height:14295;visibility:visible;mso-wrap-style:square;v-text-anchor:top" coordsize="160,3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" path="m,l81,140r,2740l140,2982r20,428e" filled="f" strokeweight=".35281mm">
                        <v:path arrowok="t" o:connecttype="custom" o:connectlocs="33558,0;67116,714754;33558,1429508;0,714754;0,0;33977,58689;33977,1207326;58727,1250086;67116,1429508" o:connectangles="270,0,90,180,0,0,0,0,0" textboxrect="0,0,160,3410"/>
                      </v:shape>
                      <v:group id="Group 386" o:spid="_x0000_s1075" style="position:absolute;left:1629;top:12832;width:1152;height:981" coordorigin="1629,12832" coordsize="1151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">
                        <v:shape id="Oval 387" o:spid="_x0000_s1076" style="position:absolute;left:2525;top:12832;width:256;height:981;visibility:visible;mso-wrap-style:square;v-text-anchor:top" coordsize="25594,98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" path="m,49048at,,25594,98096,,49048,,49048xe" strokeweight=".35281mm">
                          <v:path arrowok="t" o:connecttype="custom" o:connectlocs="12797,0;25594,49048;12797,98096;0,49048;3748,14366;3748,83730;21846,83730;21846,14366" o:connectangles="270,0,90,180,270,90,90,270" textboxrect="3748,14366,21846,83730"/>
                        </v:shape>
                        <v:shape id="AutoShape 388" o:spid="_x0000_s1077" style="position:absolute;left:1866;top:12919;width:403;height:877;rotation:-5898236fd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" path="m,l4050,21600r13500,l21600,,,xe" strokeweight=".26467mm">
                          <v:stroke joinstyle="miter"/>
                          <v:path arrowok="t" o:connecttype="custom" o:connectlocs="20121,0;40242,43836;20121,87672;0,43836;36469,43836;20121,87672;3773,43836;20121,0" o:connectangles="270,0,90,180,0,0,0,0" textboxrect="3825,3825,17775,17775"/>
                        </v:shape>
                      </v:group>
                    </v:group>
                    <v:group id="Group 389" o:spid="_x0000_s1078" style="position:absolute;top:19937;width:7773;height:2520" coordorigin=",19937" coordsize="7773,2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">
                      <v:rect id="Rectangle 1722210421" o:spid="_x0000_s1079" style="position:absolute;top:19937;width:4849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" strokeweight=".26467mm">
                        <v:textbox inset="0,0,0,0"/>
                      </v:rect>
                      <v:group id="Group 391" o:spid="_x0000_s1080" style="position:absolute;left:4807;top:21522;width:2966;height:696" coordorigin="4807,21522" coordsize="2965,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">
                        <v:shape id="Freeform 392" o:spid="_x0000_s1081" style="position:absolute;left:4807;top:21522;width:2962;height:444;flip:x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" path="m,8491l,5660r1700,l2550,2830r2974,l5949,r6374,l12323,2830r425,l12748,5660r425,l14023,8491r,2830l14448,11321r,2830l16147,14151r425,2830l16997,16981r,2830l19972,19811e" filled="f" strokeweight=".26467mm">
                          <v:path arrowok="t" o:connecttype="custom" o:connectlocs="148083,0;296165,22220;148083,44439;0,22220;0,18867;0,12576;25174,12576;37761,6288;81801,6288;88094,0;182482,0;182482,6288;188776,6288;188776,12576;195069,12576;207656,18867;207656,25155;213950,25155;213950,31443;239109,31443;245402,37731;251696,37731;251696,44019;295750,44019" o:connectangles="270,0,90,180,0,0,0,0,0,0,0,0,0,0,0,0,0,0,0,0,0,0,0,0" textboxrect="0,0,20000,20000"/>
                        </v:shape>
                        <v:shape id="Freeform 393" o:spid="_x0000_s1082" style="position:absolute;left:4811;top:21773;width:2962;height:445;flip:x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" path="m,8491l,5660r1700,l2550,2830r2974,l5949,r6374,l12323,2830r425,l12748,5660r425,l14023,8491r,2830l14448,11321r,2830l16147,14151r425,2830l16997,16981r,2830l19972,19811e" filled="f" strokeweight=".26467mm">
                          <v:path arrowok="t" o:connecttype="custom" o:connectlocs="148083,0;296165,22220;148083,44439;0,22220;0,18867;0,12576;25174,12576;37761,6288;81801,6288;88094,0;182482,0;182482,6288;188776,6288;188776,12576;195069,12576;207656,18867;207656,25155;213950,25155;213950,31443;239109,31443;245402,37731;251696,37731;251696,44019;295750,44019" o:connectangles="270,0,90,180,0,0,0,0,0,0,0,0,0,0,0,0,0,0,0,0,0,0,0,0" textboxrect="0,0,20000,20000"/>
                        </v:shape>
                      </v:group>
                      <v:rect id="Rectangle 752590775" o:spid="_x0000_s1083" style="position:absolute;left:3809;top:21622;width:235;height: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" fillcolor="#f60" strokeweight=".26467mm">
                        <v:textbox inset="0,0,0,0"/>
                      </v:rect>
                      <v:group id="Group 395" o:spid="_x0000_s1084" style="position:absolute;left:385;top:20214;width:2039;height:2037" coordorigin="385,20214" coordsize="2038,2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">
                        <v:shape id="AutoShape 396" o:spid="_x0000_s1085" style="position:absolute;left:801;top:20730;width:1195;height:1056;visibility:visible;mso-wrap-style:square;v-text-anchor:top" coordsize="119557,105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" path="m119557,52820l81795,55408r,-5176l119557,52820xm102044,15469l77417,40895,73274,37234,102044,15469xm59779,r2929,33366l56849,33366,59779,xm17507,15469l46283,37234r-4143,3661l17507,15469xm,52820l37762,50232r,5176l,52820xm17507,90166l42140,64745r4143,3661l17507,90166xm59779,105640l56849,72274r5859,l59779,105640xm102044,90166l73274,68406r4143,-3661l102044,90166xm49572,52820at49572,43802,69986,61838,49572,52820,49572,52820xe" fillcolor="#333" strokeweight=".26467mm">
                          <v:stroke joinstyle="miter"/>
                          <v:path arrowok="t" o:connecttype="custom" o:connectlocs="59779,0;119557,52820;59779,105640;0,52820" o:connectangles="270,0,90,180" textboxrect="52562,46443,66995,59197"/>
                        </v:shape>
                        <v:shape id="Line 397" o:spid="_x0000_s1086" type="#_x0000_t32" style="position:absolute;left:1141;top:20968;width:151;height:23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" strokeweight=".26467mm"/>
                        <v:shape id="AutoShape 398" o:spid="_x0000_s1087" style="position:absolute;left:1065;top:20482;width:235;height:1073;rotation:-2822380fd;visibility:visible;mso-wrap-style:square;v-text-anchor:top" coordsize="23490,1073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" path="m,107313l10487,,23490,107313,,107313xe" fillcolor="#333" strokeweight=".26467mm">
                          <v:stroke joinstyle="miter"/>
                          <v:path arrowok="t" o:connecttype="custom" o:connectlocs="11745,0;23490,53657;11745,107313;0,53657;10487,0;5243,53657;0,107313;10487,107313;23490,107313;16988,53657" o:connectangles="270,0,90,180,270,180,90,90,90,0" textboxrect="5243,53657,16988,107313"/>
                        </v:shape>
                        <v:shape id="Oval 399" o:spid="_x0000_s1088" style="position:absolute;left:385;top:20214;width:2039;height:2037;visibility:visible;mso-wrap-style:square;v-text-anchor:top" coordsize="203874,2037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" path="m,101868at,,203874,203736,,101868,,101868xe" filled="f" strokeweight=".26467mm">
                          <v:path arrowok="t" o:connecttype="custom" o:connectlocs="101937,0;203874,101869;101937,203737;0,101869;29857,29837;29857,173900;174017,173900;174017,29837" o:connectangles="270,0,90,180,270,90,90,270" textboxrect="29857,29837,174017,173900"/>
                        </v:shape>
                        <v:shape id="Oval 400" o:spid="_x0000_s1089" style="position:absolute;left:1015;top:20880;width:755;height:755;visibility:visible;mso-wrap-style:square;v-text-anchor:top" coordsize="75511,75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" path="m,37728at,,75512,75456,,37728,,37728xe" fillcolor="gray" strokeweight=".26467mm">
                          <v:path arrowok="t" o:connecttype="custom" o:connectlocs="37756,0;75511,37728;37756,75456;0,37728;11058,11050;11058,64406;64453,64406;64453,11050" o:connectangles="270,0,90,180,270,90,90,270" textboxrect="11058,11050,64453,64406"/>
                        </v:shape>
                      </v:group>
                      <v:shape id="Arc 401" o:spid="_x0000_s1090" style="position:absolute;left:1417;top:20239;width:957;height:1107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" path="m,nfc11929,,21600,9670,21600,21600em,nsc11929,,21600,9670,21600,21600l,21600,,xe" filled="f" strokeweight=".52906mm">
                        <v:path arrowok="t" o:connecttype="custom" o:connectlocs="47823,0;95646,55335;47823,110669;0,55335;0,0;95646,110669;0,110669" o:connectangles="270,0,90,180,0,0,0" textboxrect="0,0,21600,21600"/>
                      </v:shape>
                      <v:shape id="Arc 402" o:spid="_x0000_s1091" style="position:absolute;left:1384;top:21266;width:906;height:956;rotation:-5898236fd;flip:x y;visibility:visible;mso-wrap-style:square;v-text-anchor:top" coordsize="21600,222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" path="m,nfc11929,,21600,9670,21600,21600v,202,-3,404,-9,606em,nsc11929,,21600,9670,21600,21600v,202,-3,404,-9,606l,21600,,xe" filled="f" strokeweight="2.25pt">
                        <v:path arrowok="t" o:connecttype="custom" o:connectlocs="45277,0;90553,47823;45277,95646;0,47823;0,0;90515,95646;0,93036" o:connectangles="270,0,90,180,0,0,0" textboxrect="0,0,21600,22206"/>
                      </v:shape>
                      <v:rect id="Rectangle 1989636434" o:spid="_x0000_s1092" style="position:absolute;left:260;top:21333;width:503;height:7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" strokecolor="white" strokeweight=".26467mm">
                        <v:textbox inset="0,0,0,0"/>
                      </v:rect>
                      <v:rect id="Rectangle 96250264" o:spid="_x0000_s1093" style="position:absolute;left:625;top:21937;width:704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" strokecolor="white" strokeweight=".26467mm">
                        <v:textbox inset="0,0,0,0"/>
                      </v:rect>
                    </v:group>
                    <v:shape id="AutoShape 405" o:spid="_x0000_s1094" style="position:absolute;left:2235;top:18960;width:378;height:1070;rotation:5898254fd;visibility:visible;mso-wrap-style:square;v-text-anchor:top" coordsize="37728,106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" path="m,9430nsat,,37728,18860,,9430,37728,9430l37728,97545wa,88115,37728,106975,37728,97545,,97545l,9430xem,9430nsat,,37728,18860,,9430,,9430xem37728,9430nfat,,37728,18860,37728,9430,37728,9430l37728,97545wa,88115,37728,106975,37728,97545,,97545l,9430e" fillcolor="#969696" strokeweight=".26467mm">
                      <v:path arrowok="t" o:connecttype="custom" o:connectlocs="18864,0;37728,53488;18864,106975;0,53488;18864,18860" o:connectangles="270,0,90,180,270" textboxrect="0,18860,37728,97545"/>
                    </v:shape>
                    <v:shape id="Arc 406" o:spid="_x0000_s1095" style="position:absolute;left:2303;top:19254;width:323;height:478;flip:x;visibility:visible;mso-wrap-style:square;v-text-anchor:top" coordsize="29588,4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" path="m4082,355nfc5371,119,6678,,7988,,19917,,29588,9670,29588,21600v,11929,-9671,21600,-21600,21600c5252,43199,2541,42680,,41668em4082,355nsc5371,119,6678,,7988,,19917,,29588,9670,29588,21600v,11929,-9671,21600,-21600,21600c5252,43199,2541,42680,,41668l7988,21600,4082,355xe" filled="f" strokeweight=".35281mm">
                      <v:path arrowok="t" o:connecttype="custom" o:connectlocs="16153,0;32305,23893;16153,47786;0,23893;4458,394;0,46092;8722,23893" o:connectangles="270,0,90,180,0,0,0" textboxrect="0,0,29588,43200"/>
                    </v:shape>
                    <v:shape id="Freeform 407" o:spid="_x0000_s1096" style="position:absolute;left:562;top:17757;width:3066;height:428;visibility:visible;mso-wrap-style:square;v-text-anchor:top" coordsize="816,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" path="m,3c68,21,272,114,408,114,544,114,731,24,816,e" filled="f" strokeweight=".08811mm">
                      <v:path arrowok="t" o:connecttype="custom" o:connectlocs="153327,0;306653,21379;153327,42757;0,21379;0,1125;153327,42757;306653,0" o:connectangles="270,0,90,180,0,0,0" textboxrect="0,0,816,114"/>
                    </v:shape>
                  </v:group>
                  <v:shape id="AutoShape 408" o:spid="_x0000_s1097" type="#_x0000_t32" style="position:absolute;left:1888;top:6247;width:5408;height: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" strokeweight=".26467mm">
                    <v:stroke endarrow="open"/>
                  </v:shape>
                  <v:shape id="AutoShape 409" o:spid="_x0000_s1098" type="#_x0000_t32" style="position:absolute;left:2622;top:18574;width:540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" strokeweight=".26467mm">
                    <v:stroke endarrow="open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948456528" o:spid="_x0000_s1099" type="#_x0000_t202" style="position:absolute;left:5936;top:3935;width:40538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" fillcolor="white [3201]" stroked="f" strokeweight=".5pt">
                  <v:textbox>
                    <w:txbxContent>
                      <w:p w14:paraId="30098214" w14:textId="64C8C54F" w:rsidR="00DE7E5B" w:rsidRPr="0050165B" w:rsidRDefault="00DE7E5B">
                        <w:pPr>
                          <w:rPr>
                            <w:lang w:val="pt-BR"/>
                          </w:rPr>
                        </w:pPr>
                        <w:r w:rsidRPr="0050165B">
                          <w:t xml:space="preserve">Solution de permanganate de potassium </w:t>
                        </w:r>
                        <w:r w:rsidR="00052427" w:rsidRPr="0050165B">
                          <w:rPr>
                            <w:i/>
                            <w:iCs/>
                            <w:lang w:val="pt-BR"/>
                          </w:rPr>
                          <w:t>c</w:t>
                        </w:r>
                        <w:r w:rsidR="00052427" w:rsidRPr="0050165B">
                          <w:rPr>
                            <w:i/>
                            <w:iCs/>
                            <w:vertAlign w:val="subscript"/>
                            <w:lang w:val="pt-BR"/>
                          </w:rPr>
                          <w:t>perm</w:t>
                        </w:r>
                        <w:r w:rsidR="00052427" w:rsidRPr="0050165B">
                          <w:rPr>
                            <w:vertAlign w:val="subscript"/>
                            <w:lang w:val="pt-BR"/>
                          </w:rPr>
                          <w:t xml:space="preserve"> </w:t>
                        </w:r>
                        <w:r w:rsidR="00052427" w:rsidRPr="0050165B">
                          <w:rPr>
                            <w:lang w:val="pt-BR"/>
                          </w:rPr>
                          <w:t>= 5,0</w:t>
                        </w:r>
                        <w:r w:rsidR="00052427" w:rsidRPr="0050165B">
                          <w:t>·</w:t>
                        </w:r>
                        <w:r w:rsidR="00052427" w:rsidRPr="0050165B">
                          <w:rPr>
                            <w:lang w:val="pt-BR"/>
                          </w:rPr>
                          <w:t>10</w:t>
                        </w:r>
                        <w:r w:rsidR="00052427" w:rsidRPr="0050165B">
                          <w:rPr>
                            <w:vertAlign w:val="superscript"/>
                            <w:lang w:val="pt-BR"/>
                          </w:rPr>
                          <w:t>-3</w:t>
                        </w:r>
                        <w:r w:rsidR="00052427" w:rsidRPr="0050165B">
                          <w:rPr>
                            <w:lang w:val="pt-BR"/>
                          </w:rPr>
                          <w:t xml:space="preserve"> </w:t>
                        </w:r>
                        <w:r w:rsidR="00052427" w:rsidRPr="0050165B">
                          <w:rPr>
                            <w:rFonts w:eastAsia="Arial Unicode MS"/>
                            <w:lang w:val="pt-BR"/>
                          </w:rPr>
                          <w:t>mol</w:t>
                        </w:r>
                        <w:r w:rsidR="00052427" w:rsidRPr="0050165B">
                          <w:t>·</w:t>
                        </w:r>
                        <w:r w:rsidR="00052427" w:rsidRPr="0050165B">
                          <w:rPr>
                            <w:rFonts w:eastAsia="Arial Unicode MS"/>
                            <w:lang w:val="pt-BR"/>
                          </w:rPr>
                          <w:t>L</w:t>
                        </w:r>
                        <w:r w:rsidR="00052427" w:rsidRPr="0050165B">
                          <w:rPr>
                            <w:vertAlign w:val="superscript"/>
                            <w:lang w:val="pt-BR"/>
                          </w:rPr>
                          <w:t>–1</w:t>
                        </w:r>
                      </w:p>
                    </w:txbxContent>
                  </v:textbox>
                </v:shape>
                <v:shape id="Zone de texte 711575165" o:spid="_x0000_s1100" type="#_x0000_t202" style="position:absolute;left:6297;top:13521;width:39017;height:4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" filled="f" stroked="f" strokeweight=".5pt">
                  <v:textbox>
                    <w:txbxContent>
                      <w:p w14:paraId="20EE29E3" w14:textId="77777777" w:rsidR="00052427" w:rsidRPr="00F85C93" w:rsidRDefault="00052427" w:rsidP="00052427">
                        <w:r w:rsidRPr="00F85C93">
                          <w:t xml:space="preserve">10,0 </w:t>
                        </w:r>
                        <w:proofErr w:type="spellStart"/>
                        <w:r w:rsidRPr="00F85C93">
                          <w:t>mL</w:t>
                        </w:r>
                        <w:proofErr w:type="spellEnd"/>
                        <w:r w:rsidRPr="00F85C93">
                          <w:t xml:space="preserve"> de solution de percarbonate de sodium</w:t>
                        </w:r>
                      </w:p>
                      <w:p w14:paraId="7CB84367" w14:textId="46924CED" w:rsidR="00052427" w:rsidRPr="00F85C93" w:rsidRDefault="00052427">
                        <w:r w:rsidRPr="00F85C93">
                          <w:t xml:space="preserve">+ 10 </w:t>
                        </w:r>
                        <w:proofErr w:type="spellStart"/>
                        <w:r w:rsidRPr="00F85C93">
                          <w:t>mL</w:t>
                        </w:r>
                        <w:proofErr w:type="spellEnd"/>
                        <w:r w:rsidRPr="00F85C93">
                          <w:t xml:space="preserve"> d’acide sulfurique mesurés à l’éprouvette graduée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3D09F05" w14:textId="47D8C961" w:rsidR="00674F34" w:rsidRDefault="00C61141" w:rsidP="00674F34">
      <w:pPr>
        <w:pStyle w:val="ECErponse"/>
        <w:rPr>
          <w:rFonts w:eastAsia="Arial Unicode MS"/>
        </w:rPr>
      </w:pPr>
      <w:r>
        <w:rPr>
          <w:rFonts w:eastAsia="Arial Unicode MS"/>
        </w:rPr>
        <w:t xml:space="preserve">Relever la valeur du volume versé à l’équivalence : </w:t>
      </w:r>
      <w:proofErr w:type="spellStart"/>
      <w:r w:rsidR="00763655">
        <w:rPr>
          <w:rFonts w:eastAsia="Arial Unicode MS"/>
          <w:i/>
          <w:iCs/>
        </w:rPr>
        <w:t>V</w:t>
      </w:r>
      <w:r w:rsidR="00763655">
        <w:rPr>
          <w:rFonts w:eastAsia="Arial Unicode MS"/>
          <w:i/>
          <w:iCs/>
          <w:vertAlign w:val="subscript"/>
        </w:rPr>
        <w:t>eq</w:t>
      </w:r>
      <w:proofErr w:type="spellEnd"/>
      <w:r w:rsidR="00763655">
        <w:rPr>
          <w:rFonts w:eastAsia="Arial Unicode MS"/>
        </w:rPr>
        <w:t xml:space="preserve"> = </w:t>
      </w:r>
      <w:r w:rsidR="00674F34">
        <w:rPr>
          <w:rFonts w:eastAsia="Arial Unicode MS"/>
        </w:rPr>
        <w:t>……………………………</w:t>
      </w:r>
    </w:p>
    <w:p w14:paraId="0EB4F7B3" w14:textId="77777777" w:rsidR="001261CD" w:rsidRDefault="001261CD" w:rsidP="001261CD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261CD" w14:paraId="1CF06ECF" w14:textId="77777777" w:rsidTr="008C70E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F8F4EB1" w14:textId="77777777" w:rsidR="001261C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CAACC6" w14:textId="110F717F" w:rsidR="001261CD" w:rsidRDefault="001261CD" w:rsidP="008C70E9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55304EA" w14:textId="77777777" w:rsidR="001261C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261CD" w14:paraId="7B1ECAF8" w14:textId="77777777" w:rsidTr="008C70E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ED7C0F5" w14:textId="77777777" w:rsidR="001261CD" w:rsidRPr="00592F79" w:rsidRDefault="001261CD" w:rsidP="008C70E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61254F7" w14:textId="77777777" w:rsidR="001261CD" w:rsidRPr="0009288D" w:rsidRDefault="001261CD" w:rsidP="008C70E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</w:t>
            </w:r>
          </w:p>
          <w:p w14:paraId="48525907" w14:textId="77777777" w:rsidR="001261CD" w:rsidRDefault="001261CD" w:rsidP="008C70E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2E3E75" w14:textId="77777777" w:rsidR="001261C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75D7C56" w14:textId="77777777" w:rsidR="001261CD" w:rsidRDefault="001261CD" w:rsidP="001261CD">
      <w:pPr>
        <w:pStyle w:val="ECEcorps"/>
      </w:pPr>
    </w:p>
    <w:p w14:paraId="13C9895A" w14:textId="77777777" w:rsidR="00EB72AB" w:rsidRDefault="001261CD" w:rsidP="001261CD">
      <w:pPr>
        <w:pStyle w:val="ECEcorps"/>
        <w:numPr>
          <w:ilvl w:val="0"/>
          <w:numId w:val="12"/>
        </w:numPr>
      </w:pPr>
      <w:r>
        <w:t>L’équation de la réaction de titrage est :</w:t>
      </w:r>
      <w:r>
        <w:tab/>
      </w:r>
    </w:p>
    <w:p w14:paraId="1A066228" w14:textId="77777777" w:rsidR="000B1584" w:rsidRPr="000B1584" w:rsidRDefault="000B1584" w:rsidP="000B1584">
      <w:pPr>
        <w:pStyle w:val="ECEcorps"/>
        <w:ind w:left="720"/>
        <w:rPr>
          <w:sz w:val="10"/>
          <w:szCs w:val="10"/>
        </w:rPr>
      </w:pPr>
    </w:p>
    <w:p w14:paraId="323B0F68" w14:textId="5C155375" w:rsidR="00EB72AB" w:rsidRPr="005001DF" w:rsidRDefault="001261CD" w:rsidP="000B1584">
      <w:pPr>
        <w:pStyle w:val="ECEcorps"/>
        <w:ind w:left="720"/>
        <w:jc w:val="center"/>
        <w:rPr>
          <w:lang w:val="pt-BR"/>
        </w:rPr>
      </w:pPr>
      <w:r w:rsidRPr="005001DF">
        <w:rPr>
          <w:lang w:val="pt-BR"/>
        </w:rPr>
        <w:t>5 H</w:t>
      </w:r>
      <w:r w:rsidRPr="005001DF">
        <w:rPr>
          <w:vertAlign w:val="subscript"/>
          <w:lang w:val="pt-BR"/>
        </w:rPr>
        <w:t>2</w:t>
      </w:r>
      <w:r w:rsidRPr="005001DF">
        <w:rPr>
          <w:lang w:val="pt-BR"/>
        </w:rPr>
        <w:t>O</w:t>
      </w:r>
      <w:r w:rsidRPr="005001DF">
        <w:rPr>
          <w:vertAlign w:val="subscript"/>
          <w:lang w:val="pt-BR"/>
        </w:rPr>
        <w:t>2</w:t>
      </w:r>
      <w:r w:rsidRPr="005001DF">
        <w:rPr>
          <w:lang w:val="pt-BR"/>
        </w:rPr>
        <w:t>(aq) + 2 MnO</w:t>
      </w:r>
      <w:r w:rsidRPr="005001DF">
        <w:rPr>
          <w:vertAlign w:val="subscript"/>
          <w:lang w:val="pt-BR"/>
        </w:rPr>
        <w:t>4</w:t>
      </w:r>
      <w:r w:rsidRPr="005001DF">
        <w:rPr>
          <w:vertAlign w:val="superscript"/>
          <w:lang w:val="pt-BR"/>
        </w:rPr>
        <w:t>–</w:t>
      </w:r>
      <w:r w:rsidRPr="005001DF">
        <w:rPr>
          <w:lang w:val="pt-BR"/>
        </w:rPr>
        <w:t>(aq) + 6 H</w:t>
      </w:r>
      <w:r w:rsidRPr="005001DF">
        <w:rPr>
          <w:vertAlign w:val="superscript"/>
          <w:lang w:val="pt-BR"/>
        </w:rPr>
        <w:t>+</w:t>
      </w:r>
      <w:r w:rsidRPr="005001DF">
        <w:rPr>
          <w:lang w:val="pt-BR"/>
        </w:rPr>
        <w:t>(aq) → 5 O</w:t>
      </w:r>
      <w:r w:rsidRPr="005001DF">
        <w:rPr>
          <w:vertAlign w:val="subscript"/>
          <w:lang w:val="pt-BR"/>
        </w:rPr>
        <w:t>2</w:t>
      </w:r>
      <w:r w:rsidRPr="005001DF">
        <w:rPr>
          <w:lang w:val="pt-BR"/>
        </w:rPr>
        <w:t>(aq) + 2 Mn</w:t>
      </w:r>
      <w:r w:rsidRPr="005001DF">
        <w:rPr>
          <w:vertAlign w:val="superscript"/>
          <w:lang w:val="pt-BR"/>
        </w:rPr>
        <w:t>2+</w:t>
      </w:r>
      <w:r w:rsidRPr="005001DF">
        <w:rPr>
          <w:lang w:val="pt-BR"/>
        </w:rPr>
        <w:t>(aq) + 8 H</w:t>
      </w:r>
      <w:r w:rsidRPr="005001DF">
        <w:rPr>
          <w:vertAlign w:val="subscript"/>
          <w:lang w:val="pt-BR"/>
        </w:rPr>
        <w:t>2</w:t>
      </w:r>
      <w:r w:rsidR="00EB72AB" w:rsidRPr="005001DF">
        <w:rPr>
          <w:lang w:val="pt-BR"/>
        </w:rPr>
        <w:t>O(aq)</w:t>
      </w:r>
    </w:p>
    <w:p w14:paraId="2053B7A4" w14:textId="77777777" w:rsidR="00EB72AB" w:rsidRPr="000B1584" w:rsidRDefault="00EB72AB" w:rsidP="00EB72AB">
      <w:pPr>
        <w:pStyle w:val="ECEcorps"/>
        <w:ind w:left="720"/>
        <w:rPr>
          <w:sz w:val="10"/>
          <w:szCs w:val="10"/>
          <w:lang w:val="pt-BR"/>
        </w:rPr>
      </w:pPr>
    </w:p>
    <w:p w14:paraId="39D58AE7" w14:textId="3D4A08BD" w:rsidR="001261CD" w:rsidRDefault="00282C7D" w:rsidP="00EB72AB">
      <w:pPr>
        <w:pStyle w:val="ECEcorps"/>
      </w:pPr>
      <w:r>
        <w:t>Déterminer</w:t>
      </w:r>
      <w:r w:rsidR="001261CD">
        <w:t xml:space="preserve"> la concentration en peroxyde d’hydrogène H</w:t>
      </w:r>
      <w:r w:rsidR="001261CD" w:rsidRPr="0079501B">
        <w:rPr>
          <w:vertAlign w:val="subscript"/>
        </w:rPr>
        <w:t>2</w:t>
      </w:r>
      <w:r w:rsidR="001261CD">
        <w:t>O</w:t>
      </w:r>
      <w:r w:rsidR="001261CD" w:rsidRPr="0079501B">
        <w:rPr>
          <w:vertAlign w:val="subscript"/>
        </w:rPr>
        <w:t>2</w:t>
      </w:r>
      <w:r w:rsidR="001261CD">
        <w:t xml:space="preserve"> dans la solution de percarbonate de sodium.</w:t>
      </w:r>
    </w:p>
    <w:p w14:paraId="503E8A79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A531389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0211E80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329974B2" w14:textId="18F832B7" w:rsidR="001261CD" w:rsidRPr="000B1584" w:rsidRDefault="001261CD" w:rsidP="000B1584">
      <w:pPr>
        <w:pStyle w:val="ECErponse"/>
        <w:rPr>
          <w:rFonts w:eastAsia="Arial Unicode MS"/>
        </w:rPr>
      </w:pPr>
      <w:r>
        <w:rPr>
          <w:rFonts w:eastAsia="Arial Unicode MS"/>
        </w:rPr>
        <w:lastRenderedPageBreak/>
        <w:t>………………………………………………………………………………………………………………………………………</w:t>
      </w:r>
    </w:p>
    <w:p w14:paraId="441E9825" w14:textId="77777777" w:rsidR="001261CD" w:rsidRDefault="001261CD" w:rsidP="001261CD">
      <w:pPr>
        <w:pStyle w:val="ECEcorps"/>
        <w:numPr>
          <w:ilvl w:val="0"/>
          <w:numId w:val="12"/>
        </w:numPr>
      </w:pPr>
      <w:r>
        <w:t xml:space="preserve">En déduire le coefficient stœchiométrique </w:t>
      </w:r>
      <w:r w:rsidRPr="00C61648">
        <w:t>b</w:t>
      </w:r>
      <w:r>
        <w:t>.</w:t>
      </w:r>
    </w:p>
    <w:p w14:paraId="64BFA838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7A551F3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4A94B9C" w14:textId="77777777" w:rsidR="001261CD" w:rsidRDefault="001261CD" w:rsidP="001261CD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261CD" w:rsidRPr="00887D9D" w14:paraId="3A21EB16" w14:textId="77777777" w:rsidTr="008C70E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C6825A" w14:textId="77777777" w:rsidR="001261CD" w:rsidRPr="00887D9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3839900" w14:textId="77777777" w:rsidR="001261CD" w:rsidRPr="00887D9D" w:rsidRDefault="001261CD" w:rsidP="008C70E9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A917AD3" w14:textId="77777777" w:rsidR="001261CD" w:rsidRPr="00887D9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261CD" w:rsidRPr="00887D9D" w14:paraId="5709E77C" w14:textId="77777777" w:rsidTr="008C70E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2447D57" w14:textId="77777777" w:rsidR="001261CD" w:rsidRPr="00887D9D" w:rsidRDefault="001261CD" w:rsidP="008C70E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8893DFB" w14:textId="77777777" w:rsidR="001261CD" w:rsidRPr="00887D9D" w:rsidRDefault="001261CD" w:rsidP="008C70E9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41BBC0C" w14:textId="77777777" w:rsidR="001261CD" w:rsidRPr="00887D9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229683D" w14:textId="77777777" w:rsidR="0048334F" w:rsidRPr="0048334F" w:rsidRDefault="0048334F" w:rsidP="0048334F">
      <w:pPr>
        <w:pStyle w:val="ECEcorps"/>
      </w:pPr>
      <w:bookmarkStart w:id="7" w:name="_Toc482638815"/>
      <w:bookmarkStart w:id="8" w:name="_Toc500182692"/>
    </w:p>
    <w:p w14:paraId="1058257E" w14:textId="61129466" w:rsidR="00E26870" w:rsidRDefault="00AD0226" w:rsidP="00E26870">
      <w:pPr>
        <w:pStyle w:val="ECEpartie"/>
        <w:rPr>
          <w:b w:val="0"/>
          <w:bCs/>
        </w:rPr>
      </w:pPr>
      <w:r>
        <w:t>Titrag</w:t>
      </w:r>
      <w:r w:rsidR="00C61141">
        <w:t>e avec suivi p</w:t>
      </w:r>
      <w:r w:rsidR="001261CD">
        <w:t>H-métrique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9321E">
        <w:rPr>
          <w:b w:val="0"/>
          <w:bCs/>
        </w:rPr>
        <w:t>20</w:t>
      </w:r>
      <w:r w:rsidR="00E26870" w:rsidRPr="00FF78A1">
        <w:rPr>
          <w:b w:val="0"/>
          <w:bCs/>
        </w:rPr>
        <w:t xml:space="preserve"> minutes conseillées)</w:t>
      </w:r>
      <w:bookmarkEnd w:id="7"/>
      <w:bookmarkEnd w:id="8"/>
    </w:p>
    <w:p w14:paraId="20D3F402" w14:textId="77777777" w:rsidR="004255BE" w:rsidRPr="004255BE" w:rsidRDefault="004255BE" w:rsidP="004255BE">
      <w:pPr>
        <w:pStyle w:val="ECEcorps"/>
      </w:pPr>
    </w:p>
    <w:p w14:paraId="1A586D53" w14:textId="61229D84" w:rsidR="001261CD" w:rsidRDefault="001261CD" w:rsidP="001261CD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a réalisé en amont le titrage d’un volume </w:t>
      </w:r>
      <w:proofErr w:type="spellStart"/>
      <w:r w:rsidRPr="001261CD">
        <w:rPr>
          <w:rFonts w:eastAsia="Arial Unicode MS"/>
          <w:i/>
          <w:iCs/>
        </w:rPr>
        <w:t>V</w:t>
      </w:r>
      <w:r w:rsidRPr="001261CD">
        <w:rPr>
          <w:rFonts w:eastAsia="Arial Unicode MS"/>
          <w:i/>
          <w:iCs/>
          <w:vertAlign w:val="subscript"/>
        </w:rPr>
        <w:t>titré</w:t>
      </w:r>
      <w:proofErr w:type="spellEnd"/>
      <w:r>
        <w:rPr>
          <w:rFonts w:eastAsia="Arial Unicode MS"/>
          <w:vertAlign w:val="subscript"/>
        </w:rPr>
        <w:t xml:space="preserve"> </w:t>
      </w:r>
      <w:r>
        <w:rPr>
          <w:rFonts w:eastAsia="Arial Unicode MS"/>
        </w:rPr>
        <w:t xml:space="preserve">= 10,0 </w:t>
      </w:r>
      <w:proofErr w:type="spellStart"/>
      <w:r>
        <w:rPr>
          <w:rFonts w:eastAsia="Arial Unicode MS"/>
        </w:rPr>
        <w:t>mL</w:t>
      </w:r>
      <w:proofErr w:type="spellEnd"/>
      <w:r>
        <w:rPr>
          <w:rFonts w:eastAsia="Arial Unicode MS"/>
        </w:rPr>
        <w:t xml:space="preserve"> de</w:t>
      </w:r>
      <w:r w:rsidR="00C61141">
        <w:rPr>
          <w:rFonts w:eastAsia="Arial Unicode MS"/>
        </w:rPr>
        <w:t xml:space="preserve"> la solution de percarbonate de sodium préparée p</w:t>
      </w:r>
      <w:r>
        <w:rPr>
          <w:rFonts w:eastAsia="Arial Unicode MS"/>
        </w:rPr>
        <w:t>ar de l’acide chlorhydrique (H</w:t>
      </w:r>
      <w:r w:rsidRPr="00D72AD9">
        <w:rPr>
          <w:rFonts w:eastAsia="Arial Unicode MS"/>
          <w:vertAlign w:val="subscript"/>
        </w:rPr>
        <w:t>3</w:t>
      </w:r>
      <w:r>
        <w:rPr>
          <w:rFonts w:eastAsia="Arial Unicode MS"/>
        </w:rPr>
        <w:t>O</w:t>
      </w:r>
      <w:r w:rsidRPr="00D72AD9">
        <w:rPr>
          <w:rFonts w:eastAsia="Arial Unicode MS"/>
          <w:vertAlign w:val="superscript"/>
        </w:rPr>
        <w:t>+</w:t>
      </w:r>
      <w:r w:rsidR="00544F92">
        <w:rPr>
          <w:rFonts w:eastAsia="Arial Unicode MS"/>
        </w:rPr>
        <w:t>(</w:t>
      </w:r>
      <w:proofErr w:type="spellStart"/>
      <w:r w:rsidR="00544F92">
        <w:rPr>
          <w:rFonts w:eastAsia="Arial Unicode MS"/>
        </w:rPr>
        <w:t>aq</w:t>
      </w:r>
      <w:proofErr w:type="spellEnd"/>
      <w:r w:rsidR="00544F92">
        <w:rPr>
          <w:rFonts w:eastAsia="Arial Unicode MS"/>
        </w:rPr>
        <w:t>)</w:t>
      </w:r>
      <w:r>
        <w:rPr>
          <w:rFonts w:eastAsia="Arial Unicode MS"/>
        </w:rPr>
        <w:t>, Cl</w:t>
      </w:r>
      <w:r w:rsidRPr="00D72AD9">
        <w:rPr>
          <w:rFonts w:eastAsia="Arial Unicode MS"/>
          <w:vertAlign w:val="superscript"/>
        </w:rPr>
        <w:t>–</w:t>
      </w:r>
      <w:r w:rsidR="00544F92">
        <w:rPr>
          <w:rFonts w:eastAsia="Arial Unicode MS"/>
        </w:rPr>
        <w:t>(</w:t>
      </w:r>
      <w:proofErr w:type="spellStart"/>
      <w:r w:rsidR="00544F92">
        <w:rPr>
          <w:rFonts w:eastAsia="Arial Unicode MS"/>
        </w:rPr>
        <w:t>aq</w:t>
      </w:r>
      <w:proofErr w:type="spellEnd"/>
      <w:r w:rsidR="00544F92">
        <w:rPr>
          <w:rFonts w:eastAsia="Arial Unicode MS"/>
        </w:rPr>
        <w:t>)</w:t>
      </w:r>
      <w:r>
        <w:rPr>
          <w:rFonts w:eastAsia="Arial Unicode MS"/>
        </w:rPr>
        <w:t xml:space="preserve">) de concentration </w:t>
      </w:r>
      <w:proofErr w:type="spellStart"/>
      <w:r w:rsidRPr="001261CD">
        <w:rPr>
          <w:rFonts w:eastAsia="Arial Unicode MS"/>
          <w:i/>
          <w:iCs/>
        </w:rPr>
        <w:t>c</w:t>
      </w:r>
      <w:r w:rsidRPr="001261CD">
        <w:rPr>
          <w:rFonts w:eastAsia="Arial Unicode MS"/>
          <w:i/>
          <w:iCs/>
          <w:vertAlign w:val="subscript"/>
        </w:rPr>
        <w:t>acide</w:t>
      </w:r>
      <w:proofErr w:type="spellEnd"/>
      <w:r>
        <w:rPr>
          <w:rFonts w:eastAsia="Arial Unicode MS"/>
          <w:vertAlign w:val="subscript"/>
        </w:rPr>
        <w:t xml:space="preserve"> </w:t>
      </w:r>
      <w:r>
        <w:rPr>
          <w:rFonts w:eastAsia="Arial Unicode MS"/>
        </w:rPr>
        <w:t>= 2,0</w:t>
      </w:r>
      <w:r w:rsidR="00544F92">
        <w:rPr>
          <w:rFonts w:eastAsia="Arial Unicode MS"/>
        </w:rPr>
        <w:t>0</w:t>
      </w:r>
      <w:r w:rsidR="00544F92" w:rsidRPr="00720E29">
        <w:t>·</w:t>
      </w:r>
      <w:r>
        <w:rPr>
          <w:rFonts w:eastAsia="Arial Unicode MS"/>
        </w:rPr>
        <w:t>10</w:t>
      </w:r>
      <w:r w:rsidRPr="0033711D">
        <w:rPr>
          <w:vertAlign w:val="superscript"/>
        </w:rPr>
        <w:t>–</w:t>
      </w:r>
      <w:r>
        <w:rPr>
          <w:vertAlign w:val="superscript"/>
        </w:rPr>
        <w:t>2</w:t>
      </w:r>
      <w:r>
        <w:rPr>
          <w:rFonts w:eastAsia="Arial Unicode MS"/>
        </w:rPr>
        <w:t xml:space="preserve"> </w:t>
      </w:r>
      <w:proofErr w:type="spellStart"/>
      <w:r w:rsidR="00C63E35">
        <w:t>mol</w:t>
      </w:r>
      <w:r w:rsidR="00C63E35" w:rsidRPr="00720E29">
        <w:t>·</w:t>
      </w:r>
      <w:r w:rsidR="00C63E35">
        <w:t>L</w:t>
      </w:r>
      <w:proofErr w:type="spellEnd"/>
      <w:r w:rsidR="00C63E35" w:rsidRPr="00720E29">
        <w:rPr>
          <w:vertAlign w:val="superscript"/>
        </w:rPr>
        <w:t>–</w:t>
      </w:r>
      <w:r w:rsidR="00C63E35">
        <w:rPr>
          <w:vertAlign w:val="superscript"/>
        </w:rPr>
        <w:t>1</w:t>
      </w:r>
      <w:r w:rsidR="00C63E35">
        <w:rPr>
          <w:rFonts w:eastAsia="Arial Unicode MS"/>
        </w:rPr>
        <w:t>.</w:t>
      </w:r>
    </w:p>
    <w:p w14:paraId="79C9995F" w14:textId="166C27F2" w:rsidR="001261CD" w:rsidRDefault="001261CD" w:rsidP="00605834">
      <w:pPr>
        <w:pStyle w:val="ECEcorps"/>
        <w:rPr>
          <w:rFonts w:eastAsia="Arial Unicode MS"/>
        </w:rPr>
      </w:pPr>
      <w:r>
        <w:rPr>
          <w:rFonts w:eastAsia="Arial Unicode MS"/>
        </w:rPr>
        <w:t>On obtient la courbe de suivi pH-métrique suivante :</w:t>
      </w:r>
    </w:p>
    <w:p w14:paraId="460DD23D" w14:textId="01DB210C" w:rsidR="001261CD" w:rsidRDefault="001261CD" w:rsidP="00605834">
      <w:pPr>
        <w:pStyle w:val="ECEcorps"/>
        <w:jc w:val="center"/>
        <w:rPr>
          <w:rFonts w:eastAsia="Arial Unicode MS"/>
        </w:rPr>
      </w:pPr>
    </w:p>
    <w:p w14:paraId="7B1C9730" w14:textId="4E8F7FAF" w:rsidR="00407973" w:rsidRDefault="00EB72AB" w:rsidP="00605834">
      <w:pPr>
        <w:pStyle w:val="ECEcorps"/>
        <w:jc w:val="center"/>
        <w:rPr>
          <w:rFonts w:eastAsia="Arial Unicode MS"/>
        </w:rPr>
      </w:pPr>
      <w:r w:rsidRPr="00412756">
        <w:rPr>
          <w:rFonts w:eastAsia="Arial Unicode MS"/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4437B0E" wp14:editId="2C9592F0">
                <wp:simplePos x="0" y="0"/>
                <wp:positionH relativeFrom="margin">
                  <wp:align>right</wp:align>
                </wp:positionH>
                <wp:positionV relativeFrom="paragraph">
                  <wp:posOffset>7367</wp:posOffset>
                </wp:positionV>
                <wp:extent cx="3467100" cy="819302"/>
                <wp:effectExtent l="0" t="0" r="19050" b="19050"/>
                <wp:wrapNone/>
                <wp:docPr id="211060255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81930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AA9755" w14:textId="60E12F3C" w:rsidR="001261CD" w:rsidRPr="00EB72AB" w:rsidRDefault="001261CD" w:rsidP="001261CD">
                            <w:pPr>
                              <w:rPr>
                                <w:sz w:val="18"/>
                              </w:rPr>
                            </w:pPr>
                            <w:r w:rsidRPr="00EB72AB">
                              <w:rPr>
                                <w:sz w:val="18"/>
                              </w:rPr>
                              <w:t xml:space="preserve">Titrage d’un volume </w:t>
                            </w:r>
                            <w:proofErr w:type="spellStart"/>
                            <w:r w:rsidRPr="00EB72AB">
                              <w:rPr>
                                <w:rFonts w:eastAsia="Arial Unicode MS"/>
                                <w:i/>
                                <w:iCs/>
                                <w:sz w:val="18"/>
                              </w:rPr>
                              <w:t>V</w:t>
                            </w:r>
                            <w:r w:rsidRPr="00EB72AB">
                              <w:rPr>
                                <w:rFonts w:eastAsia="Arial Unicode MS"/>
                                <w:i/>
                                <w:iCs/>
                                <w:sz w:val="18"/>
                                <w:vertAlign w:val="subscript"/>
                              </w:rPr>
                              <w:t>titré</w:t>
                            </w:r>
                            <w:proofErr w:type="spellEnd"/>
                            <w:r w:rsidRPr="00EB72AB">
                              <w:rPr>
                                <w:rFonts w:eastAsia="Arial Unicode MS"/>
                                <w:sz w:val="18"/>
                                <w:vertAlign w:val="subscript"/>
                              </w:rPr>
                              <w:t xml:space="preserve"> </w:t>
                            </w:r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 xml:space="preserve">= 10,0 </w:t>
                            </w:r>
                            <w:proofErr w:type="spellStart"/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>mL</w:t>
                            </w:r>
                            <w:proofErr w:type="spellEnd"/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 xml:space="preserve"> de la solution de percarbonate de sodium </w:t>
                            </w:r>
                            <w:r w:rsidRPr="00EB72AB">
                              <w:rPr>
                                <w:sz w:val="18"/>
                              </w:rPr>
                              <w:t xml:space="preserve">par une solution d’acide chlorhydrique de concentration </w:t>
                            </w:r>
                            <w:proofErr w:type="spellStart"/>
                            <w:r w:rsidRPr="00EB72AB">
                              <w:rPr>
                                <w:rFonts w:eastAsia="Arial Unicode MS"/>
                                <w:i/>
                                <w:iCs/>
                                <w:sz w:val="18"/>
                              </w:rPr>
                              <w:t>c</w:t>
                            </w:r>
                            <w:r w:rsidRPr="00EB72AB">
                              <w:rPr>
                                <w:rFonts w:eastAsia="Arial Unicode MS"/>
                                <w:i/>
                                <w:iCs/>
                                <w:sz w:val="18"/>
                                <w:vertAlign w:val="subscript"/>
                              </w:rPr>
                              <w:t>acide</w:t>
                            </w:r>
                            <w:proofErr w:type="spellEnd"/>
                            <w:r w:rsidRPr="00EB72AB">
                              <w:rPr>
                                <w:rFonts w:eastAsia="Arial Unicode MS"/>
                                <w:sz w:val="18"/>
                                <w:vertAlign w:val="subscript"/>
                              </w:rPr>
                              <w:t xml:space="preserve"> </w:t>
                            </w:r>
                            <w:r w:rsidRPr="00EB72AB">
                              <w:rPr>
                                <w:sz w:val="18"/>
                              </w:rPr>
                              <w:t xml:space="preserve">= </w:t>
                            </w:r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>2,0</w:t>
                            </w:r>
                            <w:r w:rsidR="00544F92" w:rsidRPr="00EB72AB">
                              <w:rPr>
                                <w:rFonts w:eastAsia="Arial Unicode MS"/>
                                <w:sz w:val="18"/>
                              </w:rPr>
                              <w:t>0</w:t>
                            </w:r>
                            <w:r w:rsidR="00544F92" w:rsidRPr="00EB72AB">
                              <w:rPr>
                                <w:sz w:val="18"/>
                              </w:rPr>
                              <w:t>·</w:t>
                            </w:r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>10</w:t>
                            </w:r>
                            <w:r w:rsidRPr="00EB72AB">
                              <w:rPr>
                                <w:sz w:val="18"/>
                                <w:vertAlign w:val="superscript"/>
                              </w:rPr>
                              <w:t>–2</w:t>
                            </w:r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>mol.L</w:t>
                            </w:r>
                            <w:proofErr w:type="spellEnd"/>
                            <w:proofErr w:type="gramEnd"/>
                            <w:r w:rsidRPr="00EB72AB">
                              <w:rPr>
                                <w:sz w:val="18"/>
                                <w:vertAlign w:val="superscript"/>
                              </w:rPr>
                              <w:t>–1</w:t>
                            </w:r>
                            <w:r w:rsidRPr="00EB72AB">
                              <w:rPr>
                                <w:sz w:val="18"/>
                              </w:rPr>
                              <w:t>.</w:t>
                            </w:r>
                          </w:p>
                          <w:p w14:paraId="3B8BB1A8" w14:textId="77777777" w:rsidR="00605834" w:rsidRPr="00EB72AB" w:rsidRDefault="00605834" w:rsidP="001261CD">
                            <w:pPr>
                              <w:rPr>
                                <w:rFonts w:eastAsia="Arial Unicode MS"/>
                                <w:sz w:val="18"/>
                              </w:rPr>
                            </w:pPr>
                          </w:p>
                          <w:p w14:paraId="0C36642F" w14:textId="3D0ACF38" w:rsidR="00605834" w:rsidRPr="00EB72AB" w:rsidRDefault="00605834" w:rsidP="001261CD">
                            <w:pPr>
                              <w:rPr>
                                <w:sz w:val="18"/>
                              </w:rPr>
                            </w:pPr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 xml:space="preserve">L’ion carbonate </w:t>
                            </w:r>
                            <w:r w:rsidR="00765773">
                              <w:rPr>
                                <w:rFonts w:eastAsia="Arial Unicode MS"/>
                                <w:sz w:val="18"/>
                              </w:rPr>
                              <w:t>est</w:t>
                            </w:r>
                            <w:bookmarkStart w:id="9" w:name="_GoBack"/>
                            <w:bookmarkEnd w:id="9"/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 xml:space="preserve"> une </w:t>
                            </w:r>
                            <w:proofErr w:type="spellStart"/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>dibase</w:t>
                            </w:r>
                            <w:proofErr w:type="spellEnd"/>
                            <w:r w:rsidRPr="00EB72AB">
                              <w:rPr>
                                <w:rFonts w:eastAsia="Arial Unicode MS"/>
                                <w:sz w:val="18"/>
                              </w:rPr>
                              <w:t>, on observe deux sauts de pH.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437B0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101" type="#_x0000_t202" style="position:absolute;left:0;text-align:left;margin-left:221.8pt;margin-top:.6pt;width:273pt;height:64.5pt;z-index:2516828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">
                <v:textbox>
                  <w:txbxContent>
                    <w:p w14:paraId="16AA9755" w14:textId="60E12F3C" w:rsidR="001261CD" w:rsidRPr="00EB72AB" w:rsidRDefault="001261CD" w:rsidP="001261CD">
                      <w:pPr>
                        <w:rPr>
                          <w:sz w:val="18"/>
                        </w:rPr>
                      </w:pPr>
                      <w:r w:rsidRPr="00EB72AB">
                        <w:rPr>
                          <w:sz w:val="18"/>
                        </w:rPr>
                        <w:t xml:space="preserve">Titrage d’un volume </w:t>
                      </w:r>
                      <w:proofErr w:type="spellStart"/>
                      <w:r w:rsidRPr="00EB72AB">
                        <w:rPr>
                          <w:rFonts w:eastAsia="Arial Unicode MS"/>
                          <w:i/>
                          <w:iCs/>
                          <w:sz w:val="18"/>
                        </w:rPr>
                        <w:t>V</w:t>
                      </w:r>
                      <w:r w:rsidRPr="00EB72AB">
                        <w:rPr>
                          <w:rFonts w:eastAsia="Arial Unicode MS"/>
                          <w:i/>
                          <w:iCs/>
                          <w:sz w:val="18"/>
                          <w:vertAlign w:val="subscript"/>
                        </w:rPr>
                        <w:t>titré</w:t>
                      </w:r>
                      <w:proofErr w:type="spellEnd"/>
                      <w:r w:rsidRPr="00EB72AB">
                        <w:rPr>
                          <w:rFonts w:eastAsia="Arial Unicode MS"/>
                          <w:sz w:val="18"/>
                          <w:vertAlign w:val="subscript"/>
                        </w:rPr>
                        <w:t xml:space="preserve"> </w:t>
                      </w:r>
                      <w:r w:rsidRPr="00EB72AB">
                        <w:rPr>
                          <w:rFonts w:eastAsia="Arial Unicode MS"/>
                          <w:sz w:val="18"/>
                        </w:rPr>
                        <w:t xml:space="preserve">= 10,0 </w:t>
                      </w:r>
                      <w:proofErr w:type="spellStart"/>
                      <w:r w:rsidRPr="00EB72AB">
                        <w:rPr>
                          <w:rFonts w:eastAsia="Arial Unicode MS"/>
                          <w:sz w:val="18"/>
                        </w:rPr>
                        <w:t>mL</w:t>
                      </w:r>
                      <w:proofErr w:type="spellEnd"/>
                      <w:r w:rsidRPr="00EB72AB">
                        <w:rPr>
                          <w:rFonts w:eastAsia="Arial Unicode MS"/>
                          <w:sz w:val="18"/>
                        </w:rPr>
                        <w:t xml:space="preserve"> de la solution de percarbonate de sodium </w:t>
                      </w:r>
                      <w:r w:rsidRPr="00EB72AB">
                        <w:rPr>
                          <w:sz w:val="18"/>
                        </w:rPr>
                        <w:t xml:space="preserve">par une solution d’acide chlorhydrique de concentration </w:t>
                      </w:r>
                      <w:proofErr w:type="spellStart"/>
                      <w:r w:rsidRPr="00EB72AB">
                        <w:rPr>
                          <w:rFonts w:eastAsia="Arial Unicode MS"/>
                          <w:i/>
                          <w:iCs/>
                          <w:sz w:val="18"/>
                        </w:rPr>
                        <w:t>c</w:t>
                      </w:r>
                      <w:r w:rsidRPr="00EB72AB">
                        <w:rPr>
                          <w:rFonts w:eastAsia="Arial Unicode MS"/>
                          <w:i/>
                          <w:iCs/>
                          <w:sz w:val="18"/>
                          <w:vertAlign w:val="subscript"/>
                        </w:rPr>
                        <w:t>acide</w:t>
                      </w:r>
                      <w:proofErr w:type="spellEnd"/>
                      <w:r w:rsidRPr="00EB72AB">
                        <w:rPr>
                          <w:rFonts w:eastAsia="Arial Unicode MS"/>
                          <w:sz w:val="18"/>
                          <w:vertAlign w:val="subscript"/>
                        </w:rPr>
                        <w:t xml:space="preserve"> </w:t>
                      </w:r>
                      <w:r w:rsidRPr="00EB72AB">
                        <w:rPr>
                          <w:sz w:val="18"/>
                        </w:rPr>
                        <w:t xml:space="preserve">= </w:t>
                      </w:r>
                      <w:r w:rsidRPr="00EB72AB">
                        <w:rPr>
                          <w:rFonts w:eastAsia="Arial Unicode MS"/>
                          <w:sz w:val="18"/>
                        </w:rPr>
                        <w:t>2,0</w:t>
                      </w:r>
                      <w:r w:rsidR="00544F92" w:rsidRPr="00EB72AB">
                        <w:rPr>
                          <w:rFonts w:eastAsia="Arial Unicode MS"/>
                          <w:sz w:val="18"/>
                        </w:rPr>
                        <w:t>0</w:t>
                      </w:r>
                      <w:r w:rsidR="00544F92" w:rsidRPr="00EB72AB">
                        <w:rPr>
                          <w:sz w:val="18"/>
                        </w:rPr>
                        <w:t>·</w:t>
                      </w:r>
                      <w:r w:rsidRPr="00EB72AB">
                        <w:rPr>
                          <w:rFonts w:eastAsia="Arial Unicode MS"/>
                          <w:sz w:val="18"/>
                        </w:rPr>
                        <w:t>10</w:t>
                      </w:r>
                      <w:r w:rsidRPr="00EB72AB">
                        <w:rPr>
                          <w:sz w:val="18"/>
                          <w:vertAlign w:val="superscript"/>
                        </w:rPr>
                        <w:t>–2</w:t>
                      </w:r>
                      <w:r w:rsidRPr="00EB72AB">
                        <w:rPr>
                          <w:rFonts w:eastAsia="Arial Unicode MS"/>
                          <w:sz w:val="18"/>
                        </w:rPr>
                        <w:t xml:space="preserve"> </w:t>
                      </w:r>
                      <w:proofErr w:type="spellStart"/>
                      <w:proofErr w:type="gramStart"/>
                      <w:r w:rsidRPr="00EB72AB">
                        <w:rPr>
                          <w:rFonts w:eastAsia="Arial Unicode MS"/>
                          <w:sz w:val="18"/>
                        </w:rPr>
                        <w:t>mol.L</w:t>
                      </w:r>
                      <w:proofErr w:type="spellEnd"/>
                      <w:proofErr w:type="gramEnd"/>
                      <w:r w:rsidRPr="00EB72AB">
                        <w:rPr>
                          <w:sz w:val="18"/>
                          <w:vertAlign w:val="superscript"/>
                        </w:rPr>
                        <w:t>–1</w:t>
                      </w:r>
                      <w:r w:rsidRPr="00EB72AB">
                        <w:rPr>
                          <w:sz w:val="18"/>
                        </w:rPr>
                        <w:t>.</w:t>
                      </w:r>
                    </w:p>
                    <w:p w14:paraId="3B8BB1A8" w14:textId="77777777" w:rsidR="00605834" w:rsidRPr="00EB72AB" w:rsidRDefault="00605834" w:rsidP="001261CD">
                      <w:pPr>
                        <w:rPr>
                          <w:rFonts w:eastAsia="Arial Unicode MS"/>
                          <w:sz w:val="18"/>
                        </w:rPr>
                      </w:pPr>
                    </w:p>
                    <w:p w14:paraId="0C36642F" w14:textId="3D0ACF38" w:rsidR="00605834" w:rsidRPr="00EB72AB" w:rsidRDefault="00605834" w:rsidP="001261CD">
                      <w:pPr>
                        <w:rPr>
                          <w:sz w:val="18"/>
                        </w:rPr>
                      </w:pPr>
                      <w:r w:rsidRPr="00EB72AB">
                        <w:rPr>
                          <w:rFonts w:eastAsia="Arial Unicode MS"/>
                          <w:sz w:val="18"/>
                        </w:rPr>
                        <w:t xml:space="preserve">L’ion carbonate </w:t>
                      </w:r>
                      <w:r w:rsidR="00765773">
                        <w:rPr>
                          <w:rFonts w:eastAsia="Arial Unicode MS"/>
                          <w:sz w:val="18"/>
                        </w:rPr>
                        <w:t>est</w:t>
                      </w:r>
                      <w:bookmarkStart w:id="10" w:name="_GoBack"/>
                      <w:bookmarkEnd w:id="10"/>
                      <w:r w:rsidRPr="00EB72AB">
                        <w:rPr>
                          <w:rFonts w:eastAsia="Arial Unicode MS"/>
                          <w:sz w:val="18"/>
                        </w:rPr>
                        <w:t xml:space="preserve"> une </w:t>
                      </w:r>
                      <w:proofErr w:type="spellStart"/>
                      <w:r w:rsidRPr="00EB72AB">
                        <w:rPr>
                          <w:rFonts w:eastAsia="Arial Unicode MS"/>
                          <w:sz w:val="18"/>
                        </w:rPr>
                        <w:t>dibase</w:t>
                      </w:r>
                      <w:proofErr w:type="spellEnd"/>
                      <w:r w:rsidRPr="00EB72AB">
                        <w:rPr>
                          <w:rFonts w:eastAsia="Arial Unicode MS"/>
                          <w:sz w:val="18"/>
                        </w:rPr>
                        <w:t>, on observe deux sauts de pH.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C297C" w:rsidRPr="00AC297C">
        <w:rPr>
          <w:rFonts w:eastAsia="Arial Unicode MS"/>
          <w:noProof/>
        </w:rPr>
        <w:drawing>
          <wp:inline distT="0" distB="0" distL="0" distR="0" wp14:anchorId="46C54796" wp14:editId="446D0526">
            <wp:extent cx="6479540" cy="3950970"/>
            <wp:effectExtent l="0" t="0" r="0" b="0"/>
            <wp:docPr id="35390921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9092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15160" w14:textId="77777777" w:rsidR="001261CD" w:rsidRDefault="001261CD" w:rsidP="001261CD">
      <w:pPr>
        <w:pStyle w:val="ECEcorps"/>
        <w:numPr>
          <w:ilvl w:val="0"/>
          <w:numId w:val="19"/>
        </w:numPr>
        <w:rPr>
          <w:rFonts w:eastAsia="Arial Unicode MS"/>
        </w:rPr>
      </w:pPr>
      <w:r>
        <w:rPr>
          <w:rFonts w:eastAsia="Arial Unicode MS"/>
        </w:rPr>
        <w:t xml:space="preserve">En exploitant la courbe de suivi pH-métrique, déterminer le deuxième volume équivalent : </w:t>
      </w:r>
      <w:r w:rsidRPr="005C61B7">
        <w:rPr>
          <w:rFonts w:eastAsia="Arial Unicode MS"/>
          <w:i/>
          <w:iCs/>
        </w:rPr>
        <w:t>V</w:t>
      </w:r>
      <w:r w:rsidRPr="005C61B7">
        <w:rPr>
          <w:rFonts w:eastAsia="Arial Unicode MS"/>
          <w:i/>
          <w:iCs/>
          <w:vertAlign w:val="subscript"/>
        </w:rPr>
        <w:t>eq2</w:t>
      </w:r>
      <w:r>
        <w:rPr>
          <w:rFonts w:eastAsia="Arial Unicode MS"/>
        </w:rPr>
        <w:t>.</w:t>
      </w:r>
    </w:p>
    <w:p w14:paraId="505BAA17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7990281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9E82F15" w14:textId="77777777" w:rsidR="00EA38A5" w:rsidRDefault="00EA38A5" w:rsidP="00EA38A5">
      <w:pPr>
        <w:pStyle w:val="ECEcorps"/>
        <w:ind w:left="720"/>
      </w:pPr>
    </w:p>
    <w:p w14:paraId="77F6B304" w14:textId="21A534D2" w:rsidR="001261CD" w:rsidRDefault="001261CD" w:rsidP="001261CD">
      <w:pPr>
        <w:pStyle w:val="ECEcorps"/>
        <w:numPr>
          <w:ilvl w:val="0"/>
          <w:numId w:val="19"/>
        </w:numPr>
      </w:pPr>
      <w:r>
        <w:t xml:space="preserve">Calculer la concentration en quantité de matière de l’ion </w:t>
      </w:r>
      <m:oMath>
        <m:r>
          <m:rPr>
            <m:nor/>
          </m:rPr>
          <m:t>C</m:t>
        </m:r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3</m:t>
            </m:r>
          </m:sub>
          <m:sup>
            <m:r>
              <m:rPr>
                <m:nor/>
              </m:rPr>
              <m:t>2</m:t>
            </m:r>
            <m:r>
              <m:rPr>
                <m:nor/>
              </m:rPr>
              <w:rPr>
                <w:rFonts w:ascii="Cambria Math"/>
              </w:rPr>
              <m:t xml:space="preserve"> </m:t>
            </m:r>
            <m:r>
              <m:rPr>
                <m:sty m:val="p"/>
              </m:rPr>
              <w:rPr>
                <w:rFonts w:ascii="Cambria Math" w:hAnsi="Cambria Math"/>
                <w:vertAlign w:val="superscript"/>
              </w:rPr>
              <m:t>-</m:t>
            </m:r>
          </m:sup>
        </m:sSubSup>
      </m:oMath>
      <w:r>
        <w:t xml:space="preserve"> </w:t>
      </w:r>
      <w:r w:rsidR="00EA38A5">
        <w:t xml:space="preserve">notée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m:rPr>
                <m:nor/>
              </m:rPr>
              <m:t>C</m:t>
            </m:r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m:rPr>
                    <m:nor/>
                  </m:rPr>
                  <m:t>O</m:t>
                </m:r>
              </m:e>
              <m:sub>
                <m:r>
                  <m:rPr>
                    <m:nor/>
                  </m:rPr>
                  <m:t>3</m:t>
                </m:r>
              </m:sub>
              <m:sup>
                <m:r>
                  <m:rPr>
                    <m:nor/>
                  </m:rPr>
                  <m:t>2</m:t>
                </m:r>
                <m:r>
                  <m:rPr>
                    <m:nor/>
                  </m:rPr>
                  <w:rPr>
                    <w:vertAlign w:val="superscript"/>
                  </w:rPr>
                  <m:t>-</m:t>
                </m:r>
              </m:sup>
            </m:sSubSup>
          </m:e>
        </m:d>
        <m:r>
          <w:rPr>
            <w:rFonts w:ascii="Cambria Math" w:hAnsi="Cambria Math"/>
          </w:rPr>
          <m:t>.</m:t>
        </m:r>
      </m:oMath>
    </w:p>
    <w:p w14:paraId="4E3EA5D3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46C75C7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03F42AC" w14:textId="77777777" w:rsidR="00282C7D" w:rsidRDefault="00282C7D" w:rsidP="001261CD">
      <w:pPr>
        <w:pStyle w:val="ECErponse"/>
        <w:rPr>
          <w:rFonts w:eastAsia="Arial Unicode MS"/>
        </w:rPr>
      </w:pPr>
    </w:p>
    <w:p w14:paraId="29121915" w14:textId="77777777" w:rsidR="001261CD" w:rsidRDefault="001261CD" w:rsidP="001261CD">
      <w:pPr>
        <w:pStyle w:val="ECEcorps"/>
        <w:numPr>
          <w:ilvl w:val="0"/>
          <w:numId w:val="19"/>
        </w:numPr>
      </w:pPr>
      <w:r>
        <w:t xml:space="preserve">En déduire le coefficient stœchiométrique </w:t>
      </w:r>
      <w:r w:rsidRPr="00C61648">
        <w:t>a</w:t>
      </w:r>
      <w:r>
        <w:t>.</w:t>
      </w:r>
    </w:p>
    <w:p w14:paraId="3659034F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0FE0CEE2" w14:textId="77777777" w:rsidR="001261CD" w:rsidRDefault="001261CD" w:rsidP="001261CD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883F202" w14:textId="7267E6EC" w:rsidR="00B57789" w:rsidRDefault="00B57789" w:rsidP="001261CD">
      <w:pPr>
        <w:pStyle w:val="ECErponse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261CD" w14:paraId="03EFA4AC" w14:textId="77777777" w:rsidTr="008C70E9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8CA384" w14:textId="77777777" w:rsidR="001261C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69A52A" w14:textId="1FFC3376" w:rsidR="001261CD" w:rsidRDefault="001261CD" w:rsidP="008C70E9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6F22E86" w14:textId="77777777" w:rsidR="001261C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261CD" w14:paraId="273B7606" w14:textId="77777777" w:rsidTr="008C70E9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B8D13BB" w14:textId="77777777" w:rsidR="001261CD" w:rsidRPr="00592F79" w:rsidRDefault="001261CD" w:rsidP="008C70E9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E3ABE16" w14:textId="77777777" w:rsidR="001261CD" w:rsidRPr="0009288D" w:rsidRDefault="001261CD" w:rsidP="008C70E9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</w:t>
            </w:r>
          </w:p>
          <w:p w14:paraId="7E9AFA9A" w14:textId="77777777" w:rsidR="001261CD" w:rsidRDefault="001261CD" w:rsidP="008C70E9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A8CD105" w14:textId="77777777" w:rsidR="001261CD" w:rsidRDefault="001261CD" w:rsidP="008C70E9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F2B896A" w14:textId="77777777" w:rsidR="001261CD" w:rsidRDefault="001261CD" w:rsidP="001261CD">
      <w:pPr>
        <w:pStyle w:val="ECEcorps"/>
      </w:pPr>
    </w:p>
    <w:p w14:paraId="64AB51D3" w14:textId="77777777" w:rsidR="00282C7D" w:rsidRPr="00A436E8" w:rsidRDefault="00282C7D" w:rsidP="001261CD">
      <w:pPr>
        <w:pStyle w:val="ECEcorps"/>
      </w:pPr>
    </w:p>
    <w:p w14:paraId="545F6466" w14:textId="32E29300" w:rsidR="00E26870" w:rsidRPr="003C13F9" w:rsidRDefault="00B06A5C" w:rsidP="00E26870">
      <w:pPr>
        <w:pStyle w:val="ECEpartie"/>
      </w:pPr>
      <w:bookmarkStart w:id="11" w:name="_Toc482638816"/>
      <w:bookmarkStart w:id="12" w:name="_Toc500182693"/>
      <w:r>
        <w:t>Comparaison des deux résultats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E9321E">
        <w:rPr>
          <w:b w:val="0"/>
          <w:bCs/>
        </w:rPr>
        <w:t>10</w:t>
      </w:r>
      <w:r w:rsidR="00E26870" w:rsidRPr="00FF78A1">
        <w:rPr>
          <w:b w:val="0"/>
          <w:bCs/>
        </w:rPr>
        <w:t xml:space="preserve"> minutes conseillées)</w:t>
      </w:r>
      <w:bookmarkEnd w:id="11"/>
      <w:bookmarkEnd w:id="12"/>
    </w:p>
    <w:p w14:paraId="6A9B8BF2" w14:textId="77777777" w:rsidR="00E26870" w:rsidRPr="001F323B" w:rsidRDefault="00E26870" w:rsidP="00E26870">
      <w:pPr>
        <w:pStyle w:val="ECEcorps"/>
        <w:rPr>
          <w:bCs/>
        </w:rPr>
      </w:pPr>
    </w:p>
    <w:p w14:paraId="3D05C73B" w14:textId="50FE1EB2" w:rsidR="00F066F7" w:rsidRDefault="001F323B" w:rsidP="00E26870">
      <w:pPr>
        <w:pStyle w:val="ECEcorps"/>
        <w:rPr>
          <w:bCs/>
        </w:rPr>
      </w:pPr>
      <w:r w:rsidRPr="001F323B">
        <w:rPr>
          <w:bCs/>
        </w:rPr>
        <w:t xml:space="preserve">Le programme </w:t>
      </w:r>
      <w:r w:rsidR="002B6FF9">
        <w:rPr>
          <w:bCs/>
        </w:rPr>
        <w:t>en langage P</w:t>
      </w:r>
      <w:r>
        <w:rPr>
          <w:bCs/>
        </w:rPr>
        <w:t>ython</w:t>
      </w:r>
      <w:r w:rsidR="00211DAA">
        <w:rPr>
          <w:bCs/>
        </w:rPr>
        <w:t xml:space="preserve"> incertitudes.py</w:t>
      </w:r>
      <w:r>
        <w:rPr>
          <w:bCs/>
        </w:rPr>
        <w:t xml:space="preserve"> permet de calculer l’incertitude type pour les coefficients </w:t>
      </w:r>
      <w:r w:rsidRPr="005C39A9">
        <w:rPr>
          <w:bCs/>
        </w:rPr>
        <w:t>a</w:t>
      </w:r>
      <w:r>
        <w:rPr>
          <w:bCs/>
        </w:rPr>
        <w:t xml:space="preserve"> et </w:t>
      </w:r>
      <w:r w:rsidRPr="005C39A9">
        <w:rPr>
          <w:bCs/>
        </w:rPr>
        <w:t>b</w:t>
      </w:r>
      <w:r>
        <w:rPr>
          <w:bCs/>
        </w:rPr>
        <w:t xml:space="preserve"> en utilisant la méthode de Monte-Carlo.</w:t>
      </w:r>
    </w:p>
    <w:p w14:paraId="0DA2682F" w14:textId="77777777" w:rsidR="00282C7D" w:rsidRDefault="00282C7D" w:rsidP="00E26870">
      <w:pPr>
        <w:pStyle w:val="ECEcorps"/>
        <w:rPr>
          <w:bCs/>
        </w:rPr>
      </w:pPr>
    </w:p>
    <w:p w14:paraId="476ABF44" w14:textId="1968C30A" w:rsidR="001F323B" w:rsidRDefault="001F323B" w:rsidP="009117D2">
      <w:pPr>
        <w:pStyle w:val="ECEcorps"/>
        <w:numPr>
          <w:ilvl w:val="0"/>
          <w:numId w:val="17"/>
        </w:numPr>
      </w:pPr>
      <w:r w:rsidRPr="009117D2">
        <w:t>Compléter les lignes</w:t>
      </w:r>
      <w:r w:rsidR="000C38E5">
        <w:t xml:space="preserve"> </w:t>
      </w:r>
      <w:r w:rsidR="001C2DF3">
        <w:t>4</w:t>
      </w:r>
      <w:r w:rsidRPr="009117D2">
        <w:t xml:space="preserve"> et </w:t>
      </w:r>
      <w:r w:rsidR="001C2DF3">
        <w:t>5</w:t>
      </w:r>
      <w:r w:rsidRPr="009117D2">
        <w:t xml:space="preserve"> du programme avec les valeurs mesurées des volumes équivalents</w:t>
      </w:r>
      <w:r w:rsidR="00EA38A5">
        <w:t>. P</w:t>
      </w:r>
      <w:r w:rsidR="002B6FF9">
        <w:t xml:space="preserve">our rappel, </w:t>
      </w:r>
      <w:r w:rsidR="000C38E5">
        <w:t xml:space="preserve">en </w:t>
      </w:r>
      <w:r w:rsidR="002B6FF9">
        <w:t>P</w:t>
      </w:r>
      <w:r w:rsidR="000C38E5">
        <w:t xml:space="preserve">ython, une valeur décimale se note avec un </w:t>
      </w:r>
      <w:r w:rsidR="001978DD">
        <w:t xml:space="preserve">point </w:t>
      </w:r>
      <w:proofErr w:type="gramStart"/>
      <w:r w:rsidR="001978DD">
        <w:t>« </w:t>
      </w:r>
      <w:r w:rsidR="000C38E5">
        <w:t>.</w:t>
      </w:r>
      <w:proofErr w:type="gramEnd"/>
      <w:r w:rsidR="00763542">
        <w:t> »</w:t>
      </w:r>
      <w:r w:rsidR="001978DD">
        <w:t xml:space="preserve"> </w:t>
      </w:r>
      <w:r w:rsidR="000C38E5">
        <w:t>et non une</w:t>
      </w:r>
      <w:r w:rsidR="001978DD">
        <w:t xml:space="preserve"> virgule</w:t>
      </w:r>
      <w:r w:rsidR="000C38E5">
        <w:t xml:space="preserve"> </w:t>
      </w:r>
      <w:r w:rsidR="00763542">
        <w:t>« </w:t>
      </w:r>
      <w:r w:rsidR="000C38E5">
        <w:t>,</w:t>
      </w:r>
      <w:r w:rsidR="00763542">
        <w:t> »</w:t>
      </w:r>
      <w:r w:rsidR="000C38E5">
        <w:t>.</w:t>
      </w:r>
    </w:p>
    <w:p w14:paraId="22599988" w14:textId="77777777" w:rsidR="00282C7D" w:rsidRPr="009117D2" w:rsidRDefault="00282C7D" w:rsidP="00282C7D">
      <w:pPr>
        <w:pStyle w:val="ECEcorps"/>
        <w:ind w:left="720"/>
      </w:pPr>
    </w:p>
    <w:p w14:paraId="296E1A91" w14:textId="384AC735" w:rsidR="001F323B" w:rsidRDefault="001F323B" w:rsidP="009117D2">
      <w:pPr>
        <w:pStyle w:val="ECEcorps"/>
        <w:numPr>
          <w:ilvl w:val="0"/>
          <w:numId w:val="17"/>
        </w:numPr>
      </w:pPr>
      <w:r w:rsidRPr="009117D2">
        <w:t>Exécuter le programme et noter</w:t>
      </w:r>
      <w:r w:rsidR="00EA38A5">
        <w:t xml:space="preserve"> ci-dessous</w:t>
      </w:r>
      <w:r w:rsidRPr="009117D2">
        <w:t xml:space="preserve"> les valeurs des incertitudes types.</w:t>
      </w:r>
    </w:p>
    <w:p w14:paraId="600444C3" w14:textId="77777777" w:rsidR="00272CF9" w:rsidRDefault="00272CF9" w:rsidP="00272CF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4569654" w14:textId="28D1D2A2" w:rsidR="00282C7D" w:rsidRDefault="00272CF9" w:rsidP="00272CF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136458C5" w14:textId="77777777" w:rsidR="00272CF9" w:rsidRDefault="00272CF9" w:rsidP="00272CF9">
      <w:pPr>
        <w:pStyle w:val="ECEcorps"/>
      </w:pPr>
    </w:p>
    <w:p w14:paraId="69C2F05B" w14:textId="33A13735" w:rsidR="00272CF9" w:rsidRDefault="00EA38A5" w:rsidP="00282C7D">
      <w:pPr>
        <w:pStyle w:val="ECEcorps"/>
        <w:numPr>
          <w:ilvl w:val="0"/>
          <w:numId w:val="17"/>
        </w:numPr>
      </w:pPr>
      <w:r>
        <w:t>Étudier la compatibilité entre l</w:t>
      </w:r>
      <w:r w:rsidR="00272CF9">
        <w:t xml:space="preserve">es valeurs mesurées pour </w:t>
      </w:r>
      <w:r w:rsidR="005C39A9">
        <w:t xml:space="preserve">les coefficients </w:t>
      </w:r>
      <w:r w:rsidR="00272CF9" w:rsidRPr="005C39A9">
        <w:t>a</w:t>
      </w:r>
      <w:r w:rsidR="00272CF9">
        <w:t xml:space="preserve"> et </w:t>
      </w:r>
      <w:r w:rsidR="00272CF9" w:rsidRPr="005C39A9">
        <w:t>b</w:t>
      </w:r>
      <w:r w:rsidR="00272CF9">
        <w:t xml:space="preserve"> </w:t>
      </w:r>
      <w:r>
        <w:t>et</w:t>
      </w:r>
      <w:r w:rsidR="00272CF9">
        <w:t xml:space="preserve"> les valeurs</w:t>
      </w:r>
      <w:r w:rsidR="00FE3523">
        <w:t xml:space="preserve"> tabulées</w:t>
      </w:r>
      <w:r>
        <w:t xml:space="preserve"> et noter ci-dessous la conclusion. Proposer le cas échéant une explication aux écarts constatés.</w:t>
      </w:r>
    </w:p>
    <w:p w14:paraId="768BC6D2" w14:textId="77777777" w:rsidR="00272CF9" w:rsidRDefault="00272CF9" w:rsidP="00272CF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6B57587A" w14:textId="77777777" w:rsidR="00272CF9" w:rsidRDefault="00272CF9" w:rsidP="00272CF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2360FDF3" w14:textId="77777777" w:rsidR="00272CF9" w:rsidRDefault="00272CF9" w:rsidP="00272CF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5AFB0BB2" w14:textId="77777777" w:rsidR="00272CF9" w:rsidRDefault="00272CF9" w:rsidP="00272CF9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DAE0615" w14:textId="77777777" w:rsidR="001A5A04" w:rsidRDefault="001A5A04" w:rsidP="001A5A04">
      <w:pPr>
        <w:pStyle w:val="ECErponse"/>
        <w:rPr>
          <w:rFonts w:eastAsia="Arial Unicode MS"/>
        </w:rPr>
      </w:pPr>
      <w:r>
        <w:rPr>
          <w:rFonts w:eastAsia="Arial Unicode MS"/>
        </w:rPr>
        <w:t>………………………………………………………………………………………………………………………………………</w:t>
      </w:r>
    </w:p>
    <w:p w14:paraId="7EEE9F44" w14:textId="77777777" w:rsidR="00272CF9" w:rsidRPr="009117D2" w:rsidRDefault="00272CF9" w:rsidP="00272CF9">
      <w:pPr>
        <w:pStyle w:val="ECEcorps"/>
      </w:pPr>
    </w:p>
    <w:p w14:paraId="38059D20" w14:textId="77777777" w:rsidR="00463E16" w:rsidRDefault="00463E16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00A03F" w14:textId="77777777" w:rsidR="006A6043" w:rsidRDefault="006A6043" w:rsidP="0008058B">
      <w:r>
        <w:separator/>
      </w:r>
    </w:p>
  </w:endnote>
  <w:endnote w:type="continuationSeparator" w:id="0">
    <w:p w14:paraId="593E1F6A" w14:textId="77777777" w:rsidR="006A6043" w:rsidRDefault="006A604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71F0B6B5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11596F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11596F">
      <w:fldChar w:fldCharType="begin"/>
    </w:r>
    <w:r w:rsidR="0011596F">
      <w:instrText xml:space="preserve"> NUMPAGES  </w:instrText>
    </w:r>
    <w:r w:rsidR="0011596F">
      <w:fldChar w:fldCharType="separate"/>
    </w:r>
    <w:r w:rsidR="0011596F">
      <w:rPr>
        <w:noProof/>
      </w:rPr>
      <w:t>5</w:t>
    </w:r>
    <w:r w:rsidR="0011596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A049BC" w14:textId="77777777" w:rsidR="006A6043" w:rsidRDefault="006A6043" w:rsidP="0008058B">
      <w:r>
        <w:separator/>
      </w:r>
    </w:p>
  </w:footnote>
  <w:footnote w:type="continuationSeparator" w:id="0">
    <w:p w14:paraId="5090E974" w14:textId="77777777" w:rsidR="006A6043" w:rsidRDefault="006A604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724B3890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854918">
      <w:rPr>
        <w:b/>
        <w:sz w:val="24"/>
        <w:szCs w:val="24"/>
      </w:rPr>
      <w:t>PERCARBONATE DE SODIUM</w:t>
    </w:r>
    <w:r>
      <w:tab/>
      <w:t>Session</w:t>
    </w:r>
  </w:p>
  <w:p w14:paraId="37DE348B" w14:textId="24E742F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63E16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448689D"/>
    <w:multiLevelType w:val="hybridMultilevel"/>
    <w:tmpl w:val="487AC228"/>
    <w:lvl w:ilvl="0" w:tplc="FFFFFFFF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A0E7F"/>
    <w:multiLevelType w:val="hybridMultilevel"/>
    <w:tmpl w:val="7F52DC92"/>
    <w:lvl w:ilvl="0" w:tplc="187CCAA8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C3D13"/>
    <w:multiLevelType w:val="hybridMultilevel"/>
    <w:tmpl w:val="53EAB55E"/>
    <w:lvl w:ilvl="0" w:tplc="3078FC5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D76F74"/>
    <w:multiLevelType w:val="hybridMultilevel"/>
    <w:tmpl w:val="ECAE62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441821"/>
    <w:multiLevelType w:val="hybridMultilevel"/>
    <w:tmpl w:val="316ED8DC"/>
    <w:lvl w:ilvl="0" w:tplc="FFFFFFFF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C905CE"/>
    <w:multiLevelType w:val="hybridMultilevel"/>
    <w:tmpl w:val="888C0C14"/>
    <w:lvl w:ilvl="0" w:tplc="C032B8CC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44479FA"/>
    <w:multiLevelType w:val="hybridMultilevel"/>
    <w:tmpl w:val="091A87D2"/>
    <w:lvl w:ilvl="0" w:tplc="FFFFFFFF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6C3D2D8E"/>
    <w:multiLevelType w:val="hybridMultilevel"/>
    <w:tmpl w:val="59ACB8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983EBE"/>
    <w:multiLevelType w:val="hybridMultilevel"/>
    <w:tmpl w:val="DCBA63D6"/>
    <w:lvl w:ilvl="0" w:tplc="FFFFFFFF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20779"/>
    <w:multiLevelType w:val="hybridMultilevel"/>
    <w:tmpl w:val="DBB8E2DC"/>
    <w:lvl w:ilvl="0" w:tplc="FFFFFFFF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EB1BC8"/>
    <w:multiLevelType w:val="hybridMultilevel"/>
    <w:tmpl w:val="9754F182"/>
    <w:lvl w:ilvl="0" w:tplc="3078FC5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10"/>
  </w:num>
  <w:num w:numId="10">
    <w:abstractNumId w:val="4"/>
  </w:num>
  <w:num w:numId="11">
    <w:abstractNumId w:val="12"/>
  </w:num>
  <w:num w:numId="12">
    <w:abstractNumId w:val="15"/>
  </w:num>
  <w:num w:numId="13">
    <w:abstractNumId w:val="1"/>
  </w:num>
  <w:num w:numId="14">
    <w:abstractNumId w:val="9"/>
  </w:num>
  <w:num w:numId="15">
    <w:abstractNumId w:val="3"/>
  </w:num>
  <w:num w:numId="16">
    <w:abstractNumId w:val="13"/>
  </w:num>
  <w:num w:numId="17">
    <w:abstractNumId w:val="14"/>
  </w:num>
  <w:num w:numId="18">
    <w:abstractNumId w:val="5"/>
  </w:num>
  <w:num w:numId="19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39C4"/>
    <w:rsid w:val="00024878"/>
    <w:rsid w:val="0003345D"/>
    <w:rsid w:val="00036419"/>
    <w:rsid w:val="0004404D"/>
    <w:rsid w:val="00044830"/>
    <w:rsid w:val="000452AF"/>
    <w:rsid w:val="0005057E"/>
    <w:rsid w:val="00052427"/>
    <w:rsid w:val="0005391B"/>
    <w:rsid w:val="00057AA1"/>
    <w:rsid w:val="00060606"/>
    <w:rsid w:val="000730EC"/>
    <w:rsid w:val="0008058B"/>
    <w:rsid w:val="0009288D"/>
    <w:rsid w:val="00094B9D"/>
    <w:rsid w:val="00097684"/>
    <w:rsid w:val="000A0EF6"/>
    <w:rsid w:val="000A35F6"/>
    <w:rsid w:val="000A3EEE"/>
    <w:rsid w:val="000A44CB"/>
    <w:rsid w:val="000A4DD1"/>
    <w:rsid w:val="000A5184"/>
    <w:rsid w:val="000A7BEB"/>
    <w:rsid w:val="000A7E22"/>
    <w:rsid w:val="000B1584"/>
    <w:rsid w:val="000B29F2"/>
    <w:rsid w:val="000C0C10"/>
    <w:rsid w:val="000C38E5"/>
    <w:rsid w:val="000C3CAE"/>
    <w:rsid w:val="000D189A"/>
    <w:rsid w:val="000D3D7B"/>
    <w:rsid w:val="000D4C7E"/>
    <w:rsid w:val="000D767E"/>
    <w:rsid w:val="000E11E8"/>
    <w:rsid w:val="000E3B15"/>
    <w:rsid w:val="000E6CD3"/>
    <w:rsid w:val="000F09CE"/>
    <w:rsid w:val="000F2199"/>
    <w:rsid w:val="000F4F58"/>
    <w:rsid w:val="000F5562"/>
    <w:rsid w:val="000F57FB"/>
    <w:rsid w:val="001011AE"/>
    <w:rsid w:val="00105BA3"/>
    <w:rsid w:val="0011596F"/>
    <w:rsid w:val="00117BB9"/>
    <w:rsid w:val="001227DD"/>
    <w:rsid w:val="001261CD"/>
    <w:rsid w:val="00127337"/>
    <w:rsid w:val="0013056C"/>
    <w:rsid w:val="00136091"/>
    <w:rsid w:val="00154171"/>
    <w:rsid w:val="00154704"/>
    <w:rsid w:val="00156524"/>
    <w:rsid w:val="0016304D"/>
    <w:rsid w:val="00180BB9"/>
    <w:rsid w:val="00184590"/>
    <w:rsid w:val="00185C9A"/>
    <w:rsid w:val="001946FD"/>
    <w:rsid w:val="00194A94"/>
    <w:rsid w:val="00195444"/>
    <w:rsid w:val="001978DD"/>
    <w:rsid w:val="00197F7D"/>
    <w:rsid w:val="00197FD0"/>
    <w:rsid w:val="001A032B"/>
    <w:rsid w:val="001A07C5"/>
    <w:rsid w:val="001A43AF"/>
    <w:rsid w:val="001A5A04"/>
    <w:rsid w:val="001A5F0A"/>
    <w:rsid w:val="001B5CD4"/>
    <w:rsid w:val="001B64AB"/>
    <w:rsid w:val="001B6AE5"/>
    <w:rsid w:val="001B6BCD"/>
    <w:rsid w:val="001B7D1F"/>
    <w:rsid w:val="001C1B1D"/>
    <w:rsid w:val="001C2DF3"/>
    <w:rsid w:val="001C388B"/>
    <w:rsid w:val="001C50C9"/>
    <w:rsid w:val="001C7882"/>
    <w:rsid w:val="001E0918"/>
    <w:rsid w:val="001E36BA"/>
    <w:rsid w:val="001E51A9"/>
    <w:rsid w:val="001E5AD8"/>
    <w:rsid w:val="001E6BF0"/>
    <w:rsid w:val="001E735E"/>
    <w:rsid w:val="001F2B63"/>
    <w:rsid w:val="001F323B"/>
    <w:rsid w:val="001F3BEA"/>
    <w:rsid w:val="001F42A2"/>
    <w:rsid w:val="001F5398"/>
    <w:rsid w:val="001F6316"/>
    <w:rsid w:val="001F67FD"/>
    <w:rsid w:val="00211DAA"/>
    <w:rsid w:val="00222333"/>
    <w:rsid w:val="0023590A"/>
    <w:rsid w:val="00235CF8"/>
    <w:rsid w:val="002402D0"/>
    <w:rsid w:val="002406F0"/>
    <w:rsid w:val="002436AD"/>
    <w:rsid w:val="002570A7"/>
    <w:rsid w:val="00265707"/>
    <w:rsid w:val="00267E4F"/>
    <w:rsid w:val="00272204"/>
    <w:rsid w:val="00272CF9"/>
    <w:rsid w:val="00272D72"/>
    <w:rsid w:val="002739E2"/>
    <w:rsid w:val="00282C7D"/>
    <w:rsid w:val="00297830"/>
    <w:rsid w:val="002B09E7"/>
    <w:rsid w:val="002B11C4"/>
    <w:rsid w:val="002B2244"/>
    <w:rsid w:val="002B44A4"/>
    <w:rsid w:val="002B6FF9"/>
    <w:rsid w:val="002C3CC3"/>
    <w:rsid w:val="002E4128"/>
    <w:rsid w:val="002E68C6"/>
    <w:rsid w:val="002E7086"/>
    <w:rsid w:val="00305D9F"/>
    <w:rsid w:val="00312F6B"/>
    <w:rsid w:val="00313B78"/>
    <w:rsid w:val="00314F87"/>
    <w:rsid w:val="003167DB"/>
    <w:rsid w:val="00317EBC"/>
    <w:rsid w:val="00326477"/>
    <w:rsid w:val="00332943"/>
    <w:rsid w:val="00332C86"/>
    <w:rsid w:val="00333AAE"/>
    <w:rsid w:val="00335B86"/>
    <w:rsid w:val="0033711D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840"/>
    <w:rsid w:val="00380A67"/>
    <w:rsid w:val="003839E3"/>
    <w:rsid w:val="003869AD"/>
    <w:rsid w:val="00392182"/>
    <w:rsid w:val="0039367C"/>
    <w:rsid w:val="003958EB"/>
    <w:rsid w:val="00397E4F"/>
    <w:rsid w:val="003A114B"/>
    <w:rsid w:val="003B15C1"/>
    <w:rsid w:val="003B41FF"/>
    <w:rsid w:val="003B5BE9"/>
    <w:rsid w:val="003C0A55"/>
    <w:rsid w:val="003C13F9"/>
    <w:rsid w:val="003C6A7A"/>
    <w:rsid w:val="003D2DB2"/>
    <w:rsid w:val="003E0466"/>
    <w:rsid w:val="003F01EF"/>
    <w:rsid w:val="003F2ACA"/>
    <w:rsid w:val="003F5DFB"/>
    <w:rsid w:val="00400882"/>
    <w:rsid w:val="0040611E"/>
    <w:rsid w:val="00407973"/>
    <w:rsid w:val="004079DA"/>
    <w:rsid w:val="00412756"/>
    <w:rsid w:val="004143AF"/>
    <w:rsid w:val="004149CC"/>
    <w:rsid w:val="004255BE"/>
    <w:rsid w:val="00430881"/>
    <w:rsid w:val="004314C1"/>
    <w:rsid w:val="0043310A"/>
    <w:rsid w:val="004470BA"/>
    <w:rsid w:val="00452138"/>
    <w:rsid w:val="00455CA0"/>
    <w:rsid w:val="00457661"/>
    <w:rsid w:val="00460D1B"/>
    <w:rsid w:val="0046348C"/>
    <w:rsid w:val="00463E16"/>
    <w:rsid w:val="0046515C"/>
    <w:rsid w:val="00476C4B"/>
    <w:rsid w:val="0048334F"/>
    <w:rsid w:val="00484BB6"/>
    <w:rsid w:val="00486CC1"/>
    <w:rsid w:val="00490BE1"/>
    <w:rsid w:val="00494687"/>
    <w:rsid w:val="004950A1"/>
    <w:rsid w:val="004951F3"/>
    <w:rsid w:val="004955A9"/>
    <w:rsid w:val="00496711"/>
    <w:rsid w:val="004A59BC"/>
    <w:rsid w:val="004B461A"/>
    <w:rsid w:val="004B701D"/>
    <w:rsid w:val="004B7AC0"/>
    <w:rsid w:val="004C193F"/>
    <w:rsid w:val="004C486D"/>
    <w:rsid w:val="004C63B9"/>
    <w:rsid w:val="004C7336"/>
    <w:rsid w:val="004D093F"/>
    <w:rsid w:val="004E20EE"/>
    <w:rsid w:val="004E3F39"/>
    <w:rsid w:val="004E7A99"/>
    <w:rsid w:val="004E7C5D"/>
    <w:rsid w:val="004F39E2"/>
    <w:rsid w:val="004F58C7"/>
    <w:rsid w:val="004F7FE3"/>
    <w:rsid w:val="005001DF"/>
    <w:rsid w:val="0050165B"/>
    <w:rsid w:val="00501769"/>
    <w:rsid w:val="00511500"/>
    <w:rsid w:val="00514057"/>
    <w:rsid w:val="0051466E"/>
    <w:rsid w:val="00514F40"/>
    <w:rsid w:val="00516EED"/>
    <w:rsid w:val="005232A9"/>
    <w:rsid w:val="005257E4"/>
    <w:rsid w:val="0052797B"/>
    <w:rsid w:val="00527A98"/>
    <w:rsid w:val="00530199"/>
    <w:rsid w:val="00531889"/>
    <w:rsid w:val="0053548C"/>
    <w:rsid w:val="00535F25"/>
    <w:rsid w:val="0053639F"/>
    <w:rsid w:val="005367B5"/>
    <w:rsid w:val="00540265"/>
    <w:rsid w:val="005415CA"/>
    <w:rsid w:val="00543D49"/>
    <w:rsid w:val="00544F92"/>
    <w:rsid w:val="00545715"/>
    <w:rsid w:val="00545884"/>
    <w:rsid w:val="00555314"/>
    <w:rsid w:val="005641A0"/>
    <w:rsid w:val="0057024A"/>
    <w:rsid w:val="00572123"/>
    <w:rsid w:val="00574D92"/>
    <w:rsid w:val="005827DD"/>
    <w:rsid w:val="00593DD4"/>
    <w:rsid w:val="00595D70"/>
    <w:rsid w:val="005A3ADA"/>
    <w:rsid w:val="005A6352"/>
    <w:rsid w:val="005B6C51"/>
    <w:rsid w:val="005C39A9"/>
    <w:rsid w:val="005C61B7"/>
    <w:rsid w:val="005E207E"/>
    <w:rsid w:val="005F3ABA"/>
    <w:rsid w:val="006017BB"/>
    <w:rsid w:val="00603814"/>
    <w:rsid w:val="0060508C"/>
    <w:rsid w:val="00605834"/>
    <w:rsid w:val="0061108B"/>
    <w:rsid w:val="006220B0"/>
    <w:rsid w:val="00622A2D"/>
    <w:rsid w:val="006256F1"/>
    <w:rsid w:val="00641949"/>
    <w:rsid w:val="00641C53"/>
    <w:rsid w:val="00647B0F"/>
    <w:rsid w:val="0065758E"/>
    <w:rsid w:val="00660701"/>
    <w:rsid w:val="00670A39"/>
    <w:rsid w:val="00674F34"/>
    <w:rsid w:val="0067559A"/>
    <w:rsid w:val="00675DF7"/>
    <w:rsid w:val="00677361"/>
    <w:rsid w:val="00680CBA"/>
    <w:rsid w:val="00690708"/>
    <w:rsid w:val="00693925"/>
    <w:rsid w:val="006A0F26"/>
    <w:rsid w:val="006A1119"/>
    <w:rsid w:val="006A4982"/>
    <w:rsid w:val="006A6043"/>
    <w:rsid w:val="006B7D94"/>
    <w:rsid w:val="006C3642"/>
    <w:rsid w:val="006E4A76"/>
    <w:rsid w:val="006E61FC"/>
    <w:rsid w:val="006F3571"/>
    <w:rsid w:val="00700289"/>
    <w:rsid w:val="00700B7B"/>
    <w:rsid w:val="00703EF9"/>
    <w:rsid w:val="007146B9"/>
    <w:rsid w:val="007171FB"/>
    <w:rsid w:val="00720E29"/>
    <w:rsid w:val="0072170C"/>
    <w:rsid w:val="00721FAC"/>
    <w:rsid w:val="007248BF"/>
    <w:rsid w:val="00724A84"/>
    <w:rsid w:val="00736B78"/>
    <w:rsid w:val="00741025"/>
    <w:rsid w:val="00743578"/>
    <w:rsid w:val="007479C4"/>
    <w:rsid w:val="00750D77"/>
    <w:rsid w:val="00751CCC"/>
    <w:rsid w:val="00752C74"/>
    <w:rsid w:val="00760CD5"/>
    <w:rsid w:val="007623EF"/>
    <w:rsid w:val="00762F0F"/>
    <w:rsid w:val="00762FE0"/>
    <w:rsid w:val="00763542"/>
    <w:rsid w:val="00763655"/>
    <w:rsid w:val="00765773"/>
    <w:rsid w:val="00777A5A"/>
    <w:rsid w:val="0079155B"/>
    <w:rsid w:val="00791883"/>
    <w:rsid w:val="0079501B"/>
    <w:rsid w:val="007955D1"/>
    <w:rsid w:val="00795BD5"/>
    <w:rsid w:val="00797E9A"/>
    <w:rsid w:val="007A2EEC"/>
    <w:rsid w:val="007A51FA"/>
    <w:rsid w:val="007C2791"/>
    <w:rsid w:val="007C3B03"/>
    <w:rsid w:val="007D26EC"/>
    <w:rsid w:val="007D2CCF"/>
    <w:rsid w:val="007D359B"/>
    <w:rsid w:val="007E4458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45CFB"/>
    <w:rsid w:val="00845E73"/>
    <w:rsid w:val="0084698A"/>
    <w:rsid w:val="00847E64"/>
    <w:rsid w:val="00854918"/>
    <w:rsid w:val="00864E21"/>
    <w:rsid w:val="00871A0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30D"/>
    <w:rsid w:val="008A66EA"/>
    <w:rsid w:val="008B1679"/>
    <w:rsid w:val="008B1B0C"/>
    <w:rsid w:val="008B3457"/>
    <w:rsid w:val="008B35D6"/>
    <w:rsid w:val="008B3815"/>
    <w:rsid w:val="008C32B8"/>
    <w:rsid w:val="008C3710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30C4"/>
    <w:rsid w:val="008F43AF"/>
    <w:rsid w:val="008F4708"/>
    <w:rsid w:val="008F520D"/>
    <w:rsid w:val="00902E0B"/>
    <w:rsid w:val="00910A57"/>
    <w:rsid w:val="00910ACC"/>
    <w:rsid w:val="00910B6F"/>
    <w:rsid w:val="0091167B"/>
    <w:rsid w:val="009117D2"/>
    <w:rsid w:val="00915AEE"/>
    <w:rsid w:val="00917147"/>
    <w:rsid w:val="00927BFB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66530"/>
    <w:rsid w:val="00975D81"/>
    <w:rsid w:val="00977D3F"/>
    <w:rsid w:val="009850FD"/>
    <w:rsid w:val="009903B6"/>
    <w:rsid w:val="009A5591"/>
    <w:rsid w:val="009B3241"/>
    <w:rsid w:val="009B6DF1"/>
    <w:rsid w:val="009C00A8"/>
    <w:rsid w:val="009C268C"/>
    <w:rsid w:val="009D5DFA"/>
    <w:rsid w:val="009E0132"/>
    <w:rsid w:val="009E02D9"/>
    <w:rsid w:val="009E173E"/>
    <w:rsid w:val="009E1FCF"/>
    <w:rsid w:val="009E623B"/>
    <w:rsid w:val="009F3076"/>
    <w:rsid w:val="009F43E0"/>
    <w:rsid w:val="00A01302"/>
    <w:rsid w:val="00A027BC"/>
    <w:rsid w:val="00A05EB9"/>
    <w:rsid w:val="00A06F93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9FE"/>
    <w:rsid w:val="00A7237D"/>
    <w:rsid w:val="00A85B6D"/>
    <w:rsid w:val="00A960AB"/>
    <w:rsid w:val="00A96E30"/>
    <w:rsid w:val="00A97E44"/>
    <w:rsid w:val="00AB1C2D"/>
    <w:rsid w:val="00AC1F4D"/>
    <w:rsid w:val="00AC297C"/>
    <w:rsid w:val="00AC48FD"/>
    <w:rsid w:val="00AD0226"/>
    <w:rsid w:val="00AD1605"/>
    <w:rsid w:val="00AE1C5F"/>
    <w:rsid w:val="00AF12DB"/>
    <w:rsid w:val="00AF7717"/>
    <w:rsid w:val="00B06A5C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17BC"/>
    <w:rsid w:val="00B53F98"/>
    <w:rsid w:val="00B57789"/>
    <w:rsid w:val="00B63ABE"/>
    <w:rsid w:val="00B64DBE"/>
    <w:rsid w:val="00B67C2D"/>
    <w:rsid w:val="00B7616B"/>
    <w:rsid w:val="00B827D4"/>
    <w:rsid w:val="00B90845"/>
    <w:rsid w:val="00B9478E"/>
    <w:rsid w:val="00BA3FD2"/>
    <w:rsid w:val="00BA5030"/>
    <w:rsid w:val="00BA7028"/>
    <w:rsid w:val="00BB5D1A"/>
    <w:rsid w:val="00BC4D49"/>
    <w:rsid w:val="00BD2046"/>
    <w:rsid w:val="00BE2432"/>
    <w:rsid w:val="00BF194C"/>
    <w:rsid w:val="00BF45AB"/>
    <w:rsid w:val="00BF6045"/>
    <w:rsid w:val="00BF661D"/>
    <w:rsid w:val="00BF78FE"/>
    <w:rsid w:val="00C03A82"/>
    <w:rsid w:val="00C06213"/>
    <w:rsid w:val="00C06CE9"/>
    <w:rsid w:val="00C17467"/>
    <w:rsid w:val="00C2065A"/>
    <w:rsid w:val="00C22A4C"/>
    <w:rsid w:val="00C23E7C"/>
    <w:rsid w:val="00C24FEE"/>
    <w:rsid w:val="00C3270A"/>
    <w:rsid w:val="00C41B19"/>
    <w:rsid w:val="00C41EB2"/>
    <w:rsid w:val="00C464FD"/>
    <w:rsid w:val="00C467EB"/>
    <w:rsid w:val="00C53044"/>
    <w:rsid w:val="00C5502B"/>
    <w:rsid w:val="00C550C6"/>
    <w:rsid w:val="00C60133"/>
    <w:rsid w:val="00C60969"/>
    <w:rsid w:val="00C60BE5"/>
    <w:rsid w:val="00C61141"/>
    <w:rsid w:val="00C61648"/>
    <w:rsid w:val="00C623E7"/>
    <w:rsid w:val="00C63E35"/>
    <w:rsid w:val="00C72515"/>
    <w:rsid w:val="00C74BFD"/>
    <w:rsid w:val="00C978C0"/>
    <w:rsid w:val="00CA1A4D"/>
    <w:rsid w:val="00CA2BF3"/>
    <w:rsid w:val="00CC27F7"/>
    <w:rsid w:val="00CC57B9"/>
    <w:rsid w:val="00CC695B"/>
    <w:rsid w:val="00CD1F8A"/>
    <w:rsid w:val="00CD300B"/>
    <w:rsid w:val="00CD5F5E"/>
    <w:rsid w:val="00CD79E8"/>
    <w:rsid w:val="00CE4EF5"/>
    <w:rsid w:val="00CE6AA4"/>
    <w:rsid w:val="00D02BCD"/>
    <w:rsid w:val="00D0324F"/>
    <w:rsid w:val="00D073A6"/>
    <w:rsid w:val="00D17D75"/>
    <w:rsid w:val="00D20F73"/>
    <w:rsid w:val="00D305ED"/>
    <w:rsid w:val="00D306ED"/>
    <w:rsid w:val="00D32EF2"/>
    <w:rsid w:val="00D36656"/>
    <w:rsid w:val="00D42185"/>
    <w:rsid w:val="00D4411F"/>
    <w:rsid w:val="00D4725E"/>
    <w:rsid w:val="00D610A3"/>
    <w:rsid w:val="00D63026"/>
    <w:rsid w:val="00D64332"/>
    <w:rsid w:val="00D658D3"/>
    <w:rsid w:val="00D72AD9"/>
    <w:rsid w:val="00D742A9"/>
    <w:rsid w:val="00D75906"/>
    <w:rsid w:val="00D82237"/>
    <w:rsid w:val="00D87A89"/>
    <w:rsid w:val="00D90FF8"/>
    <w:rsid w:val="00D9338B"/>
    <w:rsid w:val="00D9490C"/>
    <w:rsid w:val="00D94AD2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D3DE9"/>
    <w:rsid w:val="00DD4965"/>
    <w:rsid w:val="00DE1294"/>
    <w:rsid w:val="00DE3D26"/>
    <w:rsid w:val="00DE6F64"/>
    <w:rsid w:val="00DE7B24"/>
    <w:rsid w:val="00DE7E5B"/>
    <w:rsid w:val="00DF3178"/>
    <w:rsid w:val="00DF5D61"/>
    <w:rsid w:val="00DF6F09"/>
    <w:rsid w:val="00E01044"/>
    <w:rsid w:val="00E01154"/>
    <w:rsid w:val="00E10A3E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2A9"/>
    <w:rsid w:val="00E438C3"/>
    <w:rsid w:val="00E46864"/>
    <w:rsid w:val="00E520C6"/>
    <w:rsid w:val="00E56A7B"/>
    <w:rsid w:val="00E56D83"/>
    <w:rsid w:val="00E74827"/>
    <w:rsid w:val="00E749E8"/>
    <w:rsid w:val="00E76220"/>
    <w:rsid w:val="00E77160"/>
    <w:rsid w:val="00E81F3D"/>
    <w:rsid w:val="00E85DDA"/>
    <w:rsid w:val="00E9321E"/>
    <w:rsid w:val="00E9355A"/>
    <w:rsid w:val="00E961C1"/>
    <w:rsid w:val="00EA345E"/>
    <w:rsid w:val="00EA38A5"/>
    <w:rsid w:val="00EB1F0D"/>
    <w:rsid w:val="00EB72AB"/>
    <w:rsid w:val="00EC4179"/>
    <w:rsid w:val="00EC5EE5"/>
    <w:rsid w:val="00ED374B"/>
    <w:rsid w:val="00EE0587"/>
    <w:rsid w:val="00EE12CE"/>
    <w:rsid w:val="00EE308A"/>
    <w:rsid w:val="00EE3251"/>
    <w:rsid w:val="00EF1517"/>
    <w:rsid w:val="00EF1E2A"/>
    <w:rsid w:val="00EF25B5"/>
    <w:rsid w:val="00F01722"/>
    <w:rsid w:val="00F066F7"/>
    <w:rsid w:val="00F07F89"/>
    <w:rsid w:val="00F10905"/>
    <w:rsid w:val="00F11BD2"/>
    <w:rsid w:val="00F14501"/>
    <w:rsid w:val="00F15700"/>
    <w:rsid w:val="00F20118"/>
    <w:rsid w:val="00F23352"/>
    <w:rsid w:val="00F275F9"/>
    <w:rsid w:val="00F3093D"/>
    <w:rsid w:val="00F31C5B"/>
    <w:rsid w:val="00F3436A"/>
    <w:rsid w:val="00F35C1A"/>
    <w:rsid w:val="00F371EF"/>
    <w:rsid w:val="00F60C94"/>
    <w:rsid w:val="00F61869"/>
    <w:rsid w:val="00F65642"/>
    <w:rsid w:val="00F66787"/>
    <w:rsid w:val="00F678F6"/>
    <w:rsid w:val="00F83F75"/>
    <w:rsid w:val="00F85C93"/>
    <w:rsid w:val="00F879D2"/>
    <w:rsid w:val="00F92ACC"/>
    <w:rsid w:val="00FB14E2"/>
    <w:rsid w:val="00FB25E2"/>
    <w:rsid w:val="00FB2CA9"/>
    <w:rsid w:val="00FC7AD4"/>
    <w:rsid w:val="00FE3523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F93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EA345E"/>
    <w:rPr>
      <w:color w:val="666666"/>
    </w:rPr>
  </w:style>
  <w:style w:type="paragraph" w:styleId="Rvision">
    <w:name w:val="Revision"/>
    <w:hidden/>
    <w:uiPriority w:val="71"/>
    <w:semiHidden/>
    <w:rsid w:val="00871A0F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C6024A-6DA6-427F-B416-0D26E4572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852</TotalTime>
  <Pages>5</Pages>
  <Words>961</Words>
  <Characters>6441</Characters>
  <DocSecurity>0</DocSecurity>
  <Lines>53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2026-02-06T10:27:00Z</cp:lastPrinted>
  <dcterms:created xsi:type="dcterms:W3CDTF">2025-12-15T17:11:00Z</dcterms:created>
  <dcterms:modified xsi:type="dcterms:W3CDTF">2026-02-06T10:27:00Z</dcterms:modified>
</cp:coreProperties>
</file>