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E55FA7">
      <w:pPr>
        <w:pStyle w:val="ECEfiche"/>
        <w:pBdr>
          <w:left w:val="single" w:sz="12" w:space="0" w:color="auto"/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0CA0C126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</w:t>
            </w:r>
            <w:r w:rsidR="004A397D">
              <w:t>script</w:t>
            </w:r>
            <w:r w:rsidR="00E26870" w:rsidRPr="002D2F9B">
              <w:t>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4D0DEE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02750">
        <w:rPr>
          <w:b/>
        </w:rPr>
        <w:t>cinq</w:t>
      </w:r>
      <w:r w:rsidR="00F052E1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BF1FE84" w14:textId="4C58620F" w:rsidR="00E26870" w:rsidRDefault="00D87643" w:rsidP="00D87643">
      <w:pPr>
        <w:pStyle w:val="ECEcorps"/>
      </w:pPr>
      <w:r>
        <w:t xml:space="preserve">Un appareil photographique muni d’un téléobjectif à focale fixe permet de prendre des photographies d’objets situés de quelques mètres à l’infini. La </w:t>
      </w:r>
      <w:r w:rsidR="004E3280">
        <w:t>netteté</w:t>
      </w:r>
      <w:r>
        <w:t xml:space="preserve"> de l’image</w:t>
      </w:r>
      <w:r w:rsidR="00FB4C8D">
        <w:t xml:space="preserve"> peut être</w:t>
      </w:r>
      <w:r w:rsidR="00F052E1">
        <w:t xml:space="preserve"> obtenue en tournant une </w:t>
      </w:r>
      <w:r>
        <w:t xml:space="preserve">bague de mise au </w:t>
      </w:r>
      <w:r w:rsidR="004E3280">
        <w:t>p</w:t>
      </w:r>
      <w:r>
        <w:t>oint</w:t>
      </w:r>
      <w:r w:rsidR="004E3280">
        <w:t xml:space="preserve"> qui permet le déplacement de l’objectif</w:t>
      </w:r>
      <w:r w:rsidR="00483D12">
        <w:t xml:space="preserve"> entre deux positions </w:t>
      </w:r>
      <w:r w:rsidR="00C26660">
        <w:t>extrêmes</w:t>
      </w:r>
      <w:r w:rsidR="005839B2">
        <w:t>.</w:t>
      </w:r>
    </w:p>
    <w:p w14:paraId="06B8E09D" w14:textId="4C22C1C8" w:rsidR="003B570D" w:rsidRPr="00CF7D5C" w:rsidRDefault="003B570D" w:rsidP="00D87643">
      <w:pPr>
        <w:pStyle w:val="ECEcorps"/>
        <w:rPr>
          <w:strike/>
        </w:rPr>
      </w:pPr>
    </w:p>
    <w:p w14:paraId="78BF1EE7" w14:textId="784732BB" w:rsidR="00524554" w:rsidRDefault="00451A53" w:rsidP="00451A53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E7219A8" wp14:editId="1930EB85">
                <wp:simplePos x="0" y="0"/>
                <wp:positionH relativeFrom="column">
                  <wp:posOffset>2624137</wp:posOffset>
                </wp:positionH>
                <wp:positionV relativeFrom="paragraph">
                  <wp:posOffset>615854</wp:posOffset>
                </wp:positionV>
                <wp:extent cx="989871" cy="226932"/>
                <wp:effectExtent l="317" t="0" r="20638" b="20637"/>
                <wp:wrapNone/>
                <wp:docPr id="46" name="Flèche : double flèche horizonta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89871" cy="226932"/>
                        </a:xfrm>
                        <a:prstGeom prst="leftRigh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6C529230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lèche : double flèche horizontale 46" o:spid="_x0000_s1026" type="#_x0000_t69" style="position:absolute;margin-left:206.6pt;margin-top:48.5pt;width:77.95pt;height:17.85pt;rotation: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" adj="2476" fillcolor="white [3212]" strokecolor="white [3212]" strokeweight="2pt"/>
            </w:pict>
          </mc:Fallback>
        </mc:AlternateContent>
      </w:r>
      <w:r>
        <w:rPr>
          <w:noProof/>
        </w:rPr>
        <w:drawing>
          <wp:inline distT="0" distB="0" distL="0" distR="0" wp14:anchorId="61F0BAFF" wp14:editId="6B42BFD8">
            <wp:extent cx="2504254" cy="1523151"/>
            <wp:effectExtent l="0" t="0" r="0" b="1270"/>
            <wp:docPr id="45" name="Image 45" descr="Une image contenant équipement électronique, objectif de caméra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 descr="Une image contenant équipement électronique, objectif de caméra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8861" cy="153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E8419" w14:textId="2AC28567" w:rsidR="00CF7D5C" w:rsidRDefault="00CF7D5C" w:rsidP="00E26870">
      <w:pPr>
        <w:pStyle w:val="ECEcorps"/>
      </w:pPr>
    </w:p>
    <w:p w14:paraId="480BB4D3" w14:textId="232A99D9" w:rsidR="00CF7D5C" w:rsidRDefault="00CF7D5C" w:rsidP="00E26870">
      <w:pPr>
        <w:pStyle w:val="ECEcorps"/>
      </w:pPr>
    </w:p>
    <w:p w14:paraId="582BF1D3" w14:textId="77777777" w:rsidR="00CF7D5C" w:rsidRDefault="00CF7D5C" w:rsidP="00E26870">
      <w:pPr>
        <w:pStyle w:val="ECEcorps"/>
      </w:pPr>
    </w:p>
    <w:p w14:paraId="34F97C83" w14:textId="48F56CF8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8647F4">
        <w:rPr>
          <w:b/>
          <w:i/>
          <w:sz w:val="24"/>
        </w:rPr>
        <w:t xml:space="preserve"> déterminer la distance maximale de déplacement </w:t>
      </w:r>
      <w:r w:rsidR="0075097D">
        <w:rPr>
          <w:b/>
          <w:i/>
          <w:sz w:val="24"/>
        </w:rPr>
        <w:t>de</w:t>
      </w:r>
      <w:r w:rsidR="0016170A">
        <w:rPr>
          <w:b/>
          <w:i/>
          <w:sz w:val="24"/>
        </w:rPr>
        <w:t xml:space="preserve"> </w:t>
      </w:r>
      <w:r w:rsidR="0075097D">
        <w:rPr>
          <w:b/>
          <w:i/>
          <w:sz w:val="24"/>
        </w:rPr>
        <w:t>l’</w:t>
      </w:r>
      <w:r w:rsidR="008647F4">
        <w:rPr>
          <w:b/>
          <w:i/>
          <w:sz w:val="24"/>
        </w:rPr>
        <w:t>objectif d</w:t>
      </w:r>
      <w:r w:rsidR="00C26660">
        <w:rPr>
          <w:b/>
          <w:i/>
          <w:sz w:val="24"/>
        </w:rPr>
        <w:t>e l</w:t>
      </w:r>
      <w:r w:rsidR="0016170A">
        <w:rPr>
          <w:b/>
          <w:i/>
          <w:sz w:val="24"/>
        </w:rPr>
        <w:t>’</w:t>
      </w:r>
      <w:r w:rsidR="008647F4">
        <w:rPr>
          <w:b/>
          <w:i/>
          <w:sz w:val="24"/>
        </w:rPr>
        <w:t xml:space="preserve">appareil photographique </w:t>
      </w:r>
      <w:r w:rsidR="00E3056B">
        <w:rPr>
          <w:b/>
          <w:i/>
          <w:sz w:val="24"/>
        </w:rPr>
        <w:t>lors de la mise au point.</w:t>
      </w:r>
    </w:p>
    <w:p w14:paraId="351D0299" w14:textId="77777777" w:rsidR="00C60969" w:rsidRDefault="00C60969" w:rsidP="00E26870">
      <w:pPr>
        <w:pStyle w:val="ECEcorps"/>
      </w:pPr>
    </w:p>
    <w:p w14:paraId="0EABE245" w14:textId="390A2B52" w:rsidR="00DD10D7" w:rsidRDefault="00DD10D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467636B3" w:rsidR="00C60969" w:rsidRDefault="00C60969" w:rsidP="00E26870">
      <w:pPr>
        <w:pStyle w:val="ECEcorps"/>
      </w:pPr>
    </w:p>
    <w:p w14:paraId="41299D29" w14:textId="6E5EDC03" w:rsidR="005972A0" w:rsidRPr="00136091" w:rsidRDefault="005972A0" w:rsidP="005972A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Modélisation d’un appareil photographique</w:t>
      </w:r>
      <w:r w:rsidRPr="00136091">
        <w:rPr>
          <w:sz w:val="24"/>
          <w:szCs w:val="24"/>
          <w:u w:val="none"/>
        </w:rPr>
        <w:t> </w:t>
      </w:r>
    </w:p>
    <w:p w14:paraId="747F1837" w14:textId="4E1681EB" w:rsidR="005972A0" w:rsidRDefault="00F052E1" w:rsidP="00D31608">
      <w:pPr>
        <w:pStyle w:val="ECEcorps"/>
        <w:spacing w:before="120"/>
      </w:pPr>
      <w:r>
        <w:t xml:space="preserve">Dans cette situation d’évaluation, un </w:t>
      </w:r>
      <w:r w:rsidR="005972A0" w:rsidRPr="0091554C">
        <w:t>appareil p</w:t>
      </w:r>
      <w:r>
        <w:t>hotographique à focale fixe est</w:t>
      </w:r>
      <w:r w:rsidR="005972A0" w:rsidRPr="0091554C">
        <w:t xml:space="preserve"> modélisé par l’association d’une lentille convergente unique</w:t>
      </w:r>
      <w:r w:rsidR="005972A0">
        <w:t xml:space="preserve"> </w:t>
      </w:r>
      <w:r w:rsidR="005972A0" w:rsidRPr="0091554C">
        <w:t xml:space="preserve">modélisant l’objectif de distance focale </w:t>
      </w:r>
      <w:r w:rsidR="005972A0" w:rsidRPr="00F052E1">
        <w:rPr>
          <w:i/>
        </w:rPr>
        <w:t>f’</w:t>
      </w:r>
      <w:r w:rsidR="001E2ACD">
        <w:t xml:space="preserve"> </w:t>
      </w:r>
      <w:r w:rsidR="005972A0" w:rsidRPr="0091554C">
        <w:t>et d’un</w:t>
      </w:r>
      <w:r w:rsidR="005972A0">
        <w:t xml:space="preserve"> </w:t>
      </w:r>
      <w:r w:rsidR="00C545BA">
        <w:t xml:space="preserve">écran modélisant le </w:t>
      </w:r>
      <w:r w:rsidR="005972A0">
        <w:t>capteur</w:t>
      </w:r>
      <w:r w:rsidR="00B817EB">
        <w:t xml:space="preserve"> (d</w:t>
      </w:r>
      <w:r w:rsidR="00064C49" w:rsidRPr="00B817EB">
        <w:t>ans le cas où il s’agit d’un appareil photographique argentique, ce capteur est une pellicule photographique</w:t>
      </w:r>
      <w:r w:rsidR="00B817EB">
        <w:t>)</w:t>
      </w:r>
      <w:r w:rsidR="00064C49" w:rsidRPr="00B817EB">
        <w:t>.</w:t>
      </w:r>
    </w:p>
    <w:p w14:paraId="227D86DB" w14:textId="77777777" w:rsidR="00F052E1" w:rsidRDefault="00F052E1" w:rsidP="00D31608">
      <w:pPr>
        <w:pStyle w:val="ECEcorps"/>
        <w:spacing w:before="120"/>
      </w:pPr>
    </w:p>
    <w:p w14:paraId="4AD0EC84" w14:textId="0B30B9BC" w:rsidR="005972A0" w:rsidRDefault="00B212D2" w:rsidP="005972A0">
      <w:pPr>
        <w:pStyle w:val="ECEcorps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522913" wp14:editId="11ABE9B9">
                <wp:simplePos x="0" y="0"/>
                <wp:positionH relativeFrom="column">
                  <wp:posOffset>5686795</wp:posOffset>
                </wp:positionH>
                <wp:positionV relativeFrom="paragraph">
                  <wp:posOffset>345528</wp:posOffset>
                </wp:positionV>
                <wp:extent cx="966486" cy="461176"/>
                <wp:effectExtent l="0" t="0" r="0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486" cy="4611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657106" w14:textId="77777777" w:rsidR="00C7137E" w:rsidRDefault="00B212D2">
                            <w:r>
                              <w:t>Capteur</w:t>
                            </w:r>
                          </w:p>
                          <w:p w14:paraId="5FFD3A6A" w14:textId="4F65045E" w:rsidR="00B212D2" w:rsidRDefault="00B212D2">
                            <w:r>
                              <w:t>(</w:t>
                            </w:r>
                            <w:r w:rsidR="00C7137E">
                              <w:t xml:space="preserve">ou </w:t>
                            </w:r>
                            <w:r>
                              <w:t>pellicule)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67522913" id="_x0000_t202" coordsize="21600,21600" o:spt="202" path="m,l,21600r21600,l21600,xe">
                <v:stroke joinstyle="miter"/>
                <v:path gradientshapeok="t" o:connecttype="rect"/>
              </v:shapetype>
              <v:shape id="Zone de texte 30" o:spid="_x0000_s1026" type="#_x0000_t202" style="position:absolute;left:0;text-align:left;margin-left:447.8pt;margin-top:27.2pt;width:76.1pt;height:3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" filled="f" stroked="f" strokeweight=".5pt">
                <v:textbox>
                  <w:txbxContent>
                    <w:p w14:paraId="71657106" w14:textId="77777777" w:rsidR="00C7137E" w:rsidRDefault="00B212D2">
                      <w:r>
                        <w:t>Capteur</w:t>
                      </w:r>
                    </w:p>
                    <w:p w14:paraId="5FFD3A6A" w14:textId="4F65045E" w:rsidR="00B212D2" w:rsidRDefault="00B212D2">
                      <w:r>
                        <w:t>(</w:t>
                      </w:r>
                      <w:r w:rsidR="00C7137E">
                        <w:t xml:space="preserve">ou </w:t>
                      </w:r>
                      <w:r>
                        <w:t>pellicule)</w:t>
                      </w:r>
                    </w:p>
                  </w:txbxContent>
                </v:textbox>
              </v:shape>
            </w:pict>
          </mc:Fallback>
        </mc:AlternateContent>
      </w:r>
      <w:r w:rsidR="005972A0">
        <w:rPr>
          <w:noProof/>
        </w:rPr>
        <w:drawing>
          <wp:inline distT="0" distB="0" distL="0" distR="0" wp14:anchorId="5C6C2C24" wp14:editId="24E92C9C">
            <wp:extent cx="5766633" cy="2144181"/>
            <wp:effectExtent l="0" t="0" r="5715" b="889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9"/>
                    <a:srcRect l="494" r="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633" cy="2144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0E6B94" w14:textId="5813E629" w:rsidR="005972A0" w:rsidRPr="00C2755C" w:rsidRDefault="00C2755C" w:rsidP="005972A0">
      <w:pPr>
        <w:pStyle w:val="ECEcorps"/>
        <w:jc w:val="right"/>
        <w:rPr>
          <w:i/>
          <w:iCs/>
        </w:rPr>
      </w:pPr>
      <w:r>
        <w:rPr>
          <w:i/>
          <w:iCs/>
        </w:rPr>
        <w:t xml:space="preserve">D’après </w:t>
      </w:r>
      <w:r w:rsidR="005972A0" w:rsidRPr="00C2755C">
        <w:rPr>
          <w:i/>
          <w:iCs/>
        </w:rPr>
        <w:t>https://cahier-de-prepa.fr/CoeffinPTSI/</w:t>
      </w:r>
    </w:p>
    <w:p w14:paraId="6041EE9F" w14:textId="77777777" w:rsidR="005972A0" w:rsidRPr="007E7114" w:rsidRDefault="005972A0" w:rsidP="005972A0">
      <w:pPr>
        <w:pStyle w:val="ECEcorps"/>
      </w:pPr>
    </w:p>
    <w:p w14:paraId="5E96DC78" w14:textId="4960A0A8" w:rsidR="003A114B" w:rsidRPr="00136091" w:rsidRDefault="00DD10D7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Relation de conjugaison</w:t>
      </w:r>
      <w:r w:rsidR="003A114B" w:rsidRPr="00136091">
        <w:rPr>
          <w:sz w:val="24"/>
          <w:szCs w:val="24"/>
          <w:u w:val="none"/>
        </w:rPr>
        <w:t xml:space="preserve">  </w:t>
      </w:r>
    </w:p>
    <w:p w14:paraId="00E664A0" w14:textId="7428CF32" w:rsidR="00DD10D7" w:rsidRDefault="00DD10D7" w:rsidP="00D31608">
      <w:pPr>
        <w:pStyle w:val="ECEcorps"/>
        <w:spacing w:before="120"/>
      </w:pPr>
      <w:r w:rsidRPr="00FA09BE">
        <w:t xml:space="preserve">On étudie l’image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A’B’</m:t>
            </m:r>
          </m:e>
        </m:acc>
      </m:oMath>
      <w:r w:rsidRPr="00FA09BE">
        <w:t xml:space="preserve"> d’un objet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AB</m:t>
            </m:r>
          </m:e>
        </m:acc>
      </m:oMath>
      <w:r w:rsidRPr="00FA09BE">
        <w:t xml:space="preserve">, donnée par une lentille de distance focale </w:t>
      </w:r>
      <w:r w:rsidRPr="006D2F59">
        <w:rPr>
          <w:i/>
          <w:iCs/>
        </w:rPr>
        <w:t>f</w:t>
      </w:r>
      <w:r w:rsidR="00A73995" w:rsidRPr="006D2F59">
        <w:rPr>
          <w:i/>
          <w:iCs/>
        </w:rPr>
        <w:t>’</w:t>
      </w:r>
      <w:r w:rsidRPr="00FA09BE">
        <w:t xml:space="preserve"> =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nor/>
              </m:rPr>
              <w:rPr>
                <w:iCs/>
              </w:rPr>
              <m:t>OF</m:t>
            </m:r>
            <m:r>
              <m:rPr>
                <m:sty m:val="p"/>
              </m:rPr>
              <w:rPr>
                <w:rFonts w:ascii="Cambria Math" w:hAnsi="Cambria Math"/>
              </w:rPr>
              <m:t>'</m:t>
            </m:r>
          </m:e>
        </m:acc>
      </m:oMath>
      <w:r w:rsidRPr="00FA09BE">
        <w:t>.</w:t>
      </w:r>
    </w:p>
    <w:p w14:paraId="2AB37B93" w14:textId="77777777" w:rsidR="00064C49" w:rsidRPr="00FA09BE" w:rsidRDefault="00064C49" w:rsidP="00D31608">
      <w:pPr>
        <w:pStyle w:val="ECEcorps"/>
        <w:spacing w:before="120"/>
      </w:pPr>
    </w:p>
    <w:p w14:paraId="21AF075F" w14:textId="09D98E7B" w:rsidR="00DD10D7" w:rsidRPr="00FA09BE" w:rsidRDefault="00CC1358" w:rsidP="00DD10D7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1491901" wp14:editId="0B320686">
                <wp:simplePos x="0" y="0"/>
                <wp:positionH relativeFrom="column">
                  <wp:posOffset>23495</wp:posOffset>
                </wp:positionH>
                <wp:positionV relativeFrom="paragraph">
                  <wp:posOffset>61595</wp:posOffset>
                </wp:positionV>
                <wp:extent cx="5486400" cy="1122266"/>
                <wp:effectExtent l="0" t="38100" r="19050" b="1905"/>
                <wp:wrapNone/>
                <wp:docPr id="34" name="Groupe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22266"/>
                          <a:chOff x="0" y="0"/>
                          <a:chExt cx="5486400" cy="1122266"/>
                        </a:xfrm>
                      </wpg:grpSpPr>
                      <wpg:grpSp>
                        <wpg:cNvPr id="27" name="Groupe 27"/>
                        <wpg:cNvGrpSpPr/>
                        <wpg:grpSpPr>
                          <a:xfrm>
                            <a:off x="0" y="0"/>
                            <a:ext cx="5486400" cy="1122266"/>
                            <a:chOff x="0" y="0"/>
                            <a:chExt cx="5486400" cy="1122266"/>
                          </a:xfrm>
                        </wpg:grpSpPr>
                        <wpg:grpSp>
                          <wpg:cNvPr id="39" name="Groupe 39"/>
                          <wpg:cNvGrpSpPr/>
                          <wpg:grpSpPr>
                            <a:xfrm>
                              <a:off x="0" y="0"/>
                              <a:ext cx="5448990" cy="1122266"/>
                              <a:chOff x="0" y="0"/>
                              <a:chExt cx="5448990" cy="1122266"/>
                            </a:xfrm>
                          </wpg:grpSpPr>
                          <wpg:grpSp>
                            <wpg:cNvPr id="37" name="Groupe 37"/>
                            <wpg:cNvGrpSpPr/>
                            <wpg:grpSpPr>
                              <a:xfrm>
                                <a:off x="0" y="1656"/>
                                <a:ext cx="5448990" cy="1120610"/>
                                <a:chOff x="0" y="0"/>
                                <a:chExt cx="5449559" cy="1120906"/>
                              </a:xfrm>
                            </wpg:grpSpPr>
                            <wpg:grpSp>
                              <wpg:cNvPr id="21" name="Groupe 21"/>
                              <wpg:cNvGrpSpPr/>
                              <wpg:grpSpPr>
                                <a:xfrm>
                                  <a:off x="954157" y="101711"/>
                                  <a:ext cx="4495402" cy="1019195"/>
                                  <a:chOff x="0" y="-41910"/>
                                  <a:chExt cx="4495800" cy="1019587"/>
                                </a:xfrm>
                              </wpg:grpSpPr>
                              <wpg:grpSp>
                                <wpg:cNvPr id="2" name="Groupe 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-41910"/>
                                    <a:ext cx="4495800" cy="864235"/>
                                    <a:chOff x="735" y="8244"/>
                                    <a:chExt cx="7080" cy="1361"/>
                                  </a:xfrm>
                                </wpg:grpSpPr>
                                <wpg:grpSp>
                                  <wpg:cNvPr id="3" name="Group 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35" y="8244"/>
                                      <a:ext cx="7080" cy="1361"/>
                                      <a:chOff x="735" y="8244"/>
                                      <a:chExt cx="7080" cy="1361"/>
                                    </a:xfrm>
                                  </wpg:grpSpPr>
                                  <wps:wsp>
                                    <wps:cNvPr id="4" name="Text Box 5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199" y="8545"/>
                                        <a:ext cx="549" cy="52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chemeClr val="bg1">
                                            <a:lumMod val="100000"/>
                                            <a:lumOff val="0"/>
                                          </a:schemeClr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F6B85E3" w14:textId="77777777" w:rsidR="00DD10D7" w:rsidRDefault="00DD10D7" w:rsidP="00DD10D7">
                                          <w:r>
                                            <w:t>F’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" name="Group 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35" y="8244"/>
                                        <a:ext cx="7080" cy="1361"/>
                                        <a:chOff x="735" y="8244"/>
                                        <a:chExt cx="7080" cy="1361"/>
                                      </a:xfrm>
                                    </wpg:grpSpPr>
                                    <wps:wsp>
                                      <wps:cNvPr id="7" name="Text Box 7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975" y="8940"/>
                                          <a:ext cx="405" cy="39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chemeClr val="bg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14:paraId="1E72073B" w14:textId="77777777" w:rsidR="00DD10D7" w:rsidRDefault="00DD10D7" w:rsidP="00DD10D7">
                                            <w:pPr>
                                              <w:spacing w:line="240" w:lineRule="auto"/>
                                              <w:jc w:val="center"/>
                                            </w:pPr>
                                            <w:r>
                                              <w:t>O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45720" rIns="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8" name="Group 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35" y="8244"/>
                                          <a:ext cx="7080" cy="1361"/>
                                          <a:chOff x="735" y="8244"/>
                                          <a:chExt cx="7080" cy="1361"/>
                                        </a:xfrm>
                                      </wpg:grpSpPr>
                                      <wps:wsp>
                                        <wps:cNvPr id="9" name="Text Box 9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305" y="8940"/>
                                            <a:ext cx="405" cy="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chemeClr val="bg1">
                                                <a:lumMod val="100000"/>
                                                <a:lumOff val="0"/>
                                              </a:schemeClr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77141C14" w14:textId="77777777" w:rsidR="00DD10D7" w:rsidRDefault="00DD10D7" w:rsidP="00DD10D7">
                                              <w:pPr>
                                                <w:spacing w:line="240" w:lineRule="auto"/>
                                                <w:jc w:val="center"/>
                                              </w:pPr>
                                              <w:r>
                                                <w:t>A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45720" rIns="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0" name="Text Box 10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230" y="8310"/>
                                            <a:ext cx="405" cy="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chemeClr val="bg1">
                                                <a:lumMod val="100000"/>
                                                <a:lumOff val="0"/>
                                              </a:schemeClr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07AF356A" w14:textId="77777777" w:rsidR="00DD10D7" w:rsidRDefault="00DD10D7" w:rsidP="00DD10D7">
                                              <w:pPr>
                                                <w:spacing w:line="240" w:lineRule="auto"/>
                                                <w:jc w:val="center"/>
                                              </w:pPr>
                                              <w:r>
                                                <w:t>B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45720" rIns="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1" name="Group 11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735" y="8244"/>
                                            <a:ext cx="7080" cy="1361"/>
                                            <a:chOff x="735" y="8244"/>
                                            <a:chExt cx="7080" cy="1361"/>
                                          </a:xfrm>
                                        </wpg:grpSpPr>
                                        <wps:wsp>
                                          <wps:cNvPr id="12" name="AutoShape 12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735" y="8940"/>
                                              <a:ext cx="7080" cy="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3" name="AutoShape 13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V="1">
                                              <a:off x="4065" y="8244"/>
                                              <a:ext cx="0" cy="136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 type="triangle" w="med" len="med"/>
                                              <a:tailEnd type="triangle" w="med" len="med"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4" name="AutoShape 14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V="1">
                                              <a:off x="1635" y="8430"/>
                                              <a:ext cx="0" cy="51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 type="triangle" w="med" len="med"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s:wsp>
                                  <wps:cNvPr id="16" name="AutoShape 1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400" y="8833"/>
                                      <a:ext cx="0" cy="21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8" name="AutoShape 14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3914431" y="405348"/>
                                    <a:ext cx="0" cy="36023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" name="Text Box 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807219" y="139462"/>
                                    <a:ext cx="257175" cy="247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F457DD1" w14:textId="74648C03" w:rsidR="00CA206B" w:rsidRDefault="00CA206B" w:rsidP="00CA206B">
                                      <w:pPr>
                                        <w:spacing w:line="240" w:lineRule="auto"/>
                                        <w:jc w:val="center"/>
                                      </w:pPr>
                                      <w:r>
                                        <w:t>A</w:t>
                                      </w:r>
                                      <w:r w:rsidR="00A73995">
                                        <w:t>’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45720" rIns="0" bIns="45720" anchor="t" anchorCtr="0" upright="1">
                                  <a:noAutofit/>
                                </wps:bodyPr>
                              </wps:wsp>
                              <wps:wsp>
                                <wps:cNvPr id="20" name="Text Box 9"/>
                                <wps:cNvSpPr txBox="1">
                                  <a:spLocks noChangeArrowheads="1"/>
                                </wps:cNvSpPr>
                                <wps:spPr bwMode="auto">
                                  <a:xfrm flipV="1">
                                    <a:off x="3890342" y="577627"/>
                                    <a:ext cx="361950" cy="4000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DB17631" w14:textId="08409BE7" w:rsidR="00CA206B" w:rsidRDefault="00CA206B" w:rsidP="00CA206B">
                                      <w:pPr>
                                        <w:spacing w:line="240" w:lineRule="auto"/>
                                        <w:jc w:val="center"/>
                                      </w:pPr>
                                      <w:r>
                                        <w:t>B’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45720" rIns="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4" name="Zone de texte 24"/>
                              <wps:cNvSpPr txBox="1"/>
                              <wps:spPr>
                                <a:xfrm>
                                  <a:off x="214685" y="254442"/>
                                  <a:ext cx="272571" cy="285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9221B19" w14:textId="74AB5084" w:rsidR="00103CD3" w:rsidRDefault="00103CD3"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Zone de texte 36"/>
                              <wps:cNvSpPr txBox="1"/>
                              <wps:spPr>
                                <a:xfrm>
                                  <a:off x="0" y="0"/>
                                  <a:ext cx="272571" cy="285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4A4C182" w14:textId="77777777" w:rsidR="00B14EDC" w:rsidRDefault="00B14EDC" w:rsidP="00B14EDC"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38" name="Groupe 38"/>
                            <wpg:cNvGrpSpPr/>
                            <wpg:grpSpPr>
                              <a:xfrm>
                                <a:off x="259080" y="0"/>
                                <a:ext cx="291313" cy="288000"/>
                                <a:chOff x="0" y="0"/>
                                <a:chExt cx="291313" cy="288000"/>
                              </a:xfrm>
                            </wpg:grpSpPr>
                            <wps:wsp>
                              <wps:cNvPr id="23" name="Connecteur droit avec flèche 23"/>
                              <wps:cNvCnPr/>
                              <wps:spPr>
                                <a:xfrm>
                                  <a:off x="3313" y="284590"/>
                                  <a:ext cx="28800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Connecteur droit avec flèche 35"/>
                              <wps:cNvCnPr/>
                              <wps:spPr>
                                <a:xfrm flipV="1">
                                  <a:off x="0" y="0"/>
                                  <a:ext cx="0" cy="28800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s:wsp>
                          <wps:cNvPr id="17" name="Connecteur droit 17"/>
                          <wps:cNvCnPr/>
                          <wps:spPr>
                            <a:xfrm>
                              <a:off x="1525979" y="223157"/>
                              <a:ext cx="1542752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" name="Connecteur droit 22"/>
                          <wps:cNvCnPr/>
                          <wps:spPr>
                            <a:xfrm>
                              <a:off x="3069771" y="223157"/>
                              <a:ext cx="2125683" cy="81568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Connecteur droit 26"/>
                          <wps:cNvCnPr/>
                          <wps:spPr>
                            <a:xfrm>
                              <a:off x="1525979" y="223025"/>
                              <a:ext cx="3960421" cy="81560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9" name="Connecteur droit avec flèche 29"/>
                        <wps:cNvCnPr/>
                        <wps:spPr>
                          <a:xfrm>
                            <a:off x="2294704" y="223157"/>
                            <a:ext cx="113386" cy="0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Connecteur droit avec flèche 31"/>
                        <wps:cNvCnPr/>
                        <wps:spPr>
                          <a:xfrm>
                            <a:off x="2353067" y="392708"/>
                            <a:ext cx="208800" cy="45719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Connecteur droit avec flèche 32"/>
                        <wps:cNvCnPr/>
                        <wps:spPr>
                          <a:xfrm>
                            <a:off x="3479901" y="381482"/>
                            <a:ext cx="124359" cy="51796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Connecteur droit avec flèche 33"/>
                        <wps:cNvCnPr/>
                        <wps:spPr>
                          <a:xfrm>
                            <a:off x="3767327" y="685969"/>
                            <a:ext cx="207144" cy="36364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61491901" id="Groupe 34" o:spid="_x0000_s1027" style="position:absolute;left:0;text-align:left;margin-left:1.85pt;margin-top:4.85pt;width:6in;height:88.35pt;z-index:251685888" coordsize="54864,11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">
                <v:group id="Groupe 27" o:spid="_x0000_s1028" style="position:absolute;width:54864;height:11222" coordsize="54864,11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group id="Groupe 39" o:spid="_x0000_s1029" style="position:absolute;width:54489;height:11222" coordsize="54489,11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<v:group id="Groupe 37" o:spid="_x0000_s1030" style="position:absolute;top:16;width:54489;height:11206" coordsize="54495,11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  <v:group id="Groupe 21" o:spid="_x0000_s1031" style="position:absolute;left:9541;top:1017;width:44954;height:10192" coordorigin=",-419" coordsize="44958,1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<v:group id="Groupe 2" o:spid="_x0000_s1032" style="position:absolute;top:-419;width:44958;height:8642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  <v:group id="Group 4" o:spid="_x0000_s1033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<v:shape id="_x0000_s1034" type="#_x0000_t202" style="position:absolute;left:5199;top:8545;width:549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" strokecolor="white [3212]">
                              <v:textbox>
                                <w:txbxContent>
                                  <w:p w14:paraId="7F6B85E3" w14:textId="77777777" w:rsidR="00DD10D7" w:rsidRDefault="00DD10D7" w:rsidP="00DD10D7">
                                    <w:r>
                                      <w:t>F’</w:t>
                                    </w:r>
                                  </w:p>
                                </w:txbxContent>
                              </v:textbox>
                            </v:shape>
                            <v:group id="Group 6" o:spid="_x0000_s1035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    <v:shape id="Text Box 7" o:spid="_x0000_s1036" type="#_x0000_t202" style="position:absolute;left:3975;top:8940;width:4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" strokecolor="white [3212]">
                                <v:textbox inset="0,,0">
                                  <w:txbxContent>
                                    <w:p w14:paraId="1E72073B" w14:textId="77777777" w:rsidR="00DD10D7" w:rsidRDefault="00DD10D7" w:rsidP="00DD10D7">
                                      <w:pPr>
                                        <w:spacing w:line="240" w:lineRule="auto"/>
                                        <w:jc w:val="center"/>
                                      </w:pPr>
                                      <w:r>
                                        <w:t>O</w:t>
                                      </w:r>
                                    </w:p>
                                  </w:txbxContent>
                                </v:textbox>
                              </v:shape>
                              <v:group id="Group 8" o:spid="_x0000_s1037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        <v:shape id="Text Box 9" o:spid="_x0000_s1038" type="#_x0000_t202" style="position:absolute;left:1305;top:8940;width:4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" strokecolor="white [3212]">
                                  <v:textbox inset="0,,0">
                                    <w:txbxContent>
                                      <w:p w14:paraId="77141C14" w14:textId="77777777" w:rsidR="00DD10D7" w:rsidRDefault="00DD10D7" w:rsidP="00DD10D7">
                                        <w:pPr>
                                          <w:spacing w:line="240" w:lineRule="auto"/>
                                          <w:jc w:val="center"/>
                                        </w:pPr>
                                        <w:r>
                                          <w:t>A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Text Box 10" o:spid="_x0000_s1039" type="#_x0000_t202" style="position:absolute;left:1230;top:8310;width:4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" strokecolor="white [3212]">
                                  <v:textbox inset="0,,0">
                                    <w:txbxContent>
                                      <w:p w14:paraId="07AF356A" w14:textId="77777777" w:rsidR="00DD10D7" w:rsidRDefault="00DD10D7" w:rsidP="00DD10D7">
                                        <w:pPr>
                                          <w:spacing w:line="240" w:lineRule="auto"/>
                                          <w:jc w:val="center"/>
                                        </w:pPr>
                                        <w:r>
                                          <w:t>B</w:t>
                                        </w:r>
                                      </w:p>
                                    </w:txbxContent>
                                  </v:textbox>
                                </v:shape>
                                <v:group id="Group 11" o:spid="_x0000_s1040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        <v:shapetype id="_x0000_t32" coordsize="21600,21600" o:spt="32" o:oned="t" path="m,l21600,21600e" filled="f">
                                    <v:path arrowok="t" fillok="f" o:connecttype="none"/>
                                    <o:lock v:ext="edit" shapetype="t"/>
                                  </v:shapetype>
                                  <v:shape id="AutoShape 12" o:spid="_x0000_s1041" type="#_x0000_t32" style="position:absolute;left:735;top:8940;width:70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7FRwgAAANs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"/>
                                  <v:shape id="AutoShape 13" o:spid="_x0000_s1042" type="#_x0000_t32" style="position:absolute;left:4065;top:8244;width:0;height:136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">
                                    <v:stroke startarrow="block" endarrow="block"/>
                                  </v:shape>
                                  <v:shape id="AutoShape 14" o:spid="_x0000_s1043" type="#_x0000_t32" style="position:absolute;left:1635;top:8430;width:0;height:5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">
                                    <v:stroke endarrow="block"/>
                                  </v:shape>
                                </v:group>
                              </v:group>
                            </v:group>
                          </v:group>
                          <v:shape id="AutoShape 16" o:spid="_x0000_s1044" type="#_x0000_t32" style="position:absolute;left:5400;top:8833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        </v:group>
                        <v:shape id="AutoShape 14" o:spid="_x0000_s1045" type="#_x0000_t32" style="position:absolute;left:39144;top:4053;width:0;height:360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">
                          <v:stroke endarrow="block"/>
                        </v:shape>
                        <v:shape id="Text Box 9" o:spid="_x0000_s1046" type="#_x0000_t202" style="position:absolute;left:38072;top:1394;width:2571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" filled="f" stroked="f">
                          <v:textbox inset="0,,0">
                            <w:txbxContent>
                              <w:p w14:paraId="2F457DD1" w14:textId="74648C03" w:rsidR="00CA206B" w:rsidRDefault="00CA206B" w:rsidP="00CA206B">
                                <w:pPr>
                                  <w:spacing w:line="240" w:lineRule="auto"/>
                                  <w:jc w:val="center"/>
                                </w:pPr>
                                <w:r>
                                  <w:t>A</w:t>
                                </w:r>
                                <w:r w:rsidR="00A73995">
                                  <w:t>’</w:t>
                                </w:r>
                              </w:p>
                            </w:txbxContent>
                          </v:textbox>
                        </v:shape>
                        <v:shape id="Text Box 9" o:spid="_x0000_s1047" type="#_x0000_t202" style="position:absolute;left:38903;top:5776;width:3619;height:400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" filled="f" stroked="f">
                          <v:textbox inset="0,,0">
                            <w:txbxContent>
                              <w:p w14:paraId="5DB17631" w14:textId="08409BE7" w:rsidR="00CA206B" w:rsidRDefault="00CA206B" w:rsidP="00CA206B">
                                <w:pPr>
                                  <w:spacing w:line="240" w:lineRule="auto"/>
                                  <w:jc w:val="center"/>
                                </w:pPr>
                                <w:r>
                                  <w:t>B’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24" o:spid="_x0000_s1048" type="#_x0000_t202" style="position:absolute;left:2146;top:2544;width:2726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      <v:textbox>
                          <w:txbxContent>
                            <w:p w14:paraId="39221B19" w14:textId="74AB5084" w:rsidR="00103CD3" w:rsidRDefault="00103CD3"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Zone de texte 36" o:spid="_x0000_s1049" type="#_x0000_t202" style="position:absolute;width:2725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      <v:textbox>
                          <w:txbxContent>
                            <w:p w14:paraId="44A4C182" w14:textId="77777777" w:rsidR="00B14EDC" w:rsidRDefault="00B14EDC" w:rsidP="00B14EDC"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</v:group>
                    <v:group id="Groupe 38" o:spid="_x0000_s1050" style="position:absolute;left:2590;width:2913;height:2880" coordsize="291313,28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  <v:shape id="Connecteur droit avec flèche 23" o:spid="_x0000_s1051" type="#_x0000_t32" style="position:absolute;left:3313;top:284590;width:2880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" strokecolor="black [3040]">
                        <v:stroke endarrow="block"/>
                      </v:shape>
                      <v:shape id="Connecteur droit avec flèche 35" o:spid="_x0000_s1052" type="#_x0000_t32" style="position:absolute;width:0;height:2880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" strokecolor="black [3040]">
                        <v:stroke endarrow="block"/>
                      </v:shape>
                    </v:group>
                  </v:group>
                  <v:line id="Connecteur droit 17" o:spid="_x0000_s1053" style="position:absolute;visibility:visible;mso-wrap-style:square" from="15259,2231" to="30687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" strokecolor="black [3040]"/>
                  <v:line id="Connecteur droit 22" o:spid="_x0000_s1054" style="position:absolute;visibility:visible;mso-wrap-style:square" from="30697,2231" to="51954,103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" strokecolor="black [3040]"/>
                  <v:line id="Connecteur droit 26" o:spid="_x0000_s1055" style="position:absolute;visibility:visible;mso-wrap-style:square" from="15259,2230" to="54864,10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" strokecolor="black [3213]"/>
                </v:group>
                <v:shape id="Connecteur droit avec flèche 29" o:spid="_x0000_s1056" type="#_x0000_t32" style="position:absolute;left:22947;top:2231;width:113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" strokecolor="black [3213]" strokeweight=".5pt">
                  <v:stroke endarrow="block"/>
                </v:shape>
                <v:shape id="Connecteur droit avec flèche 31" o:spid="_x0000_s1057" type="#_x0000_t32" style="position:absolute;left:23530;top:3927;width:2088;height:4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" strokecolor="black [3213]" strokeweight=".25pt">
                  <v:stroke endarrow="block"/>
                </v:shape>
                <v:shape id="Connecteur droit avec flèche 32" o:spid="_x0000_s1058" type="#_x0000_t32" style="position:absolute;left:34799;top:3814;width:1243;height:51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" strokecolor="black [3213]" strokeweight=".25pt">
                  <v:stroke endarrow="block"/>
                </v:shape>
                <v:shape id="Connecteur droit avec flèche 33" o:spid="_x0000_s1059" type="#_x0000_t32" style="position:absolute;left:37673;top:6859;width:2071;height:3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" strokecolor="black [3213]" strokeweight=".25pt">
                  <v:stroke endarrow="block"/>
                </v:shape>
              </v:group>
            </w:pict>
          </mc:Fallback>
        </mc:AlternateContent>
      </w:r>
    </w:p>
    <w:p w14:paraId="52BA98A9" w14:textId="0A49FAC8" w:rsidR="00DD10D7" w:rsidRPr="00FA09BE" w:rsidRDefault="00DD10D7" w:rsidP="00DD10D7">
      <w:pPr>
        <w:pStyle w:val="ECEcorps"/>
      </w:pPr>
    </w:p>
    <w:p w14:paraId="5B7F65DE" w14:textId="20607403" w:rsidR="00DD10D7" w:rsidRPr="00FA09BE" w:rsidRDefault="00DD10D7" w:rsidP="00DD10D7">
      <w:pPr>
        <w:pStyle w:val="ECEcorps"/>
      </w:pPr>
    </w:p>
    <w:p w14:paraId="6ED64795" w14:textId="3381E581" w:rsidR="00DD10D7" w:rsidRDefault="00F67560" w:rsidP="00DD10D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68636EF" wp14:editId="04C80092">
                <wp:simplePos x="0" y="0"/>
                <wp:positionH relativeFrom="column">
                  <wp:posOffset>2134235</wp:posOffset>
                </wp:positionH>
                <wp:positionV relativeFrom="paragraph">
                  <wp:posOffset>137906</wp:posOffset>
                </wp:positionV>
                <wp:extent cx="348548" cy="333093"/>
                <wp:effectExtent l="0" t="0" r="13970" b="1016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548" cy="33309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4F7E85" w14:textId="247018F0" w:rsidR="00F67560" w:rsidRDefault="00F67560" w:rsidP="00F67560">
                            <w: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68636EF" id="Text Box 5" o:spid="_x0000_s1060" type="#_x0000_t202" style="position:absolute;left:0;text-align:left;margin-left:168.05pt;margin-top:10.85pt;width:27.45pt;height:26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" filled="f" strokecolor="white [3212]">
                <v:textbox>
                  <w:txbxContent>
                    <w:p w14:paraId="3A4F7E85" w14:textId="247018F0" w:rsidR="00F67560" w:rsidRDefault="00F67560" w:rsidP="00F67560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B40B7B" wp14:editId="07CA9DCF">
                <wp:simplePos x="0" y="0"/>
                <wp:positionH relativeFrom="column">
                  <wp:posOffset>2266232</wp:posOffset>
                </wp:positionH>
                <wp:positionV relativeFrom="paragraph">
                  <wp:posOffset>65795</wp:posOffset>
                </wp:positionV>
                <wp:extent cx="0" cy="133238"/>
                <wp:effectExtent l="0" t="0" r="0" b="0"/>
                <wp:wrapNone/>
                <wp:docPr id="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23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4EFF4D7" id="AutoShape 16" o:spid="_x0000_s1026" type="#_x0000_t32" style="position:absolute;margin-left:178.45pt;margin-top:5.2pt;width:0;height:10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"/>
            </w:pict>
          </mc:Fallback>
        </mc:AlternateContent>
      </w:r>
    </w:p>
    <w:p w14:paraId="642FF2BB" w14:textId="46332792" w:rsidR="00DD10D7" w:rsidRDefault="00DD10D7" w:rsidP="00DD10D7">
      <w:pPr>
        <w:pStyle w:val="ECEcorps"/>
      </w:pPr>
    </w:p>
    <w:p w14:paraId="2B46763F" w14:textId="50BB8C99" w:rsidR="00DD10D7" w:rsidRDefault="00DD10D7" w:rsidP="00DD10D7">
      <w:pPr>
        <w:pStyle w:val="ECEcorps"/>
      </w:pPr>
    </w:p>
    <w:p w14:paraId="45C05204" w14:textId="373DE2BE" w:rsidR="00DD10D7" w:rsidRDefault="00DD10D7" w:rsidP="00DD10D7">
      <w:pPr>
        <w:pStyle w:val="ECEcorps"/>
      </w:pPr>
    </w:p>
    <w:p w14:paraId="14978E7B" w14:textId="4771D799" w:rsidR="00B52081" w:rsidRDefault="00B52081" w:rsidP="00DD10D7">
      <w:pPr>
        <w:pStyle w:val="ECEcorps"/>
      </w:pPr>
    </w:p>
    <w:p w14:paraId="1857E597" w14:textId="08850E63" w:rsidR="00B52081" w:rsidRDefault="00B52081" w:rsidP="00DD10D7">
      <w:pPr>
        <w:pStyle w:val="ECEcorps"/>
      </w:pPr>
      <w:r>
        <w:t>L</w:t>
      </w:r>
      <w:r w:rsidR="00434E19">
        <w:t>es</w:t>
      </w:r>
      <w:r>
        <w:t xml:space="preserve"> </w:t>
      </w:r>
      <w:r w:rsidR="00DD10D7" w:rsidRPr="00FA09BE">
        <w:t>position</w:t>
      </w:r>
      <w:r w:rsidR="00434E19">
        <w:t>s</w:t>
      </w:r>
      <w:r w:rsidR="00DD10D7" w:rsidRPr="00FA09BE">
        <w:t xml:space="preserve"> de l’objet</w:t>
      </w:r>
      <w:r>
        <w:t xml:space="preserve">, </w:t>
      </w:r>
      <w:r w:rsidR="00DD10D7" w:rsidRPr="00FA09BE">
        <w:t>de l’image et la distance focale de la lentille</w:t>
      </w:r>
      <w:r>
        <w:t xml:space="preserve"> sont lié</w:t>
      </w:r>
      <w:r w:rsidR="00D37F96">
        <w:t>e</w:t>
      </w:r>
      <w:r>
        <w:t>s par la relation de co</w:t>
      </w:r>
      <w:r w:rsidR="00DD10D7" w:rsidRPr="00B52081">
        <w:t>njugaison </w:t>
      </w:r>
      <w:r w:rsidR="00DD10D7" w:rsidRPr="00FA09BE">
        <w:t>:</w:t>
      </w:r>
    </w:p>
    <w:bookmarkStart w:id="5" w:name="_Hlk107815494"/>
    <w:p w14:paraId="3D2EC28F" w14:textId="38E83AB8" w:rsidR="00AB39A5" w:rsidRPr="007076A7" w:rsidRDefault="00A10509" w:rsidP="00DD10D7">
      <w:pPr>
        <w:pStyle w:val="ECEcorps"/>
        <w:rPr>
          <w:iCs/>
        </w:rPr>
      </w:pPr>
      <m:oMathPara>
        <m:oMath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OA'</m:t>
                  </m:r>
                </m:e>
              </m:acc>
            </m:den>
          </m:f>
          <m:r>
            <m:rPr>
              <m:nor/>
            </m:rPr>
            <w:rPr>
              <w:rFonts w:ascii="Cambria Math"/>
              <w:iCs/>
            </w:rPr>
            <m:t xml:space="preserve"> </m:t>
          </m:r>
          <m:r>
            <m:rPr>
              <m:nor/>
            </m:rPr>
            <w:rPr>
              <w:rFonts w:ascii="Cambria Math"/>
              <w:iCs/>
            </w:rPr>
            <m:t>–</m:t>
          </m:r>
          <m:r>
            <m:rPr>
              <m:nor/>
            </m:rPr>
            <w:rPr>
              <w:rFonts w:ascii="Cambria Math"/>
              <w:iCs/>
            </w:rPr>
            <m:t xml:space="preserve"> 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</m:t>
                  </m:r>
                </m:e>
              </m:acc>
            </m:den>
          </m:f>
          <m:r>
            <m:rPr>
              <m:nor/>
            </m:rPr>
            <w:rPr>
              <w:rFonts w:ascii="Cambria Math"/>
              <w:iCs/>
            </w:rPr>
            <m:t> </m:t>
          </m:r>
          <w:bookmarkEnd w:id="5"/>
          <m:r>
            <m:rPr>
              <m:nor/>
            </m:rPr>
            <w:rPr>
              <w:iCs/>
            </w:rPr>
            <m:t>=</m:t>
          </m:r>
          <m:r>
            <m:rPr>
              <m:nor/>
            </m:rPr>
            <w:rPr>
              <w:rFonts w:ascii="Cambria Math"/>
              <w:iCs/>
            </w:rPr>
            <m:t> 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OF'</m:t>
                  </m:r>
                </m:e>
              </m:acc>
            </m:den>
          </m:f>
        </m:oMath>
      </m:oMathPara>
    </w:p>
    <w:p w14:paraId="46C41444" w14:textId="54DC5FE3" w:rsidR="00DD10D7" w:rsidRDefault="00DD10D7" w:rsidP="00DD10D7">
      <w:pPr>
        <w:pStyle w:val="ECEcorps"/>
      </w:pPr>
    </w:p>
    <w:p w14:paraId="0C1A8A8E" w14:textId="32110920" w:rsidR="00DD10D7" w:rsidRDefault="00A10509" w:rsidP="00DD10D7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m:rPr>
            <m:nor/>
          </m:rPr>
          <m:t xml:space="preserve">, </m:t>
        </m:r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OA</m:t>
            </m:r>
          </m:e>
        </m:acc>
        <m:r>
          <m:rPr>
            <m:nor/>
          </m:rPr>
          <m:t xml:space="preserve"> et </m:t>
        </m:r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OF'</m:t>
            </m:r>
          </m:e>
        </m:acc>
      </m:oMath>
      <w:r w:rsidR="00F052E1">
        <w:t xml:space="preserve"> </w:t>
      </w:r>
      <w:proofErr w:type="gramStart"/>
      <w:r w:rsidR="00F052E1">
        <w:t>sont</w:t>
      </w:r>
      <w:proofErr w:type="gramEnd"/>
      <w:r w:rsidR="00F052E1">
        <w:t xml:space="preserve"> des </w:t>
      </w:r>
      <w:r w:rsidR="00DD10D7" w:rsidRPr="00FA09BE">
        <w:t>grandeurs algébriques exprimées en mètres.</w:t>
      </w:r>
    </w:p>
    <w:p w14:paraId="32C1963C" w14:textId="0B4917D5" w:rsidR="00DD10D7" w:rsidRDefault="00DD10D7" w:rsidP="003A114B">
      <w:pPr>
        <w:pStyle w:val="ECEcorps"/>
      </w:pPr>
    </w:p>
    <w:p w14:paraId="6030EF4E" w14:textId="77777777" w:rsidR="005611F0" w:rsidRDefault="005611F0" w:rsidP="003A114B">
      <w:pPr>
        <w:pStyle w:val="ECEcorps"/>
      </w:pPr>
    </w:p>
    <w:p w14:paraId="110F4407" w14:textId="1E1D265A" w:rsidR="005611F0" w:rsidRDefault="00C2755C" w:rsidP="00E06590">
      <w:pPr>
        <w:pStyle w:val="ECEtitre"/>
        <w:rPr>
          <w:sz w:val="24"/>
          <w:szCs w:val="24"/>
          <w:vertAlign w:val="superscript"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11396887" wp14:editId="05519593">
            <wp:simplePos x="0" y="0"/>
            <wp:positionH relativeFrom="column">
              <wp:posOffset>3938612</wp:posOffset>
            </wp:positionH>
            <wp:positionV relativeFrom="paragraph">
              <wp:posOffset>125577</wp:posOffset>
            </wp:positionV>
            <wp:extent cx="2503805" cy="1522730"/>
            <wp:effectExtent l="0" t="0" r="0" b="1270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1522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Quelques caractéristiques du t</w:t>
      </w:r>
      <w:r w:rsidR="005611F0">
        <w:rPr>
          <w:sz w:val="24"/>
          <w:szCs w:val="24"/>
        </w:rPr>
        <w:t xml:space="preserve">éléobjectif </w:t>
      </w:r>
      <w:proofErr w:type="spellStart"/>
      <w:r w:rsidR="005611F0">
        <w:rPr>
          <w:sz w:val="24"/>
          <w:szCs w:val="24"/>
        </w:rPr>
        <w:t>Pentax</w:t>
      </w:r>
      <w:proofErr w:type="spellEnd"/>
      <w:r w:rsidR="005611F0" w:rsidRPr="00A91BFD">
        <w:rPr>
          <w:sz w:val="24"/>
          <w:szCs w:val="24"/>
          <w:vertAlign w:val="superscript"/>
        </w:rPr>
        <w:t>®</w:t>
      </w:r>
    </w:p>
    <w:p w14:paraId="597A4E41" w14:textId="5514E835" w:rsidR="00C2755C" w:rsidRDefault="00C2755C" w:rsidP="00C2755C">
      <w:pPr>
        <w:pStyle w:val="ECEcorps"/>
      </w:pPr>
    </w:p>
    <w:p w14:paraId="5D59909E" w14:textId="77777777" w:rsidR="00C2755C" w:rsidRDefault="00C2755C" w:rsidP="00C2755C">
      <w:pPr>
        <w:pStyle w:val="ECEcorps"/>
      </w:pPr>
    </w:p>
    <w:p w14:paraId="02058F29" w14:textId="77777777" w:rsidR="00C2755C" w:rsidRDefault="00C2755C" w:rsidP="00C2755C">
      <w:pPr>
        <w:pStyle w:val="ECEcorps"/>
        <w:numPr>
          <w:ilvl w:val="0"/>
          <w:numId w:val="12"/>
        </w:numPr>
        <w:spacing w:line="360" w:lineRule="auto"/>
      </w:pPr>
      <w:r>
        <w:t>Type d’objectif : focale fixe</w:t>
      </w:r>
    </w:p>
    <w:p w14:paraId="2A51C2CB" w14:textId="77777777" w:rsidR="00C2755C" w:rsidRDefault="00C2755C" w:rsidP="00C2755C">
      <w:pPr>
        <w:pStyle w:val="ECEcorps"/>
        <w:numPr>
          <w:ilvl w:val="0"/>
          <w:numId w:val="12"/>
        </w:numPr>
        <w:spacing w:line="360" w:lineRule="auto"/>
      </w:pPr>
      <w:r>
        <w:t>Distance focale : 200 mm</w:t>
      </w:r>
    </w:p>
    <w:p w14:paraId="1DAAABFF" w14:textId="6AC4F999" w:rsidR="00C2755C" w:rsidRDefault="00C2755C" w:rsidP="00C2755C">
      <w:pPr>
        <w:pStyle w:val="ECEcorps"/>
        <w:numPr>
          <w:ilvl w:val="0"/>
          <w:numId w:val="12"/>
        </w:numPr>
        <w:spacing w:line="360" w:lineRule="auto"/>
      </w:pPr>
      <w:r>
        <w:t xml:space="preserve">Distance de mise au point à l’infini : </w:t>
      </w:r>
      <w:r w:rsidR="00A10509">
        <w:sym w:font="Symbol" w:char="F020"/>
      </w:r>
      <m:oMath>
        <m:r>
          <w:rPr>
            <w:rFonts w:ascii="Cambria Math" w:hAnsi="Cambria Math"/>
          </w:rPr>
          <m:t>∞</m:t>
        </m:r>
      </m:oMath>
    </w:p>
    <w:p w14:paraId="0C57416F" w14:textId="4251DF89" w:rsidR="00C2755C" w:rsidRDefault="00C2755C" w:rsidP="00C2755C">
      <w:pPr>
        <w:pStyle w:val="ECEcorps"/>
        <w:numPr>
          <w:ilvl w:val="0"/>
          <w:numId w:val="12"/>
        </w:numPr>
      </w:pPr>
      <w:r>
        <w:t>Distance de mise au point lim</w:t>
      </w:r>
      <w:bookmarkStart w:id="6" w:name="_GoBack"/>
      <w:bookmarkEnd w:id="6"/>
      <w:r>
        <w:t xml:space="preserve">ite 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d</m:t>
            </m:r>
          </m:e>
          <m:sub>
            <m:r>
              <m:rPr>
                <m:nor/>
              </m:rPr>
              <m:t>lim</m:t>
            </m:r>
          </m:sub>
        </m:sSub>
        <m:r>
          <m:rPr>
            <m:nor/>
          </m:rPr>
          <m:t>=1,20 m</m:t>
        </m:r>
      </m:oMath>
    </w:p>
    <w:p w14:paraId="6D0410B5" w14:textId="77777777" w:rsidR="00C2755C" w:rsidRDefault="00C2755C" w:rsidP="00C2755C">
      <w:pPr>
        <w:pStyle w:val="ECEcorps"/>
      </w:pPr>
    </w:p>
    <w:p w14:paraId="72CFF93C" w14:textId="77777777" w:rsidR="00C2755C" w:rsidRPr="00C2755C" w:rsidRDefault="00C2755C" w:rsidP="00C2755C">
      <w:pPr>
        <w:pStyle w:val="ECEcorps"/>
      </w:pPr>
    </w:p>
    <w:p w14:paraId="4FBAE4A9" w14:textId="77777777" w:rsidR="00C2755C" w:rsidRDefault="00C2755C" w:rsidP="003A114B">
      <w:pPr>
        <w:pStyle w:val="ECEtitre"/>
        <w:rPr>
          <w:sz w:val="24"/>
          <w:szCs w:val="24"/>
        </w:rPr>
      </w:pPr>
    </w:p>
    <w:p w14:paraId="7A5A0F35" w14:textId="77777777" w:rsidR="00C2755C" w:rsidRDefault="00C2755C" w:rsidP="003A114B">
      <w:pPr>
        <w:pStyle w:val="ECEtitre"/>
        <w:rPr>
          <w:sz w:val="24"/>
          <w:szCs w:val="24"/>
        </w:rPr>
      </w:pPr>
    </w:p>
    <w:p w14:paraId="5326817A" w14:textId="441525DB" w:rsidR="003A114B" w:rsidRPr="00136091" w:rsidRDefault="00F36083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Mise au point</w:t>
      </w:r>
      <w:r w:rsidR="00EC56EA">
        <w:rPr>
          <w:sz w:val="24"/>
          <w:szCs w:val="24"/>
        </w:rPr>
        <w:t xml:space="preserve"> et déplacement de l’objectif</w:t>
      </w:r>
      <w:r w:rsidR="003A114B" w:rsidRPr="00136091">
        <w:rPr>
          <w:sz w:val="24"/>
          <w:szCs w:val="24"/>
          <w:u w:val="none"/>
        </w:rPr>
        <w:t> </w:t>
      </w:r>
    </w:p>
    <w:p w14:paraId="08E8FA87" w14:textId="370C16DD" w:rsidR="00E14510" w:rsidRDefault="00F36083" w:rsidP="00D31608">
      <w:pPr>
        <w:pStyle w:val="ECEcorps"/>
        <w:spacing w:before="120"/>
      </w:pPr>
      <w:r w:rsidRPr="00F36083">
        <w:t>La mise au point</w:t>
      </w:r>
      <w:r w:rsidR="00064C49">
        <w:t xml:space="preserve"> permet d’obtenir une image nette sur le capteur. Cette mise au point</w:t>
      </w:r>
      <w:r w:rsidRPr="00F36083">
        <w:t xml:space="preserve"> s’effectue en éloignant ou en rapprochant le centre optique de l’objectif du plan du </w:t>
      </w:r>
      <w:r w:rsidR="00B212D2">
        <w:t>capteur</w:t>
      </w:r>
      <w:r>
        <w:t>. L</w:t>
      </w:r>
      <w:r w:rsidRPr="00F36083">
        <w:t>es objectifs d’appareils photo</w:t>
      </w:r>
      <w:r w:rsidR="00B212D2">
        <w:t>graphiques</w:t>
      </w:r>
      <w:r w:rsidRPr="00F36083">
        <w:t xml:space="preserve"> sont équipés pour ceci d’une bague de réglage de la mise au point</w:t>
      </w:r>
      <w:r w:rsidR="00D759BE">
        <w:t>.</w:t>
      </w:r>
    </w:p>
    <w:p w14:paraId="29EA622D" w14:textId="77777777" w:rsidR="004103DC" w:rsidRPr="004103DC" w:rsidRDefault="004103DC" w:rsidP="004103DC">
      <w:pPr>
        <w:pStyle w:val="ECEcorps"/>
      </w:pPr>
    </w:p>
    <w:p w14:paraId="5C9D33FE" w14:textId="17BA9EC5" w:rsidR="002E5ECE" w:rsidRPr="00446242" w:rsidRDefault="00B25B32" w:rsidP="00E26870">
      <w:pPr>
        <w:pStyle w:val="ECEcorps"/>
      </w:pPr>
      <w:r>
        <w:t xml:space="preserve">On </w:t>
      </w:r>
      <w:r w:rsidR="00F15A07">
        <w:t>not</w:t>
      </w:r>
      <w:r w:rsidR="00F15A07" w:rsidRPr="00446242">
        <w:t>e</w:t>
      </w:r>
      <w:r w:rsidRPr="00446242">
        <w:t xml:space="preserve"> </w:t>
      </w:r>
      <w:proofErr w:type="gramStart"/>
      <m:oMath>
        <m:r>
          <m:rPr>
            <m:nor/>
          </m:rPr>
          <w:rPr>
            <w:i/>
            <w:iCs/>
          </w:rPr>
          <m:t>Tr</m:t>
        </m:r>
      </m:oMath>
      <w:r w:rsidRPr="00446242">
        <w:t xml:space="preserve"> </w:t>
      </w:r>
      <w:r w:rsidR="00446242">
        <w:t xml:space="preserve"> </w:t>
      </w:r>
      <w:r w:rsidRPr="00446242">
        <w:t>la</w:t>
      </w:r>
      <w:proofErr w:type="gramEnd"/>
      <w:r w:rsidRPr="00446242">
        <w:t xml:space="preserve"> distance entre </w:t>
      </w:r>
      <w:r w:rsidR="005972A0" w:rsidRPr="00446242">
        <w:t>le centre optique</w:t>
      </w:r>
      <w:r w:rsidRPr="00446242">
        <w:t xml:space="preserve"> de l’objectif et le plan </w:t>
      </w:r>
      <w:r w:rsidR="00D31608" w:rsidRPr="00446242">
        <w:t>du capteur</w:t>
      </w:r>
      <w:r w:rsidR="002051D2" w:rsidRPr="00446242">
        <w:t>.</w:t>
      </w:r>
    </w:p>
    <w:p w14:paraId="31535D1A" w14:textId="77777777" w:rsidR="0062233E" w:rsidRDefault="0062233E" w:rsidP="002E5ECE">
      <w:pPr>
        <w:pStyle w:val="ECEcorps"/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669"/>
        <w:gridCol w:w="5839"/>
        <w:gridCol w:w="2552"/>
      </w:tblGrid>
      <w:tr w:rsidR="00851D7A" w14:paraId="55D4CF2C" w14:textId="77777777" w:rsidTr="00446242">
        <w:tc>
          <w:tcPr>
            <w:tcW w:w="1669" w:type="dxa"/>
            <w:vAlign w:val="center"/>
          </w:tcPr>
          <w:p w14:paraId="1B42F8AC" w14:textId="4E427917" w:rsidR="00851D7A" w:rsidRDefault="002D1035" w:rsidP="00446242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Mise au point à l’infini</w:t>
            </w:r>
          </w:p>
        </w:tc>
        <w:tc>
          <w:tcPr>
            <w:tcW w:w="5839" w:type="dxa"/>
          </w:tcPr>
          <w:p w14:paraId="734AA164" w14:textId="68DC1C0B" w:rsidR="00851D7A" w:rsidRDefault="00446242" w:rsidP="00E26870">
            <w:pPr>
              <w:pStyle w:val="ECEcorps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898E4D4" wp14:editId="79792D9B">
                      <wp:simplePos x="0" y="0"/>
                      <wp:positionH relativeFrom="column">
                        <wp:posOffset>-64997</wp:posOffset>
                      </wp:positionH>
                      <wp:positionV relativeFrom="paragraph">
                        <wp:posOffset>1728855</wp:posOffset>
                      </wp:positionV>
                      <wp:extent cx="367041" cy="436120"/>
                      <wp:effectExtent l="0" t="0" r="0" b="0"/>
                      <wp:wrapNone/>
                      <wp:docPr id="1432535226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041" cy="4361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37EAE0" w14:textId="77777777" w:rsidR="00446242" w:rsidRDefault="00446242" w:rsidP="00446242">
                                  <w:r w:rsidRPr="009C456F">
                                    <w:t>A</w:t>
                                  </w: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 ∞</m:t>
                                    </m:r>
                                  </m:oMath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898E4D4" id="Zone de texte 1" o:spid="_x0000_s1061" type="#_x0000_t202" style="position:absolute;left:0;text-align:left;margin-left:-5.1pt;margin-top:136.15pt;width:28.9pt;height:34.3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" filled="f" stroked="f" strokeweight=".5pt">
                      <v:textbox>
                        <w:txbxContent>
                          <w:p w14:paraId="6537EAE0" w14:textId="77777777" w:rsidR="00446242" w:rsidRDefault="00446242" w:rsidP="00446242">
                            <w:r w:rsidRPr="009C456F">
                              <w:t>A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∞</m:t>
                              </m:r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51D7A">
              <w:rPr>
                <w:noProof/>
              </w:rPr>
              <mc:AlternateContent>
                <mc:Choice Requires="wpg">
                  <w:drawing>
                    <wp:inline distT="0" distB="0" distL="0" distR="0" wp14:anchorId="24B1702A" wp14:editId="55531843">
                      <wp:extent cx="3649876" cy="2186363"/>
                      <wp:effectExtent l="0" t="25400" r="0" b="36195"/>
                      <wp:docPr id="286" name="Groupe 2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49876" cy="2186363"/>
                                <a:chOff x="206985" y="450791"/>
                                <a:chExt cx="6851691" cy="2272771"/>
                              </a:xfrm>
                            </wpg:grpSpPr>
                            <wpg:grpSp>
                              <wpg:cNvPr id="144" name="Groupe 144"/>
                              <wpg:cNvGrpSpPr/>
                              <wpg:grpSpPr>
                                <a:xfrm>
                                  <a:off x="206985" y="733612"/>
                                  <a:ext cx="6851691" cy="1989950"/>
                                  <a:chOff x="193617" y="551195"/>
                                  <a:chExt cx="6409199" cy="1661846"/>
                                </a:xfrm>
                              </wpg:grpSpPr>
                              <wpg:grpSp>
                                <wpg:cNvPr id="145" name="Groupe 145"/>
                                <wpg:cNvGrpSpPr/>
                                <wpg:grpSpPr>
                                  <a:xfrm>
                                    <a:off x="193617" y="551195"/>
                                    <a:ext cx="6409199" cy="1661846"/>
                                    <a:chOff x="193617" y="551195"/>
                                    <a:chExt cx="6409199" cy="1661846"/>
                                  </a:xfrm>
                                </wpg:grpSpPr>
                                <wps:wsp>
                                  <wps:cNvPr id="147" name="Connecteur droit avec flèche 147"/>
                                  <wps:cNvCnPr/>
                                  <wps:spPr>
                                    <a:xfrm>
                                      <a:off x="3679209" y="556715"/>
                                      <a:ext cx="0" cy="1656000"/>
                                    </a:xfrm>
                                    <a:prstGeom prst="straightConnector1">
                                      <a:avLst/>
                                    </a:prstGeom>
                                    <a:ln w="9525">
                                      <a:solidFill>
                                        <a:schemeClr val="tx1"/>
                                      </a:solidFill>
                                      <a:headEnd type="triangle"/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48" name="Connecteur droit 148"/>
                                  <wps:cNvCnPr/>
                                  <wps:spPr>
                                    <a:xfrm>
                                      <a:off x="4885899" y="552734"/>
                                      <a:ext cx="0" cy="1655445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49" name="Connecteur droit avec flèche 149"/>
                                  <wps:cNvCnPr/>
                                  <wps:spPr>
                                    <a:xfrm flipH="1">
                                      <a:off x="3675153" y="1986629"/>
                                      <a:ext cx="1215638" cy="0"/>
                                    </a:xfrm>
                                    <a:prstGeom prst="straightConnector1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arrow" w="med" len="med"/>
                                      <a:tailEnd type="arrow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g:grpSp>
                                  <wpg:cNvPr id="151" name="Groupe 151"/>
                                  <wpg:cNvGrpSpPr/>
                                  <wpg:grpSpPr>
                                    <a:xfrm>
                                      <a:off x="193617" y="551195"/>
                                      <a:ext cx="6409199" cy="1661846"/>
                                      <a:chOff x="193617" y="551195"/>
                                      <a:chExt cx="6409199" cy="1661846"/>
                                    </a:xfrm>
                                  </wpg:grpSpPr>
                                  <wps:wsp>
                                    <wps:cNvPr id="152" name="Connecteur droit 152"/>
                                    <wps:cNvCnPr/>
                                    <wps:spPr>
                                      <a:xfrm>
                                        <a:off x="266132" y="1364776"/>
                                        <a:ext cx="5446643" cy="0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3" name="Connecteur droit 153"/>
                                    <wps:cNvCnPr/>
                                    <wps:spPr>
                                      <a:xfrm>
                                        <a:off x="266132" y="866633"/>
                                        <a:ext cx="3413077" cy="0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4" name="Connecteur droit 154"/>
                                    <wps:cNvCnPr/>
                                    <wps:spPr>
                                      <a:xfrm>
                                        <a:off x="266132" y="1808329"/>
                                        <a:ext cx="3413077" cy="0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5" name="Connecteur droit 155"/>
                                    <wps:cNvCnPr/>
                                    <wps:spPr>
                                      <a:xfrm>
                                        <a:off x="3678072" y="866633"/>
                                        <a:ext cx="1206690" cy="498143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6" name="Connecteur droit 156"/>
                                    <wps:cNvCnPr/>
                                    <wps:spPr>
                                      <a:xfrm flipV="1">
                                        <a:off x="3678072" y="1364776"/>
                                        <a:ext cx="1206690" cy="443553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1" name="Connecteur droit avec flèche 161"/>
                                    <wps:cNvCnPr/>
                                    <wps:spPr>
                                      <a:xfrm>
                                        <a:off x="1651379" y="1809466"/>
                                        <a:ext cx="170597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2" name="Connecteur droit avec flèche 162"/>
                                    <wps:cNvCnPr/>
                                    <wps:spPr>
                                      <a:xfrm>
                                        <a:off x="4184198" y="1075604"/>
                                        <a:ext cx="170597" cy="67101"/>
                                      </a:xfrm>
                                      <a:prstGeom prst="straightConnector1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3" name="Connecteur droit avec flèche 163"/>
                                    <wps:cNvCnPr/>
                                    <wps:spPr>
                                      <a:xfrm flipV="1">
                                        <a:off x="4102794" y="1579687"/>
                                        <a:ext cx="199426" cy="73245"/>
                                      </a:xfrm>
                                      <a:prstGeom prst="straightConnector1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8" name="Zone de texte 168"/>
                                    <wps:cNvSpPr txBox="1"/>
                                    <wps:spPr>
                                      <a:xfrm>
                                        <a:off x="193617" y="551195"/>
                                        <a:ext cx="644619" cy="37866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AD0E522" w14:textId="77777777" w:rsidR="00851D7A" w:rsidRDefault="00851D7A" w:rsidP="00851D7A">
                                          <w:r w:rsidRPr="009C456F">
                                            <w:t>A</w:t>
                                          </w:r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 xml:space="preserve"> ∞</m:t>
                                            </m:r>
                                          </m:oMath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8" name="Zone de texte 178"/>
                                    <wps:cNvSpPr txBox="1"/>
                                    <wps:spPr>
                                      <a:xfrm>
                                        <a:off x="3839249" y="1986630"/>
                                        <a:ext cx="941317" cy="22641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7CFB9C12" w14:textId="5A98499D" w:rsidR="00851D7A" w:rsidRPr="00446242" w:rsidRDefault="00446242" w:rsidP="00851D7A">
                                          <w:pPr>
                                            <w:rPr>
                                              <w:i/>
                                              <w:i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m:oMathPara>
                                            <m:oMath>
                                              <m:r>
                                                <m:rPr>
                                                  <m:nor/>
                                                </m:rPr>
                                                <w:rPr>
                                                  <w:i/>
                                                  <w:iCs/>
                                                  <w:sz w:val="16"/>
                                                  <w:szCs w:val="16"/>
                                                </w:rPr>
                                                <m:t>Tr(min)</m:t>
                                              </m:r>
                                            </m:oMath>
                                          </m:oMathPara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0" name="Zone de texte 180"/>
                                    <wps:cNvSpPr txBox="1"/>
                                    <wps:spPr>
                                      <a:xfrm>
                                        <a:off x="4794976" y="1209660"/>
                                        <a:ext cx="595280" cy="3473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B9F6BA1" w14:textId="77777777" w:rsidR="00851D7A" w:rsidRPr="006E58AF" w:rsidRDefault="00851D7A" w:rsidP="00851D7A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A</w:t>
                                          </w:r>
                                          <w:r w:rsidRPr="006E58AF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’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1" name="Zone de texte 181"/>
                                    <wps:cNvSpPr txBox="1"/>
                                    <wps:spPr>
                                      <a:xfrm>
                                        <a:off x="3291081" y="1201524"/>
                                        <a:ext cx="320724" cy="3473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DF0DA88" w14:textId="77777777" w:rsidR="00851D7A" w:rsidRPr="006E58AF" w:rsidRDefault="00851D7A" w:rsidP="00851D7A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6E58AF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O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2" name="Connecteur droit avec flèche 182"/>
                                    <wps:cNvCnPr/>
                                    <wps:spPr>
                                      <a:xfrm flipH="1">
                                        <a:off x="4917175" y="805218"/>
                                        <a:ext cx="309880" cy="125635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83" name="Zone de texte 183"/>
                                    <wps:cNvSpPr txBox="1"/>
                                    <wps:spPr>
                                      <a:xfrm>
                                        <a:off x="5191303" y="703155"/>
                                        <a:ext cx="1411513" cy="2456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BFC3B1E" w14:textId="77777777" w:rsidR="00851D7A" w:rsidRPr="00851D7A" w:rsidRDefault="00851D7A" w:rsidP="00851D7A">
                                          <w:pPr>
                                            <w:rPr>
                                              <w:sz w:val="14"/>
                                              <w:szCs w:val="16"/>
                                            </w:rPr>
                                          </w:pPr>
                                          <w:r w:rsidRPr="00851D7A">
                                            <w:rPr>
                                              <w:sz w:val="14"/>
                                              <w:szCs w:val="16"/>
                                            </w:rPr>
                                            <w:t>Plan du capteur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184" name="Connecteur droit avec flèche 184"/>
                                <wps:cNvCnPr/>
                                <wps:spPr>
                                  <a:xfrm>
                                    <a:off x="1703127" y="867770"/>
                                    <a:ext cx="40521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84" name="Groupe 284"/>
                              <wpg:cNvGrpSpPr/>
                              <wpg:grpSpPr>
                                <a:xfrm>
                                  <a:off x="6277874" y="450791"/>
                                  <a:ext cx="626715" cy="499680"/>
                                  <a:chOff x="416200" y="391549"/>
                                  <a:chExt cx="626715" cy="499680"/>
                                </a:xfrm>
                              </wpg:grpSpPr>
                              <wps:wsp>
                                <wps:cNvPr id="43" name="Connecteur droit avec flèche 43"/>
                                <wps:cNvCnPr/>
                                <wps:spPr>
                                  <a:xfrm>
                                    <a:off x="755260" y="680116"/>
                                    <a:ext cx="28765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283" name="Groupe 283"/>
                                <wpg:cNvGrpSpPr/>
                                <wpg:grpSpPr>
                                  <a:xfrm>
                                    <a:off x="416200" y="391549"/>
                                    <a:ext cx="442278" cy="499680"/>
                                    <a:chOff x="416282" y="392192"/>
                                    <a:chExt cx="442365" cy="500500"/>
                                  </a:xfrm>
                                </wpg:grpSpPr>
                                <wps:wsp>
                                  <wps:cNvPr id="40" name="Zone de texte 40"/>
                                  <wps:cNvSpPr txBox="1"/>
                                  <wps:spPr>
                                    <a:xfrm>
                                      <a:off x="586233" y="607577"/>
                                      <a:ext cx="272414" cy="285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674D214" w14:textId="77777777" w:rsidR="00851D7A" w:rsidRDefault="00851D7A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2" name="Zone de texte 42"/>
                                  <wps:cNvSpPr txBox="1"/>
                                  <wps:spPr>
                                    <a:xfrm>
                                      <a:off x="416282" y="440117"/>
                                      <a:ext cx="272416" cy="285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AAC1D90" w14:textId="77777777" w:rsidR="00851D7A" w:rsidRDefault="00851D7A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4" name="Connecteur droit avec flèche 44"/>
                                  <wps:cNvCnPr/>
                                  <wps:spPr>
                                    <a:xfrm flipV="1">
                                      <a:off x="758197" y="392192"/>
                                      <a:ext cx="0" cy="28765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24B1702A" id="Groupe 286" o:spid="_x0000_s1062" style="width:287.4pt;height:172.15pt;mso-position-horizontal-relative:char;mso-position-vertical-relative:line" coordorigin="2069,4507" coordsize="68516,22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">
                      <v:group id="Groupe 144" o:spid="_x0000_s1063" style="position:absolute;left:2069;top:7336;width:68517;height:19899" coordorigin="1936,5511" coordsize="64091,16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      <v:group id="Groupe 145" o:spid="_x0000_s1064" style="position:absolute;left:1936;top:5511;width:64092;height:16619" coordorigin="1936,5511" coordsize="64091,16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        <v:shape id="Connecteur droit avec flèche 147" o:spid="_x0000_s1065" type="#_x0000_t32" style="position:absolute;left:36792;top:5567;width:0;height:165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" strokecolor="black [3213]">
                            <v:stroke startarrow="block" endarrow="block"/>
                          </v:shape>
                          <v:line id="Connecteur droit 148" o:spid="_x0000_s1066" style="position:absolute;visibility:visible;mso-wrap-style:square" from="48858,5527" to="48858,22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" strokecolor="black [3213]" strokeweight="1pt"/>
                          <v:shape id="Connecteur droit avec flèche 149" o:spid="_x0000_s1067" type="#_x0000_t32" style="position:absolute;left:36751;top:19866;width:1215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" strokecolor="black [3200]">
                            <v:stroke startarrow="open" endarrow="open"/>
                          </v:shape>
                          <v:group id="Groupe 151" o:spid="_x0000_s1068" style="position:absolute;left:1936;top:5511;width:64092;height:16619" coordorigin="1936,5511" coordsize="64091,16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          <v:line id="Connecteur droit 152" o:spid="_x0000_s1069" style="position:absolute;visibility:visible;mso-wrap-style:square" from="2661,13647" to="57127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" strokecolor="black [3213]"/>
                            <v:line id="Connecteur droit 153" o:spid="_x0000_s1070" style="position:absolute;visibility:visible;mso-wrap-style:square" from="2661,8666" to="36792,86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" strokecolor="black [3213]"/>
                            <v:line id="Connecteur droit 154" o:spid="_x0000_s1071" style="position:absolute;visibility:visible;mso-wrap-style:square" from="2661,18083" to="36792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" strokecolor="black [3213]"/>
                            <v:line id="Connecteur droit 155" o:spid="_x0000_s1072" style="position:absolute;visibility:visible;mso-wrap-style:square" from="36780,8666" to="48847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" strokecolor="black [3213]"/>
                            <v:line id="Connecteur droit 156" o:spid="_x0000_s1073" style="position:absolute;flip:y;visibility:visible;mso-wrap-style:square" from="36780,13647" to="48847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" strokecolor="black [3213]"/>
                            <v:shape id="Connecteur droit avec flèche 161" o:spid="_x0000_s1074" type="#_x0000_t32" style="position:absolute;left:16513;top:18094;width:17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" strokecolor="black [3213]" strokeweight=".25pt">
                              <v:stroke endarrow="block"/>
                            </v:shape>
                            <v:shape id="Connecteur droit avec flèche 162" o:spid="_x0000_s1075" type="#_x0000_t32" style="position:absolute;left:41841;top:10756;width:1706;height:67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" strokecolor="black [3213]" strokeweight=".25pt">
                              <v:stroke endarrow="block"/>
                            </v:shape>
                            <v:shape id="Connecteur droit avec flèche 163" o:spid="_x0000_s1076" type="#_x0000_t32" style="position:absolute;left:41027;top:15796;width:1995;height:73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" strokecolor="black [3213]" strokeweight=".25pt">
                              <v:stroke endarrow="block"/>
                            </v:shape>
                            <v:shape id="Zone de texte 168" o:spid="_x0000_s1077" type="#_x0000_t202" style="position:absolute;left:1936;top:5511;width:6446;height:3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" filled="f" stroked="f" strokeweight=".5pt">
                              <v:textbox>
                                <w:txbxContent>
                                  <w:p w14:paraId="5AD0E522" w14:textId="77777777" w:rsidR="00851D7A" w:rsidRDefault="00851D7A" w:rsidP="00851D7A">
                                    <w:r w:rsidRPr="009C456F">
                                      <w:t>A</w:t>
                                    </w: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 xml:space="preserve"> ∞</m:t>
                                      </m:r>
                                    </m:oMath>
                                  </w:p>
                                </w:txbxContent>
                              </v:textbox>
                            </v:shape>
                            <v:shape id="Zone de texte 178" o:spid="_x0000_s1078" type="#_x0000_t202" style="position:absolute;left:38392;top:19866;width:9413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" filled="f" stroked="f" strokeweight=".5pt">
                              <v:textbox>
                                <w:txbxContent>
                                  <w:p w14:paraId="7CFB9C12" w14:textId="5A98499D" w:rsidR="00851D7A" w:rsidRPr="00446242" w:rsidRDefault="00446242" w:rsidP="00851D7A">
                                    <w:pPr>
                                      <w:rPr>
                                        <w:i/>
                                        <w:iCs/>
                                        <w:sz w:val="16"/>
                                        <w:szCs w:val="16"/>
                                      </w:rPr>
                                    </w:pPr>
                                    <m:oMathPara>
                                      <m:oMath>
                                        <m:r>
                                          <m:rPr>
                                            <m:nor/>
                                          </m:rPr>
                                          <w:rPr>
                                            <w:i/>
                                            <w:iCs/>
                                            <w:sz w:val="16"/>
                                            <w:szCs w:val="16"/>
                                          </w:rPr>
                                          <m:t>Tr(min)</m:t>
                                        </m:r>
                                      </m:oMath>
                                    </m:oMathPara>
                                  </w:p>
                                </w:txbxContent>
                              </v:textbox>
                            </v:shape>
                            <v:shape id="Zone de texte 180" o:spid="_x0000_s1079" type="#_x0000_t202" style="position:absolute;left:47949;top:12096;width:5953;height:3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" filled="f" stroked="f" strokeweight=".5pt">
                              <v:textbox>
                                <w:txbxContent>
                                  <w:p w14:paraId="5B9F6BA1" w14:textId="77777777" w:rsidR="00851D7A" w:rsidRPr="006E58AF" w:rsidRDefault="00851D7A" w:rsidP="00851D7A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A</w:t>
                                    </w:r>
                                    <w:r w:rsidRPr="006E58AF">
                                      <w:rPr>
                                        <w:sz w:val="16"/>
                                        <w:szCs w:val="16"/>
                                      </w:rPr>
                                      <w:t>’</w:t>
                                    </w:r>
                                  </w:p>
                                </w:txbxContent>
                              </v:textbox>
                            </v:shape>
                            <v:shape id="Zone de texte 181" o:spid="_x0000_s1080" type="#_x0000_t202" style="position:absolute;left:32910;top:12015;width:3208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" filled="f" stroked="f" strokeweight=".5pt">
                              <v:textbox>
                                <w:txbxContent>
                                  <w:p w14:paraId="0DF0DA88" w14:textId="77777777" w:rsidR="00851D7A" w:rsidRPr="006E58AF" w:rsidRDefault="00851D7A" w:rsidP="00851D7A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6E58AF">
                                      <w:rPr>
                                        <w:sz w:val="16"/>
                                        <w:szCs w:val="16"/>
                                      </w:rPr>
                                      <w:t>O</w:t>
                                    </w:r>
                                  </w:p>
                                </w:txbxContent>
                              </v:textbox>
                            </v:shape>
                            <v:shape id="Connecteur droit avec flèche 182" o:spid="_x0000_s1081" type="#_x0000_t32" style="position:absolute;left:49171;top:8052;width:3099;height:12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" strokecolor="black [3213]">
                              <v:stroke endarrow="block"/>
                            </v:shape>
                            <v:shape id="Zone de texte 183" o:spid="_x0000_s1082" type="#_x0000_t202" style="position:absolute;left:51913;top:7031;width:14115;height:2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" filled="f" stroked="f" strokeweight=".5pt">
                              <v:textbox>
                                <w:txbxContent>
                                  <w:p w14:paraId="6BFC3B1E" w14:textId="77777777" w:rsidR="00851D7A" w:rsidRPr="00851D7A" w:rsidRDefault="00851D7A" w:rsidP="00851D7A">
                                    <w:pPr>
                                      <w:rPr>
                                        <w:sz w:val="14"/>
                                        <w:szCs w:val="16"/>
                                      </w:rPr>
                                    </w:pPr>
                                    <w:r w:rsidRPr="00851D7A">
                                      <w:rPr>
                                        <w:sz w:val="14"/>
                                        <w:szCs w:val="16"/>
                                      </w:rPr>
                                      <w:t>Plan du capteur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Connecteur droit avec flèche 184" o:spid="_x0000_s1083" type="#_x0000_t32" style="position:absolute;left:17031;top:8677;width:40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" strokecolor="black [3213]">
                          <v:stroke endarrow="block"/>
                        </v:shape>
                      </v:group>
                      <v:group id="Groupe 284" o:spid="_x0000_s1084" style="position:absolute;left:62778;top:4507;width:6267;height:4997" coordorigin="4162,3915" coordsize="6267,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      <v:shape id="Connecteur droit avec flèche 43" o:spid="_x0000_s1085" type="#_x0000_t32" style="position:absolute;left:7552;top:6801;width:287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" strokecolor="black [3040]">
                          <v:stroke endarrow="block"/>
                        </v:shape>
                        <v:group id="Groupe 283" o:spid="_x0000_s1086" style="position:absolute;left:4162;top:3915;width:4422;height:4997" coordorigin="4162,3921" coordsize="4423,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        <v:shape id="Zone de texte 40" o:spid="_x0000_s1087" type="#_x0000_t202" style="position:absolute;left:5862;top:6075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          <v:textbox>
                              <w:txbxContent>
                                <w:p w14:paraId="4674D214" w14:textId="77777777" w:rsidR="00851D7A" w:rsidRDefault="00851D7A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Zone de texte 42" o:spid="_x0000_s1088" type="#_x0000_t202" style="position:absolute;left:4162;top:4401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          <v:textbox>
                              <w:txbxContent>
                                <w:p w14:paraId="0AAC1D90" w14:textId="77777777" w:rsidR="00851D7A" w:rsidRDefault="00851D7A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44" o:spid="_x0000_s1089" type="#_x0000_t32" style="position:absolute;left:7581;top:3921;width:0;height:287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" strokecolor="black [3040]">
                            <v:stroke endarrow="block"/>
                          </v:shape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</w:tcPr>
          <w:p w14:paraId="1C96DACD" w14:textId="3087E252" w:rsidR="002D1035" w:rsidRDefault="002D1035" w:rsidP="002D1035">
            <w:pPr>
              <w:pStyle w:val="ECEcorps"/>
            </w:pPr>
            <w:r>
              <w:t xml:space="preserve">Lorsque l’objet est situé à l’infini, une image nette se forme dans le plan focal image de la lentille. </w:t>
            </w:r>
          </w:p>
          <w:p w14:paraId="078D0462" w14:textId="1F1590F8" w:rsidR="002D1035" w:rsidRDefault="002D1035" w:rsidP="002D1035">
            <w:pPr>
              <w:pStyle w:val="ECEcorps"/>
            </w:pPr>
            <w:r>
              <w:t xml:space="preserve">Le capteur doit donc se trouver dans ce plan. </w:t>
            </w:r>
          </w:p>
          <w:p w14:paraId="196729C0" w14:textId="0DAB9F96" w:rsidR="00F15A07" w:rsidRDefault="00F15A07" w:rsidP="002D1035">
            <w:pPr>
              <w:pStyle w:val="ECEcorps"/>
            </w:pPr>
            <w:r>
              <w:t xml:space="preserve">Dans ce cas, </w:t>
            </w:r>
            <m:oMath>
              <m:r>
                <m:rPr>
                  <m:nor/>
                </m:rPr>
                <w:rPr>
                  <w:i/>
                  <w:iCs/>
                </w:rPr>
                <m:t>Tr</m:t>
              </m:r>
            </m:oMath>
            <w:r w:rsidR="00446242" w:rsidRPr="00446242">
              <w:t xml:space="preserve"> </w:t>
            </w:r>
            <w:r>
              <w:t xml:space="preserve">est minimal et vaut </w:t>
            </w:r>
          </w:p>
          <w:p w14:paraId="0C15F791" w14:textId="5308F8B6" w:rsidR="00393173" w:rsidRDefault="00393173" w:rsidP="002D1035">
            <w:pPr>
              <w:pStyle w:val="ECEcorps"/>
            </w:pPr>
          </w:p>
          <w:p w14:paraId="1A3A3E41" w14:textId="7720D580" w:rsidR="00393173" w:rsidRDefault="00393173" w:rsidP="00393173">
            <w:pPr>
              <w:pStyle w:val="ECEcorps"/>
              <w:jc w:val="center"/>
            </w:pPr>
            <m:oMath>
              <m:r>
                <m:rPr>
                  <m:nor/>
                </m:rPr>
                <w:rPr>
                  <w:i/>
                </w:rPr>
                <m:t>Tr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nor/>
                    </m:rPr>
                    <w:rPr>
                      <w:i/>
                    </w:rPr>
                    <m:t>min</m:t>
                  </m:r>
                </m:e>
              </m:d>
            </m:oMath>
            <w:r>
              <w:t>=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OF'</m:t>
                  </m:r>
                </m:e>
              </m:acc>
            </m:oMath>
          </w:p>
          <w:p w14:paraId="111E8167" w14:textId="59C2C119" w:rsidR="00851D7A" w:rsidRPr="00F15A07" w:rsidRDefault="00851D7A" w:rsidP="00393173">
            <w:pPr>
              <w:pStyle w:val="ECEcorps"/>
              <w:tabs>
                <w:tab w:val="left" w:pos="1635"/>
              </w:tabs>
            </w:pPr>
          </w:p>
        </w:tc>
      </w:tr>
      <w:tr w:rsidR="002D1035" w14:paraId="7E5F0AA2" w14:textId="77777777" w:rsidTr="00446242">
        <w:tc>
          <w:tcPr>
            <w:tcW w:w="1669" w:type="dxa"/>
            <w:vAlign w:val="center"/>
          </w:tcPr>
          <w:p w14:paraId="601CC08C" w14:textId="5FC20D15" w:rsidR="002D1035" w:rsidRDefault="002D1035" w:rsidP="00446242">
            <w:pPr>
              <w:pStyle w:val="ECEcorps"/>
              <w:jc w:val="center"/>
              <w:rPr>
                <w:b/>
                <w:bCs/>
              </w:rPr>
            </w:pPr>
            <w:r w:rsidRPr="0062233E">
              <w:rPr>
                <w:b/>
                <w:bCs/>
              </w:rPr>
              <w:t>Mise au point</w:t>
            </w:r>
            <w:r>
              <w:rPr>
                <w:b/>
                <w:bCs/>
              </w:rPr>
              <w:t xml:space="preserve"> </w:t>
            </w:r>
            <w:r w:rsidR="00F74AFF">
              <w:rPr>
                <w:b/>
                <w:bCs/>
              </w:rPr>
              <w:t>limite</w:t>
            </w:r>
          </w:p>
        </w:tc>
        <w:tc>
          <w:tcPr>
            <w:tcW w:w="5839" w:type="dxa"/>
          </w:tcPr>
          <w:p w14:paraId="4A139479" w14:textId="01B7D313" w:rsidR="002D1035" w:rsidRDefault="00FF34C3" w:rsidP="002D1035">
            <w:pPr>
              <w:pStyle w:val="ECEcorps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0F2098CD" wp14:editId="17793AAA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196215</wp:posOffset>
                      </wp:positionV>
                      <wp:extent cx="3718560" cy="1763395"/>
                      <wp:effectExtent l="0" t="38100" r="34290" b="0"/>
                      <wp:wrapSquare wrapText="bothSides"/>
                      <wp:docPr id="287" name="Groupe 2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8560" cy="1763395"/>
                                <a:chOff x="284506" y="437274"/>
                                <a:chExt cx="6744875" cy="2466876"/>
                              </a:xfrm>
                            </wpg:grpSpPr>
                            <wpg:grpSp>
                              <wpg:cNvPr id="290" name="Groupe 290"/>
                              <wpg:cNvGrpSpPr/>
                              <wpg:grpSpPr>
                                <a:xfrm>
                                  <a:off x="284506" y="732051"/>
                                  <a:ext cx="6744875" cy="2172099"/>
                                  <a:chOff x="266132" y="549891"/>
                                  <a:chExt cx="6309281" cy="1813963"/>
                                </a:xfrm>
                              </wpg:grpSpPr>
                              <wps:wsp>
                                <wps:cNvPr id="291" name="Connecteur droit avec flèche 291"/>
                                <wps:cNvCnPr/>
                                <wps:spPr>
                                  <a:xfrm>
                                    <a:off x="3037764" y="549891"/>
                                    <a:ext cx="0" cy="165600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3" name="Connecteur droit 293"/>
                                <wps:cNvCnPr/>
                                <wps:spPr>
                                  <a:xfrm>
                                    <a:off x="4885899" y="552734"/>
                                    <a:ext cx="0" cy="1655445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5" name="Connecteur droit avec flèche 295"/>
                                <wps:cNvCnPr/>
                                <wps:spPr>
                                  <a:xfrm flipH="1">
                                    <a:off x="3037565" y="2065365"/>
                                    <a:ext cx="1848001" cy="0"/>
                                  </a:xfrm>
                                  <a:prstGeom prst="straightConnector1">
                                    <a:avLst/>
                                  </a:prstGeom>
                                  <a:ln w="9525" cap="flat" cmpd="sng" algn="ctr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296" name="Groupe 296"/>
                                <wpg:cNvGrpSpPr/>
                                <wpg:grpSpPr>
                                  <a:xfrm>
                                    <a:off x="266132" y="703118"/>
                                    <a:ext cx="6309281" cy="1660736"/>
                                    <a:chOff x="266132" y="703118"/>
                                    <a:chExt cx="6309281" cy="1660736"/>
                                  </a:xfrm>
                                </wpg:grpSpPr>
                                <wps:wsp>
                                  <wps:cNvPr id="297" name="Connecteur droit 297"/>
                                  <wps:cNvCnPr/>
                                  <wps:spPr>
                                    <a:xfrm>
                                      <a:off x="266132" y="1364776"/>
                                      <a:ext cx="5446643" cy="0"/>
                                    </a:xfrm>
                                    <a:prstGeom prst="line">
                                      <a:avLst/>
                                    </a:prstGeom>
                                    <a:ln w="952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2" name="Connecteur droit 302"/>
                                  <wps:cNvCnPr/>
                                  <wps:spPr>
                                    <a:xfrm flipV="1">
                                      <a:off x="1740090" y="866633"/>
                                      <a:ext cx="1297674" cy="497840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3" name="Connecteur droit 303"/>
                                  <wps:cNvCnPr/>
                                  <wps:spPr>
                                    <a:xfrm>
                                      <a:off x="1740090" y="1364776"/>
                                      <a:ext cx="1297305" cy="443553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4" name="Connecteur droit 304"/>
                                  <wps:cNvCnPr/>
                                  <wps:spPr>
                                    <a:xfrm>
                                      <a:off x="3036627" y="866633"/>
                                      <a:ext cx="1849272" cy="498143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5" name="Connecteur droit 305"/>
                                  <wps:cNvCnPr/>
                                  <wps:spPr>
                                    <a:xfrm flipV="1">
                                      <a:off x="3036627" y="1364776"/>
                                      <a:ext cx="1846713" cy="443553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9" name="Connecteur droit avec flèche 309"/>
                                  <wps:cNvCnPr/>
                                  <wps:spPr>
                                    <a:xfrm flipV="1">
                                      <a:off x="2266803" y="1101821"/>
                                      <a:ext cx="170585" cy="62029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0" name="Connecteur droit avec flèche 310"/>
                                  <wps:cNvCnPr/>
                                  <wps:spPr>
                                    <a:xfrm>
                                      <a:off x="2333173" y="1566697"/>
                                      <a:ext cx="187534" cy="62807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1" name="Connecteur droit avec flèche 311"/>
                                  <wps:cNvCnPr/>
                                  <wps:spPr>
                                    <a:xfrm>
                                      <a:off x="3788444" y="1070209"/>
                                      <a:ext cx="157162" cy="39888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2" name="Connecteur droit avec flèche 312"/>
                                  <wps:cNvCnPr/>
                                  <wps:spPr>
                                    <a:xfrm flipV="1">
                                      <a:off x="3682915" y="1598928"/>
                                      <a:ext cx="231025" cy="55998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5" name="Zone de texte 315"/>
                                  <wps:cNvSpPr txBox="1"/>
                                  <wps:spPr>
                                    <a:xfrm>
                                      <a:off x="1472526" y="1110097"/>
                                      <a:ext cx="368489" cy="347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383DF30" w14:textId="77777777" w:rsidR="002D1035" w:rsidRPr="009C456F" w:rsidRDefault="002D1035" w:rsidP="00851D7A">
                                        <w:r w:rsidRPr="009C456F"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24" name="Zone de texte 324"/>
                                  <wps:cNvSpPr txBox="1"/>
                                  <wps:spPr>
                                    <a:xfrm>
                                      <a:off x="3134782" y="2055506"/>
                                      <a:ext cx="1518312" cy="3083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5162F19" w14:textId="37562EB7" w:rsidR="002D1035" w:rsidRPr="00446242" w:rsidRDefault="00446242" w:rsidP="00851D7A">
                                        <w:pPr>
                                          <w:rPr>
                                            <w:i/>
                                            <w:iCs/>
                                            <w:sz w:val="16"/>
                                            <w:szCs w:val="16"/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m:rPr>
                                                <m:nor/>
                                              </m:rPr>
                                              <w:rPr>
                                                <w:i/>
                                                <w:iCs/>
                                                <w:sz w:val="16"/>
                                                <w:szCs w:val="16"/>
                                              </w:rPr>
                                              <m:t>Tr(max)</m:t>
                                            </m:r>
                                          </m:oMath>
                                        </m:oMathPara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25" name="Zone de texte 325"/>
                                  <wps:cNvSpPr txBox="1"/>
                                  <wps:spPr>
                                    <a:xfrm>
                                      <a:off x="4817706" y="1142538"/>
                                      <a:ext cx="754010" cy="233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F1992E5" w14:textId="77777777" w:rsidR="002D1035" w:rsidRPr="00446242" w:rsidRDefault="002D1035" w:rsidP="00851D7A">
                                        <w:r w:rsidRPr="00446242">
                                          <w:t>A’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27" name="Connecteur droit avec flèche 327"/>
                                  <wps:cNvCnPr/>
                                  <wps:spPr>
                                    <a:xfrm flipH="1">
                                      <a:off x="4917175" y="805218"/>
                                      <a:ext cx="309880" cy="12563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28" name="Zone de texte 328"/>
                                  <wps:cNvSpPr txBox="1"/>
                                  <wps:spPr>
                                    <a:xfrm>
                                      <a:off x="5191233" y="703118"/>
                                      <a:ext cx="1384180" cy="3891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61F9DB0" w14:textId="77777777" w:rsidR="002D1035" w:rsidRPr="002D1035" w:rsidRDefault="002D1035" w:rsidP="00851D7A">
                                        <w:pPr>
                                          <w:rPr>
                                            <w:sz w:val="14"/>
                                            <w:szCs w:val="16"/>
                                          </w:rPr>
                                        </w:pPr>
                                        <w:r w:rsidRPr="002D1035">
                                          <w:rPr>
                                            <w:sz w:val="14"/>
                                            <w:szCs w:val="16"/>
                                          </w:rPr>
                                          <w:t>Plan du capteur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32" name="Groupe 332"/>
                              <wpg:cNvGrpSpPr/>
                              <wpg:grpSpPr>
                                <a:xfrm>
                                  <a:off x="6355584" y="437274"/>
                                  <a:ext cx="607296" cy="478256"/>
                                  <a:chOff x="493911" y="378032"/>
                                  <a:chExt cx="607296" cy="478256"/>
                                </a:xfrm>
                              </wpg:grpSpPr>
                              <wps:wsp>
                                <wps:cNvPr id="333" name="Connecteur droit avec flèche 333"/>
                                <wps:cNvCnPr/>
                                <wps:spPr>
                                  <a:xfrm>
                                    <a:off x="813552" y="666597"/>
                                    <a:ext cx="28765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334" name="Groupe 334"/>
                                <wpg:cNvGrpSpPr/>
                                <wpg:grpSpPr>
                                  <a:xfrm>
                                    <a:off x="493911" y="378032"/>
                                    <a:ext cx="441427" cy="478256"/>
                                    <a:chOff x="494009" y="378652"/>
                                    <a:chExt cx="441514" cy="479041"/>
                                  </a:xfrm>
                                </wpg:grpSpPr>
                                <wps:wsp>
                                  <wps:cNvPr id="335" name="Zone de texte 335"/>
                                  <wps:cNvSpPr txBox="1"/>
                                  <wps:spPr>
                                    <a:xfrm>
                                      <a:off x="663109" y="572577"/>
                                      <a:ext cx="272414" cy="2851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5F15390" w14:textId="77777777" w:rsidR="002D1035" w:rsidRDefault="002D1035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6" name="Zone de texte 336"/>
                                  <wps:cNvSpPr txBox="1"/>
                                  <wps:spPr>
                                    <a:xfrm>
                                      <a:off x="494009" y="392207"/>
                                      <a:ext cx="272414" cy="2851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61F8113" w14:textId="77777777" w:rsidR="002D1035" w:rsidRDefault="002D1035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7" name="Connecteur droit avec flèche 337"/>
                                  <wps:cNvCnPr/>
                                  <wps:spPr>
                                    <a:xfrm flipV="1">
                                      <a:off x="816500" y="378652"/>
                                      <a:ext cx="0" cy="28765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0F2098CD" id="Groupe 287" o:spid="_x0000_s1090" style="position:absolute;left:0;text-align:left;margin-left:-5.15pt;margin-top:15.45pt;width:292.8pt;height:138.85pt;z-index:251705344;mso-position-horizontal-relative:text;mso-position-vertical-relative:text;mso-width-relative:margin;mso-height-relative:margin" coordorigin="2845,4372" coordsize="67448,24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">
                      <v:group id="Groupe 290" o:spid="_x0000_s1091" style="position:absolute;left:2845;top:7320;width:67448;height:21721" coordorigin="2661,5498" coordsize="63092,18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      <v:shape id="Connecteur droit avec flèche 291" o:spid="_x0000_s1092" type="#_x0000_t32" style="position:absolute;left:30377;top:5498;width:0;height:165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" strokecolor="black [3040]">
                          <v:stroke startarrow="block" endarrow="block"/>
                        </v:shape>
                        <v:line id="Connecteur droit 293" o:spid="_x0000_s1093" style="position:absolute;visibility:visible;mso-wrap-style:square" from="48858,5527" to="48858,22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" strokecolor="black [3213]" strokeweight="1pt"/>
                        <v:shape id="Connecteur droit avec flèche 295" o:spid="_x0000_s1094" type="#_x0000_t32" style="position:absolute;left:30375;top:20653;width:1848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" strokecolor="black [3200]">
                          <v:stroke startarrow="open" endarrow="open"/>
                        </v:shape>
                        <v:group id="Groupe 296" o:spid="_x0000_s1095" style="position:absolute;left:2661;top:7031;width:63093;height:16607" coordorigin="2661,7031" coordsize="63092,16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        <v:line id="Connecteur droit 297" o:spid="_x0000_s1096" style="position:absolute;visibility:visible;mso-wrap-style:square" from="2661,13647" to="57127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" strokecolor="black [3213]"/>
                          <v:line id="Connecteur droit 302" o:spid="_x0000_s1097" style="position:absolute;flip:y;visibility:visible;mso-wrap-style:square" from="17400,8666" to="30377,13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" strokecolor="black [3040]"/>
                          <v:line id="Connecteur droit 303" o:spid="_x0000_s1098" style="position:absolute;visibility:visible;mso-wrap-style:square" from="17400,13647" to="30373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" strokecolor="black [3040]"/>
                          <v:line id="Connecteur droit 304" o:spid="_x0000_s1099" style="position:absolute;visibility:visible;mso-wrap-style:square" from="30366,8666" to="48858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" strokecolor="black [3040]"/>
                          <v:line id="Connecteur droit 305" o:spid="_x0000_s1100" style="position:absolute;flip:y;visibility:visible;mso-wrap-style:square" from="30366,13647" to="48833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" strokecolor="black [3040]"/>
                          <v:shape id="Connecteur droit avec flèche 309" o:spid="_x0000_s1101" type="#_x0000_t32" style="position:absolute;left:22668;top:11018;width:1705;height:6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" strokecolor="black [3040]" strokeweight=".25pt">
                            <v:stroke endarrow="block"/>
                          </v:shape>
                          <v:shape id="Connecteur droit avec flèche 310" o:spid="_x0000_s1102" type="#_x0000_t32" style="position:absolute;left:23331;top:15666;width:1876;height:6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" strokecolor="black [3040]" strokeweight=".25pt">
                            <v:stroke endarrow="block"/>
                          </v:shape>
                          <v:shape id="Connecteur droit avec flèche 311" o:spid="_x0000_s1103" type="#_x0000_t32" style="position:absolute;left:37884;top:10702;width:1572;height:39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" strokecolor="black [3040]" strokeweight=".25pt">
                            <v:stroke endarrow="block"/>
                          </v:shape>
                          <v:shape id="Connecteur droit avec flèche 312" o:spid="_x0000_s1104" type="#_x0000_t32" style="position:absolute;left:36829;top:15989;width:2310;height:5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" strokecolor="black [3040]" strokeweight=".25pt">
                            <v:stroke endarrow="block"/>
                          </v:shape>
                          <v:shape id="Zone de texte 315" o:spid="_x0000_s1105" type="#_x0000_t202" style="position:absolute;left:14725;top:11100;width:3685;height:3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" filled="f" stroked="f" strokeweight=".5pt">
                            <v:textbox>
                              <w:txbxContent>
                                <w:p w14:paraId="7383DF30" w14:textId="77777777" w:rsidR="002D1035" w:rsidRPr="009C456F" w:rsidRDefault="002D1035" w:rsidP="00851D7A">
                                  <w:r w:rsidRPr="009C456F"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Zone de texte 324" o:spid="_x0000_s1106" type="#_x0000_t202" style="position:absolute;left:31347;top:20555;width:15183;height:3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" filled="f" stroked="f" strokeweight=".5pt">
                            <v:textbox>
                              <w:txbxContent>
                                <w:p w14:paraId="25162F19" w14:textId="37562EB7" w:rsidR="002D1035" w:rsidRPr="00446242" w:rsidRDefault="00446242" w:rsidP="00851D7A">
                                  <w:pPr>
                                    <w:rPr>
                                      <w:i/>
                                      <w:iCs/>
                                      <w:sz w:val="16"/>
                                      <w:szCs w:val="16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i/>
                                          <w:iCs/>
                                          <w:sz w:val="16"/>
                                          <w:szCs w:val="16"/>
                                        </w:rPr>
                                        <m:t>Tr(max)</m:t>
                                      </m:r>
                                    </m:oMath>
                                  </m:oMathPara>
                                </w:p>
                              </w:txbxContent>
                            </v:textbox>
                          </v:shape>
                          <v:shape id="Zone de texte 325" o:spid="_x0000_s1107" type="#_x0000_t202" style="position:absolute;left:48177;top:11425;width:7540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" filled="f" stroked="f" strokeweight=".5pt">
                            <v:textbox>
                              <w:txbxContent>
                                <w:p w14:paraId="5F1992E5" w14:textId="77777777" w:rsidR="002D1035" w:rsidRPr="00446242" w:rsidRDefault="002D1035" w:rsidP="00851D7A">
                                  <w:r w:rsidRPr="00446242">
                                    <w:t>A’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327" o:spid="_x0000_s1108" type="#_x0000_t32" style="position:absolute;left:49171;top:8052;width:3099;height:12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" strokecolor="black [3213]">
                            <v:stroke endarrow="block"/>
                          </v:shape>
                          <v:shape id="Zone de texte 328" o:spid="_x0000_s1109" type="#_x0000_t202" style="position:absolute;left:51912;top:7031;width:13842;height:3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" filled="f" stroked="f" strokeweight=".5pt">
                            <v:textbox>
                              <w:txbxContent>
                                <w:p w14:paraId="761F9DB0" w14:textId="77777777" w:rsidR="002D1035" w:rsidRPr="002D1035" w:rsidRDefault="002D1035" w:rsidP="00851D7A">
                                  <w:pPr>
                                    <w:rPr>
                                      <w:sz w:val="14"/>
                                      <w:szCs w:val="16"/>
                                    </w:rPr>
                                  </w:pPr>
                                  <w:r w:rsidRPr="002D1035">
                                    <w:rPr>
                                      <w:sz w:val="14"/>
                                      <w:szCs w:val="16"/>
                                    </w:rPr>
                                    <w:t>Plan du capteur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Groupe 332" o:spid="_x0000_s1110" style="position:absolute;left:63555;top:4372;width:6073;height:4783" coordorigin="4939,3780" coordsize="6072,4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gXs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kkzg/0w4AnLxBwAA//8DAFBLAQItABQABgAIAAAAIQDb4fbL7gAAAIUBAAATAAAAAAAAAAAA&#10;AAAAAAAAAABbQ29udGVudF9UeXBlc10ueG1sUEsBAi0AFAAGAAgAAAAhAFr0LFu/AAAAFQEAAAsA&#10;AAAAAAAAAAAAAAAAHwEAAF9yZWxzLy5yZWxzUEsBAi0AFAAGAAgAAAAhALfyBezEAAAA3AAAAA8A&#10;AAAAAAAAAAAAAAAABwIAAGRycy9kb3ducmV2LnhtbFBLBQYAAAAAAwADALcAAAD4AgAAAAA=&#10;">
                        <v:shape id="Connecteur droit avec flèche 333" o:spid="_x0000_s1111" type="#_x0000_t32" style="position:absolute;left:8135;top:6665;width:287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" strokecolor="black [3040]">
                          <v:stroke endarrow="block"/>
                        </v:shape>
                        <v:group id="Groupe 334" o:spid="_x0000_s1112" style="position:absolute;left:4939;top:3780;width:4414;height:4782" coordorigin="4940,3786" coordsize="4415,4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gD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">
                          <v:shape id="Zone de texte 335" o:spid="_x0000_s1113" type="#_x0000_t202" style="position:absolute;left:6631;top:5725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" filled="f" stroked="f" strokeweight=".5pt">
                            <v:textbox>
                              <w:txbxContent>
                                <w:p w14:paraId="35F15390" w14:textId="77777777" w:rsidR="002D1035" w:rsidRDefault="002D1035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Zone de texte 336" o:spid="_x0000_s1114" type="#_x0000_t202" style="position:absolute;left:4940;top:3922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" filled="f" stroked="f" strokeweight=".5pt">
                            <v:textbox>
                              <w:txbxContent>
                                <w:p w14:paraId="061F8113" w14:textId="77777777" w:rsidR="002D1035" w:rsidRDefault="002D1035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337" o:spid="_x0000_s1115" type="#_x0000_t32" style="position:absolute;left:8165;top:3786;width:0;height:287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" strokecolor="black [3040]">
                            <v:stroke endarrow="block"/>
                          </v:shape>
                        </v:group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FBB92BE" wp14:editId="0429254C">
                      <wp:simplePos x="0" y="0"/>
                      <wp:positionH relativeFrom="column">
                        <wp:posOffset>735317</wp:posOffset>
                      </wp:positionH>
                      <wp:positionV relativeFrom="paragraph">
                        <wp:posOffset>1685850</wp:posOffset>
                      </wp:positionV>
                      <wp:extent cx="894862" cy="263992"/>
                      <wp:effectExtent l="0" t="0" r="0" b="0"/>
                      <wp:wrapNone/>
                      <wp:docPr id="842650580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4862" cy="26399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212F1D" w14:textId="30153DF5" w:rsidR="00FF34C3" w:rsidRPr="00446242" w:rsidRDefault="00A10509" w:rsidP="00FF34C3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nor/>
                                            </m:rPr>
                                            <w:rPr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m:t>d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nor/>
                                            </m:rPr>
                                            <w:rPr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m:t>lim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2FBB92BE" id="_x0000_s1116" type="#_x0000_t202" style="position:absolute;left:0;text-align:left;margin-left:57.9pt;margin-top:132.75pt;width:70.45pt;height:20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" filled="f" stroked="f" strokeweight=".5pt">
                      <v:textbox>
                        <w:txbxContent>
                          <w:p w14:paraId="34212F1D" w14:textId="30153DF5" w:rsidR="00FF34C3" w:rsidRPr="00446242" w:rsidRDefault="00D305A3" w:rsidP="00FF34C3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  <w:sz w:val="16"/>
                                        <w:szCs w:val="16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  <w:sz w:val="16"/>
                                        <w:szCs w:val="16"/>
                                      </w:rPr>
                                      <m:t>lim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176E2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6CED337" wp14:editId="6B48E17B">
                      <wp:simplePos x="0" y="0"/>
                      <wp:positionH relativeFrom="column">
                        <wp:posOffset>804636</wp:posOffset>
                      </wp:positionH>
                      <wp:positionV relativeFrom="paragraph">
                        <wp:posOffset>1103579</wp:posOffset>
                      </wp:positionV>
                      <wp:extent cx="5790" cy="597837"/>
                      <wp:effectExtent l="0" t="0" r="32385" b="31115"/>
                      <wp:wrapNone/>
                      <wp:docPr id="1112424266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90" cy="597837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0F104DD5" id="Connecteur droit 1" o:spid="_x0000_s1026" style="position:absolute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35pt,86.9pt" to="63.8pt,1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" strokecolor="black [3213]" strokeweight="1pt">
                      <v:stroke dashstyle="dash"/>
                    </v:line>
                  </w:pict>
                </mc:Fallback>
              </mc:AlternateContent>
            </w:r>
            <w:r w:rsidR="00A176E2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7867E47" wp14:editId="063CB04C">
                      <wp:simplePos x="0" y="0"/>
                      <wp:positionH relativeFrom="column">
                        <wp:posOffset>795020</wp:posOffset>
                      </wp:positionH>
                      <wp:positionV relativeFrom="paragraph">
                        <wp:posOffset>1702328</wp:posOffset>
                      </wp:positionV>
                      <wp:extent cx="774375" cy="1440"/>
                      <wp:effectExtent l="38100" t="76200" r="26035" b="113030"/>
                      <wp:wrapNone/>
                      <wp:docPr id="1697682116" name="Connecteur droit avec flèch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74375" cy="1440"/>
                              </a:xfrm>
                              <a:prstGeom prst="straightConnector1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arrow" w="med" len="med"/>
                                <a:tailEnd type="arrow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1F649ED2" id="Connecteur droit avec flèche 1" o:spid="_x0000_s1026" type="#_x0000_t32" style="position:absolute;margin-left:62.6pt;margin-top:134.05pt;width:60.95pt;height:.1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" strokecolor="black [3200]">
                      <v:stroke startarrow="open" endarrow="open"/>
                    </v:shape>
                  </w:pict>
                </mc:Fallback>
              </mc:AlternateContent>
            </w:r>
            <w:r w:rsidR="0083426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DE480C5" wp14:editId="739018DC">
                      <wp:simplePos x="0" y="0"/>
                      <wp:positionH relativeFrom="column">
                        <wp:posOffset>1337945</wp:posOffset>
                      </wp:positionH>
                      <wp:positionV relativeFrom="paragraph">
                        <wp:posOffset>892175</wp:posOffset>
                      </wp:positionV>
                      <wp:extent cx="215583" cy="433388"/>
                      <wp:effectExtent l="0" t="0" r="0" b="5080"/>
                      <wp:wrapNone/>
                      <wp:docPr id="63715193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5583" cy="43338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31CFD5" w14:textId="77777777" w:rsidR="00834261" w:rsidRPr="006E58AF" w:rsidRDefault="00834261" w:rsidP="00834261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E58AF">
                                    <w:rPr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2DE480C5" id="_x0000_s1117" type="#_x0000_t202" style="position:absolute;left:0;text-align:left;margin-left:105.35pt;margin-top:70.25pt;width:17pt;height:34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" filled="f" stroked="f" strokeweight=".5pt">
                      <v:textbox>
                        <w:txbxContent>
                          <w:p w14:paraId="2231CFD5" w14:textId="77777777" w:rsidR="00834261" w:rsidRPr="006E58AF" w:rsidRDefault="00834261" w:rsidP="0083426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E58AF">
                              <w:rPr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52" w:type="dxa"/>
          </w:tcPr>
          <w:p w14:paraId="6FD9502D" w14:textId="14688957" w:rsidR="002D1035" w:rsidRDefault="002D1035" w:rsidP="002D1035">
            <w:pPr>
              <w:pStyle w:val="ECEcorps"/>
            </w:pPr>
            <w:r>
              <w:t xml:space="preserve">Lorsque l’objet A se rapproche de la lentille, la distance entre la lentille et l’image augmente. </w:t>
            </w:r>
          </w:p>
          <w:p w14:paraId="096979FE" w14:textId="1A5B37C5" w:rsidR="00F15A07" w:rsidRDefault="00F15A07" w:rsidP="002D1035">
            <w:pPr>
              <w:pStyle w:val="ECEcorps"/>
            </w:pPr>
            <w:r>
              <w:t>Pour que l’image reste nette, il faut éloigner la lentille du capteur, celui-ci restant fixe.</w:t>
            </w:r>
          </w:p>
          <w:p w14:paraId="6C33C916" w14:textId="29BABBE6" w:rsidR="00A85428" w:rsidRPr="00F15A07" w:rsidRDefault="00F15A07" w:rsidP="00F15A07">
            <w:pPr>
              <w:pStyle w:val="ECEcorps"/>
            </w:pPr>
            <w:r>
              <w:t xml:space="preserve">Quand cette distance atteint le maximum de ce que permet l’appareil photographique, on note sa valeur </w:t>
            </w:r>
            <m:oMath>
              <m:r>
                <m:rPr>
                  <m:nor/>
                </m:rPr>
                <w:rPr>
                  <w:i/>
                  <w:iCs/>
                </w:rPr>
                <m:t>Tr(max)</m:t>
              </m:r>
            </m:oMath>
            <w:r>
              <w:t>.</w:t>
            </w:r>
          </w:p>
        </w:tc>
      </w:tr>
    </w:tbl>
    <w:p w14:paraId="47FAB516" w14:textId="482DD76A" w:rsidR="002051D2" w:rsidRDefault="002051D2" w:rsidP="00E26870">
      <w:pPr>
        <w:pStyle w:val="ECEcorps"/>
      </w:pPr>
    </w:p>
    <w:p w14:paraId="1D85C90E" w14:textId="3C843CC5" w:rsidR="00C251AB" w:rsidRDefault="00F15A07" w:rsidP="00E26870">
      <w:pPr>
        <w:pStyle w:val="ECEcorps"/>
      </w:pPr>
      <w:r>
        <w:t>L</w:t>
      </w:r>
      <w:r w:rsidR="00B25B32">
        <w:t>e déplacement</w:t>
      </w:r>
      <w:r w:rsidR="00A126B4">
        <w:t xml:space="preserve"> maximal </w:t>
      </w:r>
      <w:r w:rsidR="00B25B32">
        <w:t>de l’objectif</w:t>
      </w:r>
      <w:r w:rsidR="00A126B4">
        <w:t xml:space="preserve"> lors du passage d’une </w:t>
      </w:r>
      <w:r>
        <w:t>« </w:t>
      </w:r>
      <w:r w:rsidR="00A126B4">
        <w:t>mise au point à l’infini</w:t>
      </w:r>
      <w:r>
        <w:t> »</w:t>
      </w:r>
      <w:r w:rsidR="00A126B4">
        <w:t xml:space="preserve"> à une </w:t>
      </w:r>
      <w:r>
        <w:t>« </w:t>
      </w:r>
      <w:r w:rsidR="00A126B4">
        <w:t xml:space="preserve">mise au point </w:t>
      </w:r>
      <w:r>
        <w:t>limite »</w:t>
      </w:r>
      <w:r w:rsidR="00B02578">
        <w:t> </w:t>
      </w:r>
      <w:r>
        <w:t xml:space="preserve">est noté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</m:oMath>
      <w:r w:rsidR="004902AC">
        <w:t xml:space="preserve"> </w:t>
      </w:r>
      <w:r w:rsidR="00B02578">
        <w:t>:</w:t>
      </w:r>
      <w:r w:rsidR="00A126B4">
        <w:t xml:space="preserve"> </w:t>
      </w:r>
      <w:bookmarkStart w:id="7" w:name="_Hlk107817103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  <m:r>
          <m:rPr>
            <m:nor/>
          </m:rPr>
          <w:rPr>
            <w:i/>
          </w:rPr>
          <m:t>=Tr(max) – Tr(min)</m:t>
        </m:r>
      </m:oMath>
      <w:r w:rsidR="00B25B32">
        <w:t xml:space="preserve"> </w:t>
      </w:r>
      <w:bookmarkEnd w:id="7"/>
    </w:p>
    <w:p w14:paraId="76122DD1" w14:textId="77777777" w:rsidR="00F15A07" w:rsidRDefault="00F15A07" w:rsidP="00E26870">
      <w:pPr>
        <w:pStyle w:val="ECEcorps"/>
      </w:pPr>
    </w:p>
    <w:p w14:paraId="2D9E02C3" w14:textId="53759B9F" w:rsidR="00A91BFD" w:rsidRDefault="00C251AB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Éléments d’un p</w:t>
      </w:r>
      <w:r w:rsidR="00C51346" w:rsidRPr="00FD35FA">
        <w:rPr>
          <w:b/>
          <w:sz w:val="24"/>
          <w:szCs w:val="24"/>
          <w:u w:val="single"/>
        </w:rPr>
        <w:t xml:space="preserve">rogramme </w:t>
      </w:r>
      <w:r w:rsidR="00E14510">
        <w:rPr>
          <w:b/>
          <w:sz w:val="24"/>
          <w:szCs w:val="24"/>
          <w:u w:val="single"/>
        </w:rPr>
        <w:t>Python</w:t>
      </w:r>
      <w:r w:rsidR="00C51346" w:rsidRPr="00FD35FA">
        <w:rPr>
          <w:b/>
          <w:sz w:val="24"/>
          <w:szCs w:val="24"/>
          <w:u w:val="single"/>
        </w:rPr>
        <w:t xml:space="preserve"> permettant le calcul </w:t>
      </w:r>
      <w:r w:rsidR="00FD35FA">
        <w:rPr>
          <w:b/>
          <w:sz w:val="24"/>
          <w:szCs w:val="24"/>
          <w:u w:val="single"/>
        </w:rPr>
        <w:t>d’une</w:t>
      </w:r>
      <w:r w:rsidR="00C51346" w:rsidRPr="00FD35FA">
        <w:rPr>
          <w:b/>
          <w:sz w:val="24"/>
          <w:szCs w:val="24"/>
          <w:u w:val="single"/>
        </w:rPr>
        <w:t xml:space="preserve"> distance focale</w:t>
      </w:r>
      <w:r w:rsidR="00FD35FA">
        <w:rPr>
          <w:b/>
          <w:sz w:val="24"/>
          <w:szCs w:val="24"/>
          <w:u w:val="single"/>
        </w:rPr>
        <w:t xml:space="preserve"> à l’aide de la relation de conjugaison</w:t>
      </w:r>
    </w:p>
    <w:p w14:paraId="2BA82FAC" w14:textId="736561EF" w:rsidR="002051D2" w:rsidRPr="002051D2" w:rsidRDefault="00475385" w:rsidP="00E26870">
      <w:pPr>
        <w:pStyle w:val="ECEcorps"/>
        <w:rPr>
          <w:bCs/>
        </w:rPr>
      </w:pPr>
      <w:r>
        <w:rPr>
          <w:bCs/>
        </w:rPr>
        <w:t>(</w:t>
      </w:r>
      <w:r w:rsidR="002051D2" w:rsidRPr="002051D2">
        <w:rPr>
          <w:bCs/>
        </w:rPr>
        <w:t>Ce programme sera complété par le candidat au cours de l’épreuve</w:t>
      </w:r>
      <w:r>
        <w:rPr>
          <w:bCs/>
        </w:rPr>
        <w:t>)</w:t>
      </w:r>
    </w:p>
    <w:p w14:paraId="2C59F11C" w14:textId="3C967C94" w:rsidR="00C51346" w:rsidRPr="00DE09DE" w:rsidRDefault="00C51346" w:rsidP="00FD35FA">
      <w:pPr>
        <w:pStyle w:val="ECEcorps"/>
        <w:spacing w:before="120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1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 </w:t>
      </w:r>
      <w:r w:rsidR="00AB1983" w:rsidRPr="00DE09DE">
        <w:rPr>
          <w:rFonts w:ascii="Courier New" w:hAnsi="Courier New" w:cs="Courier New"/>
          <w:sz w:val="18"/>
          <w:szCs w:val="18"/>
        </w:rPr>
        <w:t>import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numpy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np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#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Numpy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permet de faire des calculs simples sur des </w:t>
      </w:r>
      <w:r w:rsidR="000D6204" w:rsidRPr="00DE09DE">
        <w:rPr>
          <w:rFonts w:ascii="Courier New" w:hAnsi="Courier New" w:cs="Courier New"/>
          <w:sz w:val="18"/>
          <w:szCs w:val="18"/>
        </w:rPr>
        <w:t>tableaux</w:t>
      </w:r>
      <w:r w:rsidR="00AB1983" w:rsidRPr="00DE09DE">
        <w:rPr>
          <w:rFonts w:ascii="Courier New" w:hAnsi="Courier New" w:cs="Courier New"/>
          <w:sz w:val="18"/>
          <w:szCs w:val="18"/>
        </w:rPr>
        <w:t xml:space="preserve"> (</w:t>
      </w:r>
      <w:proofErr w:type="spellStart"/>
      <w:r w:rsidR="000D6204" w:rsidRPr="00DE09DE">
        <w:rPr>
          <w:rFonts w:ascii="Courier New" w:hAnsi="Courier New" w:cs="Courier New"/>
          <w:i/>
          <w:iCs/>
          <w:sz w:val="18"/>
          <w:szCs w:val="18"/>
        </w:rPr>
        <w:t>arrays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>)</w:t>
      </w:r>
    </w:p>
    <w:p w14:paraId="11838F93" w14:textId="0AB2B25E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r w:rsidRPr="00DE09DE">
        <w:rPr>
          <w:rFonts w:ascii="Courier New" w:hAnsi="Courier New" w:cs="Courier New"/>
          <w:sz w:val="18"/>
          <w:szCs w:val="18"/>
        </w:rPr>
        <w:t xml:space="preserve">2 </w:t>
      </w:r>
      <w:r w:rsidRPr="00DE09DE">
        <w:rPr>
          <w:rFonts w:ascii="Courier New" w:hAnsi="Courier New" w:cs="Courier New"/>
          <w:sz w:val="18"/>
          <w:szCs w:val="18"/>
        </w:rPr>
        <w:tab/>
      </w:r>
    </w:p>
    <w:p w14:paraId="7F27AA0E" w14:textId="2D87C5F2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3</w:t>
      </w:r>
      <w:r w:rsidR="00AB1983" w:rsidRPr="00DE09DE">
        <w:rPr>
          <w:rFonts w:ascii="Courier New" w:hAnsi="Courier New" w:cs="Courier New"/>
          <w:sz w:val="18"/>
          <w:szCs w:val="18"/>
        </w:rPr>
        <w:t xml:space="preserve"> 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d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>_obj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np.array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([ -350, -400, -450, -500, -550]) # distance </w:t>
      </w:r>
      <w:r w:rsidR="00475385">
        <w:rPr>
          <w:rFonts w:ascii="Courier New" w:hAnsi="Courier New" w:cs="Courier New"/>
          <w:sz w:val="18"/>
          <w:szCs w:val="18"/>
        </w:rPr>
        <w:t xml:space="preserve">algébrique </w:t>
      </w:r>
      <w:r w:rsidR="00AB1983" w:rsidRPr="00DE09DE">
        <w:rPr>
          <w:rFonts w:ascii="Courier New" w:hAnsi="Courier New" w:cs="Courier New"/>
          <w:sz w:val="18"/>
          <w:szCs w:val="18"/>
        </w:rPr>
        <w:t>lentille-objet en mm</w:t>
      </w:r>
    </w:p>
    <w:p w14:paraId="2FB3C902" w14:textId="3604B40B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4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d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>_ima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np.array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([ ... , ... , ... , ... , ... ]) # distance </w:t>
      </w:r>
      <w:r w:rsidR="00475385">
        <w:rPr>
          <w:rFonts w:ascii="Courier New" w:hAnsi="Courier New" w:cs="Courier New"/>
          <w:sz w:val="18"/>
          <w:szCs w:val="18"/>
        </w:rPr>
        <w:t xml:space="preserve">algébrique </w:t>
      </w:r>
      <w:r w:rsidR="00AB1983" w:rsidRPr="00DE09DE">
        <w:rPr>
          <w:rFonts w:ascii="Courier New" w:hAnsi="Courier New" w:cs="Courier New"/>
          <w:sz w:val="18"/>
          <w:szCs w:val="18"/>
        </w:rPr>
        <w:t>lentille-image en mm</w:t>
      </w:r>
    </w:p>
    <w:p w14:paraId="1F331730" w14:textId="74361ED7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 xml:space="preserve">5 </w:t>
      </w:r>
      <w:bookmarkStart w:id="8" w:name="_Hlk107815601"/>
      <w:r w:rsidR="00DE09DE" w:rsidRPr="00DE09DE">
        <w:rPr>
          <w:rFonts w:ascii="Courier New" w:hAnsi="Courier New" w:cs="Courier New"/>
          <w:sz w:val="18"/>
          <w:szCs w:val="18"/>
        </w:rPr>
        <w:t xml:space="preserve"> </w:t>
      </w:r>
      <w:r w:rsidR="00AB1983" w:rsidRPr="00DE09DE">
        <w:rPr>
          <w:rFonts w:ascii="Courier New" w:hAnsi="Courier New" w:cs="Courier New"/>
          <w:sz w:val="18"/>
          <w:szCs w:val="18"/>
        </w:rPr>
        <w:t>foc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 xml:space="preserve"> = </w:t>
      </w:r>
      <w:bookmarkEnd w:id="8"/>
      <w:r w:rsidR="00AB1983" w:rsidRPr="00DE09DE">
        <w:rPr>
          <w:rFonts w:ascii="Courier New" w:hAnsi="Courier New" w:cs="Courier New"/>
          <w:sz w:val="18"/>
          <w:szCs w:val="18"/>
        </w:rPr>
        <w:t>.................................</w:t>
      </w:r>
      <w:r w:rsidR="00AB1983" w:rsidRPr="00DE09DE">
        <w:rPr>
          <w:rFonts w:ascii="Courier New" w:hAnsi="Courier New" w:cs="Courier New"/>
          <w:sz w:val="18"/>
          <w:szCs w:val="18"/>
        </w:rPr>
        <w:tab/>
        <w:t># calcul des distances focales pour chaque mesure</w:t>
      </w:r>
    </w:p>
    <w:p w14:paraId="060D4E87" w14:textId="5B4A1F95" w:rsidR="00C51346" w:rsidRPr="00C2755C" w:rsidRDefault="00FD35FA" w:rsidP="00C51346">
      <w:pPr>
        <w:pStyle w:val="ECEcorps"/>
        <w:rPr>
          <w:rFonts w:ascii="Courier New" w:hAnsi="Courier New" w:cs="Courier New"/>
          <w:sz w:val="18"/>
          <w:szCs w:val="18"/>
          <w:lang w:val="sv-SE"/>
        </w:rPr>
      </w:pPr>
      <w:r w:rsidRPr="00C2755C">
        <w:rPr>
          <w:rFonts w:ascii="Courier New" w:hAnsi="Courier New" w:cs="Courier New"/>
          <w:sz w:val="18"/>
          <w:szCs w:val="18"/>
          <w:lang w:val="sv-SE"/>
        </w:rPr>
        <w:t>6</w:t>
      </w:r>
      <w:r w:rsidR="00DE09DE" w:rsidRPr="00C2755C">
        <w:rPr>
          <w:rFonts w:ascii="Courier New" w:hAnsi="Courier New" w:cs="Courier New"/>
          <w:sz w:val="18"/>
          <w:szCs w:val="18"/>
          <w:lang w:val="sv-SE"/>
        </w:rPr>
        <w:t xml:space="preserve"> </w:t>
      </w:r>
      <w:r w:rsidRPr="00C2755C">
        <w:rPr>
          <w:rFonts w:ascii="Courier New" w:hAnsi="Courier New" w:cs="Courier New"/>
          <w:sz w:val="18"/>
          <w:szCs w:val="18"/>
          <w:lang w:val="sv-SE"/>
        </w:rPr>
        <w:t xml:space="preserve"> </w:t>
      </w:r>
      <w:r w:rsidR="00AB1983" w:rsidRPr="00C2755C">
        <w:rPr>
          <w:rFonts w:ascii="Courier New" w:hAnsi="Courier New" w:cs="Courier New"/>
          <w:sz w:val="18"/>
          <w:szCs w:val="18"/>
          <w:lang w:val="sv-SE"/>
        </w:rPr>
        <w:t>f_val = np.mean(foc)</w:t>
      </w:r>
    </w:p>
    <w:p w14:paraId="478A4C76" w14:textId="4D4BADFB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r w:rsidRPr="00DE09DE">
        <w:rPr>
          <w:rFonts w:ascii="Courier New" w:hAnsi="Courier New" w:cs="Courier New"/>
          <w:sz w:val="18"/>
          <w:szCs w:val="18"/>
        </w:rPr>
        <w:t>7</w:t>
      </w:r>
      <w:r w:rsidRPr="00DE09DE">
        <w:rPr>
          <w:rFonts w:ascii="Courier New" w:hAnsi="Courier New" w:cs="Courier New"/>
          <w:sz w:val="18"/>
          <w:szCs w:val="18"/>
        </w:rPr>
        <w:tab/>
      </w:r>
    </w:p>
    <w:p w14:paraId="5AC4E66E" w14:textId="27434F9F" w:rsidR="005611F0" w:rsidRDefault="00FD35FA" w:rsidP="00475385">
      <w:pPr>
        <w:pStyle w:val="ECEcorps"/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8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</w:t>
      </w:r>
      <w:r w:rsidR="00DE09DE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print</w:t>
      </w:r>
      <w:proofErr w:type="spellEnd"/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>("la valeur de la distance focale est: f' =", round(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f_val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>) , "mm") # affichage du résultat</w:t>
      </w:r>
    </w:p>
    <w:p w14:paraId="5C5244BA" w14:textId="5B2375BA" w:rsidR="001E2CE4" w:rsidRDefault="001E2CE4" w:rsidP="00475385">
      <w:pPr>
        <w:pStyle w:val="ECEcorps"/>
      </w:pPr>
    </w:p>
    <w:p w14:paraId="7A683875" w14:textId="69C79DF9" w:rsidR="009A3891" w:rsidRDefault="009A3891">
      <w:pPr>
        <w:spacing w:line="240" w:lineRule="auto"/>
        <w:jc w:val="left"/>
        <w:rPr>
          <w:color w:val="auto"/>
          <w:sz w:val="18"/>
          <w:szCs w:val="18"/>
        </w:rPr>
      </w:pPr>
      <w:r>
        <w:rPr>
          <w:sz w:val="18"/>
          <w:szCs w:val="18"/>
        </w:rPr>
        <w:br w:type="page"/>
      </w:r>
    </w:p>
    <w:p w14:paraId="5400B5EF" w14:textId="03743A84" w:rsidR="00E26870" w:rsidRDefault="00C251AB" w:rsidP="001E2CE4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184129FF" w14:textId="77777777" w:rsidR="00C251AB" w:rsidRPr="00C251AB" w:rsidRDefault="00C251AB" w:rsidP="00C251AB">
      <w:pPr>
        <w:pStyle w:val="ECEcorps"/>
      </w:pPr>
    </w:p>
    <w:p w14:paraId="3A506452" w14:textId="23A52B58" w:rsidR="00E26870" w:rsidRPr="00452138" w:rsidRDefault="00D62D28" w:rsidP="00E26870">
      <w:pPr>
        <w:pStyle w:val="ECEpartie"/>
        <w:numPr>
          <w:ilvl w:val="0"/>
          <w:numId w:val="6"/>
        </w:numPr>
      </w:pPr>
      <w:bookmarkStart w:id="9" w:name="_Hlk107815251"/>
      <w:bookmarkStart w:id="10" w:name="_Toc482638814"/>
      <w:bookmarkStart w:id="11" w:name="_Toc500182691"/>
      <w:r>
        <w:t xml:space="preserve">Détermination de la distance focale de la lentille L </w:t>
      </w:r>
      <w:bookmarkEnd w:id="9"/>
      <w:r w:rsidR="00E26870" w:rsidRPr="00FF78A1">
        <w:rPr>
          <w:b w:val="0"/>
          <w:bCs/>
        </w:rPr>
        <w:t>(</w:t>
      </w:r>
      <w:r w:rsidR="00D41E9C">
        <w:rPr>
          <w:b w:val="0"/>
          <w:bCs/>
        </w:rPr>
        <w:t>3</w:t>
      </w:r>
      <w:r w:rsidR="005A03B7">
        <w:rPr>
          <w:b w:val="0"/>
          <w:bCs/>
        </w:rPr>
        <w:t>0 </w:t>
      </w:r>
      <w:r w:rsidR="00E26870" w:rsidRPr="00FF78A1">
        <w:rPr>
          <w:b w:val="0"/>
          <w:bCs/>
        </w:rPr>
        <w:t>minutes conseillées)</w:t>
      </w:r>
      <w:bookmarkEnd w:id="10"/>
      <w:bookmarkEnd w:id="11"/>
    </w:p>
    <w:p w14:paraId="413CD5DE" w14:textId="6381FADE" w:rsidR="00D62D28" w:rsidRDefault="00D62D28" w:rsidP="00E26870">
      <w:pPr>
        <w:pStyle w:val="ECEcorps"/>
        <w:rPr>
          <w:highlight w:val="yellow"/>
        </w:rPr>
      </w:pPr>
    </w:p>
    <w:p w14:paraId="67C0D1B2" w14:textId="77777777" w:rsidR="00C251AB" w:rsidRDefault="00C251AB" w:rsidP="005B5585">
      <w:pPr>
        <w:pStyle w:val="ECEcorps"/>
        <w:spacing w:after="120"/>
      </w:pPr>
      <w:r>
        <w:t>L’image de l’objet AB à travers la lentille L est notée A’B’.</w:t>
      </w:r>
    </w:p>
    <w:p w14:paraId="3AFE37C9" w14:textId="41DE20FF" w:rsidR="00C251AB" w:rsidRDefault="000C6B51" w:rsidP="005B5585">
      <w:pPr>
        <w:pStyle w:val="ECEcorps"/>
        <w:spacing w:after="120"/>
      </w:pPr>
      <w:r>
        <w:t>À</w:t>
      </w:r>
      <w:r w:rsidR="00D62D28" w:rsidRPr="00D62D28">
        <w:t xml:space="preserve"> l’aide </w:t>
      </w:r>
      <w:r w:rsidR="00D62D28">
        <w:t>du matériel mis à disposition</w:t>
      </w:r>
      <w:r w:rsidR="00985B37">
        <w:t xml:space="preserve"> sur le banc d’optique</w:t>
      </w:r>
      <w:r w:rsidR="00D62D28">
        <w:t>,</w:t>
      </w:r>
      <w:r w:rsidR="00C251AB">
        <w:t xml:space="preserve"> </w:t>
      </w:r>
      <w:r w:rsidR="00D62D28">
        <w:t xml:space="preserve">former l’image A’B’ </w:t>
      </w:r>
      <w:r w:rsidR="00C251AB">
        <w:t>pour</w:t>
      </w:r>
      <w:r w:rsidR="00D62D28">
        <w:t xml:space="preserve"> différentes positions de l’objet AB. </w:t>
      </w:r>
    </w:p>
    <w:p w14:paraId="0C81F8A8" w14:textId="619BC12E" w:rsidR="00D62D28" w:rsidRDefault="00D62D28" w:rsidP="005B5585">
      <w:pPr>
        <w:pStyle w:val="ECEcorps"/>
        <w:spacing w:after="120"/>
      </w:pPr>
      <w:r>
        <w:t xml:space="preserve">Relever la position de l’image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w:rPr>
            <w:rFonts w:ascii="Cambria Math" w:hAnsi="Cambria Math"/>
          </w:rPr>
          <m:t xml:space="preserve"> </m:t>
        </m:r>
      </m:oMath>
      <w:r>
        <w:t xml:space="preserve">pour </w:t>
      </w:r>
      <w:r w:rsidR="00C251AB">
        <w:t>les différentes positions de l’</w:t>
      </w:r>
      <w:r w:rsidR="00A351EE">
        <w:t>objet AB mentionnées dans le</w:t>
      </w:r>
      <w:r>
        <w:t xml:space="preserve"> tableau ci-dessous</w:t>
      </w:r>
      <w:r w:rsidR="00F15A07">
        <w:t xml:space="preserve"> </w:t>
      </w:r>
      <w:r w:rsidR="00A351EE">
        <w:t xml:space="preserve">et </w:t>
      </w:r>
      <w:r w:rsidR="00F15A07">
        <w:t>y porter les valeurs mesurées</w:t>
      </w:r>
      <w:r w:rsidR="00A351EE"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1332"/>
        <w:gridCol w:w="1333"/>
        <w:gridCol w:w="1332"/>
        <w:gridCol w:w="1333"/>
        <w:gridCol w:w="1333"/>
      </w:tblGrid>
      <w:tr w:rsidR="004064E3" w14:paraId="6CD6C2BB" w14:textId="77777777" w:rsidTr="004064E3">
        <w:trPr>
          <w:trHeight w:val="506"/>
          <w:jc w:val="center"/>
        </w:trPr>
        <w:tc>
          <w:tcPr>
            <w:tcW w:w="2263" w:type="dxa"/>
            <w:vAlign w:val="center"/>
          </w:tcPr>
          <w:p w14:paraId="1D2DF796" w14:textId="14B50253" w:rsidR="004064E3" w:rsidRPr="00AB39A5" w:rsidRDefault="004064E3" w:rsidP="0003702F">
            <w:pPr>
              <w:pStyle w:val="ECEcorps"/>
              <w:jc w:val="center"/>
            </w:pPr>
            <w:bookmarkStart w:id="12" w:name="_Hlk107815277"/>
            <w:r>
              <w:t>Numéro d’observation</w:t>
            </w:r>
          </w:p>
        </w:tc>
        <w:tc>
          <w:tcPr>
            <w:tcW w:w="1332" w:type="dxa"/>
            <w:vAlign w:val="center"/>
          </w:tcPr>
          <w:p w14:paraId="55971009" w14:textId="103AF1F5" w:rsidR="004064E3" w:rsidRDefault="004064E3" w:rsidP="000C6B51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333" w:type="dxa"/>
            <w:vAlign w:val="center"/>
          </w:tcPr>
          <w:p w14:paraId="1F4F03DC" w14:textId="63BAF314" w:rsidR="004064E3" w:rsidRDefault="004064E3" w:rsidP="000C6B51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332" w:type="dxa"/>
            <w:vAlign w:val="center"/>
          </w:tcPr>
          <w:p w14:paraId="3553D98D" w14:textId="6ADF35FA" w:rsidR="004064E3" w:rsidRDefault="004064E3" w:rsidP="000C6B51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333" w:type="dxa"/>
            <w:vAlign w:val="center"/>
          </w:tcPr>
          <w:p w14:paraId="6CCDCCC3" w14:textId="370A1FF7" w:rsidR="004064E3" w:rsidRDefault="004064E3" w:rsidP="000C6B51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333" w:type="dxa"/>
            <w:vAlign w:val="center"/>
          </w:tcPr>
          <w:p w14:paraId="2E354D2D" w14:textId="30F51477" w:rsidR="004064E3" w:rsidRDefault="004064E3" w:rsidP="000C6B51">
            <w:pPr>
              <w:pStyle w:val="ECEcorps"/>
              <w:jc w:val="center"/>
            </w:pPr>
            <w:r>
              <w:t>5</w:t>
            </w:r>
          </w:p>
        </w:tc>
      </w:tr>
      <w:tr w:rsidR="004064E3" w14:paraId="43929B87" w14:textId="77777777" w:rsidTr="004064E3">
        <w:trPr>
          <w:trHeight w:val="506"/>
          <w:jc w:val="center"/>
        </w:trPr>
        <w:tc>
          <w:tcPr>
            <w:tcW w:w="2263" w:type="dxa"/>
            <w:vAlign w:val="center"/>
          </w:tcPr>
          <w:p w14:paraId="584B57DA" w14:textId="55A34DC8" w:rsidR="004064E3" w:rsidRDefault="004064E3" w:rsidP="000C6B51">
            <w:pPr>
              <w:pStyle w:val="ECEcorps"/>
              <w:jc w:val="left"/>
            </w:pPr>
            <w:r>
              <w:t>Distance lentille-objet</w:t>
            </w:r>
          </w:p>
          <w:p w14:paraId="2DC9561F" w14:textId="2CFBF7F8" w:rsidR="004064E3" w:rsidRDefault="008F266C" w:rsidP="004064E3">
            <w:pPr>
              <w:pStyle w:val="ECEcorps"/>
              <w:jc w:val="center"/>
            </w:pPr>
            <m:oMath>
              <m:r>
                <w:rPr>
                  <w:rFonts w:ascii="Cambria Math" w:hAnsi="Cambria Math"/>
                </w:rPr>
                <m:t xml:space="preserve"> </m:t>
              </m:r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m:t>OA</m:t>
                  </m:r>
                </m:e>
              </m:acc>
            </m:oMath>
            <w:r w:rsidR="004064E3">
              <w:t xml:space="preserve"> (</w:t>
            </w:r>
            <w:r w:rsidR="007076A7">
              <w:t>mm</w:t>
            </w:r>
            <w:r w:rsidR="004064E3">
              <w:t>)</w:t>
            </w:r>
          </w:p>
        </w:tc>
        <w:tc>
          <w:tcPr>
            <w:tcW w:w="1332" w:type="dxa"/>
            <w:vAlign w:val="center"/>
          </w:tcPr>
          <w:p w14:paraId="460A1778" w14:textId="3E8824B8" w:rsidR="004064E3" w:rsidRDefault="004064E3" w:rsidP="000C6B51">
            <w:pPr>
              <w:pStyle w:val="ECEcorps"/>
              <w:jc w:val="center"/>
            </w:pPr>
            <w:r>
              <w:t>- 350</w:t>
            </w:r>
          </w:p>
        </w:tc>
        <w:tc>
          <w:tcPr>
            <w:tcW w:w="1333" w:type="dxa"/>
            <w:vAlign w:val="center"/>
          </w:tcPr>
          <w:p w14:paraId="0C332F16" w14:textId="707629D2" w:rsidR="004064E3" w:rsidRDefault="004064E3" w:rsidP="000C6B51">
            <w:pPr>
              <w:pStyle w:val="ECEcorps"/>
              <w:jc w:val="center"/>
            </w:pPr>
            <w:r>
              <w:t>- 400</w:t>
            </w:r>
          </w:p>
        </w:tc>
        <w:tc>
          <w:tcPr>
            <w:tcW w:w="1332" w:type="dxa"/>
            <w:vAlign w:val="center"/>
          </w:tcPr>
          <w:p w14:paraId="22A22653" w14:textId="3305E940" w:rsidR="004064E3" w:rsidRDefault="004064E3" w:rsidP="000C6B51">
            <w:pPr>
              <w:pStyle w:val="ECEcorps"/>
              <w:jc w:val="center"/>
            </w:pPr>
            <w:r>
              <w:t>- 450</w:t>
            </w:r>
          </w:p>
        </w:tc>
        <w:tc>
          <w:tcPr>
            <w:tcW w:w="1333" w:type="dxa"/>
            <w:vAlign w:val="center"/>
          </w:tcPr>
          <w:p w14:paraId="41A514FF" w14:textId="087B8961" w:rsidR="004064E3" w:rsidRDefault="004064E3" w:rsidP="000C6B51">
            <w:pPr>
              <w:pStyle w:val="ECEcorps"/>
              <w:jc w:val="center"/>
            </w:pPr>
            <w:r>
              <w:t>- 500</w:t>
            </w:r>
          </w:p>
        </w:tc>
        <w:tc>
          <w:tcPr>
            <w:tcW w:w="1333" w:type="dxa"/>
            <w:vAlign w:val="center"/>
          </w:tcPr>
          <w:p w14:paraId="7523421E" w14:textId="10C595ED" w:rsidR="004064E3" w:rsidRDefault="004064E3" w:rsidP="000C6B51">
            <w:pPr>
              <w:pStyle w:val="ECEcorps"/>
              <w:jc w:val="center"/>
            </w:pPr>
            <w:r>
              <w:t>- 550</w:t>
            </w:r>
          </w:p>
        </w:tc>
      </w:tr>
      <w:tr w:rsidR="004064E3" w14:paraId="743730CD" w14:textId="77777777" w:rsidTr="004064E3">
        <w:trPr>
          <w:trHeight w:val="506"/>
          <w:jc w:val="center"/>
        </w:trPr>
        <w:tc>
          <w:tcPr>
            <w:tcW w:w="2263" w:type="dxa"/>
            <w:vAlign w:val="center"/>
          </w:tcPr>
          <w:p w14:paraId="1F3C236A" w14:textId="586B892F" w:rsidR="004064E3" w:rsidRDefault="004064E3" w:rsidP="00A126B4">
            <w:pPr>
              <w:pStyle w:val="ECEcorps"/>
              <w:jc w:val="left"/>
            </w:pPr>
            <w:r>
              <w:t>Distance lentille</w:t>
            </w:r>
            <w:r w:rsidR="00363145">
              <w:t>-image</w:t>
            </w:r>
          </w:p>
          <w:p w14:paraId="6A65502C" w14:textId="14BDC9CF" w:rsidR="004064E3" w:rsidRDefault="00A10509" w:rsidP="004064E3">
            <w:pPr>
              <w:pStyle w:val="ECEcorps"/>
              <w:jc w:val="center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m:t>OA'</m:t>
                  </m:r>
                </m:e>
              </m:acc>
            </m:oMath>
            <w:r w:rsidR="004064E3">
              <w:t xml:space="preserve"> (</w:t>
            </w:r>
            <w:r w:rsidR="007076A7">
              <w:t>mm</w:t>
            </w:r>
            <w:r w:rsidR="004064E3">
              <w:t>)</w:t>
            </w:r>
          </w:p>
        </w:tc>
        <w:tc>
          <w:tcPr>
            <w:tcW w:w="1332" w:type="dxa"/>
            <w:vAlign w:val="center"/>
          </w:tcPr>
          <w:p w14:paraId="5F750A13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3" w:type="dxa"/>
            <w:vAlign w:val="center"/>
          </w:tcPr>
          <w:p w14:paraId="281059B0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2" w:type="dxa"/>
            <w:vAlign w:val="center"/>
          </w:tcPr>
          <w:p w14:paraId="164D862A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3" w:type="dxa"/>
            <w:vAlign w:val="center"/>
          </w:tcPr>
          <w:p w14:paraId="3720A8D7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3" w:type="dxa"/>
            <w:vAlign w:val="center"/>
          </w:tcPr>
          <w:p w14:paraId="7AFA00B1" w14:textId="77777777" w:rsidR="004064E3" w:rsidRDefault="004064E3" w:rsidP="000C6B51">
            <w:pPr>
              <w:pStyle w:val="ECEcorps"/>
              <w:jc w:val="center"/>
            </w:pPr>
          </w:p>
        </w:tc>
      </w:tr>
      <w:bookmarkEnd w:id="12"/>
    </w:tbl>
    <w:p w14:paraId="6D018B97" w14:textId="77777777" w:rsidR="00356044" w:rsidRDefault="00356044" w:rsidP="0035604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56044" w14:paraId="5DC3DA69" w14:textId="77777777" w:rsidTr="008C50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551EDB" w14:textId="77777777" w:rsidR="00356044" w:rsidRDefault="00356044" w:rsidP="008C50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F8DB344" w14:textId="77777777" w:rsidR="00356044" w:rsidRDefault="00356044" w:rsidP="008C50D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A230D58" w14:textId="77777777" w:rsidR="00356044" w:rsidRDefault="00356044" w:rsidP="008C50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56044" w14:paraId="7C2DA651" w14:textId="77777777" w:rsidTr="008C50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9EC822" w14:textId="77777777" w:rsidR="00356044" w:rsidRPr="00592F79" w:rsidRDefault="00356044" w:rsidP="008C50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F709FF7" w14:textId="77777777" w:rsidR="00356044" w:rsidRPr="0009288D" w:rsidRDefault="00356044" w:rsidP="008C50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EB57183" w14:textId="77777777" w:rsidR="00356044" w:rsidRDefault="00356044" w:rsidP="008C50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D0A3EE" w14:textId="77777777" w:rsidR="00356044" w:rsidRDefault="00356044" w:rsidP="008C50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E526EDA" w14:textId="77777777" w:rsidR="00356044" w:rsidRDefault="00356044" w:rsidP="00356044">
      <w:pPr>
        <w:pStyle w:val="ECEcorps"/>
      </w:pPr>
    </w:p>
    <w:p w14:paraId="3FC3720D" w14:textId="01845A8B" w:rsidR="00E26870" w:rsidRDefault="00D740FE" w:rsidP="00E26870">
      <w:pPr>
        <w:pStyle w:val="ECEcorps"/>
      </w:pPr>
      <w:r>
        <w:t>À</w:t>
      </w:r>
      <w:r w:rsidR="0003702F">
        <w:t xml:space="preserve"> partir de la relation de conjugaison, donner l</w:t>
      </w:r>
      <w:r w:rsidR="00226923">
        <w:t>’expression littérale</w:t>
      </w:r>
      <w:r w:rsidR="0003702F">
        <w:t xml:space="preserve"> permettant de calculer la distance focale </w:t>
      </w: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OF'</m:t>
            </m:r>
          </m:e>
        </m:acc>
        <m:r>
          <w:rPr>
            <w:rFonts w:ascii="Cambria Math" w:hAnsi="Cambria Math"/>
          </w:rPr>
          <m:t> </m:t>
        </m:r>
      </m:oMath>
      <w:r w:rsidR="0003702F">
        <w:t xml:space="preserve"> de la lentille.</w:t>
      </w:r>
    </w:p>
    <w:p w14:paraId="64677885" w14:textId="77777777" w:rsidR="00E317B4" w:rsidRDefault="00E317B4" w:rsidP="00E26870">
      <w:pPr>
        <w:pStyle w:val="ECEcorps"/>
      </w:pPr>
    </w:p>
    <w:p w14:paraId="26C37B84" w14:textId="797BD075" w:rsidR="0003702F" w:rsidRDefault="00A10509" w:rsidP="00E26870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OF'</m:t>
            </m:r>
          </m:e>
        </m:acc>
        <m:r>
          <w:rPr>
            <w:rFonts w:ascii="Cambria Math" w:hAnsi="Cambria Math"/>
          </w:rPr>
          <m:t> =</m:t>
        </m:r>
      </m:oMath>
      <w:r w:rsidR="00D50E04">
        <w:t xml:space="preserve"> ......................................................</w:t>
      </w:r>
    </w:p>
    <w:p w14:paraId="144CD550" w14:textId="77777777" w:rsidR="00D50E04" w:rsidRDefault="00D50E04" w:rsidP="00E26870">
      <w:pPr>
        <w:pStyle w:val="ECEcorps"/>
      </w:pPr>
    </w:p>
    <w:p w14:paraId="58C02140" w14:textId="2FA93A56" w:rsidR="0003702F" w:rsidRDefault="00310E63" w:rsidP="00E26870">
      <w:pPr>
        <w:pStyle w:val="ECEcorps"/>
      </w:pPr>
      <w:r>
        <w:t xml:space="preserve">Afin d’obtenir la meilleure estimation de </w:t>
      </w:r>
      <w:r w:rsidR="0003702F">
        <w:t>la distance focale</w:t>
      </w:r>
      <w:r w:rsidR="00146DB6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OF'</m:t>
            </m:r>
          </m:e>
        </m:acc>
      </m:oMath>
      <w:r w:rsidR="006F2113">
        <w:t xml:space="preserve">, </w:t>
      </w:r>
      <w:r>
        <w:t xml:space="preserve">on peut </w:t>
      </w:r>
      <w:r w:rsidR="006B16F6">
        <w:t>calculer</w:t>
      </w:r>
      <w:r w:rsidR="0003702F">
        <w:t xml:space="preserve"> la </w:t>
      </w:r>
      <w:r w:rsidR="006B16F6">
        <w:t xml:space="preserve">valeur </w:t>
      </w:r>
      <w:r w:rsidR="0003702F">
        <w:t>moyenne des distances focales calculées pour chaque observation</w:t>
      </w:r>
      <w:r>
        <w:t xml:space="preserve">. </w:t>
      </w:r>
      <w:r w:rsidR="0003702F">
        <w:t xml:space="preserve">Pour cela un programme </w:t>
      </w:r>
      <w:r w:rsidR="00E14510">
        <w:t>Python</w:t>
      </w:r>
      <w:r w:rsidR="0003702F">
        <w:t xml:space="preserve"> </w:t>
      </w:r>
      <w:r w:rsidR="00FE22D3">
        <w:t xml:space="preserve">va être </w:t>
      </w:r>
      <w:r w:rsidR="0003702F">
        <w:t>utilisé.</w:t>
      </w:r>
    </w:p>
    <w:p w14:paraId="416F12A9" w14:textId="77777777" w:rsidR="00660B11" w:rsidRDefault="00660B11" w:rsidP="00E26870">
      <w:pPr>
        <w:pStyle w:val="ECEcorps"/>
      </w:pPr>
    </w:p>
    <w:p w14:paraId="18EB780A" w14:textId="3A6909C6" w:rsidR="000E0E9E" w:rsidRDefault="0003702F" w:rsidP="00E26870">
      <w:pPr>
        <w:pStyle w:val="ECEcorps"/>
        <w:numPr>
          <w:ilvl w:val="0"/>
          <w:numId w:val="11"/>
        </w:numPr>
      </w:pPr>
      <w:r>
        <w:t xml:space="preserve">Ouvrir le programme </w:t>
      </w:r>
      <w:r w:rsidR="00E14510">
        <w:t>Python</w:t>
      </w:r>
      <w:r>
        <w:t xml:space="preserve"> « calcul-distancefocale</w:t>
      </w:r>
      <w:r w:rsidR="001756BF">
        <w:t>-elv</w:t>
      </w:r>
      <w:r w:rsidR="00D2007C">
        <w:t>.py</w:t>
      </w:r>
      <w:r>
        <w:t> »</w:t>
      </w:r>
      <w:r w:rsidR="004C6B51">
        <w:t>.</w:t>
      </w:r>
    </w:p>
    <w:p w14:paraId="54FE61C2" w14:textId="59AF1B95" w:rsidR="00D740FE" w:rsidRDefault="00146DB6" w:rsidP="00FF3751">
      <w:pPr>
        <w:pStyle w:val="ECEcorps"/>
        <w:numPr>
          <w:ilvl w:val="0"/>
          <w:numId w:val="11"/>
        </w:numPr>
      </w:pPr>
      <w:r>
        <w:t>À l’aide de</w:t>
      </w:r>
      <w:r w:rsidR="00D740FE">
        <w:t>s valeurs expérimentales</w:t>
      </w:r>
      <w:r>
        <w:t xml:space="preserve"> obtenues et reportées dans le tableau ci-dessus</w:t>
      </w:r>
      <w:r w:rsidR="00D740FE">
        <w:t xml:space="preserve">, compléter </w:t>
      </w:r>
      <w:r w:rsidR="00985B37">
        <w:t xml:space="preserve">la ligne </w:t>
      </w:r>
      <w:r w:rsidR="00855295">
        <w:t>4</w:t>
      </w:r>
      <w:r w:rsidR="00985B37">
        <w:t xml:space="preserve"> </w:t>
      </w:r>
      <w:r w:rsidR="00D740FE">
        <w:t xml:space="preserve">correspondant aux valeurs de la distance lentille-image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</m:oMath>
      <w:r w:rsidR="00D740FE">
        <w:t xml:space="preserve"> notée « </w:t>
      </w:r>
      <w:proofErr w:type="spellStart"/>
      <w:r w:rsidR="00D740FE">
        <w:t>d_</w:t>
      </w:r>
      <w:r w:rsidR="00CC05C7">
        <w:t>ima</w:t>
      </w:r>
      <w:proofErr w:type="spellEnd"/>
      <w:r w:rsidR="00D740FE">
        <w:t xml:space="preserve"> » dans le </w:t>
      </w:r>
      <w:r w:rsidR="00475385">
        <w:t>programme</w:t>
      </w:r>
      <w:r w:rsidR="00D740FE">
        <w:t>.</w:t>
      </w:r>
    </w:p>
    <w:p w14:paraId="46338A9A" w14:textId="4382110F" w:rsidR="00FF3751" w:rsidRDefault="00FF3751" w:rsidP="00D50E04">
      <w:pPr>
        <w:pStyle w:val="ECEcorps"/>
        <w:numPr>
          <w:ilvl w:val="0"/>
          <w:numId w:val="11"/>
        </w:numPr>
      </w:pPr>
      <w:r>
        <w:t xml:space="preserve">Compléter la ligne </w:t>
      </w:r>
      <w:r w:rsidR="00855295">
        <w:t>5</w:t>
      </w:r>
      <w:r>
        <w:t xml:space="preserve"> du </w:t>
      </w:r>
      <w:r w:rsidR="00475385">
        <w:t>programme</w:t>
      </w:r>
      <w:r>
        <w:t xml:space="preserve"> en utilisant les notations </w:t>
      </w:r>
      <w:r w:rsidR="00146DB6">
        <w:t xml:space="preserve">qui y sont </w:t>
      </w:r>
      <w:r>
        <w:t>définies.</w:t>
      </w:r>
    </w:p>
    <w:p w14:paraId="6E23FF2A" w14:textId="77777777" w:rsidR="00FF3751" w:rsidRPr="00FF3751" w:rsidRDefault="00FF3751" w:rsidP="00475385">
      <w:pPr>
        <w:pStyle w:val="ECEcorps"/>
        <w:jc w:val="center"/>
      </w:pPr>
    </w:p>
    <w:p w14:paraId="0290D343" w14:textId="0BE767D5" w:rsidR="0003702F" w:rsidRDefault="00D740FE" w:rsidP="00FF3751">
      <w:pPr>
        <w:pStyle w:val="ECEcorps"/>
      </w:pPr>
      <w:r>
        <w:t>À</w:t>
      </w:r>
      <w:r w:rsidR="0003702F">
        <w:t xml:space="preserve"> quoi correspond la </w:t>
      </w:r>
      <w:r w:rsidR="00D53F73">
        <w:t xml:space="preserve">variable </w:t>
      </w:r>
      <w:r w:rsidR="0003702F">
        <w:t>nommée « </w:t>
      </w:r>
      <w:proofErr w:type="spellStart"/>
      <w:r w:rsidR="0003702F">
        <w:t>f</w:t>
      </w:r>
      <w:r>
        <w:t>_</w:t>
      </w:r>
      <w:r w:rsidR="0003702F">
        <w:t>val</w:t>
      </w:r>
      <w:proofErr w:type="spellEnd"/>
      <w:r w:rsidR="0003702F">
        <w:t xml:space="preserve"> » </w:t>
      </w:r>
      <w:r w:rsidR="00475385">
        <w:t xml:space="preserve">(ligne 6) </w:t>
      </w:r>
      <w:r w:rsidR="0003702F">
        <w:t xml:space="preserve">dans le </w:t>
      </w:r>
      <w:r w:rsidR="00475385">
        <w:t>programme</w:t>
      </w:r>
      <w:r w:rsidR="008A7F8E">
        <w:t> ?</w:t>
      </w:r>
    </w:p>
    <w:p w14:paraId="2B6A0504" w14:textId="77777777" w:rsidR="00EF6D65" w:rsidRPr="00341FA8" w:rsidRDefault="00EF6D65" w:rsidP="00EF6D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E0E598" w14:textId="77777777" w:rsidR="00EF6D65" w:rsidRDefault="00EF6D65" w:rsidP="00E26870">
      <w:pPr>
        <w:pStyle w:val="ECEcorps"/>
      </w:pPr>
    </w:p>
    <w:p w14:paraId="13E6C34F" w14:textId="5F31ECF4" w:rsidR="00985B37" w:rsidRDefault="00C51346" w:rsidP="00C41442">
      <w:pPr>
        <w:pStyle w:val="ECEcorps"/>
        <w:spacing w:line="360" w:lineRule="auto"/>
      </w:pPr>
      <w:r>
        <w:t>Lancer le programme et not</w:t>
      </w:r>
      <w:r w:rsidR="00285D6D">
        <w:t>er</w:t>
      </w:r>
      <w:r>
        <w:t xml:space="preserve"> la distance focale obtenue.</w:t>
      </w:r>
      <w:r w:rsidR="00C41442" w:rsidRPr="006F2113">
        <w:rPr>
          <w:iCs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w:rPr>
                <w:iCs/>
              </w:rPr>
              <m:t>OF'</m:t>
            </m:r>
          </m:e>
        </m:acc>
        <m:r>
          <m:rPr>
            <m:nor/>
          </m:rPr>
          <w:rPr>
            <w:i/>
          </w:rPr>
          <m:t> 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</m:e>
          <m:sup>
            <m:r>
              <m:rPr>
                <m:nor/>
              </m:rPr>
              <w:rPr>
                <w:i/>
              </w:rPr>
              <m:t>'</m:t>
            </m:r>
          </m:sup>
        </m:sSup>
        <m:r>
          <m:rPr>
            <m:nor/>
          </m:rPr>
          <w:rPr>
            <w:i/>
          </w:rPr>
          <m:t>=</m:t>
        </m:r>
      </m:oMath>
      <w:r>
        <w:t xml:space="preserve"> .........</w:t>
      </w:r>
      <w:r w:rsidR="00C41442">
        <w:t>............................</w:t>
      </w:r>
      <w:r>
        <w:t>..</w:t>
      </w:r>
    </w:p>
    <w:p w14:paraId="5D87BC2B" w14:textId="6D95F93F" w:rsidR="000E0E9E" w:rsidRPr="00985B37" w:rsidRDefault="000E0E9E" w:rsidP="00985B37">
      <w:pPr>
        <w:spacing w:line="240" w:lineRule="auto"/>
        <w:jc w:val="left"/>
        <w:rPr>
          <w:color w:val="auto"/>
        </w:rPr>
      </w:pPr>
    </w:p>
    <w:tbl>
      <w:tblPr>
        <w:tblStyle w:val="Grilledutableau"/>
        <w:tblpPr w:leftFromText="141" w:rightFromText="141" w:vertAnchor="text" w:horzAnchor="margin" w:tblpXSpec="center" w:tblpY="13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B5585" w14:paraId="6F748F67" w14:textId="77777777" w:rsidTr="005B5585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FAC144" w14:textId="77777777" w:rsidR="005B5585" w:rsidRDefault="005B5585" w:rsidP="005B558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CD518EE" w14:textId="77777777" w:rsidR="005B5585" w:rsidRDefault="005B5585" w:rsidP="005B5585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2A4A64" w14:textId="77777777" w:rsidR="005B5585" w:rsidRDefault="005B5585" w:rsidP="005B558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B5585" w14:paraId="7E5B21FF" w14:textId="77777777" w:rsidTr="005B5585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5AE61A5" w14:textId="77777777" w:rsidR="005B5585" w:rsidRPr="00592F79" w:rsidRDefault="005B5585" w:rsidP="005B558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DE4E143" w14:textId="77777777" w:rsidR="005B5585" w:rsidRDefault="005B5585" w:rsidP="005B5585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votre </w:t>
            </w:r>
            <w:r w:rsidRPr="0009288D">
              <w:t>résultat</w:t>
            </w:r>
            <w:r>
              <w:t xml:space="preserve">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A2BDE1" w14:textId="77777777" w:rsidR="005B5585" w:rsidRDefault="005B5585" w:rsidP="005B558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967876F" w14:textId="77777777" w:rsidR="00992C5C" w:rsidRDefault="00992C5C" w:rsidP="00E26870">
      <w:pPr>
        <w:pStyle w:val="ECEcorps"/>
      </w:pPr>
    </w:p>
    <w:p w14:paraId="47FB287A" w14:textId="104700CD" w:rsidR="006B16F6" w:rsidRDefault="006B16F6">
      <w:pPr>
        <w:spacing w:line="240" w:lineRule="auto"/>
        <w:jc w:val="left"/>
        <w:rPr>
          <w:color w:val="auto"/>
        </w:rPr>
      </w:pPr>
      <w:r>
        <w:br w:type="page"/>
      </w:r>
    </w:p>
    <w:p w14:paraId="1058257E" w14:textId="635430D0" w:rsidR="00E26870" w:rsidRPr="003C13F9" w:rsidRDefault="00146DB6" w:rsidP="00E26870">
      <w:pPr>
        <w:pStyle w:val="ECEpartie"/>
      </w:pPr>
      <w:bookmarkStart w:id="13" w:name="_Hlk107815896"/>
      <w:bookmarkStart w:id="14" w:name="_Toc482638815"/>
      <w:bookmarkStart w:id="15" w:name="_Toc500182692"/>
      <w:r>
        <w:lastRenderedPageBreak/>
        <w:t>D</w:t>
      </w:r>
      <w:r w:rsidR="00C7299B">
        <w:t xml:space="preserve">éplacement maximal </w:t>
      </w:r>
      <m:oMath>
        <m:r>
          <m:rPr>
            <m:nor/>
          </m:rPr>
          <w:rPr>
            <w:i/>
            <w:iCs/>
          </w:rPr>
          <m:t>Tr(max)</m:t>
        </m:r>
      </m:oMath>
      <w:r w:rsidR="001D06E1" w:rsidRPr="006F2113">
        <w:rPr>
          <w:vertAlign w:val="subscript"/>
        </w:rPr>
        <w:t xml:space="preserve"> </w:t>
      </w:r>
      <w:r w:rsidR="00C7299B">
        <w:t xml:space="preserve">de l’objectif </w:t>
      </w:r>
      <w:bookmarkEnd w:id="13"/>
      <w:r w:rsidR="00E26870" w:rsidRPr="00FF78A1">
        <w:rPr>
          <w:b w:val="0"/>
          <w:bCs/>
        </w:rPr>
        <w:t>(</w:t>
      </w:r>
      <w:r w:rsidR="00A85428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14"/>
      <w:bookmarkEnd w:id="15"/>
    </w:p>
    <w:p w14:paraId="59CCB29B" w14:textId="77777777" w:rsidR="00A85428" w:rsidRDefault="00A85428" w:rsidP="00A85428">
      <w:pPr>
        <w:pStyle w:val="ECEcorps"/>
        <w:rPr>
          <w:rFonts w:eastAsia="Arial Unicode MS"/>
        </w:rPr>
      </w:pPr>
      <w:bookmarkStart w:id="16" w:name="_Hlk107816320"/>
    </w:p>
    <w:p w14:paraId="0F0D9D78" w14:textId="3417AF4C" w:rsidR="00A85428" w:rsidRDefault="00A85428" w:rsidP="00A85428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modélise l’appareil photographique muni du téléobjectif </w:t>
      </w:r>
      <w:proofErr w:type="spellStart"/>
      <w:r>
        <w:rPr>
          <w:rFonts w:eastAsia="Arial Unicode MS"/>
        </w:rPr>
        <w:t>Pentax</w:t>
      </w:r>
      <w:proofErr w:type="spellEnd"/>
      <w:r w:rsidRPr="00727FB7">
        <w:rPr>
          <w:rFonts w:eastAsia="Arial Unicode MS"/>
          <w:vertAlign w:val="superscript"/>
        </w:rPr>
        <w:t>®</w:t>
      </w:r>
      <w:r>
        <w:rPr>
          <w:rFonts w:eastAsia="Arial Unicode MS"/>
          <w:vertAlign w:val="superscript"/>
        </w:rPr>
        <w:t xml:space="preserve"> </w:t>
      </w:r>
      <w:r>
        <w:rPr>
          <w:rFonts w:eastAsia="Arial Unicode MS"/>
        </w:rPr>
        <w:t xml:space="preserve">par la lentille L et un écran. </w:t>
      </w:r>
    </w:p>
    <w:bookmarkEnd w:id="16"/>
    <w:p w14:paraId="725E3784" w14:textId="5C0338FB" w:rsidR="00146DB6" w:rsidRDefault="00146DB6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</w:t>
      </w:r>
      <w:r w:rsidR="0083040E">
        <w:rPr>
          <w:rFonts w:eastAsia="Arial Unicode MS"/>
        </w:rPr>
        <w:t>se place</w:t>
      </w:r>
      <w:r>
        <w:rPr>
          <w:rFonts w:eastAsia="Arial Unicode MS"/>
        </w:rPr>
        <w:t xml:space="preserve"> dans la con</w:t>
      </w:r>
      <w:r w:rsidR="0083040E">
        <w:rPr>
          <w:rFonts w:eastAsia="Arial Unicode MS"/>
        </w:rPr>
        <w:t>figuration</w:t>
      </w:r>
      <w:r>
        <w:rPr>
          <w:rFonts w:eastAsia="Arial Unicode MS"/>
        </w:rPr>
        <w:t xml:space="preserve"> d’une </w:t>
      </w:r>
      <w:r w:rsidR="0083040E">
        <w:rPr>
          <w:rFonts w:eastAsia="Arial Unicode MS"/>
        </w:rPr>
        <w:t>mise au point limit</w:t>
      </w:r>
      <w:r>
        <w:rPr>
          <w:rFonts w:eastAsia="Arial Unicode MS"/>
        </w:rPr>
        <w:t>e</w:t>
      </w:r>
      <w:r w:rsidR="0083040E">
        <w:rPr>
          <w:rFonts w:eastAsia="Arial Unicode MS"/>
        </w:rPr>
        <w:t>.</w:t>
      </w:r>
    </w:p>
    <w:p w14:paraId="695B4FF1" w14:textId="77777777" w:rsidR="006B16F6" w:rsidRDefault="006B16F6" w:rsidP="00D84220">
      <w:pPr>
        <w:pStyle w:val="ECEcorps"/>
        <w:rPr>
          <w:rFonts w:eastAsia="Arial Unicode MS"/>
        </w:rPr>
      </w:pPr>
    </w:p>
    <w:p w14:paraId="4C4529AD" w14:textId="6CF1C95A" w:rsidR="00D84220" w:rsidRDefault="002542A2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D84220">
        <w:rPr>
          <w:rFonts w:eastAsia="Arial Unicode MS"/>
        </w:rPr>
        <w:t xml:space="preserve"> l’aide des caractéristiques du téléobjectif </w:t>
      </w:r>
      <w:proofErr w:type="spellStart"/>
      <w:r w:rsidR="00D84220">
        <w:rPr>
          <w:rFonts w:eastAsia="Arial Unicode MS"/>
        </w:rPr>
        <w:t>Pentax</w:t>
      </w:r>
      <w:proofErr w:type="spellEnd"/>
      <w:r w:rsidR="00D84220" w:rsidRPr="00727FB7">
        <w:rPr>
          <w:rFonts w:eastAsia="Arial Unicode MS"/>
          <w:vertAlign w:val="superscript"/>
        </w:rPr>
        <w:t>®</w:t>
      </w:r>
      <w:r w:rsidR="00F02A57">
        <w:rPr>
          <w:rFonts w:eastAsia="Arial Unicode MS"/>
        </w:rPr>
        <w:t>,</w:t>
      </w:r>
      <w:r w:rsidR="00146DB6">
        <w:rPr>
          <w:rFonts w:eastAsia="Arial Unicode MS"/>
        </w:rPr>
        <w:t xml:space="preserve"> </w:t>
      </w:r>
      <w:r w:rsidR="003F68F9">
        <w:rPr>
          <w:rFonts w:eastAsia="Arial Unicode MS"/>
        </w:rPr>
        <w:t>rappeler</w:t>
      </w:r>
      <w:r w:rsidR="0083040E">
        <w:rPr>
          <w:rFonts w:eastAsia="Arial Unicode MS"/>
        </w:rPr>
        <w:t xml:space="preserve"> la valeur </w:t>
      </w:r>
      <w:r w:rsidR="00A85428">
        <w:rPr>
          <w:rFonts w:eastAsia="Arial Unicode MS"/>
        </w:rPr>
        <w:t>de</w:t>
      </w:r>
      <w:r w:rsidR="00146DB6">
        <w:rPr>
          <w:rFonts w:eastAsia="Arial Unicode MS"/>
        </w:rPr>
        <w:t xml:space="preserve"> la distance </w:t>
      </w:r>
      <w:r w:rsidR="00A85428">
        <w:rPr>
          <w:rFonts w:eastAsia="Arial Unicode MS"/>
        </w:rPr>
        <w:t>entre</w:t>
      </w:r>
      <w:r w:rsidR="00146DB6">
        <w:rPr>
          <w:rFonts w:eastAsia="Arial Unicode MS"/>
        </w:rPr>
        <w:t xml:space="preserve"> </w:t>
      </w:r>
      <w:r w:rsidR="00D84220">
        <w:rPr>
          <w:rFonts w:eastAsia="Arial Unicode MS"/>
        </w:rPr>
        <w:t xml:space="preserve">l’objet et l’objectif </w:t>
      </w:r>
      <w:r w:rsidR="0083040E">
        <w:rPr>
          <w:rFonts w:eastAsia="Arial Unicode MS"/>
        </w:rPr>
        <w:t xml:space="preserve">dans </w:t>
      </w:r>
      <w:r w:rsidR="00146DB6">
        <w:rPr>
          <w:rFonts w:eastAsia="Arial Unicode MS"/>
        </w:rPr>
        <w:t>ce</w:t>
      </w:r>
      <w:r w:rsidR="00A85428">
        <w:rPr>
          <w:rFonts w:eastAsia="Arial Unicode MS"/>
        </w:rPr>
        <w:t xml:space="preserve"> cas</w:t>
      </w:r>
      <w:r w:rsidR="00D84220">
        <w:rPr>
          <w:rFonts w:eastAsia="Arial Unicode MS"/>
        </w:rPr>
        <w:t xml:space="preserve">. </w:t>
      </w:r>
    </w:p>
    <w:p w14:paraId="5519659F" w14:textId="2C8FE68B" w:rsidR="00EF6D65" w:rsidRPr="00341FA8" w:rsidRDefault="00A10509" w:rsidP="00A85428">
      <w:pPr>
        <w:pStyle w:val="ECErponse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d</m:t>
            </m:r>
          </m:e>
          <m:sub>
            <m:r>
              <m:rPr>
                <m:nor/>
              </m:rPr>
              <w:rPr>
                <w:i/>
              </w:rPr>
              <m:t>lim</m:t>
            </m:r>
          </m:sub>
        </m:sSub>
        <m:r>
          <m:rPr>
            <m:nor/>
          </m:rPr>
          <w:rPr>
            <w:i/>
          </w:rPr>
          <m:t>=</m:t>
        </m:r>
      </m:oMath>
      <w:r w:rsidR="00A85428">
        <w:t xml:space="preserve"> </w:t>
      </w:r>
      <w:r w:rsidR="00EF6D65" w:rsidRPr="00341FA8">
        <w:t>………………………</w:t>
      </w:r>
    </w:p>
    <w:p w14:paraId="04C2EC04" w14:textId="25893D36" w:rsidR="00146DB6" w:rsidRDefault="00146DB6" w:rsidP="0000331D">
      <w:pPr>
        <w:pStyle w:val="ECEcorps"/>
        <w:rPr>
          <w:rFonts w:eastAsia="Arial Unicode MS"/>
        </w:rPr>
      </w:pPr>
    </w:p>
    <w:p w14:paraId="7342A22F" w14:textId="37D8189E" w:rsidR="00146DB6" w:rsidRDefault="00D84220" w:rsidP="0000331D">
      <w:pPr>
        <w:pStyle w:val="ECEcorps"/>
        <w:rPr>
          <w:rFonts w:eastAsia="Arial Unicode MS"/>
        </w:rPr>
      </w:pPr>
      <w:r w:rsidRPr="0000331D">
        <w:rPr>
          <w:rFonts w:eastAsia="Arial Unicode MS"/>
        </w:rPr>
        <w:t>Proposer</w:t>
      </w:r>
      <w:r w:rsidR="008E5B2E" w:rsidRPr="0000331D">
        <w:rPr>
          <w:rFonts w:eastAsia="Arial Unicode MS"/>
        </w:rPr>
        <w:t xml:space="preserve"> </w:t>
      </w:r>
      <w:r w:rsidR="00146DB6">
        <w:rPr>
          <w:rFonts w:eastAsia="Arial Unicode MS"/>
        </w:rPr>
        <w:t>dans le cadre ci-dessous le</w:t>
      </w:r>
      <w:r w:rsidR="008E5B2E" w:rsidRPr="0000331D">
        <w:rPr>
          <w:rFonts w:eastAsia="Arial Unicode MS"/>
        </w:rPr>
        <w:t xml:space="preserve"> schéma</w:t>
      </w:r>
      <w:r w:rsidRPr="0000331D">
        <w:rPr>
          <w:rFonts w:eastAsia="Arial Unicode MS"/>
        </w:rPr>
        <w:t xml:space="preserve"> </w:t>
      </w:r>
      <w:r w:rsidR="008E5B2E" w:rsidRPr="0000331D">
        <w:rPr>
          <w:rFonts w:eastAsia="Arial Unicode MS"/>
        </w:rPr>
        <w:t>d</w:t>
      </w:r>
      <w:r w:rsidR="00146DB6">
        <w:rPr>
          <w:rFonts w:eastAsia="Arial Unicode MS"/>
        </w:rPr>
        <w:t>’</w:t>
      </w:r>
      <w:r w:rsidR="008E5B2E" w:rsidRPr="0000331D">
        <w:rPr>
          <w:rFonts w:eastAsia="Arial Unicode MS"/>
        </w:rPr>
        <w:t>u</w:t>
      </w:r>
      <w:r w:rsidR="00146DB6">
        <w:rPr>
          <w:rFonts w:eastAsia="Arial Unicode MS"/>
        </w:rPr>
        <w:t>n</w:t>
      </w:r>
      <w:r w:rsidR="008E5B2E" w:rsidRPr="0000331D">
        <w:rPr>
          <w:rFonts w:eastAsia="Arial Unicode MS"/>
        </w:rPr>
        <w:t xml:space="preserve"> montage expérimental</w:t>
      </w:r>
      <w:r w:rsidR="00485E09" w:rsidRPr="0000331D">
        <w:rPr>
          <w:rFonts w:eastAsia="Arial Unicode MS"/>
        </w:rPr>
        <w:t xml:space="preserve"> </w:t>
      </w:r>
      <w:r w:rsidRPr="0000331D">
        <w:rPr>
          <w:rFonts w:eastAsia="Arial Unicode MS"/>
        </w:rPr>
        <w:t xml:space="preserve">permettant de déterminer le tirage maximum </w:t>
      </w:r>
      <w:bookmarkStart w:id="17" w:name="_Hlk107816546"/>
      <m:oMath>
        <m:r>
          <m:rPr>
            <m:nor/>
          </m:rPr>
          <w:rPr>
            <w:i/>
          </w:rPr>
          <m:t>Tr(max)</m:t>
        </m:r>
      </m:oMath>
      <w:r w:rsidRPr="0000331D">
        <w:rPr>
          <w:rFonts w:eastAsia="Arial Unicode MS"/>
        </w:rPr>
        <w:t xml:space="preserve"> </w:t>
      </w:r>
      <w:bookmarkEnd w:id="17"/>
      <w:r w:rsidRPr="0000331D">
        <w:rPr>
          <w:rFonts w:eastAsia="Arial Unicode MS"/>
        </w:rPr>
        <w:t xml:space="preserve">pour une mise au </w:t>
      </w:r>
      <w:r w:rsidR="00D97FAE" w:rsidRPr="0000331D">
        <w:rPr>
          <w:rFonts w:eastAsia="Arial Unicode MS"/>
        </w:rPr>
        <w:t>p</w:t>
      </w:r>
      <w:r w:rsidR="00A85428">
        <w:rPr>
          <w:rFonts w:eastAsia="Arial Unicode MS"/>
        </w:rPr>
        <w:t>oint limit</w:t>
      </w:r>
      <w:r w:rsidRPr="0000331D">
        <w:rPr>
          <w:rFonts w:eastAsia="Arial Unicode MS"/>
        </w:rPr>
        <w:t xml:space="preserve">e. </w:t>
      </w:r>
    </w:p>
    <w:p w14:paraId="61040F38" w14:textId="77777777" w:rsidR="004E3280" w:rsidRPr="0000331D" w:rsidRDefault="004E3280" w:rsidP="0000331D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8E5B2E" w14:paraId="77ACFC2A" w14:textId="77777777" w:rsidTr="006B16F6">
        <w:trPr>
          <w:trHeight w:val="2399"/>
        </w:trPr>
        <w:tc>
          <w:tcPr>
            <w:tcW w:w="10194" w:type="dxa"/>
          </w:tcPr>
          <w:p w14:paraId="4A88A84A" w14:textId="77777777" w:rsidR="008E5B2E" w:rsidRDefault="008E5B2E" w:rsidP="00EF6D65">
            <w:pPr>
              <w:pStyle w:val="ECErponse"/>
            </w:pPr>
          </w:p>
        </w:tc>
      </w:tr>
    </w:tbl>
    <w:p w14:paraId="3B1B3FFF" w14:textId="77777777" w:rsidR="00E55F3E" w:rsidRDefault="00E55F3E" w:rsidP="00D84220">
      <w:pPr>
        <w:pStyle w:val="ECEcorps"/>
        <w:rPr>
          <w:rFonts w:eastAsia="Arial Unicode MS"/>
        </w:rPr>
      </w:pPr>
    </w:p>
    <w:p w14:paraId="311D060D" w14:textId="6B51C5B9" w:rsidR="00A85428" w:rsidRDefault="00A85428" w:rsidP="00D84220">
      <w:pPr>
        <w:pStyle w:val="ECEcorps"/>
        <w:rPr>
          <w:rFonts w:eastAsia="Arial Unicode MS"/>
        </w:rPr>
      </w:pPr>
      <w:r w:rsidRPr="0000331D">
        <w:rPr>
          <w:rFonts w:eastAsia="Arial Unicode MS"/>
        </w:rPr>
        <w:t>Faire apparaitre sur ce schéma les distances</w:t>
      </w:r>
      <w:r w:rsidR="00A52896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d</m:t>
            </m:r>
          </m:e>
          <m:sub>
            <m:r>
              <m:rPr>
                <m:nor/>
              </m:rPr>
              <w:rPr>
                <w:i/>
              </w:rPr>
              <m:t>lim</m:t>
            </m:r>
          </m:sub>
        </m:sSub>
      </m:oMath>
      <w:r w:rsidR="00A52896">
        <w:rPr>
          <w:rFonts w:eastAsia="Arial Unicode MS"/>
        </w:rPr>
        <w:t xml:space="preserve"> (</w:t>
      </w:r>
      <w:r w:rsidRPr="0000331D">
        <w:rPr>
          <w:rFonts w:eastAsia="Arial Unicode MS"/>
        </w:rPr>
        <w:t xml:space="preserve">distance de mise au point </w:t>
      </w:r>
      <w:r w:rsidR="00A176E2">
        <w:rPr>
          <w:rFonts w:eastAsia="Arial Unicode MS"/>
        </w:rPr>
        <w:t>limite</w:t>
      </w:r>
      <w:r w:rsidR="00A52896">
        <w:rPr>
          <w:rFonts w:eastAsia="Arial Unicode MS"/>
        </w:rPr>
        <w:t>)</w:t>
      </w:r>
      <w:r w:rsidRPr="0000331D">
        <w:rPr>
          <w:rFonts w:eastAsia="Arial Unicode MS"/>
        </w:rPr>
        <w:t xml:space="preserve"> et</w:t>
      </w:r>
      <w:r w:rsidR="00A52896">
        <w:rPr>
          <w:rFonts w:eastAsia="Arial Unicode MS"/>
        </w:rPr>
        <w:t xml:space="preserve"> </w:t>
      </w:r>
      <m:oMath>
        <m:r>
          <m:rPr>
            <m:nor/>
          </m:rPr>
          <w:rPr>
            <w:i/>
          </w:rPr>
          <m:t>Tr(max)</m:t>
        </m:r>
      </m:oMath>
      <w:r w:rsidRPr="0000331D">
        <w:rPr>
          <w:rFonts w:eastAsia="Arial Unicode MS"/>
        </w:rPr>
        <w:t xml:space="preserve"> </w:t>
      </w:r>
      <w:r w:rsidR="00A52896">
        <w:rPr>
          <w:rFonts w:eastAsia="Arial Unicode MS"/>
        </w:rPr>
        <w:t>(</w:t>
      </w:r>
      <w:r w:rsidRPr="0000331D">
        <w:rPr>
          <w:rFonts w:eastAsia="Arial Unicode MS"/>
        </w:rPr>
        <w:t>tirage maximum</w:t>
      </w:r>
      <w:r w:rsidR="00A52896">
        <w:rPr>
          <w:rFonts w:eastAsia="Arial Unicode MS"/>
        </w:rPr>
        <w:t>)</w:t>
      </w:r>
      <w:r w:rsidRPr="0000331D">
        <w:rPr>
          <w:rFonts w:eastAsia="Arial Unicode MS"/>
        </w:rPr>
        <w:t>.</w:t>
      </w:r>
    </w:p>
    <w:p w14:paraId="044B07F8" w14:textId="77777777" w:rsidR="00A85428" w:rsidRDefault="00A85428" w:rsidP="00D84220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1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B16F6" w14:paraId="4D4DDC97" w14:textId="77777777" w:rsidTr="006B16F6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279048A" w14:textId="77777777" w:rsidR="006B16F6" w:rsidRDefault="006B16F6" w:rsidP="006B16F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AFD156" w14:textId="77777777" w:rsidR="006B16F6" w:rsidRDefault="006B16F6" w:rsidP="006B16F6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FEBAB7" w14:textId="77777777" w:rsidR="006B16F6" w:rsidRDefault="006B16F6" w:rsidP="006B16F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B16F6" w14:paraId="11CA5697" w14:textId="77777777" w:rsidTr="006B16F6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146C17" w14:textId="77777777" w:rsidR="006B16F6" w:rsidRPr="00592F79" w:rsidRDefault="006B16F6" w:rsidP="006B16F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D838307" w14:textId="77777777" w:rsidR="006B16F6" w:rsidRPr="0009288D" w:rsidRDefault="006B16F6" w:rsidP="006B16F6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schéma</w:t>
            </w:r>
          </w:p>
          <w:p w14:paraId="094660C3" w14:textId="77777777" w:rsidR="006B16F6" w:rsidRDefault="006B16F6" w:rsidP="006B16F6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BFADBAC" w14:textId="77777777" w:rsidR="006B16F6" w:rsidRDefault="006B16F6" w:rsidP="006B16F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E016881" w14:textId="77777777" w:rsidR="00A85428" w:rsidRDefault="00A85428" w:rsidP="00D84220">
      <w:pPr>
        <w:pStyle w:val="ECEcorps"/>
        <w:rPr>
          <w:rFonts w:eastAsia="Arial Unicode MS"/>
        </w:rPr>
      </w:pPr>
    </w:p>
    <w:p w14:paraId="186344B7" w14:textId="6B5DD42D" w:rsidR="00D84220" w:rsidRDefault="00146DB6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œuvre </w:t>
      </w:r>
      <w:r w:rsidR="00485E09">
        <w:rPr>
          <w:rFonts w:eastAsia="Arial Unicode MS"/>
        </w:rPr>
        <w:t xml:space="preserve">le montage schématisé </w:t>
      </w:r>
      <w:r w:rsidR="00A85428">
        <w:rPr>
          <w:rFonts w:eastAsia="Arial Unicode MS"/>
        </w:rPr>
        <w:t xml:space="preserve">ci-dessus </w:t>
      </w:r>
      <w:r w:rsidR="00485E09">
        <w:rPr>
          <w:rFonts w:eastAsia="Arial Unicode MS"/>
        </w:rPr>
        <w:t xml:space="preserve">et </w:t>
      </w:r>
      <w:r w:rsidR="00FB310A">
        <w:rPr>
          <w:rFonts w:eastAsia="Arial Unicode MS"/>
        </w:rPr>
        <w:t>noter la valeur du tirage maximum</w:t>
      </w:r>
      <w:r>
        <w:rPr>
          <w:rFonts w:eastAsia="Arial Unicode MS"/>
        </w:rPr>
        <w:t xml:space="preserve"> mesurée</w:t>
      </w:r>
      <w:r w:rsidR="00D97FAE">
        <w:rPr>
          <w:rFonts w:eastAsia="Arial Unicode MS"/>
        </w:rPr>
        <w:t>.</w:t>
      </w:r>
    </w:p>
    <w:p w14:paraId="0761AA2C" w14:textId="77777777" w:rsidR="00992C5C" w:rsidRDefault="00992C5C" w:rsidP="00D84220">
      <w:pPr>
        <w:pStyle w:val="ECEcorps"/>
        <w:rPr>
          <w:rFonts w:eastAsia="Arial Unicode MS"/>
        </w:rPr>
      </w:pPr>
    </w:p>
    <w:p w14:paraId="098ABF6D" w14:textId="42F213F0" w:rsidR="00D84220" w:rsidRDefault="00D84220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ab/>
      </w:r>
      <m:oMath>
        <m:r>
          <m:rPr>
            <m:nor/>
          </m:rPr>
          <w:rPr>
            <w:i/>
            <w:iCs/>
          </w:rPr>
          <m:t>Tr(max)</m:t>
        </m:r>
        <m:r>
          <m:rPr>
            <m:nor/>
          </m:rPr>
          <w:rPr>
            <w:rFonts w:ascii="Cambria Math"/>
            <w:i/>
            <w:iCs/>
          </w:rPr>
          <m:t xml:space="preserve"> =</m:t>
        </m:r>
      </m:oMath>
      <w:r>
        <w:rPr>
          <w:rFonts w:eastAsia="Arial Unicode MS"/>
        </w:rPr>
        <w:t xml:space="preserve"> </w:t>
      </w:r>
      <w:r w:rsidR="00FB310A">
        <w:rPr>
          <w:rFonts w:eastAsia="Arial Unicode MS"/>
        </w:rPr>
        <w:t>.......................................</w:t>
      </w:r>
    </w:p>
    <w:p w14:paraId="043E8062" w14:textId="77777777" w:rsidR="00146DB6" w:rsidRDefault="00146DB6" w:rsidP="00D84220">
      <w:pPr>
        <w:pStyle w:val="ECEcorps"/>
        <w:rPr>
          <w:rFonts w:eastAsia="Arial Unicode MS"/>
        </w:rPr>
      </w:pPr>
    </w:p>
    <w:p w14:paraId="30B11750" w14:textId="77777777" w:rsidR="006B16F6" w:rsidRDefault="006B16F6" w:rsidP="00D84220">
      <w:pPr>
        <w:pStyle w:val="ECEcorps"/>
        <w:rPr>
          <w:rFonts w:eastAsia="Arial Unicode MS"/>
        </w:rPr>
      </w:pPr>
    </w:p>
    <w:p w14:paraId="447A9AE3" w14:textId="6AE2D5F6" w:rsidR="0078299C" w:rsidRDefault="00A85428" w:rsidP="00A85428">
      <w:pPr>
        <w:pStyle w:val="ECEpartie"/>
        <w:rPr>
          <w:rFonts w:eastAsia="Arial Unicode MS"/>
        </w:rPr>
      </w:pPr>
      <w:bookmarkStart w:id="18" w:name="_Hlk107817028"/>
      <w:r>
        <w:rPr>
          <w:rFonts w:eastAsia="Arial Unicode MS"/>
        </w:rPr>
        <w:t>D</w:t>
      </w:r>
      <w:r w:rsidR="0078299C">
        <w:rPr>
          <w:rFonts w:eastAsia="Arial Unicode MS"/>
        </w:rPr>
        <w:t xml:space="preserve">éplacement maximum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="Arial Unicode MS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="Arial Unicode MS" w:hAnsi="Cambria Math"/>
              </w:rPr>
              <m:t>max</m:t>
            </m:r>
          </m:sub>
        </m:sSub>
      </m:oMath>
      <w:r w:rsidR="0078299C">
        <w:rPr>
          <w:rFonts w:eastAsia="Arial Unicode MS"/>
        </w:rPr>
        <w:t xml:space="preserve"> de l’objectif</w:t>
      </w:r>
      <w:bookmarkEnd w:id="18"/>
      <w:r>
        <w:rPr>
          <w:rFonts w:eastAsia="Arial Unicode MS"/>
        </w:rPr>
        <w:t xml:space="preserve"> </w:t>
      </w:r>
      <w:r w:rsidRPr="00FF78A1">
        <w:rPr>
          <w:b w:val="0"/>
          <w:bCs/>
        </w:rPr>
        <w:t>(</w:t>
      </w:r>
      <w:r>
        <w:rPr>
          <w:b w:val="0"/>
          <w:bCs/>
        </w:rPr>
        <w:t>15</w:t>
      </w:r>
      <w:r w:rsidRPr="00FF78A1">
        <w:rPr>
          <w:b w:val="0"/>
          <w:bCs/>
        </w:rPr>
        <w:t xml:space="preserve"> minutes conseillées)</w:t>
      </w:r>
    </w:p>
    <w:p w14:paraId="60609AAC" w14:textId="3100A7F0" w:rsidR="0078299C" w:rsidRDefault="0078299C" w:rsidP="0078299C">
      <w:pPr>
        <w:pStyle w:val="ECEpartie"/>
        <w:numPr>
          <w:ilvl w:val="0"/>
          <w:numId w:val="0"/>
        </w:numPr>
        <w:rPr>
          <w:rFonts w:eastAsia="Arial Unicode MS"/>
        </w:rPr>
      </w:pPr>
    </w:p>
    <w:p w14:paraId="756F654B" w14:textId="74319D57" w:rsidR="00D97FAE" w:rsidRDefault="00D97FAE" w:rsidP="00D97FAE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D’après les informations mises à disposition, quelle doit être la valeur de la </w:t>
      </w:r>
      <w:bookmarkStart w:id="19" w:name="_Hlk107817054"/>
      <w:r>
        <w:rPr>
          <w:rFonts w:eastAsia="Arial Unicode MS"/>
        </w:rPr>
        <w:t xml:space="preserve">distance </w:t>
      </w:r>
      <m:oMath>
        <m:r>
          <m:rPr>
            <m:nor/>
          </m:rPr>
          <w:rPr>
            <w:i/>
          </w:rPr>
          <m:t>Tr(min)</m:t>
        </m:r>
      </m:oMath>
      <w:r w:rsidR="007D4C06">
        <w:rPr>
          <w:rFonts w:eastAsia="Arial Unicode MS"/>
        </w:rPr>
        <w:t xml:space="preserve"> </w:t>
      </w:r>
      <w:bookmarkEnd w:id="19"/>
      <w:r>
        <w:rPr>
          <w:rFonts w:eastAsia="Arial Unicode MS"/>
        </w:rPr>
        <w:t>entre la lentille et le capteur lors d’une mise au point visant un objet à l’infini</w:t>
      </w:r>
      <w:r w:rsidR="00F02A57">
        <w:rPr>
          <w:rFonts w:eastAsia="Arial Unicode MS"/>
        </w:rPr>
        <w:t> ?</w:t>
      </w:r>
    </w:p>
    <w:p w14:paraId="242C4084" w14:textId="0D5E4A11" w:rsidR="00EF6D65" w:rsidRPr="00341FA8" w:rsidRDefault="007731FA" w:rsidP="00EF6D65">
      <w:pPr>
        <w:pStyle w:val="ECErponse"/>
      </w:pP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i/>
          </w:rPr>
          <m:t>Tr(min)</m:t>
        </m:r>
      </m:oMath>
      <w:r>
        <w:rPr>
          <w:rFonts w:eastAsia="Arial Unicode MS"/>
        </w:rPr>
        <w:t xml:space="preserve">= </w:t>
      </w:r>
      <w:r w:rsidR="00EF6D65" w:rsidRPr="00341FA8">
        <w:t>……………………………………………</w:t>
      </w:r>
      <w:r w:rsidR="00EF6D65">
        <w:t>..</w:t>
      </w:r>
      <w:r w:rsidR="00EF6D65" w:rsidRPr="00341FA8">
        <w:t>…</w:t>
      </w:r>
      <w:r w:rsidR="00EF6D65">
        <w:t>…….</w:t>
      </w:r>
      <w:r w:rsidR="00EF6D65" w:rsidRPr="00341FA8">
        <w:t>………..………………..</w:t>
      </w:r>
    </w:p>
    <w:p w14:paraId="50B7545C" w14:textId="77777777" w:rsidR="00EF6D65" w:rsidRDefault="00EF6D65" w:rsidP="0078299C">
      <w:pPr>
        <w:pStyle w:val="ECEcorps"/>
        <w:rPr>
          <w:rFonts w:eastAsia="Arial Unicode MS"/>
        </w:rPr>
      </w:pPr>
    </w:p>
    <w:p w14:paraId="01375F42" w14:textId="5F83DB58" w:rsidR="0078299C" w:rsidRPr="0078299C" w:rsidRDefault="002542A2" w:rsidP="0078299C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78299C">
        <w:rPr>
          <w:rFonts w:eastAsia="Arial Unicode MS"/>
        </w:rPr>
        <w:t xml:space="preserve"> partir de</w:t>
      </w:r>
      <w:r w:rsidR="00146DB6">
        <w:rPr>
          <w:rFonts w:eastAsia="Arial Unicode MS"/>
        </w:rPr>
        <w:t>s</w:t>
      </w:r>
      <w:r w:rsidR="0078299C">
        <w:rPr>
          <w:rFonts w:eastAsia="Arial Unicode MS"/>
        </w:rPr>
        <w:t xml:space="preserve"> mesures </w:t>
      </w:r>
      <w:r w:rsidR="00146DB6">
        <w:rPr>
          <w:rFonts w:eastAsia="Arial Unicode MS"/>
        </w:rPr>
        <w:t xml:space="preserve">réalisées </w:t>
      </w:r>
      <w:r w:rsidR="0078299C">
        <w:rPr>
          <w:rFonts w:eastAsia="Arial Unicode MS"/>
        </w:rPr>
        <w:t xml:space="preserve">et des </w:t>
      </w:r>
      <w:r w:rsidR="00D97FAE">
        <w:rPr>
          <w:rFonts w:eastAsia="Arial Unicode MS"/>
        </w:rPr>
        <w:t>informations</w:t>
      </w:r>
      <w:r w:rsidR="0078299C">
        <w:rPr>
          <w:rFonts w:eastAsia="Arial Unicode MS"/>
        </w:rPr>
        <w:t xml:space="preserve"> mis</w:t>
      </w:r>
      <w:r w:rsidR="00D97FAE">
        <w:rPr>
          <w:rFonts w:eastAsia="Arial Unicode MS"/>
        </w:rPr>
        <w:t>es</w:t>
      </w:r>
      <w:r w:rsidR="0078299C">
        <w:rPr>
          <w:rFonts w:eastAsia="Arial Unicode MS"/>
        </w:rPr>
        <w:t xml:space="preserve"> à disposition</w:t>
      </w:r>
      <w:r w:rsidR="00F02A57">
        <w:rPr>
          <w:rFonts w:eastAsia="Arial Unicode MS"/>
        </w:rPr>
        <w:t>,</w:t>
      </w:r>
      <w:r w:rsidR="0078299C">
        <w:rPr>
          <w:rFonts w:eastAsia="Arial Unicode MS"/>
        </w:rPr>
        <w:t xml:space="preserve"> calculer la valeur du déplacement maximum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t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max</m:t>
            </m:r>
          </m:sub>
        </m:sSub>
      </m:oMath>
      <w:r w:rsidR="0078299C">
        <w:rPr>
          <w:rFonts w:eastAsia="Arial Unicode MS"/>
        </w:rPr>
        <w:t xml:space="preserve"> de l’objectif.</w:t>
      </w:r>
    </w:p>
    <w:p w14:paraId="1A2A3CA3" w14:textId="77777777" w:rsidR="00EF6D65" w:rsidRPr="00341FA8" w:rsidRDefault="00EF6D65" w:rsidP="00EF6D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6FDF0B" w14:textId="77777777" w:rsidR="006B16F6" w:rsidRPr="006B16F6" w:rsidRDefault="006B16F6" w:rsidP="006B16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0C8930" w14:textId="77777777" w:rsidR="006B16F6" w:rsidRPr="006B16F6" w:rsidRDefault="006B16F6" w:rsidP="006B16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2E209D" w14:textId="77777777" w:rsidR="00E26870" w:rsidRDefault="00E26870" w:rsidP="00E26870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5AFD92" w14:textId="77777777" w:rsidR="00576054" w:rsidRDefault="00576054" w:rsidP="0008058B">
      <w:r>
        <w:separator/>
      </w:r>
    </w:p>
  </w:endnote>
  <w:endnote w:type="continuationSeparator" w:id="0">
    <w:p w14:paraId="118A3F11" w14:textId="77777777" w:rsidR="00576054" w:rsidRDefault="0057605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E4C6E5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10509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A10509">
      <w:fldChar w:fldCharType="begin"/>
    </w:r>
    <w:r w:rsidR="00A10509">
      <w:instrText xml:space="preserve"> NUMPAGES  </w:instrText>
    </w:r>
    <w:r w:rsidR="00A10509">
      <w:fldChar w:fldCharType="separate"/>
    </w:r>
    <w:r w:rsidR="00A10509">
      <w:rPr>
        <w:noProof/>
      </w:rPr>
      <w:t>5</w:t>
    </w:r>
    <w:r w:rsidR="00A1050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19E817" w14:textId="77777777" w:rsidR="00576054" w:rsidRDefault="00576054" w:rsidP="0008058B">
      <w:r>
        <w:separator/>
      </w:r>
    </w:p>
  </w:footnote>
  <w:footnote w:type="continuationSeparator" w:id="0">
    <w:p w14:paraId="33822158" w14:textId="77777777" w:rsidR="00576054" w:rsidRDefault="0057605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F70CC3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31608">
      <w:rPr>
        <w:b/>
        <w:sz w:val="24"/>
        <w:szCs w:val="24"/>
      </w:rPr>
      <w:t>MISE AU POINT</w:t>
    </w:r>
    <w:r>
      <w:tab/>
      <w:t>Session</w:t>
    </w:r>
  </w:p>
  <w:p w14:paraId="37DE348B" w14:textId="7EB0CB0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D305A3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5B10AA1"/>
    <w:multiLevelType w:val="hybridMultilevel"/>
    <w:tmpl w:val="EDF2EBD2"/>
    <w:lvl w:ilvl="0" w:tplc="E7F2B95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64E16"/>
    <w:multiLevelType w:val="hybridMultilevel"/>
    <w:tmpl w:val="F6BE84F8"/>
    <w:lvl w:ilvl="0" w:tplc="526437F4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272C2FD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6E3863"/>
    <w:multiLevelType w:val="hybridMultilevel"/>
    <w:tmpl w:val="DCB81E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2"/>
  </w:num>
  <w:num w:numId="11">
    <w:abstractNumId w:val="5"/>
  </w:num>
  <w:num w:numId="1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7D9"/>
    <w:rsid w:val="0000331D"/>
    <w:rsid w:val="00004673"/>
    <w:rsid w:val="0001354C"/>
    <w:rsid w:val="0001382F"/>
    <w:rsid w:val="00024878"/>
    <w:rsid w:val="00025204"/>
    <w:rsid w:val="00026392"/>
    <w:rsid w:val="0003345D"/>
    <w:rsid w:val="00033D57"/>
    <w:rsid w:val="00035308"/>
    <w:rsid w:val="00036419"/>
    <w:rsid w:val="0003702F"/>
    <w:rsid w:val="0003745A"/>
    <w:rsid w:val="000452AF"/>
    <w:rsid w:val="0005057E"/>
    <w:rsid w:val="0005391B"/>
    <w:rsid w:val="00060606"/>
    <w:rsid w:val="00064C49"/>
    <w:rsid w:val="00065CB7"/>
    <w:rsid w:val="00072567"/>
    <w:rsid w:val="000730EC"/>
    <w:rsid w:val="0008058B"/>
    <w:rsid w:val="0008144A"/>
    <w:rsid w:val="000911BD"/>
    <w:rsid w:val="0009288D"/>
    <w:rsid w:val="000938DA"/>
    <w:rsid w:val="00094B9D"/>
    <w:rsid w:val="000A0EF6"/>
    <w:rsid w:val="000A35F6"/>
    <w:rsid w:val="000A3EEE"/>
    <w:rsid w:val="000A44CB"/>
    <w:rsid w:val="000A4DD1"/>
    <w:rsid w:val="000A7BEB"/>
    <w:rsid w:val="000A7E22"/>
    <w:rsid w:val="000B3680"/>
    <w:rsid w:val="000C0C10"/>
    <w:rsid w:val="000C6B51"/>
    <w:rsid w:val="000D3D7B"/>
    <w:rsid w:val="000D4C7E"/>
    <w:rsid w:val="000D6204"/>
    <w:rsid w:val="000E0E9E"/>
    <w:rsid w:val="000E11E8"/>
    <w:rsid w:val="000E51EA"/>
    <w:rsid w:val="000E6CD3"/>
    <w:rsid w:val="000F09CE"/>
    <w:rsid w:val="000F2199"/>
    <w:rsid w:val="000F4F58"/>
    <w:rsid w:val="000F5562"/>
    <w:rsid w:val="00103CD3"/>
    <w:rsid w:val="00117BB9"/>
    <w:rsid w:val="001227DD"/>
    <w:rsid w:val="00127337"/>
    <w:rsid w:val="0013056C"/>
    <w:rsid w:val="00133043"/>
    <w:rsid w:val="00136091"/>
    <w:rsid w:val="00146DB6"/>
    <w:rsid w:val="00154171"/>
    <w:rsid w:val="00154704"/>
    <w:rsid w:val="00155BB3"/>
    <w:rsid w:val="0015761F"/>
    <w:rsid w:val="0016170A"/>
    <w:rsid w:val="0016304D"/>
    <w:rsid w:val="00163918"/>
    <w:rsid w:val="00166868"/>
    <w:rsid w:val="001756BF"/>
    <w:rsid w:val="00180BB9"/>
    <w:rsid w:val="00184590"/>
    <w:rsid w:val="00185C9A"/>
    <w:rsid w:val="001870F0"/>
    <w:rsid w:val="00187DE3"/>
    <w:rsid w:val="00191C37"/>
    <w:rsid w:val="001946FD"/>
    <w:rsid w:val="00194A94"/>
    <w:rsid w:val="00195444"/>
    <w:rsid w:val="00197F7D"/>
    <w:rsid w:val="00197FD0"/>
    <w:rsid w:val="001A032B"/>
    <w:rsid w:val="001A0744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0398"/>
    <w:rsid w:val="001D06E1"/>
    <w:rsid w:val="001D5738"/>
    <w:rsid w:val="001E2ACD"/>
    <w:rsid w:val="001E2CE4"/>
    <w:rsid w:val="001E36BA"/>
    <w:rsid w:val="001E6BF0"/>
    <w:rsid w:val="001F2B63"/>
    <w:rsid w:val="001F3BEA"/>
    <w:rsid w:val="001F42A2"/>
    <w:rsid w:val="001F5398"/>
    <w:rsid w:val="001F6316"/>
    <w:rsid w:val="001F67FD"/>
    <w:rsid w:val="00203A47"/>
    <w:rsid w:val="002051D2"/>
    <w:rsid w:val="00222333"/>
    <w:rsid w:val="00226923"/>
    <w:rsid w:val="0023590A"/>
    <w:rsid w:val="00235CF8"/>
    <w:rsid w:val="002402D0"/>
    <w:rsid w:val="002406F0"/>
    <w:rsid w:val="00241C24"/>
    <w:rsid w:val="002436AD"/>
    <w:rsid w:val="00244BEA"/>
    <w:rsid w:val="00246A36"/>
    <w:rsid w:val="00246BD3"/>
    <w:rsid w:val="002542A2"/>
    <w:rsid w:val="002570A7"/>
    <w:rsid w:val="002668A2"/>
    <w:rsid w:val="00267E4F"/>
    <w:rsid w:val="00272204"/>
    <w:rsid w:val="0027261A"/>
    <w:rsid w:val="002739E2"/>
    <w:rsid w:val="00285D6D"/>
    <w:rsid w:val="0029634E"/>
    <w:rsid w:val="00297830"/>
    <w:rsid w:val="002A109A"/>
    <w:rsid w:val="002B2067"/>
    <w:rsid w:val="002B2244"/>
    <w:rsid w:val="002B44A4"/>
    <w:rsid w:val="002C3CC3"/>
    <w:rsid w:val="002D1035"/>
    <w:rsid w:val="002D5CAE"/>
    <w:rsid w:val="002D75E1"/>
    <w:rsid w:val="002E5ECE"/>
    <w:rsid w:val="002E68C6"/>
    <w:rsid w:val="002E7086"/>
    <w:rsid w:val="00302750"/>
    <w:rsid w:val="00304863"/>
    <w:rsid w:val="00305D9F"/>
    <w:rsid w:val="00310E63"/>
    <w:rsid w:val="00312F6B"/>
    <w:rsid w:val="00313B78"/>
    <w:rsid w:val="00314F87"/>
    <w:rsid w:val="003155B4"/>
    <w:rsid w:val="003167DB"/>
    <w:rsid w:val="00317EBC"/>
    <w:rsid w:val="003317CC"/>
    <w:rsid w:val="00332943"/>
    <w:rsid w:val="00332C86"/>
    <w:rsid w:val="00335B86"/>
    <w:rsid w:val="0033731B"/>
    <w:rsid w:val="00337F03"/>
    <w:rsid w:val="00343196"/>
    <w:rsid w:val="00344874"/>
    <w:rsid w:val="00350547"/>
    <w:rsid w:val="00351073"/>
    <w:rsid w:val="00356044"/>
    <w:rsid w:val="00356DD6"/>
    <w:rsid w:val="00363145"/>
    <w:rsid w:val="00366A24"/>
    <w:rsid w:val="00367552"/>
    <w:rsid w:val="0037570D"/>
    <w:rsid w:val="00380A67"/>
    <w:rsid w:val="003839E3"/>
    <w:rsid w:val="003869AD"/>
    <w:rsid w:val="00392182"/>
    <w:rsid w:val="00393173"/>
    <w:rsid w:val="0039367C"/>
    <w:rsid w:val="00397E4F"/>
    <w:rsid w:val="003A06EB"/>
    <w:rsid w:val="003A114B"/>
    <w:rsid w:val="003B15C1"/>
    <w:rsid w:val="003B3832"/>
    <w:rsid w:val="003B41FF"/>
    <w:rsid w:val="003B570D"/>
    <w:rsid w:val="003C0A55"/>
    <w:rsid w:val="003C13F9"/>
    <w:rsid w:val="003C2C65"/>
    <w:rsid w:val="003C6A7A"/>
    <w:rsid w:val="003D2DB2"/>
    <w:rsid w:val="003E4297"/>
    <w:rsid w:val="003F5DFB"/>
    <w:rsid w:val="003F68F9"/>
    <w:rsid w:val="00400882"/>
    <w:rsid w:val="004064E3"/>
    <w:rsid w:val="004103DC"/>
    <w:rsid w:val="004143AF"/>
    <w:rsid w:val="00425451"/>
    <w:rsid w:val="00425DF3"/>
    <w:rsid w:val="00430881"/>
    <w:rsid w:val="004314C1"/>
    <w:rsid w:val="00434E19"/>
    <w:rsid w:val="00435F10"/>
    <w:rsid w:val="004377C3"/>
    <w:rsid w:val="00446242"/>
    <w:rsid w:val="004470BA"/>
    <w:rsid w:val="00451A53"/>
    <w:rsid w:val="00452138"/>
    <w:rsid w:val="00455CA0"/>
    <w:rsid w:val="00457661"/>
    <w:rsid w:val="004612A7"/>
    <w:rsid w:val="0046515C"/>
    <w:rsid w:val="00475385"/>
    <w:rsid w:val="00476069"/>
    <w:rsid w:val="00476C4B"/>
    <w:rsid w:val="00483D12"/>
    <w:rsid w:val="00484BB6"/>
    <w:rsid w:val="00485E09"/>
    <w:rsid w:val="00486CC1"/>
    <w:rsid w:val="00487537"/>
    <w:rsid w:val="004902AC"/>
    <w:rsid w:val="00490BE1"/>
    <w:rsid w:val="00494443"/>
    <w:rsid w:val="00494687"/>
    <w:rsid w:val="004951F3"/>
    <w:rsid w:val="004955A9"/>
    <w:rsid w:val="00496711"/>
    <w:rsid w:val="004A397D"/>
    <w:rsid w:val="004B1B90"/>
    <w:rsid w:val="004B461A"/>
    <w:rsid w:val="004B701D"/>
    <w:rsid w:val="004B7AC0"/>
    <w:rsid w:val="004C193F"/>
    <w:rsid w:val="004C486D"/>
    <w:rsid w:val="004C63B9"/>
    <w:rsid w:val="004C6B51"/>
    <w:rsid w:val="004C7336"/>
    <w:rsid w:val="004D67B3"/>
    <w:rsid w:val="004E3280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0437"/>
    <w:rsid w:val="00524554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11F0"/>
    <w:rsid w:val="005653FD"/>
    <w:rsid w:val="0057024A"/>
    <w:rsid w:val="00572123"/>
    <w:rsid w:val="005736A7"/>
    <w:rsid w:val="00574D92"/>
    <w:rsid w:val="00576054"/>
    <w:rsid w:val="005827DD"/>
    <w:rsid w:val="005839B2"/>
    <w:rsid w:val="0058638F"/>
    <w:rsid w:val="00593DD4"/>
    <w:rsid w:val="0059433A"/>
    <w:rsid w:val="005972A0"/>
    <w:rsid w:val="005A03B7"/>
    <w:rsid w:val="005A3ADA"/>
    <w:rsid w:val="005A6352"/>
    <w:rsid w:val="005B5585"/>
    <w:rsid w:val="005F253B"/>
    <w:rsid w:val="005F3ABA"/>
    <w:rsid w:val="006017BB"/>
    <w:rsid w:val="00603814"/>
    <w:rsid w:val="0060508C"/>
    <w:rsid w:val="006220B0"/>
    <w:rsid w:val="0062233E"/>
    <w:rsid w:val="00622A2D"/>
    <w:rsid w:val="006256F1"/>
    <w:rsid w:val="00635914"/>
    <w:rsid w:val="00641949"/>
    <w:rsid w:val="00641C53"/>
    <w:rsid w:val="00660B11"/>
    <w:rsid w:val="006702C5"/>
    <w:rsid w:val="00670A39"/>
    <w:rsid w:val="0067559A"/>
    <w:rsid w:val="00675DF7"/>
    <w:rsid w:val="00680CBA"/>
    <w:rsid w:val="00691C7B"/>
    <w:rsid w:val="00693925"/>
    <w:rsid w:val="006A0F26"/>
    <w:rsid w:val="006A1119"/>
    <w:rsid w:val="006A4982"/>
    <w:rsid w:val="006B16F6"/>
    <w:rsid w:val="006C3642"/>
    <w:rsid w:val="006D2F59"/>
    <w:rsid w:val="006E4A76"/>
    <w:rsid w:val="006E61FC"/>
    <w:rsid w:val="006F2113"/>
    <w:rsid w:val="006F3571"/>
    <w:rsid w:val="00700289"/>
    <w:rsid w:val="00700B7B"/>
    <w:rsid w:val="00703EF9"/>
    <w:rsid w:val="007076A7"/>
    <w:rsid w:val="007146B9"/>
    <w:rsid w:val="007171FB"/>
    <w:rsid w:val="00717CAE"/>
    <w:rsid w:val="007248BF"/>
    <w:rsid w:val="00724A84"/>
    <w:rsid w:val="00727FB7"/>
    <w:rsid w:val="00736B78"/>
    <w:rsid w:val="00741025"/>
    <w:rsid w:val="00741E17"/>
    <w:rsid w:val="007479C4"/>
    <w:rsid w:val="0075097D"/>
    <w:rsid w:val="00750D77"/>
    <w:rsid w:val="00751CCC"/>
    <w:rsid w:val="00752C74"/>
    <w:rsid w:val="00762F0F"/>
    <w:rsid w:val="007731FA"/>
    <w:rsid w:val="0077571B"/>
    <w:rsid w:val="00777A5A"/>
    <w:rsid w:val="0078299C"/>
    <w:rsid w:val="00782F3E"/>
    <w:rsid w:val="00791883"/>
    <w:rsid w:val="007955D1"/>
    <w:rsid w:val="00795BD5"/>
    <w:rsid w:val="007A2EEC"/>
    <w:rsid w:val="007C2791"/>
    <w:rsid w:val="007D0A01"/>
    <w:rsid w:val="007D2CCF"/>
    <w:rsid w:val="007D359B"/>
    <w:rsid w:val="007D4C06"/>
    <w:rsid w:val="007E0D7B"/>
    <w:rsid w:val="007E5DC4"/>
    <w:rsid w:val="007E7114"/>
    <w:rsid w:val="007F4752"/>
    <w:rsid w:val="007F4B1B"/>
    <w:rsid w:val="008034C0"/>
    <w:rsid w:val="00804D53"/>
    <w:rsid w:val="0080589A"/>
    <w:rsid w:val="008101B5"/>
    <w:rsid w:val="0081247E"/>
    <w:rsid w:val="00814D65"/>
    <w:rsid w:val="008212D5"/>
    <w:rsid w:val="00821FF9"/>
    <w:rsid w:val="00824764"/>
    <w:rsid w:val="00827238"/>
    <w:rsid w:val="0083040E"/>
    <w:rsid w:val="00834261"/>
    <w:rsid w:val="00845CFB"/>
    <w:rsid w:val="00847E64"/>
    <w:rsid w:val="00851D7A"/>
    <w:rsid w:val="00851E55"/>
    <w:rsid w:val="00855295"/>
    <w:rsid w:val="00857425"/>
    <w:rsid w:val="008632F0"/>
    <w:rsid w:val="008647F4"/>
    <w:rsid w:val="00864E21"/>
    <w:rsid w:val="008730D2"/>
    <w:rsid w:val="00882C1C"/>
    <w:rsid w:val="00883B86"/>
    <w:rsid w:val="008842CD"/>
    <w:rsid w:val="008843CC"/>
    <w:rsid w:val="00887E5E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A7F8E"/>
    <w:rsid w:val="008B1679"/>
    <w:rsid w:val="008B1B0C"/>
    <w:rsid w:val="008B3457"/>
    <w:rsid w:val="008C32B8"/>
    <w:rsid w:val="008C38F0"/>
    <w:rsid w:val="008C5E45"/>
    <w:rsid w:val="008D1D8B"/>
    <w:rsid w:val="008D2329"/>
    <w:rsid w:val="008D5BC6"/>
    <w:rsid w:val="008D5E1C"/>
    <w:rsid w:val="008D5E24"/>
    <w:rsid w:val="008D663D"/>
    <w:rsid w:val="008E0208"/>
    <w:rsid w:val="008E58B1"/>
    <w:rsid w:val="008E5B2E"/>
    <w:rsid w:val="008E7248"/>
    <w:rsid w:val="008F266C"/>
    <w:rsid w:val="008F43AF"/>
    <w:rsid w:val="008F520D"/>
    <w:rsid w:val="00900EB0"/>
    <w:rsid w:val="00902E0B"/>
    <w:rsid w:val="00910A57"/>
    <w:rsid w:val="00910ACC"/>
    <w:rsid w:val="00910B6F"/>
    <w:rsid w:val="0091554C"/>
    <w:rsid w:val="00915AEE"/>
    <w:rsid w:val="00917147"/>
    <w:rsid w:val="0091768D"/>
    <w:rsid w:val="009249C2"/>
    <w:rsid w:val="009311D8"/>
    <w:rsid w:val="009362F7"/>
    <w:rsid w:val="009407A6"/>
    <w:rsid w:val="00943326"/>
    <w:rsid w:val="0094436A"/>
    <w:rsid w:val="009506E7"/>
    <w:rsid w:val="00953360"/>
    <w:rsid w:val="00953B67"/>
    <w:rsid w:val="0095410D"/>
    <w:rsid w:val="00955A08"/>
    <w:rsid w:val="00956745"/>
    <w:rsid w:val="00961955"/>
    <w:rsid w:val="00965FA8"/>
    <w:rsid w:val="009758E6"/>
    <w:rsid w:val="00975D81"/>
    <w:rsid w:val="00977D3F"/>
    <w:rsid w:val="00984EFC"/>
    <w:rsid w:val="009850FD"/>
    <w:rsid w:val="00985B37"/>
    <w:rsid w:val="009864FF"/>
    <w:rsid w:val="009903B6"/>
    <w:rsid w:val="00992C5C"/>
    <w:rsid w:val="009A1BBB"/>
    <w:rsid w:val="009A3891"/>
    <w:rsid w:val="009A5591"/>
    <w:rsid w:val="009B3241"/>
    <w:rsid w:val="009C19BE"/>
    <w:rsid w:val="009C268C"/>
    <w:rsid w:val="009D5DFA"/>
    <w:rsid w:val="009E0132"/>
    <w:rsid w:val="009E02D9"/>
    <w:rsid w:val="009E173E"/>
    <w:rsid w:val="009E1FCF"/>
    <w:rsid w:val="009F3076"/>
    <w:rsid w:val="009F34FB"/>
    <w:rsid w:val="009F43E0"/>
    <w:rsid w:val="00A003B1"/>
    <w:rsid w:val="00A01302"/>
    <w:rsid w:val="00A027BC"/>
    <w:rsid w:val="00A039FE"/>
    <w:rsid w:val="00A05EB9"/>
    <w:rsid w:val="00A07EA8"/>
    <w:rsid w:val="00A10509"/>
    <w:rsid w:val="00A126B4"/>
    <w:rsid w:val="00A12834"/>
    <w:rsid w:val="00A16872"/>
    <w:rsid w:val="00A176E2"/>
    <w:rsid w:val="00A260A0"/>
    <w:rsid w:val="00A27074"/>
    <w:rsid w:val="00A30114"/>
    <w:rsid w:val="00A351EE"/>
    <w:rsid w:val="00A35262"/>
    <w:rsid w:val="00A37761"/>
    <w:rsid w:val="00A42B59"/>
    <w:rsid w:val="00A436E8"/>
    <w:rsid w:val="00A446AD"/>
    <w:rsid w:val="00A47665"/>
    <w:rsid w:val="00A52896"/>
    <w:rsid w:val="00A52B59"/>
    <w:rsid w:val="00A5619C"/>
    <w:rsid w:val="00A60B25"/>
    <w:rsid w:val="00A611F0"/>
    <w:rsid w:val="00A649FE"/>
    <w:rsid w:val="00A71D39"/>
    <w:rsid w:val="00A722D5"/>
    <w:rsid w:val="00A73995"/>
    <w:rsid w:val="00A85428"/>
    <w:rsid w:val="00A91BFD"/>
    <w:rsid w:val="00A960AB"/>
    <w:rsid w:val="00A96E30"/>
    <w:rsid w:val="00AB1983"/>
    <w:rsid w:val="00AB1C2D"/>
    <w:rsid w:val="00AB39A5"/>
    <w:rsid w:val="00AC1F4D"/>
    <w:rsid w:val="00AC48FD"/>
    <w:rsid w:val="00AD0450"/>
    <w:rsid w:val="00AD1605"/>
    <w:rsid w:val="00AE1996"/>
    <w:rsid w:val="00AE1C5F"/>
    <w:rsid w:val="00AF097C"/>
    <w:rsid w:val="00AF12DB"/>
    <w:rsid w:val="00AF194B"/>
    <w:rsid w:val="00B01410"/>
    <w:rsid w:val="00B02578"/>
    <w:rsid w:val="00B05757"/>
    <w:rsid w:val="00B109D5"/>
    <w:rsid w:val="00B135A8"/>
    <w:rsid w:val="00B14EDC"/>
    <w:rsid w:val="00B1701C"/>
    <w:rsid w:val="00B212D2"/>
    <w:rsid w:val="00B250E5"/>
    <w:rsid w:val="00B25B32"/>
    <w:rsid w:val="00B3421A"/>
    <w:rsid w:val="00B35967"/>
    <w:rsid w:val="00B37749"/>
    <w:rsid w:val="00B40BD5"/>
    <w:rsid w:val="00B40C58"/>
    <w:rsid w:val="00B41BC7"/>
    <w:rsid w:val="00B42CED"/>
    <w:rsid w:val="00B4612A"/>
    <w:rsid w:val="00B4698B"/>
    <w:rsid w:val="00B46D6D"/>
    <w:rsid w:val="00B46EC2"/>
    <w:rsid w:val="00B52081"/>
    <w:rsid w:val="00B566DE"/>
    <w:rsid w:val="00B63ABE"/>
    <w:rsid w:val="00B64DBE"/>
    <w:rsid w:val="00B71B1F"/>
    <w:rsid w:val="00B7616B"/>
    <w:rsid w:val="00B817EB"/>
    <w:rsid w:val="00B81CEB"/>
    <w:rsid w:val="00B827D4"/>
    <w:rsid w:val="00B90845"/>
    <w:rsid w:val="00B911B0"/>
    <w:rsid w:val="00B961E4"/>
    <w:rsid w:val="00BA3FD2"/>
    <w:rsid w:val="00BA7028"/>
    <w:rsid w:val="00BA7085"/>
    <w:rsid w:val="00BB15FE"/>
    <w:rsid w:val="00BB5D1A"/>
    <w:rsid w:val="00BD2046"/>
    <w:rsid w:val="00BE2432"/>
    <w:rsid w:val="00BF194C"/>
    <w:rsid w:val="00BF45AB"/>
    <w:rsid w:val="00BF661D"/>
    <w:rsid w:val="00C03A82"/>
    <w:rsid w:val="00C05EE3"/>
    <w:rsid w:val="00C06213"/>
    <w:rsid w:val="00C17467"/>
    <w:rsid w:val="00C2065A"/>
    <w:rsid w:val="00C22A4C"/>
    <w:rsid w:val="00C23979"/>
    <w:rsid w:val="00C23E7C"/>
    <w:rsid w:val="00C24FEE"/>
    <w:rsid w:val="00C251AB"/>
    <w:rsid w:val="00C26660"/>
    <w:rsid w:val="00C2755C"/>
    <w:rsid w:val="00C3270A"/>
    <w:rsid w:val="00C41442"/>
    <w:rsid w:val="00C41B19"/>
    <w:rsid w:val="00C41EB2"/>
    <w:rsid w:val="00C467EB"/>
    <w:rsid w:val="00C51346"/>
    <w:rsid w:val="00C53044"/>
    <w:rsid w:val="00C545BA"/>
    <w:rsid w:val="00C550C6"/>
    <w:rsid w:val="00C60133"/>
    <w:rsid w:val="00C60969"/>
    <w:rsid w:val="00C60BE5"/>
    <w:rsid w:val="00C623E7"/>
    <w:rsid w:val="00C70E45"/>
    <w:rsid w:val="00C7137E"/>
    <w:rsid w:val="00C7299B"/>
    <w:rsid w:val="00C74BFD"/>
    <w:rsid w:val="00C81524"/>
    <w:rsid w:val="00CA1A4D"/>
    <w:rsid w:val="00CA206B"/>
    <w:rsid w:val="00CC05C7"/>
    <w:rsid w:val="00CC1358"/>
    <w:rsid w:val="00CC57B9"/>
    <w:rsid w:val="00CC695B"/>
    <w:rsid w:val="00CD1F8A"/>
    <w:rsid w:val="00CD300B"/>
    <w:rsid w:val="00CD605E"/>
    <w:rsid w:val="00CE1180"/>
    <w:rsid w:val="00CE4EF5"/>
    <w:rsid w:val="00CE6AA4"/>
    <w:rsid w:val="00CF7D5C"/>
    <w:rsid w:val="00D0324F"/>
    <w:rsid w:val="00D073A6"/>
    <w:rsid w:val="00D12A88"/>
    <w:rsid w:val="00D2007C"/>
    <w:rsid w:val="00D20F73"/>
    <w:rsid w:val="00D305A3"/>
    <w:rsid w:val="00D31608"/>
    <w:rsid w:val="00D32EF2"/>
    <w:rsid w:val="00D37F96"/>
    <w:rsid w:val="00D41E9C"/>
    <w:rsid w:val="00D43FF7"/>
    <w:rsid w:val="00D5097B"/>
    <w:rsid w:val="00D50E04"/>
    <w:rsid w:val="00D53F73"/>
    <w:rsid w:val="00D610A3"/>
    <w:rsid w:val="00D62D28"/>
    <w:rsid w:val="00D64332"/>
    <w:rsid w:val="00D658D3"/>
    <w:rsid w:val="00D740FE"/>
    <w:rsid w:val="00D742A9"/>
    <w:rsid w:val="00D759BE"/>
    <w:rsid w:val="00D82237"/>
    <w:rsid w:val="00D84220"/>
    <w:rsid w:val="00D84C09"/>
    <w:rsid w:val="00D87643"/>
    <w:rsid w:val="00D9338B"/>
    <w:rsid w:val="00D9649A"/>
    <w:rsid w:val="00D96B92"/>
    <w:rsid w:val="00D96FEA"/>
    <w:rsid w:val="00D97FAE"/>
    <w:rsid w:val="00DA2084"/>
    <w:rsid w:val="00DA6E08"/>
    <w:rsid w:val="00DB33E4"/>
    <w:rsid w:val="00DB4C76"/>
    <w:rsid w:val="00DB6AEE"/>
    <w:rsid w:val="00DC1C63"/>
    <w:rsid w:val="00DC30F9"/>
    <w:rsid w:val="00DC3231"/>
    <w:rsid w:val="00DD02A8"/>
    <w:rsid w:val="00DD10D7"/>
    <w:rsid w:val="00DD3429"/>
    <w:rsid w:val="00DE09DE"/>
    <w:rsid w:val="00DE1294"/>
    <w:rsid w:val="00DE3D26"/>
    <w:rsid w:val="00DE6F64"/>
    <w:rsid w:val="00DE7B24"/>
    <w:rsid w:val="00DF3178"/>
    <w:rsid w:val="00DF463C"/>
    <w:rsid w:val="00DF5D61"/>
    <w:rsid w:val="00E01154"/>
    <w:rsid w:val="00E06590"/>
    <w:rsid w:val="00E137F8"/>
    <w:rsid w:val="00E14510"/>
    <w:rsid w:val="00E14BA5"/>
    <w:rsid w:val="00E16429"/>
    <w:rsid w:val="00E170B4"/>
    <w:rsid w:val="00E21464"/>
    <w:rsid w:val="00E2460E"/>
    <w:rsid w:val="00E26870"/>
    <w:rsid w:val="00E27859"/>
    <w:rsid w:val="00E3056B"/>
    <w:rsid w:val="00E310D8"/>
    <w:rsid w:val="00E317B4"/>
    <w:rsid w:val="00E34C70"/>
    <w:rsid w:val="00E3791C"/>
    <w:rsid w:val="00E438C3"/>
    <w:rsid w:val="00E46864"/>
    <w:rsid w:val="00E478CA"/>
    <w:rsid w:val="00E520C6"/>
    <w:rsid w:val="00E55F3E"/>
    <w:rsid w:val="00E55FA7"/>
    <w:rsid w:val="00E56A7B"/>
    <w:rsid w:val="00E56D83"/>
    <w:rsid w:val="00E6359A"/>
    <w:rsid w:val="00E74827"/>
    <w:rsid w:val="00E749E8"/>
    <w:rsid w:val="00E81F3D"/>
    <w:rsid w:val="00E85DDA"/>
    <w:rsid w:val="00E961C1"/>
    <w:rsid w:val="00E97C78"/>
    <w:rsid w:val="00EA0474"/>
    <w:rsid w:val="00EC4179"/>
    <w:rsid w:val="00EC56EA"/>
    <w:rsid w:val="00ED0670"/>
    <w:rsid w:val="00ED176A"/>
    <w:rsid w:val="00ED4665"/>
    <w:rsid w:val="00ED7825"/>
    <w:rsid w:val="00EE0587"/>
    <w:rsid w:val="00EE12CE"/>
    <w:rsid w:val="00EE308A"/>
    <w:rsid w:val="00EE3251"/>
    <w:rsid w:val="00EF1517"/>
    <w:rsid w:val="00EF25B5"/>
    <w:rsid w:val="00EF6D65"/>
    <w:rsid w:val="00F01722"/>
    <w:rsid w:val="00F02A57"/>
    <w:rsid w:val="00F052E1"/>
    <w:rsid w:val="00F07F89"/>
    <w:rsid w:val="00F10654"/>
    <w:rsid w:val="00F10905"/>
    <w:rsid w:val="00F11BD2"/>
    <w:rsid w:val="00F14501"/>
    <w:rsid w:val="00F15700"/>
    <w:rsid w:val="00F15A07"/>
    <w:rsid w:val="00F20118"/>
    <w:rsid w:val="00F31C5B"/>
    <w:rsid w:val="00F35C1A"/>
    <w:rsid w:val="00F36083"/>
    <w:rsid w:val="00F371EF"/>
    <w:rsid w:val="00F473B7"/>
    <w:rsid w:val="00F529F0"/>
    <w:rsid w:val="00F571AD"/>
    <w:rsid w:val="00F60C94"/>
    <w:rsid w:val="00F61869"/>
    <w:rsid w:val="00F61DA5"/>
    <w:rsid w:val="00F645C7"/>
    <w:rsid w:val="00F64D27"/>
    <w:rsid w:val="00F65642"/>
    <w:rsid w:val="00F66787"/>
    <w:rsid w:val="00F67560"/>
    <w:rsid w:val="00F74AFF"/>
    <w:rsid w:val="00F86958"/>
    <w:rsid w:val="00F879D2"/>
    <w:rsid w:val="00F91289"/>
    <w:rsid w:val="00F95EB2"/>
    <w:rsid w:val="00FA1029"/>
    <w:rsid w:val="00FA29A3"/>
    <w:rsid w:val="00FB14E2"/>
    <w:rsid w:val="00FB25E2"/>
    <w:rsid w:val="00FB2CA9"/>
    <w:rsid w:val="00FB310A"/>
    <w:rsid w:val="00FB4C8D"/>
    <w:rsid w:val="00FC1780"/>
    <w:rsid w:val="00FD35FA"/>
    <w:rsid w:val="00FD52FF"/>
    <w:rsid w:val="00FD76C4"/>
    <w:rsid w:val="00FE22D3"/>
    <w:rsid w:val="00FE4C5A"/>
    <w:rsid w:val="00FE5F89"/>
    <w:rsid w:val="00FE6107"/>
    <w:rsid w:val="00FE6ED7"/>
    <w:rsid w:val="00FE7A40"/>
    <w:rsid w:val="00FF2987"/>
    <w:rsid w:val="00FF34C3"/>
    <w:rsid w:val="00FF3751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36083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91554C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1554C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51A5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88E729-3AA4-4E1F-BB31-1D81CB58D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768</TotalTime>
  <Pages>5</Pages>
  <Words>1140</Words>
  <Characters>6487</Characters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2022-09-06T09:17:00Z</dcterms:created>
  <dcterms:modified xsi:type="dcterms:W3CDTF">2024-12-17T16:42:00Z</dcterms:modified>
</cp:coreProperties>
</file>