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BD4F0F" w14:textId="77777777" w:rsidR="00E75182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88ED534" w14:textId="77777777" w:rsidR="00E75182" w:rsidRDefault="00E75182" w:rsidP="00E75182">
      <w:pPr>
        <w:pStyle w:val="ECEbordure"/>
        <w:jc w:val="center"/>
        <w:rPr>
          <w:b/>
          <w:sz w:val="24"/>
          <w:szCs w:val="24"/>
        </w:rPr>
      </w:pPr>
    </w:p>
    <w:p w14:paraId="4A96152A" w14:textId="77777777" w:rsidR="00E75182" w:rsidRPr="007146B9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7AB6CDF6" w14:textId="77777777" w:rsidR="00E75182" w:rsidRPr="0060508C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208512D" w14:textId="77777777" w:rsidR="00E75182" w:rsidRPr="0060508C" w:rsidRDefault="00E75182" w:rsidP="00E75182">
      <w:pPr>
        <w:pStyle w:val="ECEbordure"/>
        <w:jc w:val="center"/>
      </w:pPr>
    </w:p>
    <w:p w14:paraId="241EFA19" w14:textId="77777777" w:rsidR="00E75182" w:rsidRPr="0060508C" w:rsidRDefault="00E75182" w:rsidP="00E75182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36D6740" w14:textId="77777777" w:rsidR="00E75182" w:rsidRPr="0060508C" w:rsidRDefault="00E75182" w:rsidP="00E75182">
      <w:pPr>
        <w:pStyle w:val="ECEbordure"/>
        <w:jc w:val="center"/>
      </w:pPr>
    </w:p>
    <w:p w14:paraId="271ED7BF" w14:textId="77777777" w:rsidR="00E75182" w:rsidRDefault="00E75182" w:rsidP="00E75182">
      <w:pPr>
        <w:pStyle w:val="ECEcorps"/>
      </w:pPr>
    </w:p>
    <w:p w14:paraId="65477787" w14:textId="77777777" w:rsidR="00E75182" w:rsidRPr="00244F93" w:rsidRDefault="00E75182" w:rsidP="0022379B">
      <w:pPr>
        <w:pStyle w:val="ECEfiche"/>
        <w:pBdr>
          <w:right w:val="single" w:sz="12" w:space="0" w:color="auto"/>
        </w:pBdr>
        <w:ind w:left="360" w:right="423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1C15847" w14:textId="77777777" w:rsidR="00E75182" w:rsidRDefault="00E75182" w:rsidP="00E7518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75182" w14:paraId="5D5B25D4" w14:textId="77777777" w:rsidTr="003129A5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645449" w14:textId="77777777" w:rsidR="00E75182" w:rsidRDefault="00E75182" w:rsidP="003129A5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1027314" w14:textId="77777777" w:rsidR="00E75182" w:rsidRDefault="00E75182" w:rsidP="003129A5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588BA" w14:textId="77777777" w:rsidR="00E75182" w:rsidRDefault="00E75182" w:rsidP="003129A5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75182" w14:paraId="42DD7731" w14:textId="77777777" w:rsidTr="003129A5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C72331" w14:textId="77777777" w:rsidR="00E75182" w:rsidRDefault="00E75182" w:rsidP="003129A5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E9DB4DD" w14:textId="77777777" w:rsidR="00E75182" w:rsidRDefault="00E75182" w:rsidP="003129A5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30669E" w14:textId="77777777" w:rsidR="00E75182" w:rsidRDefault="00E75182" w:rsidP="003129A5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5326AB1" w14:textId="77777777" w:rsidR="00E75182" w:rsidRDefault="00E75182" w:rsidP="00E75182">
      <w:pPr>
        <w:pStyle w:val="ECEcorps"/>
      </w:pPr>
    </w:p>
    <w:p w14:paraId="34F5B285" w14:textId="78DCA11D" w:rsidR="00FB140A" w:rsidRDefault="00FB140A" w:rsidP="00FB140A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1209F3">
        <w:rPr>
          <w:b/>
        </w:rPr>
        <w:t>quatre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0CE5F1F" w14:textId="77777777" w:rsidR="00FB140A" w:rsidRDefault="00FB140A" w:rsidP="00FB140A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8241B0E" w14:textId="77777777" w:rsidR="00FB140A" w:rsidRDefault="00FB140A" w:rsidP="00FB140A">
      <w:pPr>
        <w:pStyle w:val="ECEbordure"/>
      </w:pPr>
    </w:p>
    <w:p w14:paraId="3C2EA60D" w14:textId="77777777" w:rsidR="00FB140A" w:rsidRDefault="00FB140A" w:rsidP="00FB140A">
      <w:pPr>
        <w:pStyle w:val="ECEbordure"/>
      </w:pPr>
      <w:r w:rsidRPr="00AC5BC7">
        <w:t>Le candidat doit agir en autonomie et faire preuve d’initiative tout au long de l’épreuve.</w:t>
      </w:r>
    </w:p>
    <w:p w14:paraId="64A522E0" w14:textId="77777777" w:rsidR="00FB140A" w:rsidRPr="00AC5BC7" w:rsidRDefault="00FB140A" w:rsidP="00FB140A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E37E9A1" w14:textId="77777777" w:rsidR="00FB140A" w:rsidRDefault="00FB140A" w:rsidP="00FB140A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20AA1CD" w14:textId="77777777" w:rsidR="00FB140A" w:rsidRDefault="00FB140A" w:rsidP="00FB140A">
      <w:pPr>
        <w:pStyle w:val="ECEbordure"/>
      </w:pPr>
      <w:r w:rsidRPr="00C90C1F">
        <w:t xml:space="preserve">L’usage de calculatrice avec mode examen actif est autorisé. L’usage de calculatrice sans mémoire « type </w:t>
      </w:r>
      <w:proofErr w:type="gramStart"/>
      <w:r w:rsidRPr="00C90C1F">
        <w:t>collège</w:t>
      </w:r>
      <w:proofErr w:type="gramEnd"/>
      <w:r w:rsidRPr="00C90C1F">
        <w:t> » est autorisé.</w:t>
      </w:r>
      <w:r>
        <w:t xml:space="preserve"> </w:t>
      </w:r>
    </w:p>
    <w:p w14:paraId="3A00980F" w14:textId="77777777" w:rsidR="00E75182" w:rsidRDefault="00E75182" w:rsidP="00E75182">
      <w:pPr>
        <w:pStyle w:val="ECEcorps"/>
        <w:rPr>
          <w:u w:val="single"/>
        </w:rPr>
      </w:pPr>
    </w:p>
    <w:p w14:paraId="43D65603" w14:textId="77777777" w:rsidR="00E75182" w:rsidRPr="00545715" w:rsidRDefault="00E75182" w:rsidP="00E75182">
      <w:pPr>
        <w:pStyle w:val="ECEcorps"/>
        <w:rPr>
          <w:u w:val="single"/>
        </w:rPr>
      </w:pPr>
    </w:p>
    <w:p w14:paraId="10AE846A" w14:textId="77777777" w:rsidR="00E75182" w:rsidRPr="00136091" w:rsidRDefault="00E75182" w:rsidP="00E751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121A8963" w14:textId="77777777" w:rsidR="00E75182" w:rsidRPr="00545715" w:rsidRDefault="00E75182" w:rsidP="00E75182">
      <w:pPr>
        <w:pStyle w:val="ECEcorps"/>
        <w:rPr>
          <w:u w:val="single"/>
        </w:rPr>
      </w:pPr>
    </w:p>
    <w:p w14:paraId="6F4AD012" w14:textId="77777777" w:rsidR="00E75182" w:rsidRPr="00545715" w:rsidRDefault="00E75182" w:rsidP="00E75182">
      <w:pPr>
        <w:pStyle w:val="ECEcorps"/>
        <w:rPr>
          <w:u w:val="single"/>
        </w:rPr>
      </w:pPr>
    </w:p>
    <w:p w14:paraId="241D3F4C" w14:textId="16ACE162" w:rsidR="00E75182" w:rsidRPr="00BC0263" w:rsidRDefault="00E75182" w:rsidP="00E75182">
      <w:pPr>
        <w:pStyle w:val="ECEcorps"/>
      </w:pPr>
      <w:r>
        <w:t>Une technique d</w:t>
      </w:r>
      <w:r w:rsidRPr="00BC0263">
        <w:t>’entretien</w:t>
      </w:r>
      <w:r>
        <w:t xml:space="preserve">, facile à mettre en œuvre et </w:t>
      </w:r>
      <w:r w:rsidRPr="00BC0263">
        <w:t>économique</w:t>
      </w:r>
      <w:r>
        <w:t>, de l’eau des piscines se développe actuellement</w:t>
      </w:r>
      <w:r w:rsidRPr="00BC0263">
        <w:t>. Une faible quantité de sel (</w:t>
      </w:r>
      <w:proofErr w:type="spellStart"/>
      <w:r w:rsidRPr="00BC0263">
        <w:t>NaC</w:t>
      </w:r>
      <w:proofErr w:type="spellEnd"/>
      <w:r w:rsidR="00714B33">
        <w:rPr>
          <w:rFonts w:ascii="Verdana" w:hAnsi="Verdana"/>
        </w:rPr>
        <w:t>ℓ</w:t>
      </w:r>
      <w:r w:rsidRPr="00BC0263">
        <w:t>) est ajoutée dans le bassin</w:t>
      </w:r>
      <w:r>
        <w:t xml:space="preserve"> ; un dispositif électrique </w:t>
      </w:r>
      <w:r w:rsidRPr="00BC0263">
        <w:t xml:space="preserve">installé dans le circuit de filtration transforme une partie des ions chlorure en chlore </w:t>
      </w:r>
      <w:r>
        <w:t>actif (</w:t>
      </w:r>
      <w:r w:rsidRPr="00BC0263">
        <w:t>acide hypochloreux</w:t>
      </w:r>
      <w:r>
        <w:t xml:space="preserve"> </w:t>
      </w:r>
      <w:r w:rsidRPr="00BC0263">
        <w:t>HC</w:t>
      </w:r>
      <w:r w:rsidR="00714B33">
        <w:rPr>
          <w:rFonts w:ascii="Verdana" w:hAnsi="Verdana"/>
        </w:rPr>
        <w:t>ℓ</w:t>
      </w:r>
      <w:r w:rsidRPr="00BC0263">
        <w:t>O</w:t>
      </w:r>
      <w:r>
        <w:t>) en y faisant circuler un courant électrique</w:t>
      </w:r>
      <w:r w:rsidRPr="00BC0263">
        <w:t xml:space="preserve">. </w:t>
      </w:r>
      <w:r>
        <w:t>L</w:t>
      </w:r>
      <w:r w:rsidRPr="00BC0263">
        <w:t>e</w:t>
      </w:r>
      <w:r>
        <w:t xml:space="preserve"> </w:t>
      </w:r>
      <w:r w:rsidRPr="00BC0263">
        <w:t xml:space="preserve">chlore </w:t>
      </w:r>
      <w:r>
        <w:t>actif</w:t>
      </w:r>
      <w:r w:rsidRPr="00BC0263">
        <w:t xml:space="preserve"> possède des propriétés fongicides, bactéricides et virucides, sa présence dans l’eau de piscine permet d’en assurer le traitement.</w:t>
      </w:r>
    </w:p>
    <w:p w14:paraId="11120AB9" w14:textId="77777777" w:rsidR="00E75182" w:rsidRDefault="00E75182" w:rsidP="00E75182">
      <w:pPr>
        <w:pStyle w:val="ECEcorps"/>
      </w:pPr>
    </w:p>
    <w:p w14:paraId="7C3212F3" w14:textId="77777777" w:rsidR="00E75182" w:rsidRDefault="00E75182" w:rsidP="00E75182">
      <w:pPr>
        <w:pStyle w:val="ECEcorps"/>
        <w:rPr>
          <w:b/>
          <w:i/>
          <w:sz w:val="24"/>
        </w:rPr>
      </w:pPr>
    </w:p>
    <w:p w14:paraId="280DF9E0" w14:textId="77777777" w:rsidR="00E75182" w:rsidRDefault="00E75182" w:rsidP="00E75182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vérifier la conformité de la concentration en masse en chlore actif d’une eau de piscine après traitement.</w:t>
      </w:r>
    </w:p>
    <w:p w14:paraId="2EF6F0EC" w14:textId="0B5CAC8A" w:rsidR="00E75182" w:rsidRDefault="00E75182" w:rsidP="00E75182">
      <w:pPr>
        <w:pStyle w:val="ECEcorps"/>
      </w:pPr>
    </w:p>
    <w:p w14:paraId="7D53DB95" w14:textId="151BDED7" w:rsidR="00F67983" w:rsidRDefault="00F67983" w:rsidP="00E75182">
      <w:pPr>
        <w:pStyle w:val="ECEcorps"/>
      </w:pPr>
    </w:p>
    <w:p w14:paraId="5F3FEDF9" w14:textId="47C9EB59" w:rsidR="00E75182" w:rsidRPr="007146B9" w:rsidRDefault="00E75182" w:rsidP="00E75182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5E6CB5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29961B8" w14:textId="54A5FA16" w:rsidR="00E75182" w:rsidRDefault="00E75182" w:rsidP="00E75182">
      <w:pPr>
        <w:pStyle w:val="ECEcorps"/>
      </w:pPr>
    </w:p>
    <w:p w14:paraId="7E780F6E" w14:textId="77777777" w:rsidR="005E6CB5" w:rsidRPr="00545715" w:rsidRDefault="005E6CB5" w:rsidP="00E75182">
      <w:pPr>
        <w:pStyle w:val="ECEcorps"/>
      </w:pPr>
    </w:p>
    <w:p w14:paraId="414697C6" w14:textId="070F5095" w:rsidR="00E75182" w:rsidRPr="00136091" w:rsidRDefault="00F67983" w:rsidP="00E751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Chlore libre, chlore actif</w:t>
      </w:r>
    </w:p>
    <w:p w14:paraId="3591A179" w14:textId="77777777" w:rsidR="00F67983" w:rsidRPr="00DC3C85" w:rsidRDefault="00F67983" w:rsidP="00F67983">
      <w:pPr>
        <w:pStyle w:val="ECEcorps"/>
      </w:pPr>
    </w:p>
    <w:p w14:paraId="2EEC7A5F" w14:textId="54DBE1EF" w:rsidR="00F67983" w:rsidRPr="00DC3C85" w:rsidRDefault="00F67983" w:rsidP="00F67983">
      <w:pPr>
        <w:pStyle w:val="ECEcorps"/>
      </w:pPr>
      <w:r w:rsidRPr="00DC3C85">
        <w:t>Le chlore a des propriétés fongicides, bactéricides et virucides quand il se présente sous la forme d’acide hypochloreux HC</w:t>
      </w:r>
      <w:r w:rsidR="00714B33">
        <w:rPr>
          <w:rFonts w:ascii="Verdana" w:hAnsi="Verdana"/>
        </w:rPr>
        <w:t>ℓ</w:t>
      </w:r>
      <w:r w:rsidRPr="00DC3C85">
        <w:t xml:space="preserve">O : on parle alors de </w:t>
      </w:r>
      <w:r w:rsidRPr="00DC3C85">
        <w:rPr>
          <w:b/>
        </w:rPr>
        <w:t>chlore actif</w:t>
      </w:r>
      <w:r w:rsidRPr="00DC3C85">
        <w:t>.</w:t>
      </w:r>
    </w:p>
    <w:p w14:paraId="411F5911" w14:textId="77777777" w:rsidR="00F67983" w:rsidRPr="00DC3C85" w:rsidRDefault="00F67983" w:rsidP="00F67983">
      <w:pPr>
        <w:pStyle w:val="ECEcorps"/>
      </w:pPr>
    </w:p>
    <w:p w14:paraId="6AA8B0BF" w14:textId="1FD5ED8F" w:rsidR="00F67983" w:rsidRPr="00DC3C85" w:rsidRDefault="00F67983" w:rsidP="00F67983">
      <w:pPr>
        <w:pStyle w:val="ECEcorps"/>
      </w:pPr>
      <w:r w:rsidRPr="00DC3C85">
        <w:t xml:space="preserve">Au pH de l’eau de la piscine, la majeure partie du </w:t>
      </w:r>
      <w:proofErr w:type="spellStart"/>
      <w:r w:rsidRPr="00DC3C85">
        <w:t>dichlore</w:t>
      </w:r>
      <w:proofErr w:type="spellEnd"/>
      <w:r w:rsidRPr="00DC3C85">
        <w:t xml:space="preserve"> produit lors </w:t>
      </w:r>
      <w:r>
        <w:t>du traitement électrolytique</w:t>
      </w:r>
      <w:r w:rsidRPr="00DC3C85">
        <w:t xml:space="preserve">, se </w:t>
      </w:r>
      <w:proofErr w:type="spellStart"/>
      <w:r w:rsidRPr="00DC3C85">
        <w:t>dismute</w:t>
      </w:r>
      <w:proofErr w:type="spellEnd"/>
      <w:r w:rsidRPr="00DC3C85">
        <w:t xml:space="preserve"> en C</w:t>
      </w:r>
      <w:r w:rsidR="00714B33">
        <w:rPr>
          <w:rFonts w:ascii="Verdana" w:hAnsi="Verdana"/>
        </w:rPr>
        <w:t>ℓ</w:t>
      </w:r>
      <w:r w:rsidRPr="006F1C97">
        <w:rPr>
          <w:vertAlign w:val="superscript"/>
        </w:rPr>
        <w:t>–</w:t>
      </w:r>
      <w:r>
        <w:rPr>
          <w:vertAlign w:val="superscript"/>
        </w:rPr>
        <w:t xml:space="preserve"> </w:t>
      </w:r>
      <w:r w:rsidRPr="00DC3C85">
        <w:t>et HC</w:t>
      </w:r>
      <w:r w:rsidR="00714B33">
        <w:rPr>
          <w:rFonts w:ascii="Verdana" w:hAnsi="Verdana"/>
        </w:rPr>
        <w:t>ℓ</w:t>
      </w:r>
      <w:r w:rsidRPr="00DC3C85">
        <w:t>O (ou 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>). Une partie de l’acide hypochloreux HC</w:t>
      </w:r>
      <w:r w:rsidR="00714B33">
        <w:rPr>
          <w:rFonts w:ascii="Verdana" w:hAnsi="Verdana"/>
        </w:rPr>
        <w:t>ℓ</w:t>
      </w:r>
      <w:r w:rsidRPr="00DC3C85">
        <w:t xml:space="preserve">O réagit avec des espèces chimiques présentes dans l’eau (essentiellement l’ammoniac) pour former le </w:t>
      </w:r>
      <w:r w:rsidRPr="005E6CB5">
        <w:rPr>
          <w:b/>
        </w:rPr>
        <w:t>« chlore combiné »</w:t>
      </w:r>
      <w:r w:rsidRPr="00DC3C85">
        <w:t>. Les ions hypochlorite 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 xml:space="preserve"> et l’acide hypochloreux HC</w:t>
      </w:r>
      <w:r w:rsidR="00714B33">
        <w:rPr>
          <w:rFonts w:ascii="Verdana" w:hAnsi="Verdana"/>
        </w:rPr>
        <w:t>ℓ</w:t>
      </w:r>
      <w:r w:rsidRPr="00DC3C85">
        <w:t xml:space="preserve">O restant forment le </w:t>
      </w:r>
      <w:r w:rsidRPr="00DC3C85">
        <w:rPr>
          <w:b/>
        </w:rPr>
        <w:t>chlore libre</w:t>
      </w:r>
      <w:r w:rsidRPr="00DC3C85">
        <w:t xml:space="preserve">.  </w:t>
      </w:r>
    </w:p>
    <w:p w14:paraId="64918BD7" w14:textId="77777777" w:rsidR="00F67983" w:rsidRPr="00DC3C85" w:rsidRDefault="00F67983" w:rsidP="00F67983">
      <w:pPr>
        <w:pStyle w:val="ECEcorps"/>
      </w:pPr>
      <w:r w:rsidRPr="00DC3C85">
        <w:t xml:space="preserve">Les proportions relatives de ces deux espèces varient selon la valeur du </w:t>
      </w:r>
      <w:r w:rsidRPr="00DC3C85">
        <w:rPr>
          <w:i/>
          <w:iCs/>
        </w:rPr>
        <w:t>pH</w:t>
      </w:r>
      <w:r w:rsidRPr="00DC3C85">
        <w:t xml:space="preserve">. </w:t>
      </w:r>
    </w:p>
    <w:p w14:paraId="3EAEABFE" w14:textId="77777777" w:rsidR="00F67983" w:rsidRPr="00DC3C85" w:rsidRDefault="00F67983" w:rsidP="00F67983">
      <w:pPr>
        <w:pStyle w:val="ECEcorps"/>
      </w:pPr>
    </w:p>
    <w:p w14:paraId="4E0916E6" w14:textId="0209482F" w:rsidR="00F67983" w:rsidRDefault="00F67983" w:rsidP="00F67983">
      <w:pPr>
        <w:pStyle w:val="ECEcorps"/>
      </w:pPr>
      <w:r w:rsidRPr="00DC3C85">
        <w:t xml:space="preserve">La table </w:t>
      </w:r>
      <w:r w:rsidR="009A66F1">
        <w:t>donnée en annexe</w:t>
      </w:r>
      <w:r w:rsidRPr="00DC3C85">
        <w:t xml:space="preserve"> permet de déterminer la concentration </w:t>
      </w:r>
      <w:r>
        <w:t xml:space="preserve">en </w:t>
      </w:r>
      <w:r w:rsidRPr="00DC3C85">
        <w:t xml:space="preserve">masse en chlore actif pour différentes concentrations en chlore libre et pour différentes valeurs de </w:t>
      </w:r>
      <w:r w:rsidRPr="00714B33">
        <w:rPr>
          <w:i/>
          <w:iCs/>
        </w:rPr>
        <w:t>pH</w:t>
      </w:r>
      <w:r w:rsidRPr="00DC3C85">
        <w:t>.</w:t>
      </w:r>
    </w:p>
    <w:p w14:paraId="344C4DA6" w14:textId="77777777" w:rsidR="005E6CB5" w:rsidRPr="005E6CB5" w:rsidRDefault="005E6CB5" w:rsidP="00F67983">
      <w:pPr>
        <w:pStyle w:val="ECEpuce1"/>
        <w:numPr>
          <w:ilvl w:val="0"/>
          <w:numId w:val="0"/>
        </w:numPr>
        <w:rPr>
          <w:sz w:val="4"/>
          <w:szCs w:val="4"/>
          <w:u w:val="single"/>
        </w:rPr>
      </w:pPr>
    </w:p>
    <w:p w14:paraId="4DC05769" w14:textId="1D3C7B20" w:rsidR="00F67983" w:rsidRDefault="00F67983" w:rsidP="00F67983">
      <w:pPr>
        <w:pStyle w:val="ECEpuce1"/>
        <w:numPr>
          <w:ilvl w:val="0"/>
          <w:numId w:val="0"/>
        </w:numPr>
      </w:pPr>
      <w:r w:rsidRPr="0015711A">
        <w:rPr>
          <w:u w:val="single"/>
        </w:rPr>
        <w:t>Exemple de lecture</w:t>
      </w:r>
      <w:r>
        <w:rPr>
          <w:u w:val="single"/>
        </w:rPr>
        <w:t xml:space="preserve"> du tableau</w:t>
      </w:r>
      <w:r w:rsidRPr="00714B33">
        <w:t> :</w:t>
      </w:r>
      <w:r>
        <w:t xml:space="preserve"> pour un </w:t>
      </w:r>
      <w:r w:rsidRPr="00714B33">
        <w:rPr>
          <w:i/>
          <w:iCs w:val="0"/>
        </w:rPr>
        <w:t>pH</w:t>
      </w:r>
      <w:r>
        <w:t xml:space="preserve"> de 6,5 et une concentration en masse en chlore libre de 0,70 mg/L, la concentration en masse en chlore actif est de 0,64 mg/L</w:t>
      </w:r>
    </w:p>
    <w:p w14:paraId="2923656C" w14:textId="77777777" w:rsidR="00E75182" w:rsidRDefault="00E75182" w:rsidP="00E75182">
      <w:pPr>
        <w:pStyle w:val="ECEcorps"/>
      </w:pPr>
    </w:p>
    <w:p w14:paraId="0CF03181" w14:textId="523FB4C2" w:rsidR="00E75182" w:rsidRDefault="00F67983" w:rsidP="00F6798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Dosage du chlore libre</w:t>
      </w:r>
    </w:p>
    <w:p w14:paraId="7EAC165B" w14:textId="77777777" w:rsidR="00F67983" w:rsidRDefault="00F67983" w:rsidP="00F67983">
      <w:pPr>
        <w:pStyle w:val="ECEcorps"/>
      </w:pPr>
    </w:p>
    <w:p w14:paraId="2AE2A828" w14:textId="35C51C4D" w:rsidR="00F67983" w:rsidRDefault="00F67983" w:rsidP="00F67983">
      <w:pPr>
        <w:pStyle w:val="ECEcorps"/>
      </w:pPr>
      <w:r>
        <w:t>Le dosage du chlore libre (</w:t>
      </w:r>
      <w:r w:rsidRPr="00DC3C85">
        <w:t>HC</w:t>
      </w:r>
      <w:r w:rsidR="00714B33">
        <w:rPr>
          <w:rFonts w:ascii="Verdana" w:hAnsi="Verdana"/>
        </w:rPr>
        <w:t>ℓ</w:t>
      </w:r>
      <w:r w:rsidRPr="00DC3C85">
        <w:t>O</w:t>
      </w:r>
      <w:r>
        <w:t xml:space="preserve"> et </w:t>
      </w:r>
      <w:r w:rsidRPr="00DC3C85">
        <w:t>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 xml:space="preserve">) </w:t>
      </w:r>
      <w:r>
        <w:t>dans une solution aqueuse se fait par un titrage indirect : on introduit des ions iodures I</w:t>
      </w:r>
      <w:r w:rsidRPr="00BB6B2F">
        <w:rPr>
          <w:vertAlign w:val="superscript"/>
        </w:rPr>
        <w:t>–</w:t>
      </w:r>
      <w:r>
        <w:t xml:space="preserve"> en excès, ces ions réagissent avec le chlore libre et sont oxydés en </w:t>
      </w:r>
      <w:proofErr w:type="spellStart"/>
      <w:r>
        <w:t>diiode</w:t>
      </w:r>
      <w:proofErr w:type="spellEnd"/>
      <w:r>
        <w:t xml:space="preserve"> I</w:t>
      </w:r>
      <w:r>
        <w:rPr>
          <w:vertAlign w:val="subscript"/>
        </w:rPr>
        <w:t>2</w:t>
      </w:r>
      <w:r>
        <w:t xml:space="preserve">. </w:t>
      </w:r>
    </w:p>
    <w:p w14:paraId="5459CD30" w14:textId="77777777" w:rsidR="00F67983" w:rsidRDefault="00F67983" w:rsidP="00F67983">
      <w:pPr>
        <w:pStyle w:val="ECEcorps"/>
      </w:pPr>
    </w:p>
    <w:p w14:paraId="14218F4B" w14:textId="77777777" w:rsidR="00F67983" w:rsidRDefault="00F67983" w:rsidP="00F67983">
      <w:pPr>
        <w:pStyle w:val="ECEcorps"/>
      </w:pPr>
      <w:r>
        <w:t xml:space="preserve">On titre ensuite le </w:t>
      </w:r>
      <w:proofErr w:type="spellStart"/>
      <w:r>
        <w:t>diiode</w:t>
      </w:r>
      <w:proofErr w:type="spellEnd"/>
      <w:r>
        <w:t xml:space="preserve"> formé par une solution de thiosulfate de sodium (2Na</w:t>
      </w:r>
      <w:r>
        <w:rPr>
          <w:vertAlign w:val="superscript"/>
        </w:rPr>
        <w:t>+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+ 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>2</w:t>
      </w:r>
      <w:r w:rsidRPr="00BB6B2F">
        <w:rPr>
          <w:vertAlign w:val="superscript"/>
        </w:rPr>
        <w:t>–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>).</w:t>
      </w:r>
    </w:p>
    <w:p w14:paraId="6682F674" w14:textId="77777777" w:rsidR="00F67983" w:rsidRDefault="00F67983" w:rsidP="00F67983">
      <w:pPr>
        <w:pStyle w:val="ECEcorps"/>
      </w:pPr>
    </w:p>
    <w:p w14:paraId="4935A18C" w14:textId="77777777" w:rsidR="00F67983" w:rsidRDefault="00F67983" w:rsidP="00F67983">
      <w:pPr>
        <w:pStyle w:val="ECEcorps"/>
      </w:pPr>
      <w:r>
        <w:t xml:space="preserve">Dans les conditions de l'expérience, la concentration en masse </w:t>
      </w:r>
      <w:proofErr w:type="spellStart"/>
      <w:r w:rsidRPr="00F222CC">
        <w:rPr>
          <w:i/>
        </w:rPr>
        <w:t>C</w:t>
      </w:r>
      <w:r w:rsidRPr="00F222CC">
        <w:rPr>
          <w:i/>
          <w:vertAlign w:val="subscript"/>
        </w:rPr>
        <w:t>libre</w:t>
      </w:r>
      <w:proofErr w:type="spellEnd"/>
      <w:r>
        <w:rPr>
          <w:i/>
        </w:rPr>
        <w:t xml:space="preserve"> </w:t>
      </w:r>
      <w:r w:rsidRPr="00F222CC">
        <w:t>en</w:t>
      </w:r>
      <w:r>
        <w:t xml:space="preserve"> chlore libre se calcule à l'aide de la relation :</w:t>
      </w:r>
    </w:p>
    <w:p w14:paraId="298356CC" w14:textId="77777777" w:rsidR="00F67983" w:rsidRPr="005E6CB5" w:rsidRDefault="00F67983" w:rsidP="00F67983">
      <w:pPr>
        <w:pStyle w:val="ECEcorps"/>
        <w:rPr>
          <w:sz w:val="8"/>
          <w:szCs w:val="8"/>
        </w:rPr>
      </w:pPr>
    </w:p>
    <w:p w14:paraId="2EA588E8" w14:textId="339FC2E9" w:rsidR="00F67983" w:rsidRDefault="00F67983" w:rsidP="00F67983">
      <w:pPr>
        <w:pStyle w:val="ECEcorps"/>
        <w:jc w:val="center"/>
        <w:rPr>
          <w:i/>
          <w:iCs/>
        </w:rPr>
      </w:pPr>
      <w:proofErr w:type="spellStart"/>
      <w:r>
        <w:rPr>
          <w:i/>
        </w:rPr>
        <w:t>C</w:t>
      </w:r>
      <w:r w:rsidRPr="00533CE3">
        <w:rPr>
          <w:i/>
          <w:vertAlign w:val="subscript"/>
        </w:rPr>
        <w:t>libre</w:t>
      </w:r>
      <w:proofErr w:type="spellEnd"/>
      <w:r>
        <w:t xml:space="preserve"> = 129</w:t>
      </w:r>
      <w:r w:rsidR="005E6CB5">
        <w:t>×</w:t>
      </w:r>
      <w:r>
        <w:rPr>
          <w:i/>
          <w:iCs/>
        </w:rPr>
        <w:t>V</w:t>
      </w:r>
      <w:r w:rsidR="005E6CB5">
        <w:rPr>
          <w:i/>
          <w:iCs/>
          <w:vertAlign w:val="subscript"/>
        </w:rPr>
        <w:t>E</w:t>
      </w:r>
      <w:r w:rsidR="005E6CB5">
        <w:t>×</w:t>
      </w:r>
      <w:r w:rsidR="00D53040">
        <w:rPr>
          <w:i/>
          <w:iCs/>
          <w:vertAlign w:val="subscript"/>
        </w:rPr>
        <w:t xml:space="preserve"> </w:t>
      </w:r>
      <w:r>
        <w:rPr>
          <w:i/>
          <w:iCs/>
        </w:rPr>
        <w:t>C</w:t>
      </w:r>
    </w:p>
    <w:p w14:paraId="1F81F9FC" w14:textId="77777777" w:rsidR="00F67983" w:rsidRPr="005E6CB5" w:rsidRDefault="00F67983" w:rsidP="00F67983">
      <w:pPr>
        <w:pStyle w:val="ECEcorps"/>
        <w:rPr>
          <w:sz w:val="8"/>
          <w:szCs w:val="8"/>
        </w:rPr>
      </w:pPr>
    </w:p>
    <w:p w14:paraId="585FF9E2" w14:textId="44E231F8" w:rsidR="00F67983" w:rsidRDefault="005E6CB5" w:rsidP="00F67983">
      <w:pPr>
        <w:pStyle w:val="ECEcorps"/>
      </w:pPr>
      <w:r>
        <w:t xml:space="preserve">Où : </w:t>
      </w:r>
      <w:r w:rsidR="00F67983">
        <w:t xml:space="preserve">la concentration en masse </w:t>
      </w:r>
      <w:proofErr w:type="spellStart"/>
      <w:r w:rsidR="00F67983">
        <w:rPr>
          <w:i/>
        </w:rPr>
        <w:t>C</w:t>
      </w:r>
      <w:r w:rsidR="00F67983" w:rsidRPr="00533CE3">
        <w:rPr>
          <w:i/>
          <w:vertAlign w:val="subscript"/>
        </w:rPr>
        <w:t>libre</w:t>
      </w:r>
      <w:proofErr w:type="spellEnd"/>
      <w:r w:rsidR="00F67983">
        <w:t xml:space="preserve"> s'exprim</w:t>
      </w:r>
      <w:r>
        <w:t xml:space="preserve">e </w:t>
      </w:r>
      <w:r w:rsidR="00F67983">
        <w:t xml:space="preserve">en </w:t>
      </w:r>
      <w:proofErr w:type="spellStart"/>
      <w:r w:rsidR="00F67983">
        <w:t>g·L</w:t>
      </w:r>
      <w:proofErr w:type="spellEnd"/>
      <w:r w:rsidR="00F67983" w:rsidRPr="00BB6B2F">
        <w:rPr>
          <w:vertAlign w:val="superscript"/>
        </w:rPr>
        <w:t>–</w:t>
      </w:r>
      <w:r w:rsidR="00F67983">
        <w:rPr>
          <w:vertAlign w:val="superscript"/>
        </w:rPr>
        <w:t>1</w:t>
      </w:r>
      <w:r w:rsidR="00F67983">
        <w:t xml:space="preserve">, </w:t>
      </w:r>
      <w:r w:rsidR="00F67983">
        <w:rPr>
          <w:i/>
          <w:iCs/>
        </w:rPr>
        <w:t>V</w:t>
      </w:r>
      <w:r w:rsidRPr="005E6CB5">
        <w:rPr>
          <w:i/>
          <w:iCs/>
          <w:vertAlign w:val="subscript"/>
        </w:rPr>
        <w:t>E</w:t>
      </w:r>
      <w:r w:rsidR="00F67983">
        <w:t xml:space="preserve"> le volume de solution de thiosulfate d</w:t>
      </w:r>
      <w:r>
        <w:t>e sodium versé à l'équivalence s’exprime e</w:t>
      </w:r>
      <w:r w:rsidR="00F67983">
        <w:t xml:space="preserve">n L et </w:t>
      </w:r>
      <w:r w:rsidR="00F67983">
        <w:rPr>
          <w:i/>
          <w:iCs/>
        </w:rPr>
        <w:t>C</w:t>
      </w:r>
      <w:r w:rsidR="00F67983">
        <w:t xml:space="preserve"> la concentration en quantité de matière de la solution de thiosulfate de sodium </w:t>
      </w:r>
      <w:r>
        <w:t xml:space="preserve">s’exprime </w:t>
      </w:r>
      <w:r w:rsidR="00F67983">
        <w:t xml:space="preserve">en </w:t>
      </w:r>
      <w:proofErr w:type="spellStart"/>
      <w:r w:rsidR="00F67983">
        <w:t>mol·L</w:t>
      </w:r>
      <w:proofErr w:type="spellEnd"/>
      <w:r w:rsidR="00F67983" w:rsidRPr="00BB6B2F">
        <w:rPr>
          <w:vertAlign w:val="superscript"/>
        </w:rPr>
        <w:t>–</w:t>
      </w:r>
      <w:r w:rsidR="00F67983">
        <w:rPr>
          <w:vertAlign w:val="superscript"/>
        </w:rPr>
        <w:t>1</w:t>
      </w:r>
      <w:r w:rsidR="00F67983">
        <w:t>.</w:t>
      </w:r>
    </w:p>
    <w:p w14:paraId="75A7E825" w14:textId="77777777" w:rsidR="00E75182" w:rsidRDefault="00E75182" w:rsidP="00E75182">
      <w:pPr>
        <w:pStyle w:val="ECEcorps"/>
      </w:pPr>
    </w:p>
    <w:p w14:paraId="4581BBD1" w14:textId="0EBD0FE0" w:rsidR="00E75182" w:rsidRDefault="00E75182" w:rsidP="00E75182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616BB3A" w14:textId="77777777" w:rsidR="00681DCB" w:rsidRPr="00681DCB" w:rsidRDefault="00681DCB" w:rsidP="00681DCB">
      <w:pPr>
        <w:pStyle w:val="ECEcorps"/>
      </w:pPr>
    </w:p>
    <w:p w14:paraId="6BD08106" w14:textId="1323C1BE" w:rsidR="00681DCB" w:rsidRDefault="00681DCB" w:rsidP="005E6CB5">
      <w:pPr>
        <w:pStyle w:val="ECEpuce1"/>
        <w:numPr>
          <w:ilvl w:val="0"/>
          <w:numId w:val="14"/>
        </w:numPr>
      </w:pPr>
      <w:r>
        <w:t xml:space="preserve">Eau de piscine : eau du robinet dans laquelle on ajoute du sel (chlorure de sodium </w:t>
      </w:r>
      <w:proofErr w:type="spellStart"/>
      <w:r>
        <w:t>NaC</w:t>
      </w:r>
      <w:proofErr w:type="spellEnd"/>
      <w:r w:rsidR="00714B33">
        <w:rPr>
          <w:rFonts w:ascii="Verdana" w:hAnsi="Verdana"/>
        </w:rPr>
        <w:t>ℓ</w:t>
      </w:r>
      <w:r>
        <w:t>), à raison de 4 à 7</w:t>
      </w:r>
      <w:r w:rsidR="00714B33">
        <w:t> </w:t>
      </w:r>
      <w:r>
        <w:t>g par litre.</w:t>
      </w:r>
    </w:p>
    <w:p w14:paraId="1F023242" w14:textId="77777777" w:rsidR="005E6CB5" w:rsidRDefault="005E6CB5" w:rsidP="005E6CB5">
      <w:pPr>
        <w:pStyle w:val="ECEpuce1"/>
        <w:numPr>
          <w:ilvl w:val="0"/>
          <w:numId w:val="0"/>
        </w:numPr>
        <w:ind w:left="720"/>
      </w:pPr>
    </w:p>
    <w:p w14:paraId="38F2BD50" w14:textId="77777777" w:rsidR="00681DCB" w:rsidRDefault="00681DCB" w:rsidP="005E6CB5">
      <w:pPr>
        <w:pStyle w:val="ECEpuce1"/>
        <w:numPr>
          <w:ilvl w:val="0"/>
          <w:numId w:val="14"/>
        </w:numPr>
      </w:pPr>
      <w:r>
        <w:t>Normes pour la concentration en masse en chlore actif (</w:t>
      </w:r>
      <w:proofErr w:type="spellStart"/>
      <w:r>
        <w:t>HClO</w:t>
      </w:r>
      <w:proofErr w:type="spellEnd"/>
      <w:r>
        <w:t>) dans l’eau de piscine : entre 0,4 et 1,4 mg/L.</w:t>
      </w:r>
    </w:p>
    <w:p w14:paraId="0C59CB14" w14:textId="77777777" w:rsidR="00681DCB" w:rsidRPr="00681DCB" w:rsidRDefault="00681DCB" w:rsidP="00681DCB">
      <w:pPr>
        <w:pStyle w:val="ECEcorps"/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681DCB" w:rsidRPr="00876FA1" w14:paraId="74DE83ED" w14:textId="77777777" w:rsidTr="003129A5">
        <w:tc>
          <w:tcPr>
            <w:tcW w:w="9639" w:type="dxa"/>
            <w:gridSpan w:val="2"/>
          </w:tcPr>
          <w:p w14:paraId="0BAFDDD9" w14:textId="06BFC955" w:rsidR="00681DCB" w:rsidRPr="00876FA1" w:rsidRDefault="00681DCB" w:rsidP="005E6CB5">
            <w:pPr>
              <w:spacing w:line="240" w:lineRule="auto"/>
              <w:jc w:val="center"/>
              <w:rPr>
                <w:b/>
                <w:color w:val="auto"/>
              </w:rPr>
            </w:pPr>
            <w:r w:rsidRPr="00876FA1">
              <w:rPr>
                <w:b/>
                <w:color w:val="auto"/>
              </w:rPr>
              <w:t>Sécurité</w:t>
            </w:r>
          </w:p>
        </w:tc>
      </w:tr>
      <w:tr w:rsidR="00681DCB" w:rsidRPr="00876FA1" w14:paraId="7A663E55" w14:textId="77777777" w:rsidTr="005E6CB5">
        <w:trPr>
          <w:trHeight w:val="1817"/>
        </w:trPr>
        <w:tc>
          <w:tcPr>
            <w:tcW w:w="4819" w:type="dxa"/>
          </w:tcPr>
          <w:p w14:paraId="177820D9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7690E125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color w:val="auto"/>
              </w:rPr>
              <w:t>Hydroxyde de sodium (Na</w:t>
            </w:r>
            <w:r w:rsidRPr="00876FA1">
              <w:rPr>
                <w:color w:val="auto"/>
                <w:vertAlign w:val="superscript"/>
              </w:rPr>
              <w:t>+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 xml:space="preserve"> + HO</w:t>
            </w:r>
            <w:r w:rsidRPr="00876FA1">
              <w:rPr>
                <w:color w:val="auto"/>
                <w:vertAlign w:val="superscript"/>
              </w:rPr>
              <w:t>–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 xml:space="preserve">)  </w:t>
            </w:r>
          </w:p>
          <w:p w14:paraId="2F1A511D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1FA68500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noProof/>
                <w:color w:val="auto"/>
              </w:rPr>
              <w:drawing>
                <wp:inline distT="0" distB="0" distL="0" distR="0" wp14:anchorId="3F724195" wp14:editId="1D4AD0F7">
                  <wp:extent cx="557238" cy="558000"/>
                  <wp:effectExtent l="19050" t="0" r="0" b="0"/>
                  <wp:docPr id="5" name="Image 3" descr="images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.jpe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38" cy="5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1FF5BC" w14:textId="0AA6F78A" w:rsidR="00681DCB" w:rsidRPr="00876FA1" w:rsidRDefault="00681DCB" w:rsidP="005E6CB5">
            <w:pPr>
              <w:spacing w:line="240" w:lineRule="auto"/>
              <w:rPr>
                <w:color w:val="auto"/>
              </w:rPr>
            </w:pPr>
          </w:p>
        </w:tc>
        <w:tc>
          <w:tcPr>
            <w:tcW w:w="4820" w:type="dxa"/>
          </w:tcPr>
          <w:p w14:paraId="74231119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0053EA31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color w:val="auto"/>
              </w:rPr>
              <w:t>Acide éthanoïque (CH</w:t>
            </w:r>
            <w:r w:rsidRPr="00876FA1">
              <w:rPr>
                <w:color w:val="auto"/>
                <w:vertAlign w:val="subscript"/>
              </w:rPr>
              <w:t>3</w:t>
            </w:r>
            <w:r w:rsidRPr="00876FA1">
              <w:rPr>
                <w:color w:val="auto"/>
              </w:rPr>
              <w:t>COOH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>)</w:t>
            </w:r>
          </w:p>
          <w:p w14:paraId="2E4C01E4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34F14220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noProof/>
                <w:color w:val="auto"/>
              </w:rPr>
              <w:drawing>
                <wp:inline distT="0" distB="0" distL="0" distR="0" wp14:anchorId="5A3F536B" wp14:editId="4A7018D8">
                  <wp:extent cx="785813" cy="557213"/>
                  <wp:effectExtent l="19050" t="0" r="0" b="0"/>
                  <wp:docPr id="3" name="Image 1" descr="pictogramme-danger-toxique-irritant-sgh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ogramme-danger-toxique-irritant-sgh07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13" cy="557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8293A1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</w:tc>
      </w:tr>
    </w:tbl>
    <w:p w14:paraId="336D761E" w14:textId="09593BFC" w:rsidR="00681DCB" w:rsidRDefault="00681DCB" w:rsidP="00E75182">
      <w:pPr>
        <w:pStyle w:val="ECEcorps"/>
      </w:pPr>
    </w:p>
    <w:p w14:paraId="3743A9AE" w14:textId="77777777" w:rsidR="001209F3" w:rsidRDefault="001209F3" w:rsidP="00E75182">
      <w:pPr>
        <w:pStyle w:val="ECEtitre"/>
        <w:rPr>
          <w:sz w:val="24"/>
          <w:szCs w:val="24"/>
        </w:rPr>
      </w:pPr>
    </w:p>
    <w:p w14:paraId="46CF5526" w14:textId="1264920D" w:rsidR="00E75182" w:rsidRPr="00136091" w:rsidRDefault="00E75182" w:rsidP="00E75182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1B02678D" w14:textId="77777777" w:rsidR="00E75182" w:rsidRPr="00257B49" w:rsidRDefault="00E75182" w:rsidP="00E75182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1882625" w14:textId="77777777" w:rsidR="00681DCB" w:rsidRPr="00BC0263" w:rsidRDefault="00681DCB" w:rsidP="00681DCB">
      <w:pPr>
        <w:pStyle w:val="ECEpartie"/>
        <w:numPr>
          <w:ilvl w:val="0"/>
          <w:numId w:val="5"/>
        </w:numPr>
        <w:rPr>
          <w:color w:val="00B050"/>
        </w:rPr>
      </w:pPr>
      <w:bookmarkStart w:id="5" w:name="_Toc482638814"/>
      <w:bookmarkStart w:id="6" w:name="_Toc31704081"/>
      <w:r>
        <w:t xml:space="preserve">Traitement d’une eau de piscine </w:t>
      </w:r>
      <w:r w:rsidRPr="00B811D7">
        <w:rPr>
          <w:b w:val="0"/>
          <w:bCs/>
        </w:rPr>
        <w:t>(20 minutes conseillées)</w:t>
      </w:r>
      <w:bookmarkEnd w:id="5"/>
      <w:bookmarkEnd w:id="6"/>
    </w:p>
    <w:p w14:paraId="7F2C2F28" w14:textId="77777777" w:rsidR="00681DCB" w:rsidRPr="005C4BDB" w:rsidRDefault="00681DCB" w:rsidP="00681DCB">
      <w:pPr>
        <w:pStyle w:val="ECEcorps"/>
      </w:pPr>
    </w:p>
    <w:p w14:paraId="5D1A09F1" w14:textId="2B4835D4" w:rsidR="00681DCB" w:rsidRPr="00C44741" w:rsidRDefault="00681DCB" w:rsidP="00681DCB">
      <w:pPr>
        <w:pStyle w:val="ECEcorps"/>
      </w:pPr>
      <w:r w:rsidRPr="00BC0263">
        <w:t>L</w:t>
      </w:r>
      <w:r>
        <w:t>ors de l’expérience, l</w:t>
      </w:r>
      <w:r w:rsidRPr="00BC0263">
        <w:t xml:space="preserve">e volume d’eau de piscine à traiter étant de 200 </w:t>
      </w:r>
      <w:proofErr w:type="spellStart"/>
      <w:r w:rsidRPr="00BC0263">
        <w:t>mL</w:t>
      </w:r>
      <w:proofErr w:type="spellEnd"/>
      <w:r w:rsidRPr="00BC0263">
        <w:t xml:space="preserve">, quelle masse de sel </w:t>
      </w:r>
      <w:r>
        <w:t>faut-il</w:t>
      </w:r>
      <w:r w:rsidRPr="00BC0263">
        <w:t xml:space="preserve"> </w:t>
      </w:r>
      <w:r w:rsidRPr="00C44741">
        <w:t>ajouter</w:t>
      </w:r>
      <w:r w:rsidR="00C44741" w:rsidRPr="00C44741">
        <w:t xml:space="preserve"> à de l’eau du robinet pour modéliser une eau de piscine</w:t>
      </w:r>
      <w:r w:rsidRPr="00C44741">
        <w:t xml:space="preserve"> avant de procéder à son traitement ? Donner le résultat sous la forme d’un intervalle. Détailler le calcul ci-dessous.</w:t>
      </w:r>
    </w:p>
    <w:p w14:paraId="491020BA" w14:textId="77777777" w:rsidR="00681DCB" w:rsidRPr="005C4BDB" w:rsidRDefault="00681DCB" w:rsidP="00681DCB">
      <w:pPr>
        <w:pStyle w:val="ECErponse"/>
        <w:rPr>
          <w:color w:val="00B050"/>
        </w:rPr>
      </w:pPr>
      <w:r w:rsidRPr="005C4BDB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0AC44914" w14:textId="77777777" w:rsidR="00681DCB" w:rsidRPr="005C4BDB" w:rsidRDefault="00681DCB" w:rsidP="00681DCB">
      <w:pPr>
        <w:pStyle w:val="ECErponse"/>
        <w:rPr>
          <w:color w:val="00B050"/>
        </w:rPr>
      </w:pPr>
      <w:r w:rsidRPr="005C4BDB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27343F03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1A621927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406BB673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7F4325FA" w14:textId="77777777" w:rsidR="00681DCB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</w:t>
      </w:r>
    </w:p>
    <w:p w14:paraId="4E14DD9B" w14:textId="77777777" w:rsidR="00681DCB" w:rsidRDefault="00681DCB" w:rsidP="00681DCB">
      <w:pPr>
        <w:pStyle w:val="ECErponse"/>
        <w:spacing w:before="0" w:line="360" w:lineRule="auto"/>
      </w:pPr>
    </w:p>
    <w:p w14:paraId="118671D5" w14:textId="77777777" w:rsidR="00681DCB" w:rsidRDefault="00681DCB" w:rsidP="00681DCB">
      <w:pPr>
        <w:pStyle w:val="ECErponse"/>
        <w:spacing w:before="0" w:line="360" w:lineRule="auto"/>
      </w:pPr>
      <w:r>
        <w:lastRenderedPageBreak/>
        <w:t>Mettre en œuvre le protocole suivant :</w:t>
      </w:r>
    </w:p>
    <w:p w14:paraId="6DC9A8C8" w14:textId="3AFE7ED2" w:rsidR="00681DCB" w:rsidRDefault="00681DCB" w:rsidP="00681DCB">
      <w:pPr>
        <w:pStyle w:val="ECEpuce1"/>
        <w:ind w:left="1068"/>
      </w:pPr>
      <w:proofErr w:type="gramStart"/>
      <w:r>
        <w:t>i</w:t>
      </w:r>
      <w:r w:rsidRPr="00FE0AB7">
        <w:t>ntroduire</w:t>
      </w:r>
      <w:proofErr w:type="gramEnd"/>
      <w:r w:rsidRPr="00FE0AB7">
        <w:t xml:space="preserve"> un volume de 200 </w:t>
      </w:r>
      <w:proofErr w:type="spellStart"/>
      <w:r w:rsidRPr="00FE0AB7">
        <w:t>mL</w:t>
      </w:r>
      <w:proofErr w:type="spellEnd"/>
      <w:r w:rsidRPr="00FE0AB7">
        <w:t xml:space="preserve"> d’eau du robinet dans </w:t>
      </w:r>
      <w:r>
        <w:t>un</w:t>
      </w:r>
      <w:r w:rsidRPr="00FE0AB7">
        <w:t xml:space="preserve"> bécher de 250 </w:t>
      </w:r>
      <w:proofErr w:type="spellStart"/>
      <w:r w:rsidRPr="00FE0AB7">
        <w:t>m</w:t>
      </w:r>
      <w:r>
        <w:t>L</w:t>
      </w:r>
      <w:proofErr w:type="spellEnd"/>
      <w:r>
        <w:t> ;</w:t>
      </w:r>
    </w:p>
    <w:p w14:paraId="50541594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C5CE788" w14:textId="16668418" w:rsidR="00681DCB" w:rsidRDefault="00681DCB" w:rsidP="00681DCB">
      <w:pPr>
        <w:pStyle w:val="ECEpuce1"/>
        <w:ind w:left="1068"/>
      </w:pPr>
      <w:proofErr w:type="gramStart"/>
      <w:r>
        <w:t>a</w:t>
      </w:r>
      <w:r w:rsidRPr="00FE0AB7">
        <w:t>jouter</w:t>
      </w:r>
      <w:proofErr w:type="gramEnd"/>
      <w:r>
        <w:t xml:space="preserve"> 1,20 g de sel et </w:t>
      </w:r>
      <w:r w:rsidR="00745821">
        <w:t xml:space="preserve">les </w:t>
      </w:r>
      <w:r>
        <w:t xml:space="preserve">dissoudre à l’aide </w:t>
      </w:r>
      <w:r w:rsidRPr="00FE0AB7">
        <w:t>de l’agitateur magnétique</w:t>
      </w:r>
      <w:r>
        <w:t> ;</w:t>
      </w:r>
    </w:p>
    <w:p w14:paraId="609EA5FD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432B3562" w14:textId="1F00328D" w:rsidR="00681DCB" w:rsidRDefault="00681DCB" w:rsidP="00681DCB">
      <w:pPr>
        <w:pStyle w:val="ECEpuce1"/>
        <w:ind w:left="1068"/>
      </w:pPr>
      <w:proofErr w:type="gramStart"/>
      <w:r w:rsidRPr="00E755F1">
        <w:t>transvaser</w:t>
      </w:r>
      <w:proofErr w:type="gramEnd"/>
      <w:r>
        <w:t xml:space="preserve"> cette eau de piscine dans le bécher du « dispositif de traitement de l’eau » ;</w:t>
      </w:r>
    </w:p>
    <w:p w14:paraId="65A005E4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BABB682" w14:textId="77777777" w:rsidR="00681DCB" w:rsidRDefault="00681DCB" w:rsidP="00681DCB">
      <w:pPr>
        <w:pStyle w:val="ECEpuce1"/>
        <w:ind w:left="1068"/>
      </w:pPr>
      <w:proofErr w:type="gramStart"/>
      <w:r>
        <w:t>mettre</w:t>
      </w:r>
      <w:proofErr w:type="gramEnd"/>
      <w:r>
        <w:t xml:space="preserve"> en marche le générateur pour effectuer le traitement de l’eau de piscine </w:t>
      </w:r>
      <w:r w:rsidRPr="00FE0AB7">
        <w:t xml:space="preserve">pendant </w:t>
      </w:r>
      <w:r w:rsidRPr="0015711A">
        <w:rPr>
          <w:u w:val="single"/>
        </w:rPr>
        <w:t>3 minutes</w:t>
      </w:r>
      <w:r w:rsidRPr="00FE0AB7">
        <w:t xml:space="preserve"> </w:t>
      </w:r>
      <w:r>
        <w:t>en veillant à ce que l’</w:t>
      </w:r>
      <w:r w:rsidRPr="00FE0AB7">
        <w:t xml:space="preserve">intensité </w:t>
      </w:r>
      <w:r>
        <w:t xml:space="preserve">reste </w:t>
      </w:r>
      <w:r w:rsidRPr="00FE0AB7">
        <w:t xml:space="preserve">environ égale à </w:t>
      </w:r>
      <w:r w:rsidRPr="0015711A">
        <w:rPr>
          <w:u w:val="single"/>
        </w:rPr>
        <w:t>0,030 A</w:t>
      </w:r>
      <w:r>
        <w:t xml:space="preserve"> (au besoin, ajuster sa valeur) ;</w:t>
      </w:r>
    </w:p>
    <w:p w14:paraId="35858520" w14:textId="77777777" w:rsidR="00681DCB" w:rsidRPr="005E6CB5" w:rsidRDefault="00681DCB" w:rsidP="00681DCB">
      <w:pPr>
        <w:pStyle w:val="ECEpuce1"/>
        <w:numPr>
          <w:ilvl w:val="0"/>
          <w:numId w:val="0"/>
        </w:numPr>
        <w:ind w:left="1068"/>
        <w:rPr>
          <w:color w:val="7030A0"/>
          <w:sz w:val="8"/>
          <w:szCs w:val="8"/>
        </w:rPr>
      </w:pPr>
    </w:p>
    <w:p w14:paraId="1F23E033" w14:textId="6F9E1639" w:rsidR="00152B43" w:rsidRDefault="00681DCB" w:rsidP="00681DCB">
      <w:pPr>
        <w:pStyle w:val="ECEpuce1"/>
        <w:numPr>
          <w:ilvl w:val="0"/>
          <w:numId w:val="0"/>
        </w:numPr>
        <w:ind w:left="1068"/>
      </w:pPr>
      <w:r w:rsidRPr="005E6CB5">
        <w:rPr>
          <w:iCs w:val="0"/>
        </w:rPr>
        <w:t>Il se produit une électrolyse dont l’équation est </w:t>
      </w:r>
      <w:r w:rsidRPr="005E6CB5">
        <w:t xml:space="preserve">: </w:t>
      </w:r>
    </w:p>
    <w:p w14:paraId="1EC76D90" w14:textId="77777777" w:rsidR="00152B43" w:rsidRPr="00152B43" w:rsidRDefault="00152B43" w:rsidP="00681DCB">
      <w:pPr>
        <w:pStyle w:val="ECEpuce1"/>
        <w:numPr>
          <w:ilvl w:val="0"/>
          <w:numId w:val="0"/>
        </w:numPr>
        <w:ind w:left="1068"/>
        <w:rPr>
          <w:sz w:val="4"/>
          <w:szCs w:val="4"/>
        </w:rPr>
      </w:pPr>
    </w:p>
    <w:p w14:paraId="5E50E5AE" w14:textId="77DFE851" w:rsidR="00681DCB" w:rsidRPr="005A4A1D" w:rsidRDefault="00681DCB" w:rsidP="00152B43">
      <w:pPr>
        <w:pStyle w:val="ECEpuce1"/>
        <w:numPr>
          <w:ilvl w:val="0"/>
          <w:numId w:val="0"/>
        </w:numPr>
        <w:ind w:left="1068"/>
        <w:jc w:val="center"/>
      </w:pPr>
      <w:r w:rsidRPr="005A4A1D">
        <w:t>2 C</w:t>
      </w:r>
      <w:r w:rsidR="00714B33">
        <w:rPr>
          <w:rFonts w:ascii="Verdana" w:hAnsi="Verdana"/>
        </w:rPr>
        <w:t>ℓ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 + 2</w:t>
      </w:r>
      <w:r w:rsidR="00152B43">
        <w:t xml:space="preserve"> </w:t>
      </w:r>
      <w:r w:rsidRPr="005A4A1D">
        <w:t>H</w:t>
      </w:r>
      <w:r w:rsidRPr="005A4A1D">
        <w:rPr>
          <w:vertAlign w:val="subscript"/>
        </w:rPr>
        <w:t>2</w:t>
      </w:r>
      <w:r w:rsidRPr="005A4A1D">
        <w:t>O (</w:t>
      </w:r>
      <w:r w:rsidR="00714B33">
        <w:rPr>
          <w:rFonts w:ascii="Verdana" w:hAnsi="Verdana"/>
        </w:rPr>
        <w:t>ℓ</w:t>
      </w:r>
      <w:r w:rsidRPr="005A4A1D">
        <w:t xml:space="preserve">) </w:t>
      </w:r>
      <w:r w:rsidRPr="005A4A1D">
        <w:sym w:font="Symbol" w:char="F0AE"/>
      </w:r>
      <w:r w:rsidRPr="005A4A1D">
        <w:t xml:space="preserve"> C</w:t>
      </w:r>
      <w:r w:rsidR="00714B33">
        <w:rPr>
          <w:rFonts w:ascii="Verdana" w:hAnsi="Verdana"/>
        </w:rPr>
        <w:t>ℓ</w:t>
      </w:r>
      <w:r w:rsidRPr="005A4A1D">
        <w:rPr>
          <w:vertAlign w:val="subscript"/>
        </w:rPr>
        <w:t>2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 + 2 HO</w:t>
      </w:r>
      <w:r w:rsidRPr="005A4A1D">
        <w:rPr>
          <w:vertAlign w:val="superscript"/>
        </w:rPr>
        <w:t>–</w:t>
      </w:r>
      <w:r>
        <w:rPr>
          <w:vertAlign w:val="superscript"/>
        </w:rPr>
        <w:t xml:space="preserve"> </w:t>
      </w:r>
      <w:r>
        <w:t>(</w:t>
      </w:r>
      <w:proofErr w:type="spellStart"/>
      <w:r>
        <w:t>aq</w:t>
      </w:r>
      <w:proofErr w:type="spellEnd"/>
      <w:r>
        <w:t>)</w:t>
      </w:r>
      <w:r w:rsidRPr="005A4A1D">
        <w:t xml:space="preserve"> + H</w:t>
      </w:r>
      <w:r w:rsidRPr="005A4A1D">
        <w:rPr>
          <w:vertAlign w:val="subscript"/>
        </w:rPr>
        <w:t xml:space="preserve">2 </w:t>
      </w:r>
      <w:r w:rsidRPr="005A4A1D">
        <w:t>(g)</w:t>
      </w:r>
    </w:p>
    <w:p w14:paraId="608821DF" w14:textId="77777777" w:rsidR="00681DCB" w:rsidRPr="00152B43" w:rsidRDefault="00681DCB" w:rsidP="00681DCB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18843CC" w14:textId="28E4D6D2" w:rsidR="00681DCB" w:rsidRDefault="00681DCB" w:rsidP="00681DCB">
      <w:pPr>
        <w:pStyle w:val="ECEpuce1"/>
        <w:ind w:left="1068"/>
      </w:pPr>
      <w:proofErr w:type="gramStart"/>
      <w:r>
        <w:t>m</w:t>
      </w:r>
      <w:r w:rsidRPr="0023165B">
        <w:t>esurer</w:t>
      </w:r>
      <w:proofErr w:type="gramEnd"/>
      <w:r w:rsidRPr="0023165B">
        <w:t xml:space="preserve"> le pH de l'eau de piscine ainsi traitée</w:t>
      </w:r>
      <w:r w:rsidR="00152B43">
        <w:t xml:space="preserve">.    </w:t>
      </w:r>
      <w:proofErr w:type="gramStart"/>
      <w:r w:rsidRPr="00152B43">
        <w:t>pH</w:t>
      </w:r>
      <w:proofErr w:type="gramEnd"/>
      <w:r w:rsidRPr="00152B43">
        <w:t xml:space="preserve"> = ………</w:t>
      </w:r>
    </w:p>
    <w:p w14:paraId="439DD681" w14:textId="77777777" w:rsidR="00681DCB" w:rsidRPr="00152B43" w:rsidRDefault="00681DCB" w:rsidP="00681DCB">
      <w:pPr>
        <w:pStyle w:val="ECEcorps"/>
        <w:rPr>
          <w:sz w:val="8"/>
          <w:szCs w:val="8"/>
        </w:rPr>
      </w:pPr>
    </w:p>
    <w:p w14:paraId="6193A43A" w14:textId="5FB5AA6F" w:rsidR="00152B43" w:rsidRDefault="00152B43" w:rsidP="00681DCB">
      <w:pPr>
        <w:pStyle w:val="ECEcorps"/>
        <w:ind w:left="359" w:firstLine="709"/>
        <w:rPr>
          <w:iCs/>
        </w:rPr>
      </w:pPr>
      <w:r w:rsidRPr="00152B43">
        <w:rPr>
          <w:iCs/>
          <w:u w:val="single"/>
        </w:rPr>
        <w:t>Remarque</w:t>
      </w:r>
      <w:r>
        <w:rPr>
          <w:iCs/>
        </w:rPr>
        <w:t> : a</w:t>
      </w:r>
      <w:r w:rsidR="00681DCB" w:rsidRPr="00152B43">
        <w:rPr>
          <w:iCs/>
        </w:rPr>
        <w:t xml:space="preserve">u pH de fin d’électrolyse, il y a </w:t>
      </w:r>
      <w:proofErr w:type="spellStart"/>
      <w:r w:rsidR="00681DCB" w:rsidRPr="00152B43">
        <w:rPr>
          <w:iCs/>
        </w:rPr>
        <w:t>dismutation</w:t>
      </w:r>
      <w:proofErr w:type="spellEnd"/>
      <w:r w:rsidR="00681DCB" w:rsidRPr="00152B43">
        <w:rPr>
          <w:iCs/>
        </w:rPr>
        <w:t xml:space="preserve"> du </w:t>
      </w:r>
      <w:proofErr w:type="spellStart"/>
      <w:r w:rsidR="00681DCB" w:rsidRPr="00152B43">
        <w:rPr>
          <w:iCs/>
        </w:rPr>
        <w:t>dichlore</w:t>
      </w:r>
      <w:proofErr w:type="spellEnd"/>
      <w:r w:rsidR="00681DCB" w:rsidRPr="00152B43">
        <w:rPr>
          <w:iCs/>
        </w:rPr>
        <w:t xml:space="preserve">, selon l’équation :  </w:t>
      </w:r>
    </w:p>
    <w:p w14:paraId="193AF433" w14:textId="00EEBB4A" w:rsidR="00681DCB" w:rsidRPr="00152B43" w:rsidRDefault="00681DCB" w:rsidP="00681DCB">
      <w:pPr>
        <w:pStyle w:val="ECEcorps"/>
        <w:ind w:left="359" w:firstLine="709"/>
        <w:rPr>
          <w:iCs/>
          <w:sz w:val="4"/>
          <w:szCs w:val="4"/>
        </w:rPr>
      </w:pPr>
      <w:r w:rsidRPr="00152B43">
        <w:rPr>
          <w:iCs/>
        </w:rPr>
        <w:t xml:space="preserve"> </w:t>
      </w:r>
    </w:p>
    <w:p w14:paraId="05B6FA22" w14:textId="56C051BE" w:rsidR="00681DCB" w:rsidRPr="005A4A1D" w:rsidRDefault="00681DCB" w:rsidP="00152B43">
      <w:pPr>
        <w:pStyle w:val="ECEcorps"/>
        <w:ind w:left="359" w:firstLine="709"/>
        <w:jc w:val="center"/>
      </w:pPr>
      <w:r w:rsidRPr="005A4A1D">
        <w:t>C</w:t>
      </w:r>
      <w:r w:rsidR="00714B33">
        <w:rPr>
          <w:rFonts w:ascii="Verdana" w:hAnsi="Verdana"/>
        </w:rPr>
        <w:t>ℓ</w:t>
      </w:r>
      <w:r w:rsidRPr="005A4A1D">
        <w:rPr>
          <w:vertAlign w:val="subscript"/>
        </w:rPr>
        <w:t>2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+ 2 HO</w:t>
      </w:r>
      <w:r w:rsidRPr="005A4A1D">
        <w:rPr>
          <w:vertAlign w:val="superscript"/>
        </w:rPr>
        <w:t>–</w:t>
      </w:r>
      <w:r>
        <w:rPr>
          <w:vertAlign w:val="superscript"/>
        </w:rPr>
        <w:t xml:space="preserve"> </w:t>
      </w:r>
      <w:r w:rsidRPr="005A4A1D">
        <w:t>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sym w:font="Symbol" w:char="F0AE"/>
      </w:r>
      <w:r w:rsidRPr="005A4A1D">
        <w:t xml:space="preserve"> C</w:t>
      </w:r>
      <w:r w:rsidR="00714B33">
        <w:rPr>
          <w:rFonts w:ascii="Verdana" w:hAnsi="Verdana"/>
        </w:rPr>
        <w:t>ℓ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C</w:t>
      </w:r>
      <w:r w:rsidR="00714B33">
        <w:rPr>
          <w:rFonts w:ascii="Verdana" w:hAnsi="Verdana"/>
        </w:rPr>
        <w:t>ℓ</w:t>
      </w:r>
      <w:r w:rsidRPr="005A4A1D">
        <w:t>O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H</w:t>
      </w:r>
      <w:r w:rsidRPr="005A4A1D">
        <w:rPr>
          <w:vertAlign w:val="subscript"/>
        </w:rPr>
        <w:t>2</w:t>
      </w:r>
      <w:r w:rsidRPr="005A4A1D">
        <w:t>O</w:t>
      </w:r>
      <w:r>
        <w:t xml:space="preserve"> </w:t>
      </w:r>
      <w:r w:rsidRPr="005A4A1D">
        <w:t>(</w:t>
      </w:r>
      <w:r w:rsidR="00714B33">
        <w:rPr>
          <w:rFonts w:ascii="Verdana" w:hAnsi="Verdana"/>
        </w:rPr>
        <w:t>ℓ</w:t>
      </w:r>
      <w:r w:rsidRPr="005A4A1D">
        <w:t>)</w:t>
      </w:r>
    </w:p>
    <w:p w14:paraId="436C2F50" w14:textId="77777777" w:rsidR="00E75182" w:rsidRPr="00A436E8" w:rsidRDefault="00E75182" w:rsidP="00E75182">
      <w:pPr>
        <w:pStyle w:val="ECEcorps"/>
      </w:pPr>
    </w:p>
    <w:p w14:paraId="607C7F52" w14:textId="77777777" w:rsidR="00F94261" w:rsidRPr="00BC0263" w:rsidRDefault="00F94261" w:rsidP="00F94261">
      <w:pPr>
        <w:pStyle w:val="ECEpartie"/>
        <w:rPr>
          <w:color w:val="00B050"/>
        </w:rPr>
      </w:pPr>
      <w:bookmarkStart w:id="7" w:name="_Toc482638815"/>
      <w:bookmarkStart w:id="8" w:name="_Toc31704082"/>
      <w:r>
        <w:t xml:space="preserve">Titrage du chlore libre dans l’eau de piscine traitée </w:t>
      </w:r>
      <w:r w:rsidRPr="00B811D7">
        <w:rPr>
          <w:b w:val="0"/>
          <w:bCs/>
        </w:rPr>
        <w:t>(</w:t>
      </w:r>
      <w:r>
        <w:rPr>
          <w:b w:val="0"/>
          <w:bCs/>
        </w:rPr>
        <w:t>2</w:t>
      </w:r>
      <w:r w:rsidRPr="00B811D7">
        <w:rPr>
          <w:b w:val="0"/>
          <w:bCs/>
        </w:rPr>
        <w:t>0 minutes conseillées)</w:t>
      </w:r>
      <w:bookmarkEnd w:id="7"/>
      <w:bookmarkEnd w:id="8"/>
    </w:p>
    <w:p w14:paraId="232D5A90" w14:textId="77777777" w:rsidR="00F94261" w:rsidRDefault="00F94261" w:rsidP="00F94261">
      <w:pPr>
        <w:pStyle w:val="ECEcorps"/>
      </w:pPr>
    </w:p>
    <w:p w14:paraId="67870864" w14:textId="4259C2F6" w:rsidR="00AF4792" w:rsidRPr="00AF4792" w:rsidRDefault="00F94261" w:rsidP="00AF4792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  <w:bookmarkStart w:id="9" w:name="_Toc31704083"/>
      <w:r>
        <w:rPr>
          <w:rFonts w:eastAsia="Arial Unicode MS"/>
        </w:rPr>
        <w:t xml:space="preserve">2.1.     Préparation de la solution </w:t>
      </w:r>
      <w:proofErr w:type="spellStart"/>
      <w:r>
        <w:rPr>
          <w:rFonts w:eastAsia="Arial Unicode MS"/>
        </w:rPr>
        <w:t>titrante</w:t>
      </w:r>
      <w:bookmarkEnd w:id="9"/>
      <w:proofErr w:type="spellEnd"/>
    </w:p>
    <w:p w14:paraId="4DCEE533" w14:textId="77777777" w:rsidR="00F94261" w:rsidRDefault="00F94261" w:rsidP="00F94261">
      <w:pPr>
        <w:pStyle w:val="ECEcorps"/>
        <w:rPr>
          <w:rFonts w:eastAsia="Arial Unicode MS"/>
        </w:rPr>
      </w:pPr>
    </w:p>
    <w:p w14:paraId="153BBAAF" w14:textId="77777777" w:rsidR="00F94261" w:rsidRPr="005655E8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souhaite préparer par dilution 50,0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d’une solution de thiosulfate de sodium </w:t>
      </w:r>
      <w:r>
        <w:t>(2Na</w:t>
      </w:r>
      <w:r w:rsidRPr="00C655B3">
        <w:rPr>
          <w:vertAlign w:val="superscript"/>
        </w:rPr>
        <w:t>+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 xml:space="preserve"> + S</w:t>
      </w:r>
      <w:r w:rsidRPr="00C655B3">
        <w:rPr>
          <w:vertAlign w:val="subscript"/>
        </w:rPr>
        <w:t>2</w:t>
      </w:r>
      <w:r>
        <w:t>O</w:t>
      </w:r>
      <w:r w:rsidRPr="00C655B3">
        <w:rPr>
          <w:vertAlign w:val="subscript"/>
        </w:rPr>
        <w:t>3</w:t>
      </w:r>
      <w:r w:rsidRPr="00C655B3">
        <w:rPr>
          <w:vertAlign w:val="superscript"/>
        </w:rPr>
        <w:t>2–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>)</w:t>
      </w:r>
      <w:r>
        <w:rPr>
          <w:rFonts w:eastAsia="Arial Unicode MS"/>
        </w:rPr>
        <w:t xml:space="preserve"> de concentration en quantité de matière </w:t>
      </w:r>
      <w:r>
        <w:rPr>
          <w:rFonts w:eastAsia="Arial Unicode MS"/>
          <w:i/>
          <w:iCs/>
        </w:rPr>
        <w:t>C</w:t>
      </w:r>
      <w:r>
        <w:rPr>
          <w:rFonts w:eastAsia="Arial Unicode MS"/>
        </w:rPr>
        <w:t> = 1,0×10</w:t>
      </w:r>
      <w:r>
        <w:rPr>
          <w:vertAlign w:val="superscript"/>
        </w:rPr>
        <w:t>–</w:t>
      </w:r>
      <w:r w:rsidRPr="002B5D32">
        <w:rPr>
          <w:vertAlign w:val="superscript"/>
        </w:rPr>
        <w:t>3</w:t>
      </w:r>
      <w:r>
        <w:rPr>
          <w:rFonts w:eastAsia="Arial Unicode MS"/>
        </w:rPr>
        <w:t> </w:t>
      </w:r>
      <w:proofErr w:type="spellStart"/>
      <w:r w:rsidRPr="002B5D32">
        <w:rPr>
          <w:rFonts w:eastAsia="Arial Unicode MS"/>
        </w:rPr>
        <w:t>mol</w:t>
      </w:r>
      <w:r>
        <w:rPr>
          <w:rFonts w:eastAsia="Arial Unicode MS"/>
        </w:rPr>
        <w:t>·L</w:t>
      </w:r>
      <w:proofErr w:type="spellEnd"/>
      <w:r w:rsidRPr="006F1C97">
        <w:rPr>
          <w:vertAlign w:val="superscript"/>
        </w:rPr>
        <w:t>–</w:t>
      </w:r>
      <w:r w:rsidRPr="009A2AAB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rFonts w:eastAsia="Arial Unicode MS"/>
        </w:rPr>
        <w:t xml:space="preserve">à partir de la solution de thiosulfate de sodium de concentration en quantité de matière </w:t>
      </w:r>
      <w:r w:rsidRPr="005655E8">
        <w:rPr>
          <w:rFonts w:eastAsia="Arial Unicode MS"/>
          <w:i/>
          <w:iCs/>
        </w:rPr>
        <w:t>C</w:t>
      </w:r>
      <w:r w:rsidRPr="005655E8">
        <w:rPr>
          <w:rFonts w:eastAsia="Arial Unicode MS"/>
          <w:i/>
          <w:iCs/>
          <w:vertAlign w:val="subscript"/>
        </w:rPr>
        <w:t>0</w:t>
      </w:r>
      <w:r w:rsidRPr="005655E8">
        <w:rPr>
          <w:rFonts w:eastAsia="Arial Unicode MS"/>
        </w:rPr>
        <w:t> = 1,0×10</w:t>
      </w:r>
      <w:r w:rsidRPr="005655E8">
        <w:rPr>
          <w:vertAlign w:val="superscript"/>
        </w:rPr>
        <w:t>–2</w:t>
      </w:r>
      <w:r w:rsidRPr="005655E8">
        <w:rPr>
          <w:rFonts w:eastAsia="Arial Unicode MS"/>
        </w:rPr>
        <w:t> </w:t>
      </w:r>
      <w:proofErr w:type="spellStart"/>
      <w:r w:rsidRPr="005655E8">
        <w:rPr>
          <w:rFonts w:eastAsia="Arial Unicode MS"/>
        </w:rPr>
        <w:t>mol·L</w:t>
      </w:r>
      <w:proofErr w:type="spellEnd"/>
      <w:r w:rsidRPr="005655E8">
        <w:rPr>
          <w:vertAlign w:val="superscript"/>
        </w:rPr>
        <w:t>–1</w:t>
      </w:r>
      <w:r w:rsidRPr="005655E8">
        <w:rPr>
          <w:rFonts w:eastAsia="Arial Unicode MS"/>
        </w:rPr>
        <w:t xml:space="preserve">. </w:t>
      </w:r>
    </w:p>
    <w:p w14:paraId="2F75874B" w14:textId="77777777" w:rsidR="00F94261" w:rsidRDefault="00F94261" w:rsidP="00F94261">
      <w:pPr>
        <w:pStyle w:val="ECEcorps"/>
        <w:rPr>
          <w:rFonts w:eastAsia="Arial Unicode MS"/>
        </w:rPr>
      </w:pPr>
    </w:p>
    <w:p w14:paraId="4AD4192B" w14:textId="4CA5A42F" w:rsidR="00F94261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>Rassembler le matériel nécessaire.</w:t>
      </w:r>
    </w:p>
    <w:p w14:paraId="09987253" w14:textId="38668610" w:rsidR="00F94261" w:rsidRDefault="00F94261" w:rsidP="00F9426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94261" w14:paraId="7864E980" w14:textId="77777777" w:rsidTr="003129A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40D654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6B2345" w14:textId="77777777" w:rsidR="00F94261" w:rsidRDefault="00F94261" w:rsidP="003129A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34BDDE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94261" w14:paraId="18663EE7" w14:textId="77777777" w:rsidTr="003129A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5EDD71" w14:textId="77777777" w:rsidR="00F94261" w:rsidRPr="00592F79" w:rsidRDefault="00F94261" w:rsidP="003129A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BA54EDB" w14:textId="72C101B4" w:rsidR="00F94261" w:rsidRDefault="009E008A" w:rsidP="003129A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matériel utilisé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CF225F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E5FBB19" w14:textId="77777777" w:rsidR="00F94261" w:rsidRDefault="00F94261" w:rsidP="00F94261">
      <w:pPr>
        <w:pStyle w:val="ECEcorps"/>
        <w:rPr>
          <w:rFonts w:eastAsia="Arial Unicode MS"/>
        </w:rPr>
      </w:pPr>
    </w:p>
    <w:p w14:paraId="66D235B3" w14:textId="229CAB92" w:rsidR="00F94261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>Procéder à la préparation de la solution.</w:t>
      </w:r>
    </w:p>
    <w:p w14:paraId="6F6EBB3B" w14:textId="77777777" w:rsidR="00152B43" w:rsidRDefault="00152B43" w:rsidP="00F94261">
      <w:pPr>
        <w:pStyle w:val="ECEcorps"/>
        <w:rPr>
          <w:rFonts w:eastAsia="Arial Unicode MS"/>
        </w:rPr>
      </w:pPr>
    </w:p>
    <w:p w14:paraId="204BC1D9" w14:textId="7A69F63E" w:rsidR="00AF4792" w:rsidRPr="00AF4792" w:rsidRDefault="009A66F1" w:rsidP="00AF4792">
      <w:pPr>
        <w:pStyle w:val="ECEpartie"/>
        <w:numPr>
          <w:ilvl w:val="1"/>
          <w:numId w:val="13"/>
        </w:numPr>
        <w:rPr>
          <w:rFonts w:eastAsia="Arial Unicode MS"/>
        </w:rPr>
      </w:pPr>
      <w:bookmarkStart w:id="10" w:name="_Toc31704084"/>
      <w:r>
        <w:rPr>
          <w:rFonts w:eastAsia="Arial Unicode MS"/>
        </w:rPr>
        <w:t xml:space="preserve">    </w:t>
      </w:r>
      <w:r w:rsidR="00AF4792" w:rsidRPr="00AF4792">
        <w:rPr>
          <w:rFonts w:eastAsia="Arial Unicode MS"/>
        </w:rPr>
        <w:t>Titrage du chlore libre</w:t>
      </w:r>
      <w:bookmarkEnd w:id="10"/>
      <w:r w:rsidR="00AF4792" w:rsidRPr="00AF4792">
        <w:rPr>
          <w:rFonts w:eastAsia="Arial Unicode MS"/>
        </w:rPr>
        <w:t> </w:t>
      </w:r>
    </w:p>
    <w:p w14:paraId="155874DB" w14:textId="77777777" w:rsidR="00AF4792" w:rsidRPr="00C222FC" w:rsidRDefault="00AF4792" w:rsidP="00AF4792">
      <w:pPr>
        <w:pStyle w:val="ECEcorps"/>
      </w:pPr>
    </w:p>
    <w:p w14:paraId="7D87B2EC" w14:textId="77777777" w:rsidR="00AF4792" w:rsidRDefault="00AF4792" w:rsidP="00AF4792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 protocole suivant :</w:t>
      </w:r>
    </w:p>
    <w:p w14:paraId="59E7FEDE" w14:textId="77777777" w:rsidR="00AF4792" w:rsidRDefault="00AF4792" w:rsidP="00AF4792">
      <w:pPr>
        <w:pStyle w:val="ECEcorps"/>
        <w:rPr>
          <w:rFonts w:eastAsia="Arial Unicode MS"/>
        </w:rPr>
      </w:pPr>
    </w:p>
    <w:p w14:paraId="342983A9" w14:textId="27AE94EE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I</w:t>
      </w:r>
      <w:r w:rsidRPr="00DC3C85">
        <w:t xml:space="preserve">ntroduire </w:t>
      </w:r>
      <w:r w:rsidR="00745821">
        <w:t>les électrodes combinées de mesure du</w:t>
      </w:r>
      <w:r w:rsidRPr="00DC3C85">
        <w:t xml:space="preserve"> pH dans le bécher contenant l’eau de piscine traitée</w:t>
      </w:r>
      <w:r>
        <w:t>. T</w:t>
      </w:r>
      <w:r w:rsidRPr="00DC3C85">
        <w:t xml:space="preserve">out en maintenant une agitation modérée, ajouter quelques gouttes </w:t>
      </w:r>
      <w:r>
        <w:t xml:space="preserve">de solution </w:t>
      </w:r>
      <w:r w:rsidRPr="00DC3C85">
        <w:t xml:space="preserve">d’hydroxyde de sodium jusqu’à obtenir un </w:t>
      </w:r>
      <w:r w:rsidRPr="00714B33">
        <w:rPr>
          <w:i/>
          <w:iCs w:val="0"/>
        </w:rPr>
        <w:t>pH</w:t>
      </w:r>
      <w:r w:rsidRPr="00DC3C85">
        <w:t xml:space="preserve"> d’environ 10</w:t>
      </w:r>
      <w:r>
        <w:t xml:space="preserve">. </w:t>
      </w:r>
    </w:p>
    <w:p w14:paraId="37ACAB49" w14:textId="77777777" w:rsidR="00AF4792" w:rsidRPr="00152B43" w:rsidRDefault="00AF4792" w:rsidP="00AF4792">
      <w:pPr>
        <w:pStyle w:val="ECEcorps"/>
        <w:ind w:left="567"/>
        <w:jc w:val="left"/>
        <w:rPr>
          <w:iCs/>
          <w:sz w:val="8"/>
          <w:szCs w:val="8"/>
        </w:rPr>
      </w:pPr>
    </w:p>
    <w:p w14:paraId="7633CE88" w14:textId="043DAA8D" w:rsidR="00AF4792" w:rsidRPr="00152B43" w:rsidRDefault="00152B43" w:rsidP="00AF4792">
      <w:pPr>
        <w:pStyle w:val="ECEcorps"/>
        <w:ind w:left="567"/>
        <w:jc w:val="left"/>
        <w:rPr>
          <w:iCs/>
        </w:rPr>
      </w:pPr>
      <w:r w:rsidRPr="00152B43">
        <w:rPr>
          <w:iCs/>
          <w:u w:val="single"/>
        </w:rPr>
        <w:t>Remarque</w:t>
      </w:r>
      <w:r>
        <w:rPr>
          <w:iCs/>
        </w:rPr>
        <w:t> : l</w:t>
      </w:r>
      <w:r w:rsidR="00AF4792" w:rsidRPr="00152B43">
        <w:rPr>
          <w:iCs/>
        </w:rPr>
        <w:t xml:space="preserve">’augmentation du </w:t>
      </w:r>
      <w:r w:rsidR="00AF4792" w:rsidRPr="00714B33">
        <w:rPr>
          <w:i/>
        </w:rPr>
        <w:t>pH</w:t>
      </w:r>
      <w:r w:rsidR="00AF4792" w:rsidRPr="00152B43">
        <w:rPr>
          <w:iCs/>
        </w:rPr>
        <w:t xml:space="preserve"> jusqu’à 10 permet de transformer tout le HC</w:t>
      </w:r>
      <w:r w:rsidR="00714B33">
        <w:rPr>
          <w:rFonts w:ascii="Verdana" w:hAnsi="Verdana"/>
        </w:rPr>
        <w:t>ℓ</w:t>
      </w:r>
      <w:r w:rsidR="00AF4792" w:rsidRPr="00152B43">
        <w:rPr>
          <w:iCs/>
        </w:rPr>
        <w:t>O en C</w:t>
      </w:r>
      <w:r w:rsidR="00714B33">
        <w:rPr>
          <w:rFonts w:ascii="Verdana" w:hAnsi="Verdana"/>
        </w:rPr>
        <w:t>ℓ</w:t>
      </w:r>
      <w:r w:rsidR="00AF4792" w:rsidRPr="00152B43">
        <w:rPr>
          <w:iCs/>
        </w:rPr>
        <w:t>O</w:t>
      </w:r>
      <w:r w:rsidR="00AF4792" w:rsidRPr="00152B43">
        <w:rPr>
          <w:iCs/>
          <w:vertAlign w:val="superscript"/>
        </w:rPr>
        <w:t>–</w:t>
      </w:r>
      <w:r w:rsidR="00AF4792" w:rsidRPr="00152B43">
        <w:rPr>
          <w:iCs/>
        </w:rPr>
        <w:t xml:space="preserve"> (</w:t>
      </w:r>
      <w:proofErr w:type="spellStart"/>
      <w:r w:rsidR="00AF4792" w:rsidRPr="00714B33">
        <w:rPr>
          <w:i/>
        </w:rPr>
        <w:t>pKa</w:t>
      </w:r>
      <w:proofErr w:type="spellEnd"/>
      <w:r w:rsidR="00AF4792" w:rsidRPr="00152B43">
        <w:rPr>
          <w:iCs/>
        </w:rPr>
        <w:t xml:space="preserve"> du couple =</w:t>
      </w:r>
      <w:r w:rsidR="00AF4792" w:rsidRPr="008D6D77">
        <w:rPr>
          <w:iCs/>
          <w:vertAlign w:val="superscript"/>
        </w:rPr>
        <w:t xml:space="preserve"> </w:t>
      </w:r>
      <w:r w:rsidR="00AF4792" w:rsidRPr="00152B43">
        <w:rPr>
          <w:iCs/>
        </w:rPr>
        <w:t>7,5) pour permettre le titrage de tout le chlore libre.</w:t>
      </w:r>
    </w:p>
    <w:p w14:paraId="3C872E65" w14:textId="77777777" w:rsidR="00AF4792" w:rsidRPr="00DC3C85" w:rsidRDefault="00AF4792" w:rsidP="00AF4792">
      <w:pPr>
        <w:pStyle w:val="ECEpuce1"/>
        <w:numPr>
          <w:ilvl w:val="0"/>
          <w:numId w:val="0"/>
        </w:numPr>
        <w:suppressAutoHyphens/>
      </w:pPr>
    </w:p>
    <w:p w14:paraId="290B9D41" w14:textId="202E95E3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Ajouter 10 </w:t>
      </w:r>
      <w:proofErr w:type="spellStart"/>
      <w:r>
        <w:t>mL</w:t>
      </w:r>
      <w:proofErr w:type="spellEnd"/>
      <w:r>
        <w:t xml:space="preserve"> de solution d</w:t>
      </w:r>
      <w:r w:rsidR="004A357B">
        <w:t>’</w:t>
      </w:r>
      <w:r>
        <w:t>iodure de potassium (K</w:t>
      </w:r>
      <w:r w:rsidR="00BF1AD8" w:rsidRPr="00BF1AD8">
        <w:rPr>
          <w:sz w:val="24"/>
          <w:vertAlign w:val="superscript"/>
        </w:rPr>
        <w:t>+</w:t>
      </w:r>
      <w:r w:rsidR="00BF1AD8">
        <w:t xml:space="preserve"> (</w:t>
      </w:r>
      <w:proofErr w:type="spellStart"/>
      <w:r w:rsidR="00BF1AD8">
        <w:t>aq</w:t>
      </w:r>
      <w:proofErr w:type="spellEnd"/>
      <w:r w:rsidR="00BF1AD8">
        <w:t>), I</w:t>
      </w:r>
      <w:r w:rsidR="00BF1AD8" w:rsidRPr="00BF1AD8">
        <w:rPr>
          <w:sz w:val="32"/>
          <w:vertAlign w:val="superscript"/>
        </w:rPr>
        <w:t>-</w:t>
      </w:r>
      <w:r w:rsidR="00BF1AD8">
        <w:t xml:space="preserve"> (</w:t>
      </w:r>
      <w:proofErr w:type="spellStart"/>
      <w:r w:rsidR="00BF1AD8">
        <w:t>aq</w:t>
      </w:r>
      <w:proofErr w:type="spellEnd"/>
      <w:r w:rsidR="00BF1AD8">
        <w:t>)</w:t>
      </w:r>
      <w:r w:rsidRPr="00503F0A">
        <w:t>)</w:t>
      </w:r>
      <w:r>
        <w:t xml:space="preserve"> dans le bécher</w:t>
      </w:r>
      <w:r w:rsidR="00E26B5E">
        <w:t>.</w:t>
      </w:r>
    </w:p>
    <w:p w14:paraId="3D9C81CF" w14:textId="77777777" w:rsidR="00AF4792" w:rsidRPr="00152B43" w:rsidRDefault="00AF4792" w:rsidP="00AF4792">
      <w:pPr>
        <w:pStyle w:val="ECEcorps"/>
        <w:ind w:left="567"/>
        <w:rPr>
          <w:sz w:val="8"/>
          <w:szCs w:val="8"/>
        </w:rPr>
      </w:pPr>
    </w:p>
    <w:p w14:paraId="2143F49A" w14:textId="77777777" w:rsidR="00745821" w:rsidRDefault="00152B43" w:rsidP="00AF4792">
      <w:pPr>
        <w:pStyle w:val="ECEcorps"/>
        <w:ind w:firstLine="567"/>
      </w:pPr>
      <w:r w:rsidRPr="00152B43">
        <w:rPr>
          <w:iCs/>
        </w:rPr>
        <w:t>I</w:t>
      </w:r>
      <w:r w:rsidR="00AF4792" w:rsidRPr="00152B43">
        <w:rPr>
          <w:iCs/>
        </w:rPr>
        <w:t>l se produit alors</w:t>
      </w:r>
      <w:r w:rsidR="00745821">
        <w:rPr>
          <w:iCs/>
        </w:rPr>
        <w:t xml:space="preserve"> la transformation modélisée par</w:t>
      </w:r>
      <w:r w:rsidR="00AF4792" w:rsidRPr="00152B43">
        <w:rPr>
          <w:iCs/>
        </w:rPr>
        <w:t xml:space="preserve"> la réaction</w:t>
      </w:r>
      <w:r>
        <w:rPr>
          <w:iCs/>
        </w:rPr>
        <w:t xml:space="preserve"> d’équation</w:t>
      </w:r>
      <w:r w:rsidR="00AF4792" w:rsidRPr="00152B43">
        <w:rPr>
          <w:iCs/>
        </w:rPr>
        <w:t> </w:t>
      </w:r>
      <w:r w:rsidR="00AF4792" w:rsidRPr="00152B43">
        <w:t xml:space="preserve">: </w:t>
      </w:r>
    </w:p>
    <w:p w14:paraId="382CA8B5" w14:textId="3DB69A23" w:rsidR="00AF4792" w:rsidRPr="00152B43" w:rsidRDefault="00AF4792" w:rsidP="00745821">
      <w:pPr>
        <w:pStyle w:val="ECEcorps"/>
        <w:ind w:firstLine="567"/>
        <w:jc w:val="center"/>
      </w:pPr>
      <w:r w:rsidRPr="00152B43">
        <w:t>C</w:t>
      </w:r>
      <w:r w:rsidR="00714B33">
        <w:rPr>
          <w:rFonts w:ascii="Verdana" w:hAnsi="Verdana"/>
        </w:rPr>
        <w:t>ℓ</w:t>
      </w:r>
      <w:r w:rsidRPr="00152B43">
        <w:t>O</w:t>
      </w:r>
      <w:r w:rsidRPr="00152B43">
        <w:rPr>
          <w:vertAlign w:val="superscript"/>
        </w:rPr>
        <w:t>–</w:t>
      </w:r>
      <w:r w:rsidRPr="00152B43">
        <w:t xml:space="preserve"> (</w:t>
      </w:r>
      <w:proofErr w:type="spellStart"/>
      <w:r w:rsidRPr="00152B43">
        <w:t>aq</w:t>
      </w:r>
      <w:proofErr w:type="spellEnd"/>
      <w:r w:rsidRPr="00152B43">
        <w:t>) + 2 I</w:t>
      </w:r>
      <w:r w:rsidRPr="00152B43">
        <w:rPr>
          <w:vertAlign w:val="superscript"/>
        </w:rPr>
        <w:t>–</w:t>
      </w:r>
      <w:r w:rsidRPr="00152B43">
        <w:t xml:space="preserve"> (</w:t>
      </w:r>
      <w:proofErr w:type="spellStart"/>
      <w:r w:rsidRPr="00152B43">
        <w:t>aq</w:t>
      </w:r>
      <w:proofErr w:type="spellEnd"/>
      <w:r w:rsidRPr="00152B43">
        <w:t>) + H</w:t>
      </w:r>
      <w:r w:rsidRPr="00152B43">
        <w:rPr>
          <w:vertAlign w:val="subscript"/>
        </w:rPr>
        <w:t>2</w:t>
      </w:r>
      <w:r w:rsidRPr="00152B43">
        <w:t>O (</w:t>
      </w:r>
      <w:r w:rsidR="00714B33">
        <w:rPr>
          <w:rFonts w:ascii="Verdana" w:hAnsi="Verdana"/>
        </w:rPr>
        <w:t>ℓ</w:t>
      </w:r>
      <w:r w:rsidRPr="00152B43">
        <w:t xml:space="preserve">)  </w:t>
      </w:r>
      <w:r w:rsidRPr="00152B43">
        <w:sym w:font="Symbol" w:char="F0AE"/>
      </w:r>
      <w:r w:rsidRPr="00152B43">
        <w:t xml:space="preserve">  C</w:t>
      </w:r>
      <w:r w:rsidR="00714B33">
        <w:rPr>
          <w:rFonts w:ascii="Verdana" w:hAnsi="Verdana"/>
        </w:rPr>
        <w:t>ℓ</w:t>
      </w:r>
      <w:r w:rsidRPr="00152B43">
        <w:rPr>
          <w:vertAlign w:val="superscript"/>
        </w:rPr>
        <w:t>–</w:t>
      </w:r>
      <w:r w:rsidRPr="00152B43">
        <w:t xml:space="preserve"> (</w:t>
      </w:r>
      <w:proofErr w:type="spellStart"/>
      <w:r w:rsidRPr="00152B43">
        <w:t>aq</w:t>
      </w:r>
      <w:proofErr w:type="spellEnd"/>
      <w:r w:rsidRPr="00152B43">
        <w:t>) + 2 HO</w:t>
      </w:r>
      <w:r w:rsidRPr="00152B43">
        <w:rPr>
          <w:vertAlign w:val="superscript"/>
        </w:rPr>
        <w:t>–</w:t>
      </w:r>
      <w:r w:rsidRPr="00152B43">
        <w:t xml:space="preserve"> (</w:t>
      </w:r>
      <w:proofErr w:type="spellStart"/>
      <w:r w:rsidRPr="00152B43">
        <w:t>aq</w:t>
      </w:r>
      <w:proofErr w:type="spellEnd"/>
      <w:r w:rsidRPr="00152B43">
        <w:t>) + I</w:t>
      </w:r>
      <w:r w:rsidRPr="00152B43">
        <w:rPr>
          <w:vertAlign w:val="subscript"/>
        </w:rPr>
        <w:t>2</w:t>
      </w:r>
      <w:r w:rsidRPr="00152B43">
        <w:t xml:space="preserve"> (</w:t>
      </w:r>
      <w:proofErr w:type="spellStart"/>
      <w:r w:rsidRPr="00152B43">
        <w:t>aq</w:t>
      </w:r>
      <w:proofErr w:type="spellEnd"/>
      <w:r w:rsidRPr="00152B43">
        <w:t>)</w:t>
      </w:r>
    </w:p>
    <w:p w14:paraId="2450FEAC" w14:textId="77777777" w:rsidR="00AF4792" w:rsidRDefault="00AF4792" w:rsidP="00AF4792">
      <w:pPr>
        <w:pStyle w:val="ECEcorps"/>
        <w:ind w:firstLine="207"/>
      </w:pPr>
    </w:p>
    <w:p w14:paraId="5246DAEF" w14:textId="77777777" w:rsidR="00AF4792" w:rsidRDefault="00AF4792" w:rsidP="00AF4792">
      <w:pPr>
        <w:pStyle w:val="ECEcorps"/>
        <w:numPr>
          <w:ilvl w:val="0"/>
          <w:numId w:val="11"/>
        </w:numPr>
      </w:pPr>
      <w:r>
        <w:t>E</w:t>
      </w:r>
      <w:r w:rsidRPr="00F97624">
        <w:t xml:space="preserve">n maintenant l’agitation, ajouter doucement de l’acide éthanoïque jusqu’à obtenir un </w:t>
      </w:r>
      <w:r w:rsidRPr="00714B33">
        <w:rPr>
          <w:i/>
          <w:iCs/>
        </w:rPr>
        <w:t>pH</w:t>
      </w:r>
      <w:r w:rsidRPr="00F97624">
        <w:t xml:space="preserve"> d’environ 4,5. </w:t>
      </w:r>
    </w:p>
    <w:p w14:paraId="0349E37C" w14:textId="77777777" w:rsidR="00AF4792" w:rsidRPr="00152B43" w:rsidRDefault="00AF4792" w:rsidP="00AF4792">
      <w:pPr>
        <w:pStyle w:val="ECEcorps"/>
        <w:ind w:left="567"/>
        <w:rPr>
          <w:sz w:val="8"/>
          <w:szCs w:val="8"/>
        </w:rPr>
      </w:pPr>
    </w:p>
    <w:p w14:paraId="44A8CBA9" w14:textId="77777777" w:rsidR="00AF4792" w:rsidRPr="00152B43" w:rsidRDefault="00AF4792" w:rsidP="00AF4792">
      <w:pPr>
        <w:pStyle w:val="ECEcorps"/>
        <w:ind w:left="567"/>
      </w:pPr>
      <w:r w:rsidRPr="00152B43">
        <w:rPr>
          <w:iCs/>
        </w:rPr>
        <w:t xml:space="preserve">L’abaissement du </w:t>
      </w:r>
      <w:r w:rsidRPr="00714B33">
        <w:rPr>
          <w:i/>
        </w:rPr>
        <w:t>pH</w:t>
      </w:r>
      <w:r w:rsidRPr="00152B43">
        <w:rPr>
          <w:iCs/>
        </w:rPr>
        <w:t xml:space="preserve"> permet de stabiliser le I</w:t>
      </w:r>
      <w:r w:rsidRPr="00152B43">
        <w:rPr>
          <w:iCs/>
          <w:vertAlign w:val="subscript"/>
        </w:rPr>
        <w:t>2</w:t>
      </w:r>
      <w:r w:rsidRPr="00152B43">
        <w:rPr>
          <w:iCs/>
        </w:rPr>
        <w:t xml:space="preserve"> formé.</w:t>
      </w:r>
    </w:p>
    <w:p w14:paraId="1A99F468" w14:textId="77777777" w:rsidR="00AF4792" w:rsidRPr="00F97624" w:rsidRDefault="00AF4792" w:rsidP="00AF4792">
      <w:pPr>
        <w:pStyle w:val="ECEcorps"/>
        <w:ind w:left="567"/>
      </w:pPr>
    </w:p>
    <w:p w14:paraId="1F41F461" w14:textId="51521E59" w:rsidR="00AF4792" w:rsidRDefault="00E26B5E" w:rsidP="00AF4792">
      <w:pPr>
        <w:pStyle w:val="ECEpuce1"/>
        <w:numPr>
          <w:ilvl w:val="0"/>
          <w:numId w:val="10"/>
        </w:numPr>
        <w:suppressAutoHyphens/>
        <w:ind w:left="567"/>
      </w:pPr>
      <w:r>
        <w:t>Ô</w:t>
      </w:r>
      <w:r w:rsidR="00AF4792">
        <w:t>ter la sonde du pH-mètre.</w:t>
      </w:r>
    </w:p>
    <w:p w14:paraId="4048E25D" w14:textId="77777777" w:rsidR="00AF4792" w:rsidRDefault="00AF4792" w:rsidP="00AF4792">
      <w:pPr>
        <w:pStyle w:val="ECEpuce1"/>
        <w:numPr>
          <w:ilvl w:val="0"/>
          <w:numId w:val="0"/>
        </w:numPr>
        <w:suppressAutoHyphens/>
        <w:ind w:left="567"/>
      </w:pPr>
    </w:p>
    <w:p w14:paraId="4720DB4F" w14:textId="77777777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lastRenderedPageBreak/>
        <w:t xml:space="preserve">Remplir la burette graduée avec la solution </w:t>
      </w:r>
      <w:proofErr w:type="spellStart"/>
      <w:r>
        <w:t>titrante</w:t>
      </w:r>
      <w:proofErr w:type="spellEnd"/>
      <w:r>
        <w:t xml:space="preserve"> de thiosulfate de sodium (2Na</w:t>
      </w:r>
      <w:r w:rsidRPr="00C655B3">
        <w:rPr>
          <w:vertAlign w:val="superscript"/>
        </w:rPr>
        <w:t>+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 xml:space="preserve"> + S</w:t>
      </w:r>
      <w:r w:rsidRPr="00C655B3">
        <w:rPr>
          <w:vertAlign w:val="subscript"/>
        </w:rPr>
        <w:t>2</w:t>
      </w:r>
      <w:r>
        <w:t>O</w:t>
      </w:r>
      <w:r w:rsidRPr="00C655B3">
        <w:rPr>
          <w:vertAlign w:val="subscript"/>
        </w:rPr>
        <w:t>3</w:t>
      </w:r>
      <w:r w:rsidRPr="00C655B3">
        <w:rPr>
          <w:vertAlign w:val="superscript"/>
        </w:rPr>
        <w:t>2–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>) préparée précédemment.</w:t>
      </w:r>
    </w:p>
    <w:p w14:paraId="528A3127" w14:textId="77777777" w:rsidR="00AF4792" w:rsidRDefault="00AF4792" w:rsidP="00AF4792">
      <w:pPr>
        <w:pStyle w:val="ECEpuce1"/>
        <w:numPr>
          <w:ilvl w:val="0"/>
          <w:numId w:val="0"/>
        </w:numPr>
        <w:suppressAutoHyphens/>
      </w:pPr>
    </w:p>
    <w:p w14:paraId="1A8C7BA3" w14:textId="77777777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Ajouter 4 ou 5 gouttes d’indicateur coloré.</w:t>
      </w:r>
    </w:p>
    <w:p w14:paraId="1A6FE738" w14:textId="77777777" w:rsidR="00AF4792" w:rsidRPr="00012608" w:rsidRDefault="00AF4792" w:rsidP="00AF4792">
      <w:pPr>
        <w:pStyle w:val="ECEpuce1"/>
        <w:numPr>
          <w:ilvl w:val="0"/>
          <w:numId w:val="0"/>
        </w:numPr>
        <w:suppressAutoHyphens/>
      </w:pPr>
    </w:p>
    <w:p w14:paraId="5206225D" w14:textId="6B8F6D55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 xml:space="preserve">Procéder au titrage par colorimétrie en </w:t>
      </w:r>
      <w:r w:rsidRPr="00533CE3">
        <w:t>vers</w:t>
      </w:r>
      <w:r>
        <w:t>ant</w:t>
      </w:r>
      <w:r w:rsidRPr="00533CE3">
        <w:t xml:space="preserve"> </w:t>
      </w:r>
      <w:r w:rsidR="00152B43">
        <w:t>lentement</w:t>
      </w:r>
      <w:r w:rsidRPr="00533CE3">
        <w:t xml:space="preserve"> la solution </w:t>
      </w:r>
      <w:proofErr w:type="spellStart"/>
      <w:r w:rsidRPr="00533CE3">
        <w:t>titrante</w:t>
      </w:r>
      <w:proofErr w:type="spellEnd"/>
      <w:r w:rsidRPr="00533CE3">
        <w:t xml:space="preserve"> jusqu’à décoloration</w:t>
      </w:r>
      <w:r w:rsidR="008D6D77">
        <w:t xml:space="preserve"> </w:t>
      </w:r>
      <w:r w:rsidR="008D6D77" w:rsidRPr="00533CE3">
        <w:t>complète</w:t>
      </w:r>
      <w:r w:rsidRPr="00533CE3">
        <w:t xml:space="preserve"> </w:t>
      </w:r>
      <w:bookmarkStart w:id="11" w:name="_GoBack"/>
      <w:bookmarkEnd w:id="11"/>
      <w:r w:rsidRPr="00533CE3">
        <w:t xml:space="preserve">de la solution dans le bécher. </w:t>
      </w:r>
    </w:p>
    <w:p w14:paraId="50612D84" w14:textId="77777777" w:rsidR="00AF4792" w:rsidRPr="00152B43" w:rsidRDefault="00AF4792" w:rsidP="00AF4792">
      <w:pPr>
        <w:pStyle w:val="ECEcorps"/>
        <w:ind w:left="567"/>
        <w:rPr>
          <w:color w:val="7030A0"/>
          <w:sz w:val="8"/>
          <w:szCs w:val="8"/>
        </w:rPr>
      </w:pPr>
    </w:p>
    <w:p w14:paraId="0737A4A0" w14:textId="77777777" w:rsidR="00152B43" w:rsidRDefault="00AF4792" w:rsidP="00AF4792">
      <w:pPr>
        <w:pStyle w:val="ECEcorps"/>
        <w:ind w:firstLine="567"/>
        <w:rPr>
          <w:iCs/>
        </w:rPr>
      </w:pPr>
      <w:r w:rsidRPr="00152B43">
        <w:rPr>
          <w:iCs/>
        </w:rPr>
        <w:t xml:space="preserve">La réaction support du titrage du </w:t>
      </w:r>
      <w:proofErr w:type="spellStart"/>
      <w:r w:rsidRPr="00152B43">
        <w:rPr>
          <w:iCs/>
        </w:rPr>
        <w:t>diiode</w:t>
      </w:r>
      <w:proofErr w:type="spellEnd"/>
      <w:r w:rsidRPr="00152B43">
        <w:rPr>
          <w:iCs/>
        </w:rPr>
        <w:t xml:space="preserve"> formé est : </w:t>
      </w:r>
    </w:p>
    <w:p w14:paraId="6C232DFF" w14:textId="17573276" w:rsidR="00152B43" w:rsidRPr="00152B43" w:rsidRDefault="00AF4792" w:rsidP="00AF4792">
      <w:pPr>
        <w:pStyle w:val="ECEcorps"/>
        <w:ind w:firstLine="567"/>
        <w:rPr>
          <w:color w:val="7030A0"/>
          <w:sz w:val="8"/>
          <w:szCs w:val="8"/>
        </w:rPr>
      </w:pPr>
      <w:r w:rsidRPr="00152B43">
        <w:rPr>
          <w:i/>
          <w:iCs/>
          <w:sz w:val="8"/>
          <w:szCs w:val="8"/>
        </w:rPr>
        <w:t xml:space="preserve"> </w:t>
      </w:r>
      <w:r w:rsidRPr="00152B43">
        <w:rPr>
          <w:color w:val="7030A0"/>
          <w:sz w:val="8"/>
          <w:szCs w:val="8"/>
        </w:rPr>
        <w:t xml:space="preserve">  </w:t>
      </w:r>
    </w:p>
    <w:p w14:paraId="3B1BF1BA" w14:textId="02861012" w:rsidR="00AF4792" w:rsidRPr="00F97624" w:rsidRDefault="00AF4792" w:rsidP="00152B43">
      <w:pPr>
        <w:pStyle w:val="ECEcorps"/>
        <w:ind w:firstLine="567"/>
        <w:jc w:val="center"/>
      </w:pPr>
      <w:r w:rsidRPr="00F97624">
        <w:t>I</w:t>
      </w:r>
      <w:r w:rsidRPr="00F97624">
        <w:rPr>
          <w:vertAlign w:val="subscript"/>
        </w:rPr>
        <w:t>2</w:t>
      </w:r>
      <w:r w:rsidRPr="00F97624">
        <w:t xml:space="preserve"> (</w:t>
      </w:r>
      <w:proofErr w:type="spellStart"/>
      <w:r w:rsidRPr="00F97624">
        <w:t>aq</w:t>
      </w:r>
      <w:proofErr w:type="spellEnd"/>
      <w:r w:rsidRPr="00F97624">
        <w:t>)</w:t>
      </w:r>
      <w:r>
        <w:t xml:space="preserve"> </w:t>
      </w:r>
      <w:r w:rsidRPr="00F97624">
        <w:t>+ 2 S</w:t>
      </w:r>
      <w:r w:rsidRPr="00F97624">
        <w:rPr>
          <w:vertAlign w:val="subscript"/>
        </w:rPr>
        <w:t>2</w:t>
      </w:r>
      <w:r w:rsidRPr="00F97624">
        <w:t>O</w:t>
      </w:r>
      <w:r w:rsidRPr="00F97624">
        <w:rPr>
          <w:vertAlign w:val="subscript"/>
        </w:rPr>
        <w:t>3</w:t>
      </w:r>
      <w:r w:rsidRPr="00F97624">
        <w:rPr>
          <w:vertAlign w:val="superscript"/>
        </w:rPr>
        <w:t xml:space="preserve">2– </w:t>
      </w:r>
      <w:r w:rsidRPr="00F97624">
        <w:t>(</w:t>
      </w:r>
      <w:proofErr w:type="spellStart"/>
      <w:r w:rsidRPr="00F97624">
        <w:t>aq</w:t>
      </w:r>
      <w:proofErr w:type="spellEnd"/>
      <w:r w:rsidRPr="00F97624">
        <w:t>)</w:t>
      </w:r>
      <w:r w:rsidR="00152B43">
        <w:t xml:space="preserve"> </w:t>
      </w:r>
      <w:r w:rsidRPr="00F97624">
        <w:sym w:font="Symbol" w:char="F0AE"/>
      </w:r>
      <w:r w:rsidRPr="00F97624">
        <w:t xml:space="preserve"> 2 I</w:t>
      </w:r>
      <w:r w:rsidRPr="00F97624">
        <w:rPr>
          <w:vertAlign w:val="superscript"/>
        </w:rPr>
        <w:t>–</w:t>
      </w:r>
      <w:r w:rsidRPr="00F97624">
        <w:t xml:space="preserve"> (</w:t>
      </w:r>
      <w:proofErr w:type="spellStart"/>
      <w:r w:rsidRPr="00F97624">
        <w:t>aq</w:t>
      </w:r>
      <w:proofErr w:type="spellEnd"/>
      <w:r w:rsidRPr="00F97624">
        <w:t>)</w:t>
      </w:r>
      <w:r>
        <w:t xml:space="preserve"> </w:t>
      </w:r>
      <w:r w:rsidRPr="00F97624">
        <w:t>+ S</w:t>
      </w:r>
      <w:r w:rsidRPr="00F97624">
        <w:rPr>
          <w:vertAlign w:val="subscript"/>
        </w:rPr>
        <w:t>4</w:t>
      </w:r>
      <w:r w:rsidRPr="00F97624">
        <w:t>O</w:t>
      </w:r>
      <w:r w:rsidRPr="00F97624">
        <w:rPr>
          <w:vertAlign w:val="subscript"/>
        </w:rPr>
        <w:t>6</w:t>
      </w:r>
      <w:r w:rsidRPr="00F97624">
        <w:rPr>
          <w:vertAlign w:val="superscript"/>
        </w:rPr>
        <w:t>2–</w:t>
      </w:r>
      <w:r w:rsidRPr="00F97624">
        <w:t xml:space="preserve"> (</w:t>
      </w:r>
      <w:proofErr w:type="spellStart"/>
      <w:r w:rsidRPr="00F97624">
        <w:t>aq</w:t>
      </w:r>
      <w:proofErr w:type="spellEnd"/>
      <w:r w:rsidRPr="00F97624">
        <w:t>)</w:t>
      </w:r>
    </w:p>
    <w:p w14:paraId="3A153F11" w14:textId="77777777" w:rsidR="00AF4792" w:rsidRPr="00152B43" w:rsidRDefault="00AF4792" w:rsidP="00AF4792">
      <w:pPr>
        <w:pStyle w:val="ECEpuce1"/>
        <w:numPr>
          <w:ilvl w:val="0"/>
          <w:numId w:val="0"/>
        </w:numPr>
        <w:suppressAutoHyphens/>
        <w:ind w:left="567"/>
        <w:rPr>
          <w:sz w:val="8"/>
          <w:szCs w:val="8"/>
        </w:rPr>
      </w:pPr>
    </w:p>
    <w:p w14:paraId="5C21487D" w14:textId="77777777" w:rsidR="00AF4792" w:rsidRDefault="00AF4792" w:rsidP="00152B43">
      <w:pPr>
        <w:pStyle w:val="ECEcorps"/>
        <w:ind w:firstLine="567"/>
        <w:rPr>
          <w:rFonts w:eastAsia="Arial Unicode MS"/>
        </w:rPr>
      </w:pPr>
      <w:r>
        <w:rPr>
          <w:rFonts w:eastAsia="Arial Unicode MS"/>
        </w:rPr>
        <w:t xml:space="preserve">Noter le volume obtenu à l’équivalence :  </w:t>
      </w:r>
    </w:p>
    <w:p w14:paraId="03E6D109" w14:textId="61072953" w:rsidR="00AF4792" w:rsidRPr="00E36C0E" w:rsidRDefault="00AF4792" w:rsidP="00E26B5E">
      <w:pPr>
        <w:pStyle w:val="ECEcorps"/>
        <w:ind w:left="3545" w:firstLine="709"/>
        <w:rPr>
          <w:rFonts w:eastAsia="Arial Unicode MS"/>
          <w:color w:val="FF0000"/>
        </w:rPr>
      </w:pPr>
      <w:r w:rsidRPr="00606958">
        <w:rPr>
          <w:rFonts w:eastAsia="Arial Unicode MS"/>
          <w:b/>
          <w:bCs/>
          <w:i/>
          <w:iCs/>
        </w:rPr>
        <w:t>V</w:t>
      </w:r>
      <w:r w:rsidR="00152B43">
        <w:rPr>
          <w:rFonts w:eastAsia="Arial Unicode MS"/>
          <w:b/>
          <w:bCs/>
          <w:i/>
          <w:iCs/>
          <w:vertAlign w:val="subscript"/>
        </w:rPr>
        <w:t>E</w:t>
      </w:r>
      <w:r w:rsidRPr="00606958">
        <w:rPr>
          <w:rFonts w:eastAsia="Arial Unicode MS"/>
          <w:b/>
          <w:bCs/>
          <w:i/>
          <w:iCs/>
          <w:vertAlign w:val="subscript"/>
        </w:rPr>
        <w:t xml:space="preserve"> </w:t>
      </w:r>
      <w:r w:rsidRPr="00606958">
        <w:rPr>
          <w:rFonts w:eastAsia="Arial Unicode MS"/>
          <w:b/>
          <w:bCs/>
        </w:rPr>
        <w:t>=</w:t>
      </w:r>
      <w:r>
        <w:rPr>
          <w:rFonts w:eastAsia="Arial Unicode MS"/>
        </w:rPr>
        <w:t xml:space="preserve"> …………….</w:t>
      </w:r>
    </w:p>
    <w:p w14:paraId="316671EF" w14:textId="77777777" w:rsidR="00E75182" w:rsidRDefault="00E75182" w:rsidP="00E75182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75182" w14:paraId="633EF2CD" w14:textId="77777777" w:rsidTr="003129A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487054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0A3EC6" w14:textId="77777777" w:rsidR="00E75182" w:rsidRDefault="00E75182" w:rsidP="003129A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517204E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75182" w14:paraId="3BE9B518" w14:textId="77777777" w:rsidTr="003129A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F59198" w14:textId="77777777" w:rsidR="00E75182" w:rsidRPr="00592F79" w:rsidRDefault="00E75182" w:rsidP="003129A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7DF3601" w14:textId="77777777" w:rsidR="00E75182" w:rsidRPr="0009288D" w:rsidRDefault="00E75182" w:rsidP="003129A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927B0A2" w14:textId="77777777" w:rsidR="00E75182" w:rsidRDefault="00E75182" w:rsidP="003129A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B02E37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D52DA5" w14:textId="77777777" w:rsidR="00E75182" w:rsidRDefault="00E75182" w:rsidP="00E75182">
      <w:pPr>
        <w:pStyle w:val="ECEcorps"/>
      </w:pPr>
    </w:p>
    <w:p w14:paraId="49B8E796" w14:textId="77777777" w:rsidR="00AF4792" w:rsidRDefault="00AF4792" w:rsidP="00AF4792">
      <w:pPr>
        <w:pStyle w:val="ECEcorps"/>
        <w:rPr>
          <w:rFonts w:eastAsia="Arial Unicode MS"/>
        </w:rPr>
      </w:pPr>
    </w:p>
    <w:p w14:paraId="5599446D" w14:textId="77777777" w:rsidR="00AF4792" w:rsidRPr="003C13F9" w:rsidRDefault="00AF4792" w:rsidP="00AF4792">
      <w:pPr>
        <w:pStyle w:val="ECEpartie"/>
      </w:pPr>
      <w:bookmarkStart w:id="12" w:name="_Toc31704085"/>
      <w:r>
        <w:t xml:space="preserve">Étude de la conformité de l’eau traitée </w:t>
      </w:r>
      <w:r w:rsidRPr="00B811D7">
        <w:rPr>
          <w:b w:val="0"/>
          <w:bCs/>
        </w:rPr>
        <w:t>(</w:t>
      </w:r>
      <w:r>
        <w:rPr>
          <w:b w:val="0"/>
          <w:bCs/>
        </w:rPr>
        <w:t>2</w:t>
      </w:r>
      <w:r w:rsidRPr="00B811D7">
        <w:rPr>
          <w:b w:val="0"/>
          <w:bCs/>
        </w:rPr>
        <w:t>0 minutes conseillées)</w:t>
      </w:r>
      <w:bookmarkEnd w:id="12"/>
    </w:p>
    <w:p w14:paraId="73E2E8C1" w14:textId="77777777" w:rsidR="00AF4792" w:rsidRDefault="00AF4792" w:rsidP="00AF4792">
      <w:pPr>
        <w:pStyle w:val="ECEcorps"/>
        <w:rPr>
          <w:rFonts w:eastAsia="Arial Unicode MS"/>
        </w:rPr>
      </w:pPr>
    </w:p>
    <w:p w14:paraId="6308282D" w14:textId="4E6D5BDD" w:rsidR="00AF4792" w:rsidRDefault="00AF4792" w:rsidP="00AF4792">
      <w:pPr>
        <w:pStyle w:val="ECEcorps"/>
      </w:pPr>
      <w:r>
        <w:t>À l'aide d</w:t>
      </w:r>
      <w:r w:rsidR="00E26B5E">
        <w:t>es</w:t>
      </w:r>
      <w:r>
        <w:t xml:space="preserve"> document</w:t>
      </w:r>
      <w:r w:rsidR="00E26B5E">
        <w:t>s</w:t>
      </w:r>
      <w:r w:rsidR="00152B43">
        <w:t xml:space="preserve"> mis à disposition</w:t>
      </w:r>
      <w:r>
        <w:t xml:space="preserve">, déterminer la concentration en masse </w:t>
      </w:r>
      <w:proofErr w:type="spellStart"/>
      <w:r>
        <w:rPr>
          <w:i/>
        </w:rPr>
        <w:t>C</w:t>
      </w:r>
      <w:r w:rsidRPr="00533CE3">
        <w:rPr>
          <w:i/>
          <w:vertAlign w:val="subscript"/>
        </w:rPr>
        <w:t>libre</w:t>
      </w:r>
      <w:proofErr w:type="spellEnd"/>
      <w:r>
        <w:rPr>
          <w:i/>
          <w:vertAlign w:val="subscript"/>
        </w:rPr>
        <w:t xml:space="preserve"> </w:t>
      </w:r>
      <w:r>
        <w:t>en chlore libre (HC</w:t>
      </w:r>
      <w:r w:rsidR="00714B33">
        <w:rPr>
          <w:rFonts w:ascii="Verdana" w:hAnsi="Verdana"/>
        </w:rPr>
        <w:t>ℓ</w:t>
      </w:r>
      <w:r>
        <w:t>O et C</w:t>
      </w:r>
      <w:r w:rsidR="00714B33">
        <w:rPr>
          <w:rFonts w:ascii="Verdana" w:hAnsi="Verdana"/>
        </w:rPr>
        <w:t>ℓ</w:t>
      </w:r>
      <w:r>
        <w:t>O</w:t>
      </w:r>
      <w:r w:rsidRPr="00B811D7">
        <w:rPr>
          <w:vertAlign w:val="superscript"/>
        </w:rPr>
        <w:t>–</w:t>
      </w:r>
      <w:r>
        <w:t>) dans l'eau de la piscine.</w:t>
      </w:r>
    </w:p>
    <w:p w14:paraId="4AFA2E1F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AC84B0D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0F43239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37A253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5B4076" w14:textId="77777777" w:rsidR="00AF4792" w:rsidRDefault="00AF4792" w:rsidP="00AF4792">
      <w:pPr>
        <w:pStyle w:val="ECEcorps"/>
      </w:pPr>
    </w:p>
    <w:p w14:paraId="0FFD83C2" w14:textId="77777777" w:rsidR="00AF4792" w:rsidRDefault="00AF4792" w:rsidP="00AF4792">
      <w:pPr>
        <w:pStyle w:val="ECEcorps"/>
        <w:rPr>
          <w:bCs/>
        </w:rPr>
      </w:pPr>
    </w:p>
    <w:p w14:paraId="0BB46C9E" w14:textId="05382A6D" w:rsidR="00AF4792" w:rsidRPr="003F772C" w:rsidRDefault="00AF4792" w:rsidP="00AF4792">
      <w:pPr>
        <w:pStyle w:val="ECEcorps"/>
      </w:pPr>
      <w:r>
        <w:rPr>
          <w:bCs/>
        </w:rPr>
        <w:t xml:space="preserve">En utilisant les résultats expérimentaux et les documents mis à disposition, </w:t>
      </w:r>
      <w:r w:rsidRPr="003F772C">
        <w:t xml:space="preserve">déterminer la concentration en masse </w:t>
      </w:r>
      <w:proofErr w:type="spellStart"/>
      <w:r w:rsidRPr="003F772C">
        <w:rPr>
          <w:i/>
        </w:rPr>
        <w:t>C</w:t>
      </w:r>
      <w:r w:rsidRPr="003F772C">
        <w:rPr>
          <w:i/>
          <w:vertAlign w:val="subscript"/>
        </w:rPr>
        <w:t>actif</w:t>
      </w:r>
      <w:proofErr w:type="spellEnd"/>
      <w:r w:rsidRPr="003F772C">
        <w:t xml:space="preserve"> en chlore actif (HC</w:t>
      </w:r>
      <w:r w:rsidR="00714B33">
        <w:rPr>
          <w:rFonts w:ascii="Verdana" w:hAnsi="Verdana"/>
        </w:rPr>
        <w:t>ℓ</w:t>
      </w:r>
      <w:r w:rsidRPr="003F772C">
        <w:t>O) et conclure quant à la conformité de cette eau de piscine.</w:t>
      </w:r>
    </w:p>
    <w:p w14:paraId="23B79349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9A1F9A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7BB26BF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1CA3206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4EDD257" w14:textId="77777777" w:rsidR="00AF4792" w:rsidRDefault="00AF4792" w:rsidP="00AF4792">
      <w:pPr>
        <w:pStyle w:val="ECErponse"/>
        <w:rPr>
          <w:bCs w:val="0"/>
        </w:rPr>
      </w:pPr>
    </w:p>
    <w:p w14:paraId="12AB3C5C" w14:textId="0FA925D0" w:rsidR="00AF4792" w:rsidRDefault="00AF4792" w:rsidP="00152B43">
      <w:pPr>
        <w:pStyle w:val="ECErponse"/>
        <w:spacing w:before="0"/>
        <w:rPr>
          <w:bCs w:val="0"/>
        </w:rPr>
      </w:pPr>
      <w:r>
        <w:rPr>
          <w:bCs w:val="0"/>
        </w:rPr>
        <w:t xml:space="preserve">Le traitement mis en œuvre </w:t>
      </w:r>
      <w:r w:rsidRPr="00911C3A">
        <w:rPr>
          <w:bCs w:val="0"/>
        </w:rPr>
        <w:t>permet le maintien de cette quantité de chlore actif dans le bassin si</w:t>
      </w:r>
      <w:r>
        <w:rPr>
          <w:bCs w:val="0"/>
        </w:rPr>
        <w:t xml:space="preserve">, </w:t>
      </w:r>
      <w:r w:rsidRPr="00911C3A">
        <w:rPr>
          <w:bCs w:val="0"/>
        </w:rPr>
        <w:t>notamment</w:t>
      </w:r>
      <w:r>
        <w:rPr>
          <w:bCs w:val="0"/>
        </w:rPr>
        <w:t xml:space="preserve">, </w:t>
      </w:r>
      <w:r w:rsidRPr="00911C3A">
        <w:rPr>
          <w:bCs w:val="0"/>
        </w:rPr>
        <w:t>la concentration en sel dans l’eau est satisfaisante.</w:t>
      </w:r>
    </w:p>
    <w:p w14:paraId="671C4339" w14:textId="77777777" w:rsidR="00152B43" w:rsidRDefault="00152B43" w:rsidP="00152B43">
      <w:pPr>
        <w:pStyle w:val="ECErponse"/>
        <w:spacing w:before="0"/>
        <w:rPr>
          <w:bCs w:val="0"/>
        </w:rPr>
      </w:pPr>
    </w:p>
    <w:p w14:paraId="3992B5A0" w14:textId="0162C661" w:rsidR="00AF4792" w:rsidRDefault="00AF4792" w:rsidP="00152B43">
      <w:pPr>
        <w:pStyle w:val="ECErponse"/>
        <w:spacing w:before="0"/>
        <w:rPr>
          <w:bCs w:val="0"/>
        </w:rPr>
      </w:pPr>
      <w:r>
        <w:rPr>
          <w:bCs w:val="0"/>
        </w:rPr>
        <w:t>Les propriétaires d’une piscine</w:t>
      </w:r>
      <w:r w:rsidRPr="00911C3A">
        <w:rPr>
          <w:bCs w:val="0"/>
        </w:rPr>
        <w:t xml:space="preserve"> </w:t>
      </w:r>
      <w:r>
        <w:rPr>
          <w:bCs w:val="0"/>
        </w:rPr>
        <w:t>ont installé</w:t>
      </w:r>
      <w:r w:rsidRPr="00911C3A">
        <w:rPr>
          <w:bCs w:val="0"/>
        </w:rPr>
        <w:t xml:space="preserve"> </w:t>
      </w:r>
      <w:r>
        <w:rPr>
          <w:bCs w:val="0"/>
        </w:rPr>
        <w:t>ce dispositif</w:t>
      </w:r>
      <w:r w:rsidRPr="00911C3A">
        <w:rPr>
          <w:bCs w:val="0"/>
        </w:rPr>
        <w:t xml:space="preserve"> </w:t>
      </w:r>
      <w:r>
        <w:rPr>
          <w:bCs w:val="0"/>
        </w:rPr>
        <w:t>de traitement de l’eau</w:t>
      </w:r>
      <w:r w:rsidRPr="00911C3A">
        <w:rPr>
          <w:bCs w:val="0"/>
        </w:rPr>
        <w:t xml:space="preserve"> pour l’entretien de leur piscine</w:t>
      </w:r>
      <w:r>
        <w:rPr>
          <w:bCs w:val="0"/>
        </w:rPr>
        <w:t xml:space="preserve"> découverte.</w:t>
      </w:r>
      <w:r w:rsidR="00152B43">
        <w:rPr>
          <w:bCs w:val="0"/>
        </w:rPr>
        <w:t xml:space="preserve"> </w:t>
      </w:r>
      <w:r w:rsidRPr="003D0CC5">
        <w:rPr>
          <w:bCs w:val="0"/>
        </w:rPr>
        <w:t>Que doivent-ils faire en cas de fortes pluies </w:t>
      </w:r>
      <w:r>
        <w:rPr>
          <w:bCs w:val="0"/>
        </w:rPr>
        <w:t xml:space="preserve">pour assurer le bon entretien de leur eau de piscine </w:t>
      </w:r>
      <w:r w:rsidRPr="003D0CC5">
        <w:rPr>
          <w:bCs w:val="0"/>
        </w:rPr>
        <w:t>?</w:t>
      </w:r>
    </w:p>
    <w:p w14:paraId="4C4E872D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BA4B132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837C63" w14:textId="77777777" w:rsidR="00AF4792" w:rsidRDefault="00AF4792" w:rsidP="00AF4792">
      <w:pPr>
        <w:pStyle w:val="ECEcorps"/>
        <w:rPr>
          <w:b/>
        </w:rPr>
      </w:pPr>
    </w:p>
    <w:p w14:paraId="294818A2" w14:textId="45AE0B68" w:rsidR="005A6352" w:rsidRPr="009A66F1" w:rsidRDefault="00AF4792" w:rsidP="009A66F1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  <w:r w:rsidR="001209F3">
        <w:rPr>
          <w:b/>
        </w:rPr>
        <w:t>.</w:t>
      </w:r>
    </w:p>
    <w:sectPr w:rsidR="005A6352" w:rsidRPr="009A66F1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CEF8AA" w14:textId="77777777" w:rsidR="00117217" w:rsidRDefault="00117217" w:rsidP="0008058B">
      <w:r>
        <w:separator/>
      </w:r>
    </w:p>
  </w:endnote>
  <w:endnote w:type="continuationSeparator" w:id="0">
    <w:p w14:paraId="38061DBD" w14:textId="77777777" w:rsidR="00117217" w:rsidRDefault="0011721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CD2EAE" w14:textId="77777777" w:rsidR="00075CA7" w:rsidRDefault="00075CA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96BD09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D6D77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8D6D77">
      <w:fldChar w:fldCharType="begin"/>
    </w:r>
    <w:r w:rsidR="008D6D77">
      <w:instrText xml:space="preserve"> NUMPAGES  </w:instrText>
    </w:r>
    <w:r w:rsidR="008D6D77">
      <w:fldChar w:fldCharType="separate"/>
    </w:r>
    <w:r w:rsidR="008D6D77">
      <w:rPr>
        <w:noProof/>
      </w:rPr>
      <w:t>4</w:t>
    </w:r>
    <w:r w:rsidR="008D6D7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A273D" w14:textId="77777777" w:rsidR="00075CA7" w:rsidRDefault="00075C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0668C0" w14:textId="77777777" w:rsidR="00117217" w:rsidRDefault="00117217" w:rsidP="0008058B">
      <w:r>
        <w:separator/>
      </w:r>
    </w:p>
  </w:footnote>
  <w:footnote w:type="continuationSeparator" w:id="0">
    <w:p w14:paraId="621406E9" w14:textId="77777777" w:rsidR="00117217" w:rsidRDefault="0011721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3547FF" w14:textId="77777777" w:rsidR="00075CA7" w:rsidRDefault="00075CA7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E33D16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D750A">
      <w:rPr>
        <w:b/>
        <w:sz w:val="24"/>
        <w:szCs w:val="24"/>
      </w:rPr>
      <w:t>UNE PISCINE BIEN ENTRETENUE</w:t>
    </w:r>
    <w:r w:rsidR="008C67BF">
      <w:rPr>
        <w:b/>
        <w:sz w:val="24"/>
        <w:szCs w:val="24"/>
      </w:rPr>
      <w:t> ?</w:t>
    </w:r>
    <w:r>
      <w:tab/>
      <w:t>Session</w:t>
    </w:r>
  </w:p>
  <w:p w14:paraId="62928406" w14:textId="59A6273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E75182">
      <w:tab/>
    </w:r>
    <w:r w:rsidR="00FB140A">
      <w:tab/>
      <w:t>202</w:t>
    </w:r>
    <w:r w:rsidR="00075CA7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1CBE0" w14:textId="77777777" w:rsidR="00075CA7" w:rsidRDefault="00075CA7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712D23"/>
    <w:multiLevelType w:val="multilevel"/>
    <w:tmpl w:val="C07259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064003E"/>
    <w:multiLevelType w:val="hybridMultilevel"/>
    <w:tmpl w:val="68CEFE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988CCF12"/>
    <w:lvl w:ilvl="0" w:tplc="99A4B67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0D70A2A"/>
    <w:multiLevelType w:val="multilevel"/>
    <w:tmpl w:val="4B543B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74AF1D49"/>
    <w:multiLevelType w:val="multilevel"/>
    <w:tmpl w:val="A54E5342"/>
    <w:lvl w:ilvl="0">
      <w:start w:val="1"/>
      <w:numFmt w:val="bullet"/>
      <w:lvlText w:val=""/>
      <w:lvlJc w:val="left"/>
      <w:pPr>
        <w:ind w:left="567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567"/>
        </w:tabs>
        <w:ind w:left="5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2727"/>
        </w:tabs>
        <w:ind w:left="27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47"/>
        </w:tabs>
        <w:ind w:left="34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67"/>
        </w:tabs>
        <w:ind w:left="4167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4887"/>
        </w:tabs>
        <w:ind w:left="48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607"/>
        </w:tabs>
        <w:ind w:left="5607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FB9389E"/>
    <w:multiLevelType w:val="multilevel"/>
    <w:tmpl w:val="A54E534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10"/>
  </w:num>
  <w:num w:numId="11">
    <w:abstractNumId w:val="9"/>
  </w:num>
  <w:num w:numId="12">
    <w:abstractNumId w:val="6"/>
  </w:num>
  <w:num w:numId="13">
    <w:abstractNumId w:val="1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75CA7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661"/>
    <w:rsid w:val="000E6CD3"/>
    <w:rsid w:val="000F09CE"/>
    <w:rsid w:val="000F2199"/>
    <w:rsid w:val="000F4F58"/>
    <w:rsid w:val="000F5562"/>
    <w:rsid w:val="00117217"/>
    <w:rsid w:val="00117BB9"/>
    <w:rsid w:val="001209F3"/>
    <w:rsid w:val="001227DD"/>
    <w:rsid w:val="00127337"/>
    <w:rsid w:val="0013056C"/>
    <w:rsid w:val="00136091"/>
    <w:rsid w:val="00152B43"/>
    <w:rsid w:val="00154171"/>
    <w:rsid w:val="00154704"/>
    <w:rsid w:val="0016304D"/>
    <w:rsid w:val="001771BB"/>
    <w:rsid w:val="00180BB9"/>
    <w:rsid w:val="00184590"/>
    <w:rsid w:val="00185C9A"/>
    <w:rsid w:val="001946FD"/>
    <w:rsid w:val="00194A94"/>
    <w:rsid w:val="00195444"/>
    <w:rsid w:val="001976DA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379B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E0B"/>
    <w:rsid w:val="00366A24"/>
    <w:rsid w:val="003671DC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5959"/>
    <w:rsid w:val="003B15C1"/>
    <w:rsid w:val="003B41FF"/>
    <w:rsid w:val="003C0A55"/>
    <w:rsid w:val="003C13F9"/>
    <w:rsid w:val="003C6A7A"/>
    <w:rsid w:val="003D2DB2"/>
    <w:rsid w:val="003D3745"/>
    <w:rsid w:val="003F5DFB"/>
    <w:rsid w:val="00400882"/>
    <w:rsid w:val="004143AF"/>
    <w:rsid w:val="00430881"/>
    <w:rsid w:val="004314C1"/>
    <w:rsid w:val="004454BA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57B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E6CB5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1DCB"/>
    <w:rsid w:val="00693925"/>
    <w:rsid w:val="006A0F26"/>
    <w:rsid w:val="006A1119"/>
    <w:rsid w:val="006A4982"/>
    <w:rsid w:val="006C3642"/>
    <w:rsid w:val="006E0A09"/>
    <w:rsid w:val="006E4A76"/>
    <w:rsid w:val="006E61FC"/>
    <w:rsid w:val="006F3571"/>
    <w:rsid w:val="00700B7B"/>
    <w:rsid w:val="00703EF9"/>
    <w:rsid w:val="007146B9"/>
    <w:rsid w:val="00714B33"/>
    <w:rsid w:val="007171FB"/>
    <w:rsid w:val="007248BF"/>
    <w:rsid w:val="00724A84"/>
    <w:rsid w:val="00736B78"/>
    <w:rsid w:val="00741025"/>
    <w:rsid w:val="00745821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35CC2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C67BF"/>
    <w:rsid w:val="008D2329"/>
    <w:rsid w:val="008D5BC6"/>
    <w:rsid w:val="008D5E1C"/>
    <w:rsid w:val="008D5E24"/>
    <w:rsid w:val="008D6D77"/>
    <w:rsid w:val="008D750A"/>
    <w:rsid w:val="008E0208"/>
    <w:rsid w:val="008E35D8"/>
    <w:rsid w:val="008E58B1"/>
    <w:rsid w:val="008E5F74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A66F1"/>
    <w:rsid w:val="009B3241"/>
    <w:rsid w:val="009C268C"/>
    <w:rsid w:val="009D5DFA"/>
    <w:rsid w:val="009E008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0F5D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AF4792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7F61"/>
    <w:rsid w:val="00BB5D1A"/>
    <w:rsid w:val="00BD2046"/>
    <w:rsid w:val="00BD462F"/>
    <w:rsid w:val="00BE2432"/>
    <w:rsid w:val="00BF194C"/>
    <w:rsid w:val="00BF1AD8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4741"/>
    <w:rsid w:val="00C467EB"/>
    <w:rsid w:val="00C550C6"/>
    <w:rsid w:val="00C60133"/>
    <w:rsid w:val="00C60969"/>
    <w:rsid w:val="00C60BE5"/>
    <w:rsid w:val="00C623E7"/>
    <w:rsid w:val="00C74BFD"/>
    <w:rsid w:val="00C85CE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53040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2ADC"/>
    <w:rsid w:val="00E137F8"/>
    <w:rsid w:val="00E14BA5"/>
    <w:rsid w:val="00E170B4"/>
    <w:rsid w:val="00E21464"/>
    <w:rsid w:val="00E2460E"/>
    <w:rsid w:val="00E26870"/>
    <w:rsid w:val="00E26B5E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5182"/>
    <w:rsid w:val="00E81F3D"/>
    <w:rsid w:val="00E820EA"/>
    <w:rsid w:val="00E85DDA"/>
    <w:rsid w:val="00E961C1"/>
    <w:rsid w:val="00EC4179"/>
    <w:rsid w:val="00ED2131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67983"/>
    <w:rsid w:val="00F879D2"/>
    <w:rsid w:val="00F94261"/>
    <w:rsid w:val="00FB140A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45A8B7C4-3195-4BCB-8997-75FDCA27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uiPriority w:val="99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En-tteCar">
    <w:name w:val="En-tête Car"/>
    <w:basedOn w:val="Policepardfaut"/>
    <w:link w:val="En-tte"/>
    <w:uiPriority w:val="99"/>
    <w:rsid w:val="008D750A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CD22C6-544B-4540-A241-517425B99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44</TotalTime>
  <Pages>4</Pages>
  <Words>1313</Words>
  <Characters>7391</Characters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2020-06-23T14:02:00Z</dcterms:created>
  <dcterms:modified xsi:type="dcterms:W3CDTF">2024-12-17T15:52:00Z</dcterms:modified>
</cp:coreProperties>
</file>