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Hlk178065903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484CCA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2B802949" w14:textId="15C01E19" w:rsidR="00A57E74" w:rsidRDefault="00A57E74" w:rsidP="00A57E74">
      <w:pPr>
        <w:suppressAutoHyphens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lang w:eastAsia="ar-SA"/>
        </w:rPr>
        <w:t xml:space="preserve">La 5,5’-diphénylhydantoïne, aussi appelée </w:t>
      </w:r>
      <w:proofErr w:type="spellStart"/>
      <w:r w:rsidRPr="002D1DFD">
        <w:rPr>
          <w:rFonts w:asciiTheme="minorBidi" w:eastAsia="Verdana" w:hAnsiTheme="minorBidi" w:cstheme="minorBidi"/>
          <w:lang w:eastAsia="ar-SA"/>
        </w:rPr>
        <w:t>phénantoïne</w:t>
      </w:r>
      <w:proofErr w:type="spellEnd"/>
      <w:r w:rsidRPr="002D1DFD">
        <w:rPr>
          <w:rFonts w:asciiTheme="minorBidi" w:eastAsia="Verdana" w:hAnsiTheme="minorBidi" w:cstheme="minorBidi"/>
          <w:lang w:eastAsia="ar-SA"/>
        </w:rPr>
        <w:t>, est notamment connue pour être utilisée pour le traitement de l’épilepsie. Elle peut être synthétisée en trois étapes à partir du benzaldéhyde selon le schéma suivant :</w:t>
      </w:r>
    </w:p>
    <w:p w14:paraId="64BD5D80" w14:textId="77777777" w:rsidR="00191F30" w:rsidRPr="002D1DFD" w:rsidRDefault="00191F30" w:rsidP="00A57E74">
      <w:pPr>
        <w:suppressAutoHyphens/>
        <w:rPr>
          <w:rFonts w:asciiTheme="minorBidi" w:eastAsia="Verdana" w:hAnsiTheme="minorBidi" w:cstheme="minorBidi"/>
          <w:lang w:eastAsia="ar-SA"/>
        </w:rPr>
      </w:pPr>
    </w:p>
    <w:p w14:paraId="3ABE31C6" w14:textId="33926508" w:rsidR="00A57E74" w:rsidRPr="002D1DFD" w:rsidRDefault="00A57E74" w:rsidP="00A57E74">
      <w:pPr>
        <w:suppressAutoHyphens/>
        <w:jc w:val="center"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noProof/>
        </w:rPr>
        <w:drawing>
          <wp:inline distT="0" distB="0" distL="0" distR="0" wp14:anchorId="123AABC4" wp14:editId="6D3A0804">
            <wp:extent cx="6479540" cy="934085"/>
            <wp:effectExtent l="0" t="0" r="0" b="0"/>
            <wp:docPr id="12161082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082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F03FC" w14:textId="77777777" w:rsidR="00A57E74" w:rsidRPr="002D1DFD" w:rsidRDefault="00A57E74" w:rsidP="00142FAA">
      <w:pPr>
        <w:suppressAutoHyphens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lang w:eastAsia="ar-SA"/>
        </w:rPr>
        <w:t xml:space="preserve">    </w:t>
      </w:r>
    </w:p>
    <w:p w14:paraId="52C945D5" w14:textId="108BF241" w:rsidR="00A57E74" w:rsidRPr="002D1DFD" w:rsidRDefault="00A57E74" w:rsidP="00142FAA">
      <w:pPr>
        <w:suppressAutoHyphens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lang w:eastAsia="ar-SA"/>
        </w:rPr>
        <w:t xml:space="preserve">Benzaldéhyde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    </w:t>
      </w:r>
      <w:proofErr w:type="spellStart"/>
      <w:r w:rsidRPr="002D1DFD">
        <w:rPr>
          <w:rFonts w:asciiTheme="minorBidi" w:eastAsia="Verdana" w:hAnsiTheme="minorBidi" w:cstheme="minorBidi"/>
          <w:lang w:eastAsia="ar-SA"/>
        </w:rPr>
        <w:t>Benzoïne</w:t>
      </w:r>
      <w:proofErr w:type="spellEnd"/>
      <w:r w:rsidRPr="002D1DFD">
        <w:rPr>
          <w:rFonts w:asciiTheme="minorBidi" w:eastAsia="Verdana" w:hAnsiTheme="minorBidi" w:cstheme="minorBidi"/>
          <w:lang w:eastAsia="ar-SA"/>
        </w:rPr>
        <w:t xml:space="preserve">  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               </w:t>
      </w:r>
      <w:proofErr w:type="spellStart"/>
      <w:r w:rsidRPr="002D1DFD">
        <w:rPr>
          <w:rFonts w:asciiTheme="minorBidi" w:eastAsia="Verdana" w:hAnsiTheme="minorBidi" w:cstheme="minorBidi"/>
          <w:lang w:eastAsia="ar-SA"/>
        </w:rPr>
        <w:t>Benzile</w:t>
      </w:r>
      <w:proofErr w:type="spellEnd"/>
      <w:r w:rsidRPr="002D1DFD">
        <w:rPr>
          <w:rFonts w:asciiTheme="minorBidi" w:eastAsia="Verdana" w:hAnsiTheme="minorBidi" w:cstheme="minorBidi"/>
          <w:lang w:eastAsia="ar-SA"/>
        </w:rPr>
        <w:t xml:space="preserve"> 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</w:t>
      </w:r>
      <w:proofErr w:type="spellStart"/>
      <w:r w:rsidRPr="002D1DFD">
        <w:rPr>
          <w:rFonts w:asciiTheme="minorBidi" w:eastAsia="Verdana" w:hAnsiTheme="minorBidi" w:cstheme="minorBidi"/>
          <w:lang w:eastAsia="ar-SA"/>
        </w:rPr>
        <w:t>Phénantoïne</w:t>
      </w:r>
      <w:proofErr w:type="spellEnd"/>
    </w:p>
    <w:p w14:paraId="0A39A890" w14:textId="77777777" w:rsidR="00A57E74" w:rsidRPr="002D1DFD" w:rsidRDefault="00A57E74" w:rsidP="007D4A68">
      <w:pPr>
        <w:pStyle w:val="ECEcorps"/>
        <w:rPr>
          <w:rFonts w:asciiTheme="minorBidi" w:hAnsiTheme="minorBidi" w:cstheme="minorBidi"/>
        </w:rPr>
      </w:pPr>
    </w:p>
    <w:p w14:paraId="22209ECC" w14:textId="27F7F610" w:rsidR="008D04C4" w:rsidRPr="002D1DFD" w:rsidRDefault="00A57E74" w:rsidP="007D4A68">
      <w:pPr>
        <w:pStyle w:val="ECEcorps"/>
        <w:rPr>
          <w:rFonts w:asciiTheme="minorBidi" w:hAnsiTheme="minorBidi" w:cstheme="minorBidi"/>
        </w:rPr>
      </w:pPr>
      <w:r w:rsidRPr="002D1DFD">
        <w:rPr>
          <w:rFonts w:asciiTheme="minorBidi" w:hAnsiTheme="minorBidi" w:cstheme="minorBidi"/>
        </w:rPr>
        <w:t xml:space="preserve">On s’intéresse dans ce sujet </w:t>
      </w:r>
      <w:r w:rsidR="002D45F1">
        <w:rPr>
          <w:rFonts w:asciiTheme="minorBidi" w:hAnsiTheme="minorBidi" w:cstheme="minorBidi"/>
        </w:rPr>
        <w:t>à l’étape de transformation</w:t>
      </w:r>
      <w:r w:rsidRPr="002D1DFD">
        <w:rPr>
          <w:rFonts w:asciiTheme="minorBidi" w:hAnsiTheme="minorBidi" w:cstheme="minorBidi"/>
        </w:rPr>
        <w:t xml:space="preserve"> de la </w:t>
      </w:r>
      <w:proofErr w:type="spellStart"/>
      <w:r w:rsidRPr="002D1DFD">
        <w:rPr>
          <w:rFonts w:asciiTheme="minorBidi" w:hAnsiTheme="minorBidi" w:cstheme="minorBidi"/>
        </w:rPr>
        <w:t>benzoïne</w:t>
      </w:r>
      <w:proofErr w:type="spellEnd"/>
      <w:r w:rsidRPr="002D1DFD">
        <w:rPr>
          <w:rFonts w:asciiTheme="minorBidi" w:hAnsiTheme="minorBidi" w:cstheme="minorBidi"/>
        </w:rPr>
        <w:t xml:space="preserve"> </w:t>
      </w:r>
      <w:r w:rsidR="002D45F1">
        <w:rPr>
          <w:rFonts w:asciiTheme="minorBidi" w:hAnsiTheme="minorBidi" w:cstheme="minorBidi"/>
        </w:rPr>
        <w:t>en</w:t>
      </w:r>
      <w:r w:rsidRPr="002D1DFD">
        <w:rPr>
          <w:rFonts w:asciiTheme="minorBidi" w:hAnsiTheme="minorBidi" w:cstheme="minorBidi"/>
        </w:rPr>
        <w:t xml:space="preserve"> </w:t>
      </w:r>
      <w:proofErr w:type="spellStart"/>
      <w:r w:rsidRPr="002D1DFD">
        <w:rPr>
          <w:rFonts w:asciiTheme="minorBidi" w:hAnsiTheme="minorBidi" w:cstheme="minorBidi"/>
        </w:rPr>
        <w:t>benzile</w:t>
      </w:r>
      <w:proofErr w:type="spellEnd"/>
      <w:r w:rsidRPr="002D1DFD">
        <w:rPr>
          <w:rFonts w:asciiTheme="minorBidi" w:hAnsiTheme="minorBidi" w:cstheme="minorBidi"/>
        </w:rPr>
        <w:t>.</w:t>
      </w:r>
    </w:p>
    <w:p w14:paraId="0B1B0560" w14:textId="77777777" w:rsidR="008D04C4" w:rsidRDefault="008D04C4" w:rsidP="007D4A68">
      <w:pPr>
        <w:pStyle w:val="ECEcorps"/>
      </w:pPr>
    </w:p>
    <w:p w14:paraId="61959CEA" w14:textId="77777777" w:rsidR="008D04C4" w:rsidRDefault="008D04C4" w:rsidP="007D4A68">
      <w:pPr>
        <w:pStyle w:val="ECEcorps"/>
      </w:pPr>
    </w:p>
    <w:p w14:paraId="28E564F5" w14:textId="77777777" w:rsidR="008D04C4" w:rsidRDefault="008D04C4" w:rsidP="007D4A68">
      <w:pPr>
        <w:pStyle w:val="ECEcorps"/>
      </w:pPr>
    </w:p>
    <w:p w14:paraId="351D0299" w14:textId="6714DBFD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</w:t>
      </w:r>
      <w:r w:rsidR="00142FAA">
        <w:rPr>
          <w:b/>
          <w:i/>
          <w:sz w:val="24"/>
        </w:rPr>
        <w:t xml:space="preserve">e </w:t>
      </w:r>
      <w:proofErr w:type="spellStart"/>
      <w:r w:rsidR="00142FAA">
        <w:rPr>
          <w:b/>
          <w:i/>
          <w:sz w:val="24"/>
        </w:rPr>
        <w:t>benzile</w:t>
      </w:r>
      <w:proofErr w:type="spellEnd"/>
      <w:r w:rsidR="000E1ACE">
        <w:rPr>
          <w:b/>
          <w:i/>
          <w:sz w:val="24"/>
        </w:rPr>
        <w:t xml:space="preserve"> et d’estimer l</w:t>
      </w:r>
      <w:r w:rsidR="002D45F1">
        <w:rPr>
          <w:b/>
          <w:i/>
          <w:sz w:val="24"/>
        </w:rPr>
        <w:t>a durée</w:t>
      </w:r>
      <w:r w:rsidR="000E1ACE">
        <w:rPr>
          <w:b/>
          <w:i/>
          <w:sz w:val="24"/>
        </w:rPr>
        <w:t xml:space="preserve"> d</w:t>
      </w:r>
      <w:r w:rsidR="002D45F1">
        <w:rPr>
          <w:b/>
          <w:i/>
          <w:sz w:val="24"/>
        </w:rPr>
        <w:t>u</w:t>
      </w:r>
      <w:r w:rsidR="000E1ACE">
        <w:rPr>
          <w:b/>
          <w:i/>
          <w:sz w:val="24"/>
        </w:rPr>
        <w:t xml:space="preserve"> reflux nécessaire à cette synthèse.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AC148A3" w14:textId="17ADDFCF" w:rsidR="00D31437" w:rsidRDefault="00D31437" w:rsidP="00E26870">
      <w:pPr>
        <w:pStyle w:val="ECEcorps"/>
        <w:rPr>
          <w:b/>
          <w:sz w:val="24"/>
          <w:szCs w:val="24"/>
          <w:u w:val="single"/>
        </w:rPr>
      </w:pPr>
    </w:p>
    <w:p w14:paraId="3F3D9908" w14:textId="024D8B25" w:rsidR="00D31437" w:rsidRDefault="00D31437" w:rsidP="00E26870">
      <w:pPr>
        <w:pStyle w:val="ECEcorps"/>
        <w:rPr>
          <w:b/>
          <w:sz w:val="24"/>
          <w:szCs w:val="24"/>
          <w:u w:val="single"/>
        </w:rPr>
      </w:pPr>
    </w:p>
    <w:p w14:paraId="3973252E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17B10C1B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313A479F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0F8AFB09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3E050DB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A1B6F56" w14:textId="73F43FC8" w:rsidR="00FF7563" w:rsidRPr="00CD58F0" w:rsidRDefault="00FF7563" w:rsidP="003A114B">
      <w:pPr>
        <w:pStyle w:val="ECEtitre"/>
        <w:rPr>
          <w:sz w:val="24"/>
          <w:szCs w:val="24"/>
        </w:rPr>
      </w:pPr>
    </w:p>
    <w:p w14:paraId="5326817A" w14:textId="1F70946B" w:rsidR="003A114B" w:rsidRDefault="004819EB" w:rsidP="003A114B">
      <w:pPr>
        <w:pStyle w:val="ECEtitre"/>
        <w:rPr>
          <w:sz w:val="24"/>
          <w:szCs w:val="24"/>
          <w:u w:val="none"/>
        </w:rPr>
      </w:pPr>
      <w:r>
        <w:rPr>
          <w:noProof/>
        </w:rPr>
        <w:object w:dxaOrig="1440" w:dyaOrig="1440" w14:anchorId="50FC18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345.3pt;margin-top:59.3pt;width:164.95pt;height:168.6pt;z-index:251697152;mso-wrap-edited:f;mso-width-percent:0;mso-height-percent:0;mso-position-horizontal-relative:margin;mso-position-vertical-relative:margin;mso-width-percent:0;mso-height-percent:0">
            <v:imagedata r:id="rId9" o:title=""/>
            <w10:wrap type="square" anchorx="margin" anchory="margin"/>
          </v:shape>
          <o:OLEObject Type="Embed" ProgID="Paint.Picture" ShapeID="_x0000_s2050" DrawAspect="Content" ObjectID="_1798353604" r:id="rId10"/>
        </w:object>
      </w:r>
      <w:r w:rsidR="007D4A68" w:rsidRPr="00CD58F0">
        <w:rPr>
          <w:sz w:val="24"/>
          <w:szCs w:val="24"/>
        </w:rPr>
        <w:t>Protocole de la synthèse</w:t>
      </w:r>
      <w:r w:rsidR="00CD58F0" w:rsidRPr="00CD58F0">
        <w:rPr>
          <w:sz w:val="24"/>
          <w:szCs w:val="24"/>
        </w:rPr>
        <w:t xml:space="preserve"> </w:t>
      </w:r>
      <w:r w:rsidR="00A57E74">
        <w:rPr>
          <w:sz w:val="24"/>
          <w:szCs w:val="24"/>
        </w:rPr>
        <w:t xml:space="preserve">du </w:t>
      </w:r>
      <w:proofErr w:type="spellStart"/>
      <w:r w:rsidR="00A57E74">
        <w:rPr>
          <w:sz w:val="24"/>
          <w:szCs w:val="24"/>
        </w:rPr>
        <w:t>benzile</w:t>
      </w:r>
      <w:proofErr w:type="spellEnd"/>
    </w:p>
    <w:p w14:paraId="74E96F66" w14:textId="472F88C0" w:rsidR="000C5B40" w:rsidRDefault="000C5B40" w:rsidP="000C5B40">
      <w:pPr>
        <w:pStyle w:val="ECEcorps"/>
      </w:pPr>
    </w:p>
    <w:p w14:paraId="143485E4" w14:textId="2612AD0E" w:rsidR="000C5B40" w:rsidRDefault="000C5B40" w:rsidP="00191F30">
      <w:pPr>
        <w:pStyle w:val="ECEcorps"/>
        <w:spacing w:line="240" w:lineRule="auto"/>
      </w:pPr>
      <w:r>
        <w:t xml:space="preserve">- Dans un ballon </w:t>
      </w:r>
      <w:proofErr w:type="spellStart"/>
      <w:r>
        <w:t>bicol</w:t>
      </w:r>
      <w:proofErr w:type="spellEnd"/>
      <w:r>
        <w:t xml:space="preserve"> de 250 </w:t>
      </w:r>
      <w:proofErr w:type="spellStart"/>
      <w:r>
        <w:t>mL</w:t>
      </w:r>
      <w:proofErr w:type="spellEnd"/>
      <w:r>
        <w:t xml:space="preserve">, introduire une olive aimantée (ou quelques grains de pierres ponces), puis : </w:t>
      </w:r>
    </w:p>
    <w:p w14:paraId="556FE4FB" w14:textId="77777777" w:rsidR="00191F30" w:rsidRDefault="00191F30" w:rsidP="00191F30">
      <w:pPr>
        <w:pStyle w:val="ECEcorps"/>
        <w:spacing w:line="240" w:lineRule="auto"/>
      </w:pPr>
    </w:p>
    <w:p w14:paraId="553B0A1F" w14:textId="54620053" w:rsidR="00C43AFB" w:rsidRDefault="00C43AFB" w:rsidP="00191F30">
      <w:pPr>
        <w:pStyle w:val="ECEcorps"/>
        <w:numPr>
          <w:ilvl w:val="0"/>
          <w:numId w:val="10"/>
        </w:numPr>
        <w:spacing w:line="240" w:lineRule="auto"/>
        <w:ind w:left="714" w:hanging="357"/>
      </w:pPr>
      <w:r>
        <w:t xml:space="preserve">3,80 g d’acétate de cuivre </w:t>
      </w:r>
      <w:proofErr w:type="spellStart"/>
      <w:r>
        <w:t>monohydraté</w:t>
      </w:r>
      <w:proofErr w:type="spellEnd"/>
      <w:r>
        <w:t xml:space="preserve"> (</w:t>
      </w:r>
      <w:proofErr w:type="spellStart"/>
      <w:r w:rsidRPr="004057B8">
        <w:rPr>
          <w:b/>
          <w:bCs/>
        </w:rPr>
        <w:t>prépesé</w:t>
      </w:r>
      <w:proofErr w:type="spellEnd"/>
      <w:r w:rsidR="004819EB">
        <w:rPr>
          <w:b/>
          <w:bCs/>
        </w:rPr>
        <w:t xml:space="preserve"> dans le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bicol</w:t>
      </w:r>
      <w:proofErr w:type="spellEnd"/>
      <w:r>
        <w:t>) ;</w:t>
      </w:r>
    </w:p>
    <w:p w14:paraId="4F04CF0F" w14:textId="04250333" w:rsidR="000C5B40" w:rsidRDefault="000C5B40" w:rsidP="00C43AFB">
      <w:pPr>
        <w:pStyle w:val="ECEcorps"/>
        <w:numPr>
          <w:ilvl w:val="0"/>
          <w:numId w:val="10"/>
        </w:numPr>
        <w:spacing w:line="240" w:lineRule="auto"/>
        <w:ind w:left="714" w:hanging="357"/>
      </w:pPr>
      <w:r>
        <w:rPr>
          <w:rFonts w:asciiTheme="minorBidi" w:hAnsiTheme="minorBidi" w:cstheme="minorBidi"/>
        </w:rPr>
        <w:t>2,00</w:t>
      </w:r>
      <w:r w:rsidRPr="008D04C4">
        <w:rPr>
          <w:rFonts w:asciiTheme="minorBidi" w:hAnsiTheme="minorBidi" w:cstheme="minorBidi"/>
        </w:rPr>
        <w:t xml:space="preserve"> g de</w:t>
      </w:r>
      <w:r>
        <w:rPr>
          <w:rFonts w:asciiTheme="minorBidi" w:hAnsiTheme="minorBidi" w:cstheme="minorBidi"/>
          <w:szCs w:val="22"/>
        </w:rPr>
        <w:t xml:space="preserve"> </w:t>
      </w:r>
      <w:proofErr w:type="spellStart"/>
      <w:r>
        <w:rPr>
          <w:rFonts w:asciiTheme="minorBidi" w:hAnsiTheme="minorBidi" w:cstheme="minorBidi"/>
          <w:szCs w:val="22"/>
        </w:rPr>
        <w:t>benzoïne</w:t>
      </w:r>
      <w:proofErr w:type="spellEnd"/>
      <w:r>
        <w:rPr>
          <w:rFonts w:asciiTheme="minorBidi" w:hAnsiTheme="minorBidi" w:cstheme="minorBidi"/>
          <w:szCs w:val="22"/>
        </w:rPr>
        <w:t xml:space="preserve"> </w:t>
      </w:r>
      <w:r>
        <w:t xml:space="preserve">; </w:t>
      </w:r>
    </w:p>
    <w:p w14:paraId="06884E17" w14:textId="77777777" w:rsidR="000C5B40" w:rsidRDefault="000C5B40" w:rsidP="00191F30">
      <w:pPr>
        <w:pStyle w:val="ECEcorps"/>
        <w:numPr>
          <w:ilvl w:val="0"/>
          <w:numId w:val="10"/>
        </w:numPr>
        <w:spacing w:line="240" w:lineRule="auto"/>
        <w:ind w:left="714" w:hanging="357"/>
      </w:pPr>
      <w:proofErr w:type="gramStart"/>
      <w:r>
        <w:t>le</w:t>
      </w:r>
      <w:proofErr w:type="gramEnd"/>
      <w:r>
        <w:t xml:space="preserve"> contenu du flacon d’acide éthanoïque </w:t>
      </w:r>
      <w:r w:rsidRPr="00F42F7C">
        <w:t>à 25%</w:t>
      </w:r>
      <w:r>
        <w:t xml:space="preserve"> ;</w:t>
      </w:r>
    </w:p>
    <w:p w14:paraId="42B07D1C" w14:textId="77777777" w:rsidR="00191F30" w:rsidRDefault="00191F30" w:rsidP="00191F30">
      <w:pPr>
        <w:pStyle w:val="ECEcorps"/>
        <w:spacing w:line="240" w:lineRule="auto"/>
        <w:ind w:left="714"/>
      </w:pPr>
    </w:p>
    <w:p w14:paraId="36288174" w14:textId="77777777" w:rsidR="000C5B40" w:rsidRDefault="000C5B40" w:rsidP="00191F30">
      <w:pPr>
        <w:pStyle w:val="ECEcorps"/>
        <w:spacing w:line="240" w:lineRule="auto"/>
      </w:pPr>
      <w:r>
        <w:t xml:space="preserve">- Boucher l’ouverture latérale du ballon </w:t>
      </w:r>
      <w:proofErr w:type="spellStart"/>
      <w:r>
        <w:t>bicol</w:t>
      </w:r>
      <w:proofErr w:type="spellEnd"/>
      <w:r>
        <w:t> ;</w:t>
      </w:r>
    </w:p>
    <w:p w14:paraId="521C2C65" w14:textId="77777777" w:rsidR="00191F30" w:rsidRDefault="00191F30" w:rsidP="00191F30">
      <w:pPr>
        <w:pStyle w:val="ECEcorps"/>
        <w:spacing w:line="240" w:lineRule="auto"/>
      </w:pPr>
    </w:p>
    <w:p w14:paraId="4AFB025A" w14:textId="77777777" w:rsidR="000C5B40" w:rsidRDefault="000C5B40" w:rsidP="00191F30">
      <w:pPr>
        <w:pStyle w:val="ECEcorps"/>
        <w:spacing w:line="240" w:lineRule="auto"/>
      </w:pPr>
      <w:r>
        <w:t>- Ouvrir le robinet pour assurer une circulation d’eau dans le réfrigérant à boules ;</w:t>
      </w:r>
    </w:p>
    <w:p w14:paraId="34C705A6" w14:textId="77777777" w:rsidR="00191F30" w:rsidRDefault="00191F30" w:rsidP="00191F30">
      <w:pPr>
        <w:pStyle w:val="ECEcorps"/>
        <w:spacing w:line="240" w:lineRule="auto"/>
      </w:pPr>
    </w:p>
    <w:p w14:paraId="1A960DEA" w14:textId="77777777" w:rsidR="000C5B40" w:rsidRDefault="000C5B40" w:rsidP="00191F30">
      <w:pPr>
        <w:pStyle w:val="ECEcorps"/>
        <w:spacing w:line="240" w:lineRule="auto"/>
      </w:pPr>
      <w:r>
        <w:t>- Porter le mélange à reflux ;</w:t>
      </w:r>
    </w:p>
    <w:p w14:paraId="28547EC6" w14:textId="77777777" w:rsidR="00191F30" w:rsidRDefault="00191F30" w:rsidP="00191F30">
      <w:pPr>
        <w:pStyle w:val="ECEcorps"/>
        <w:spacing w:line="240" w:lineRule="auto"/>
      </w:pPr>
    </w:p>
    <w:p w14:paraId="09A08DF9" w14:textId="42B51B71" w:rsidR="000C5B40" w:rsidRDefault="000C5B40" w:rsidP="00191F30">
      <w:pPr>
        <w:pStyle w:val="ECEcorps"/>
        <w:spacing w:line="240" w:lineRule="auto"/>
      </w:pPr>
      <w:r>
        <w:t>- Une fois le reflux</w:t>
      </w:r>
      <w:r w:rsidR="004819EB">
        <w:t xml:space="preserve"> atteint</w:t>
      </w:r>
      <w:r>
        <w:t xml:space="preserve">, attendre 5 minutes puis placer le ballon </w:t>
      </w:r>
      <w:r w:rsidRPr="00B272BF">
        <w:rPr>
          <w:b/>
          <w:bCs/>
          <w:u w:val="single"/>
        </w:rPr>
        <w:t>très rapidement</w:t>
      </w:r>
      <w:r w:rsidRPr="00E37BAD">
        <w:t xml:space="preserve"> </w:t>
      </w:r>
      <w:r>
        <w:t xml:space="preserve">dans un bain d’eau glacée. </w:t>
      </w:r>
    </w:p>
    <w:p w14:paraId="32F420F5" w14:textId="77777777" w:rsidR="000C5B40" w:rsidRDefault="000C5B40" w:rsidP="000C5B40">
      <w:pPr>
        <w:pStyle w:val="ECEcorps"/>
      </w:pPr>
    </w:p>
    <w:p w14:paraId="0B2868E8" w14:textId="77777777" w:rsidR="00191F30" w:rsidRPr="000C5B40" w:rsidRDefault="00191F30" w:rsidP="000C5B40">
      <w:pPr>
        <w:pStyle w:val="ECEcorps"/>
      </w:pPr>
    </w:p>
    <w:p w14:paraId="7EC59528" w14:textId="70E8DDE5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Données </w:t>
      </w:r>
      <w:r w:rsidR="00C43AFB">
        <w:rPr>
          <w:sz w:val="24"/>
          <w:szCs w:val="24"/>
        </w:rPr>
        <w:t>de sécurité</w:t>
      </w:r>
    </w:p>
    <w:p w14:paraId="78F93B28" w14:textId="77777777" w:rsidR="00191F30" w:rsidRPr="00191F30" w:rsidRDefault="00191F30" w:rsidP="00191F30">
      <w:pPr>
        <w:pStyle w:val="ECEcorps"/>
      </w:pPr>
    </w:p>
    <w:tbl>
      <w:tblPr>
        <w:tblStyle w:val="Grilledutableau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2545"/>
        <w:gridCol w:w="1227"/>
        <w:gridCol w:w="1384"/>
        <w:gridCol w:w="1244"/>
        <w:gridCol w:w="1223"/>
        <w:gridCol w:w="1373"/>
        <w:gridCol w:w="1198"/>
      </w:tblGrid>
      <w:tr w:rsidR="00D848F5" w:rsidRPr="00F56932" w14:paraId="69A80D9C" w14:textId="29E27450" w:rsidTr="00D848F5"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3DCCC80A" w14:textId="77777777" w:rsidR="00437CD2" w:rsidRPr="00D848F5" w:rsidRDefault="00437CD2">
            <w:pPr>
              <w:jc w:val="center"/>
              <w:rPr>
                <w:b/>
                <w:bCs/>
              </w:rPr>
            </w:pPr>
            <w:r w:rsidRPr="00D848F5">
              <w:rPr>
                <w:b/>
                <w:bCs/>
              </w:rPr>
              <w:t>Nom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7423079D" w14:textId="7F12EA58" w:rsidR="00437CD2" w:rsidRPr="00D848F5" w:rsidRDefault="00437CD2">
            <w:pPr>
              <w:jc w:val="center"/>
            </w:pPr>
            <w:proofErr w:type="spellStart"/>
            <w:r w:rsidRPr="00D848F5">
              <w:t>Benzoïne</w:t>
            </w:r>
            <w:proofErr w:type="spellEnd"/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7EE80605" w14:textId="4E5CE862" w:rsidR="00437CD2" w:rsidRPr="00D848F5" w:rsidRDefault="00437CD2">
            <w:pPr>
              <w:jc w:val="center"/>
            </w:pPr>
            <w:r w:rsidRPr="00D848F5">
              <w:t>Acétate de cuivre monohydraté</w:t>
            </w:r>
          </w:p>
        </w:tc>
        <w:tc>
          <w:tcPr>
            <w:tcW w:w="1244" w:type="dxa"/>
            <w:shd w:val="clear" w:color="auto" w:fill="D9D9D9" w:themeFill="background1" w:themeFillShade="D9"/>
            <w:vAlign w:val="center"/>
          </w:tcPr>
          <w:p w14:paraId="50B12559" w14:textId="77777777" w:rsidR="00437CD2" w:rsidRPr="00D848F5" w:rsidRDefault="00437CD2" w:rsidP="00A57E74">
            <w:pPr>
              <w:jc w:val="center"/>
            </w:pPr>
            <w:r w:rsidRPr="00D848F5">
              <w:t>Acide éthanoïque</w:t>
            </w:r>
          </w:p>
          <w:p w14:paraId="263BF4EA" w14:textId="4EADE084" w:rsidR="00D848F5" w:rsidRPr="00D848F5" w:rsidRDefault="00D848F5" w:rsidP="00A57E74">
            <w:pPr>
              <w:jc w:val="center"/>
            </w:pPr>
            <w:r w:rsidRPr="00D848F5">
              <w:t>à 25 %</w:t>
            </w:r>
          </w:p>
        </w:tc>
        <w:tc>
          <w:tcPr>
            <w:tcW w:w="1223" w:type="dxa"/>
            <w:shd w:val="clear" w:color="auto" w:fill="D9D9D9" w:themeFill="background1" w:themeFillShade="D9"/>
            <w:vAlign w:val="center"/>
          </w:tcPr>
          <w:p w14:paraId="652F7BAA" w14:textId="68A33627" w:rsidR="00437CD2" w:rsidRPr="00D848F5" w:rsidRDefault="00437CD2">
            <w:pPr>
              <w:jc w:val="center"/>
            </w:pPr>
            <w:proofErr w:type="spellStart"/>
            <w:r w:rsidRPr="00D848F5">
              <w:t>Benzile</w:t>
            </w:r>
            <w:proofErr w:type="spellEnd"/>
          </w:p>
        </w:tc>
        <w:tc>
          <w:tcPr>
            <w:tcW w:w="1373" w:type="dxa"/>
            <w:shd w:val="clear" w:color="auto" w:fill="D9D9D9" w:themeFill="background1" w:themeFillShade="D9"/>
          </w:tcPr>
          <w:p w14:paraId="4BC37446" w14:textId="77777777" w:rsidR="00437CD2" w:rsidRPr="00D848F5" w:rsidRDefault="00437CD2">
            <w:pPr>
              <w:jc w:val="center"/>
            </w:pPr>
          </w:p>
          <w:p w14:paraId="5A605D49" w14:textId="6B689205" w:rsidR="00437CD2" w:rsidRPr="00D848F5" w:rsidRDefault="00437CD2">
            <w:pPr>
              <w:jc w:val="center"/>
            </w:pPr>
            <w:r w:rsidRPr="00D848F5">
              <w:t>Cyclohexane</w:t>
            </w:r>
          </w:p>
        </w:tc>
        <w:tc>
          <w:tcPr>
            <w:tcW w:w="1198" w:type="dxa"/>
            <w:shd w:val="clear" w:color="auto" w:fill="D9D9D9" w:themeFill="background1" w:themeFillShade="D9"/>
          </w:tcPr>
          <w:p w14:paraId="6E1B0E76" w14:textId="77777777" w:rsidR="00437CD2" w:rsidRPr="00D848F5" w:rsidRDefault="00437CD2">
            <w:pPr>
              <w:jc w:val="center"/>
            </w:pPr>
          </w:p>
          <w:p w14:paraId="6F94D86F" w14:textId="4792865B" w:rsidR="00437CD2" w:rsidRPr="00D848F5" w:rsidRDefault="00437CD2">
            <w:pPr>
              <w:jc w:val="center"/>
            </w:pPr>
            <w:r w:rsidRPr="00D848F5">
              <w:t>Acétone</w:t>
            </w:r>
          </w:p>
        </w:tc>
      </w:tr>
      <w:tr w:rsidR="00437CD2" w:rsidRPr="00A459A4" w14:paraId="57B3C04E" w14:textId="3C3FFD15" w:rsidTr="00191F30">
        <w:trPr>
          <w:trHeight w:val="927"/>
        </w:trPr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6F1F063E" w14:textId="192D0C27" w:rsidR="00437CD2" w:rsidRPr="00D848F5" w:rsidRDefault="00437CD2" w:rsidP="00D848F5">
            <w:pPr>
              <w:jc w:val="center"/>
              <w:rPr>
                <w:b/>
              </w:rPr>
            </w:pPr>
          </w:p>
          <w:p w14:paraId="143F59EF" w14:textId="0A030717" w:rsidR="00437CD2" w:rsidRPr="00D848F5" w:rsidRDefault="00437CD2" w:rsidP="00D848F5">
            <w:pPr>
              <w:jc w:val="center"/>
              <w:rPr>
                <w:b/>
              </w:rPr>
            </w:pPr>
          </w:p>
          <w:p w14:paraId="5D69DE65" w14:textId="77777777" w:rsidR="00437CD2" w:rsidRPr="00D848F5" w:rsidRDefault="00437CD2" w:rsidP="00D848F5">
            <w:pPr>
              <w:jc w:val="center"/>
              <w:rPr>
                <w:b/>
              </w:rPr>
            </w:pPr>
            <w:r w:rsidRPr="00D848F5">
              <w:rPr>
                <w:b/>
              </w:rPr>
              <w:t>Formules</w:t>
            </w:r>
          </w:p>
          <w:p w14:paraId="3F8523E5" w14:textId="77777777" w:rsidR="00437CD2" w:rsidRPr="00D848F5" w:rsidRDefault="00437CD2" w:rsidP="00191F30">
            <w:pPr>
              <w:rPr>
                <w:b/>
              </w:rPr>
            </w:pPr>
          </w:p>
        </w:tc>
        <w:tc>
          <w:tcPr>
            <w:tcW w:w="1227" w:type="dxa"/>
            <w:vAlign w:val="center"/>
          </w:tcPr>
          <w:p w14:paraId="4505E6A7" w14:textId="1AEBE82A" w:rsidR="00437CD2" w:rsidRPr="00F42F7C" w:rsidRDefault="00437CD2" w:rsidP="00F958DE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 w:rsidRPr="00F42F7C">
              <w:rPr>
                <w:rFonts w:asciiTheme="minorBidi" w:hAnsiTheme="minorBidi" w:cstheme="minorBidi"/>
                <w:bCs/>
              </w:rPr>
              <w:t>C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14</w:t>
            </w:r>
            <w:r w:rsidRPr="00F42F7C">
              <w:rPr>
                <w:rFonts w:asciiTheme="minorBidi" w:hAnsiTheme="minorBidi" w:cstheme="minorBidi"/>
                <w:bCs/>
              </w:rPr>
              <w:t>H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12</w:t>
            </w:r>
            <w:r w:rsidRPr="00F42F7C">
              <w:rPr>
                <w:rFonts w:asciiTheme="minorBidi" w:hAnsiTheme="minorBidi" w:cstheme="minorBidi"/>
                <w:bCs/>
              </w:rPr>
              <w:t>O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2</w:t>
            </w:r>
          </w:p>
        </w:tc>
        <w:tc>
          <w:tcPr>
            <w:tcW w:w="1384" w:type="dxa"/>
            <w:vAlign w:val="center"/>
          </w:tcPr>
          <w:p w14:paraId="0E6E7302" w14:textId="27F85D29" w:rsidR="00437CD2" w:rsidRPr="00F42F7C" w:rsidRDefault="00437CD2" w:rsidP="00A82AA5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 w:rsidRPr="00F42F7C">
              <w:rPr>
                <w:rFonts w:asciiTheme="minorBidi" w:hAnsiTheme="minorBidi" w:cstheme="minorBidi"/>
              </w:rPr>
              <w:t>C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H</w:t>
            </w:r>
            <w:r w:rsidRPr="00F42F7C">
              <w:rPr>
                <w:rFonts w:asciiTheme="minorBidi" w:hAnsiTheme="minorBidi" w:cstheme="minorBidi"/>
                <w:vertAlign w:val="subscript"/>
              </w:rPr>
              <w:t>6</w:t>
            </w:r>
            <w:r w:rsidRPr="00F42F7C">
              <w:rPr>
                <w:rFonts w:asciiTheme="minorBidi" w:hAnsiTheme="minorBidi" w:cstheme="minorBidi"/>
              </w:rPr>
              <w:t>CuO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, H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  <w:r w:rsidRPr="00F42F7C">
              <w:rPr>
                <w:rFonts w:asciiTheme="minorBidi" w:hAnsiTheme="minorBidi" w:cstheme="minorBidi"/>
              </w:rPr>
              <w:t>O</w:t>
            </w:r>
          </w:p>
        </w:tc>
        <w:tc>
          <w:tcPr>
            <w:tcW w:w="1244" w:type="dxa"/>
            <w:vAlign w:val="center"/>
          </w:tcPr>
          <w:p w14:paraId="3E3EBB24" w14:textId="03D67C70" w:rsidR="00437CD2" w:rsidRPr="00F42F7C" w:rsidRDefault="00437CD2">
            <w:pPr>
              <w:jc w:val="center"/>
              <w:rPr>
                <w:rFonts w:asciiTheme="minorBidi" w:hAnsiTheme="minorBidi" w:cstheme="minorBidi"/>
              </w:rPr>
            </w:pPr>
            <w:r w:rsidRPr="00F42F7C">
              <w:rPr>
                <w:rFonts w:asciiTheme="minorBidi" w:hAnsiTheme="minorBidi" w:cstheme="minorBidi"/>
              </w:rPr>
              <w:t>C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  <w:r w:rsidRPr="00F42F7C">
              <w:rPr>
                <w:rFonts w:asciiTheme="minorBidi" w:hAnsiTheme="minorBidi" w:cstheme="minorBidi"/>
              </w:rPr>
              <w:t>H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O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</w:p>
        </w:tc>
        <w:tc>
          <w:tcPr>
            <w:tcW w:w="1223" w:type="dxa"/>
            <w:vAlign w:val="center"/>
          </w:tcPr>
          <w:p w14:paraId="079E1C63" w14:textId="26D98D79" w:rsidR="00437CD2" w:rsidRPr="00F42F7C" w:rsidRDefault="00437CD2">
            <w:pPr>
              <w:jc w:val="center"/>
              <w:rPr>
                <w:rFonts w:asciiTheme="minorBidi" w:hAnsiTheme="minorBidi" w:cstheme="minorBidi"/>
                <w:vertAlign w:val="subscript"/>
              </w:rPr>
            </w:pPr>
            <w:r w:rsidRPr="00F42F7C">
              <w:rPr>
                <w:rFonts w:asciiTheme="minorBidi" w:hAnsiTheme="minorBidi" w:cstheme="minorBidi"/>
                <w:bCs/>
              </w:rPr>
              <w:t>C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14</w:t>
            </w:r>
            <w:r w:rsidRPr="00F42F7C">
              <w:rPr>
                <w:rFonts w:asciiTheme="minorBidi" w:hAnsiTheme="minorBidi" w:cstheme="minorBidi"/>
                <w:bCs/>
              </w:rPr>
              <w:t>H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10</w:t>
            </w:r>
            <w:r w:rsidRPr="00F42F7C">
              <w:rPr>
                <w:rFonts w:asciiTheme="minorBidi" w:hAnsiTheme="minorBidi" w:cstheme="minorBidi"/>
                <w:bCs/>
              </w:rPr>
              <w:t>O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2</w:t>
            </w:r>
          </w:p>
        </w:tc>
        <w:tc>
          <w:tcPr>
            <w:tcW w:w="1373" w:type="dxa"/>
            <w:vAlign w:val="center"/>
          </w:tcPr>
          <w:p w14:paraId="7B3A7D7E" w14:textId="48CA435C" w:rsidR="00437CD2" w:rsidRPr="00191F30" w:rsidRDefault="00437CD2" w:rsidP="00191F30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>
              <w:rPr>
                <w:rFonts w:asciiTheme="minorBidi" w:hAnsiTheme="minorBidi" w:cstheme="minorBidi"/>
                <w:bCs/>
              </w:rPr>
              <w:t>C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6</w:t>
            </w:r>
            <w:r>
              <w:rPr>
                <w:rFonts w:asciiTheme="minorBidi" w:hAnsiTheme="minorBidi" w:cstheme="minorBidi"/>
                <w:bCs/>
              </w:rPr>
              <w:t>H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12</w:t>
            </w:r>
          </w:p>
        </w:tc>
        <w:tc>
          <w:tcPr>
            <w:tcW w:w="1198" w:type="dxa"/>
            <w:vAlign w:val="center"/>
          </w:tcPr>
          <w:p w14:paraId="7DDCD1B0" w14:textId="5DEE7C4B" w:rsidR="00437CD2" w:rsidRPr="00437CD2" w:rsidRDefault="00437CD2" w:rsidP="00191F30">
            <w:pPr>
              <w:jc w:val="center"/>
              <w:rPr>
                <w:rFonts w:asciiTheme="minorBidi" w:hAnsiTheme="minorBidi" w:cstheme="minorBidi"/>
                <w:bCs/>
              </w:rPr>
            </w:pPr>
            <w:r>
              <w:rPr>
                <w:rFonts w:asciiTheme="minorBidi" w:hAnsiTheme="minorBidi" w:cstheme="minorBidi"/>
                <w:bCs/>
              </w:rPr>
              <w:t>C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3</w:t>
            </w:r>
            <w:r>
              <w:rPr>
                <w:rFonts w:asciiTheme="minorBidi" w:hAnsiTheme="minorBidi" w:cstheme="minorBidi"/>
                <w:bCs/>
              </w:rPr>
              <w:t>H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6</w:t>
            </w:r>
            <w:r>
              <w:rPr>
                <w:rFonts w:asciiTheme="minorBidi" w:hAnsiTheme="minorBidi" w:cstheme="minorBidi"/>
                <w:bCs/>
              </w:rPr>
              <w:t>O</w:t>
            </w:r>
          </w:p>
        </w:tc>
      </w:tr>
      <w:tr w:rsidR="00437CD2" w14:paraId="622B6728" w14:textId="1B653C95" w:rsidTr="00D848F5">
        <w:trPr>
          <w:trHeight w:val="113"/>
        </w:trPr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77008B73" w14:textId="77777777" w:rsidR="00D848F5" w:rsidRPr="00D848F5" w:rsidRDefault="00D848F5" w:rsidP="00D848F5">
            <w:pPr>
              <w:jc w:val="center"/>
              <w:rPr>
                <w:b/>
              </w:rPr>
            </w:pPr>
          </w:p>
          <w:p w14:paraId="7AF97800" w14:textId="77777777" w:rsidR="00D848F5" w:rsidRPr="00D848F5" w:rsidRDefault="00D848F5" w:rsidP="00D848F5">
            <w:pPr>
              <w:jc w:val="center"/>
              <w:rPr>
                <w:b/>
              </w:rPr>
            </w:pPr>
          </w:p>
          <w:p w14:paraId="25E54EF9" w14:textId="6AF2AD91" w:rsidR="00437CD2" w:rsidRPr="00D848F5" w:rsidRDefault="00437CD2" w:rsidP="00D848F5">
            <w:pPr>
              <w:jc w:val="center"/>
              <w:rPr>
                <w:b/>
              </w:rPr>
            </w:pPr>
            <w:r w:rsidRPr="00D848F5">
              <w:rPr>
                <w:b/>
              </w:rPr>
              <w:t>Pictogrammes de sécurité</w:t>
            </w:r>
          </w:p>
          <w:p w14:paraId="5D392529" w14:textId="77777777" w:rsidR="00437CD2" w:rsidRDefault="00437CD2" w:rsidP="00191F30">
            <w:pPr>
              <w:rPr>
                <w:b/>
              </w:rPr>
            </w:pPr>
          </w:p>
          <w:p w14:paraId="28CC7C36" w14:textId="77777777" w:rsidR="00191F30" w:rsidRPr="00D848F5" w:rsidRDefault="00191F30" w:rsidP="00191F30">
            <w:pPr>
              <w:rPr>
                <w:b/>
              </w:rPr>
            </w:pPr>
          </w:p>
        </w:tc>
        <w:tc>
          <w:tcPr>
            <w:tcW w:w="1227" w:type="dxa"/>
            <w:vAlign w:val="center"/>
          </w:tcPr>
          <w:p w14:paraId="47C5E375" w14:textId="18080966" w:rsidR="00437CD2" w:rsidRDefault="00437CD2">
            <w:pPr>
              <w:jc w:val="center"/>
              <w:rPr>
                <w:bCs/>
              </w:rPr>
            </w:pPr>
          </w:p>
          <w:p w14:paraId="5F6040E8" w14:textId="77777777" w:rsidR="00437CD2" w:rsidRDefault="00437CD2" w:rsidP="00AE34F9">
            <w:pPr>
              <w:rPr>
                <w:bCs/>
              </w:rPr>
            </w:pPr>
          </w:p>
          <w:p w14:paraId="431C2976" w14:textId="183B4F28" w:rsidR="00437CD2" w:rsidRDefault="00AE34F9">
            <w:pPr>
              <w:jc w:val="center"/>
              <w:rPr>
                <w:bCs/>
              </w:rPr>
            </w:pPr>
            <w:r>
              <w:rPr>
                <w:bCs/>
              </w:rPr>
              <w:t>/</w:t>
            </w:r>
          </w:p>
          <w:p w14:paraId="0DB3D00E" w14:textId="77777777" w:rsidR="00437CD2" w:rsidRDefault="00437CD2" w:rsidP="00191F30">
            <w:pPr>
              <w:rPr>
                <w:bCs/>
              </w:rPr>
            </w:pPr>
          </w:p>
        </w:tc>
        <w:tc>
          <w:tcPr>
            <w:tcW w:w="1384" w:type="dxa"/>
            <w:vAlign w:val="center"/>
          </w:tcPr>
          <w:p w14:paraId="464166AD" w14:textId="66590093" w:rsidR="00437CD2" w:rsidRDefault="00437CD2">
            <w:pPr>
              <w:jc w:val="center"/>
              <w:rPr>
                <w:bCs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0768" behindDoc="0" locked="0" layoutInCell="1" allowOverlap="1" wp14:anchorId="7F7804AE" wp14:editId="0F43F9FB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285750</wp:posOffset>
                  </wp:positionV>
                  <wp:extent cx="330200" cy="323215"/>
                  <wp:effectExtent l="0" t="0" r="0" b="63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9744" behindDoc="0" locked="0" layoutInCell="1" allowOverlap="1" wp14:anchorId="1ED74B34" wp14:editId="04D234E5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-81915</wp:posOffset>
                  </wp:positionV>
                  <wp:extent cx="324485" cy="330200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8720" behindDoc="0" locked="0" layoutInCell="1" allowOverlap="1" wp14:anchorId="3A0F223B" wp14:editId="0A9B59D7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-90170</wp:posOffset>
                  </wp:positionV>
                  <wp:extent cx="349885" cy="34417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8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D51A3B" wp14:editId="7F4B662A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-27940</wp:posOffset>
                      </wp:positionV>
                      <wp:extent cx="576580" cy="459740"/>
                      <wp:effectExtent l="0" t="0" r="0" b="1905"/>
                      <wp:wrapNone/>
                      <wp:docPr id="6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76580" cy="459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4E84CD" w14:textId="0C820659" w:rsidR="00437CD2" w:rsidRDefault="00437CD2" w:rsidP="00B017D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1AD51A3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9" o:spid="_x0000_s1026" type="#_x0000_t202" style="position:absolute;left:0;text-align:left;margin-left:15.1pt;margin-top:-2.2pt;width:45.4pt;height:3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" stroked="f">
                      <v:path arrowok="t"/>
                      <v:textbox>
                        <w:txbxContent>
                          <w:p w14:paraId="024E84CD" w14:textId="0C820659" w:rsidR="00437CD2" w:rsidRDefault="00437CD2" w:rsidP="00B017D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44" w:type="dxa"/>
            <w:vAlign w:val="center"/>
          </w:tcPr>
          <w:p w14:paraId="560CE086" w14:textId="2680866B" w:rsidR="00437CD2" w:rsidRDefault="00D848F5">
            <w:pPr>
              <w:jc w:val="center"/>
              <w:rPr>
                <w:noProof/>
                <w:lang w:eastAsia="en-US"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5104" behindDoc="0" locked="0" layoutInCell="1" allowOverlap="1" wp14:anchorId="156C9384" wp14:editId="6EEF5BAB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97790</wp:posOffset>
                  </wp:positionV>
                  <wp:extent cx="349885" cy="344170"/>
                  <wp:effectExtent l="0" t="0" r="0" b="0"/>
                  <wp:wrapNone/>
                  <wp:docPr id="2143683795" name="Image 2143683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8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70E612D" w14:textId="6F79961B" w:rsidR="00437CD2" w:rsidRDefault="00437CD2">
            <w:pPr>
              <w:jc w:val="center"/>
              <w:rPr>
                <w:noProof/>
                <w:lang w:eastAsia="en-US"/>
              </w:rPr>
            </w:pPr>
          </w:p>
          <w:p w14:paraId="0DB2D5CA" w14:textId="31E1C41B" w:rsidR="00437CD2" w:rsidRDefault="00437CD2">
            <w:pPr>
              <w:jc w:val="center"/>
              <w:rPr>
                <w:noProof/>
                <w:lang w:eastAsia="en-US"/>
              </w:rPr>
            </w:pPr>
          </w:p>
          <w:p w14:paraId="20C06314" w14:textId="77777777" w:rsidR="00437CD2" w:rsidRDefault="00437CD2">
            <w:pPr>
              <w:jc w:val="center"/>
              <w:rPr>
                <w:noProof/>
                <w:lang w:eastAsia="en-US"/>
              </w:rPr>
            </w:pPr>
          </w:p>
        </w:tc>
        <w:tc>
          <w:tcPr>
            <w:tcW w:w="1223" w:type="dxa"/>
            <w:vAlign w:val="center"/>
          </w:tcPr>
          <w:p w14:paraId="0FA5AEB1" w14:textId="21172581" w:rsidR="00437CD2" w:rsidRDefault="00437CD2">
            <w:pPr>
              <w:jc w:val="center"/>
              <w:rPr>
                <w:noProof/>
                <w:lang w:eastAsia="en-US"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2816" behindDoc="0" locked="0" layoutInCell="1" allowOverlap="1" wp14:anchorId="10068016" wp14:editId="3DD9BBEB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-85090</wp:posOffset>
                  </wp:positionV>
                  <wp:extent cx="324485" cy="330200"/>
                  <wp:effectExtent l="0" t="0" r="0" b="0"/>
                  <wp:wrapNone/>
                  <wp:docPr id="363756614" name="Image 363756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73" w:type="dxa"/>
          </w:tcPr>
          <w:p w14:paraId="6103A5C7" w14:textId="44A7056A" w:rsidR="00437CD2" w:rsidRDefault="00D848F5">
            <w:pPr>
              <w:jc w:val="center"/>
              <w:rPr>
                <w:noProof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9984" behindDoc="0" locked="0" layoutInCell="1" allowOverlap="1" wp14:anchorId="1A1DDA5A" wp14:editId="41984EDA">
                  <wp:simplePos x="0" y="0"/>
                  <wp:positionH relativeFrom="column">
                    <wp:posOffset>389927</wp:posOffset>
                  </wp:positionH>
                  <wp:positionV relativeFrom="paragraph">
                    <wp:posOffset>57785</wp:posOffset>
                  </wp:positionV>
                  <wp:extent cx="358760" cy="343494"/>
                  <wp:effectExtent l="0" t="0" r="3810" b="0"/>
                  <wp:wrapNone/>
                  <wp:docPr id="208498111" name="Image 208498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60" cy="343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7936" behindDoc="0" locked="0" layoutInCell="1" allowOverlap="1" wp14:anchorId="6A9A8593" wp14:editId="5764658A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55058</wp:posOffset>
                  </wp:positionV>
                  <wp:extent cx="324485" cy="330200"/>
                  <wp:effectExtent l="0" t="0" r="0" b="0"/>
                  <wp:wrapNone/>
                  <wp:docPr id="1571850589" name="Image 1571850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3056" behindDoc="0" locked="0" layoutInCell="1" allowOverlap="1" wp14:anchorId="4F8E977A" wp14:editId="5F80E573">
                  <wp:simplePos x="0" y="0"/>
                  <wp:positionH relativeFrom="column">
                    <wp:posOffset>414720</wp:posOffset>
                  </wp:positionH>
                  <wp:positionV relativeFrom="paragraph">
                    <wp:posOffset>445071</wp:posOffset>
                  </wp:positionV>
                  <wp:extent cx="332176" cy="353840"/>
                  <wp:effectExtent l="0" t="0" r="0" b="8255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176" cy="35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2032" behindDoc="0" locked="0" layoutInCell="1" allowOverlap="1" wp14:anchorId="0D6A2FC6" wp14:editId="0B15D45F">
                  <wp:simplePos x="0" y="0"/>
                  <wp:positionH relativeFrom="column">
                    <wp:posOffset>-10254</wp:posOffset>
                  </wp:positionH>
                  <wp:positionV relativeFrom="paragraph">
                    <wp:posOffset>476885</wp:posOffset>
                  </wp:positionV>
                  <wp:extent cx="330200" cy="323215"/>
                  <wp:effectExtent l="0" t="0" r="0" b="635"/>
                  <wp:wrapNone/>
                  <wp:docPr id="259749249" name="Image 259749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98" w:type="dxa"/>
          </w:tcPr>
          <w:p w14:paraId="15D1EC7C" w14:textId="1DE6D981" w:rsidR="00437CD2" w:rsidRDefault="00437CD2">
            <w:pPr>
              <w:jc w:val="center"/>
              <w:rPr>
                <w:noProof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5888" behindDoc="0" locked="0" layoutInCell="1" allowOverlap="1" wp14:anchorId="3C32DCF7" wp14:editId="7313BDC7">
                  <wp:simplePos x="0" y="0"/>
                  <wp:positionH relativeFrom="column">
                    <wp:posOffset>172954</wp:posOffset>
                  </wp:positionH>
                  <wp:positionV relativeFrom="paragraph">
                    <wp:posOffset>513159</wp:posOffset>
                  </wp:positionV>
                  <wp:extent cx="324485" cy="330200"/>
                  <wp:effectExtent l="0" t="0" r="0" b="0"/>
                  <wp:wrapNone/>
                  <wp:docPr id="526858989" name="Image 526858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3840" behindDoc="0" locked="0" layoutInCell="1" allowOverlap="1" wp14:anchorId="5B36E2E5" wp14:editId="650B06E0">
                  <wp:simplePos x="0" y="0"/>
                  <wp:positionH relativeFrom="column">
                    <wp:posOffset>139426</wp:posOffset>
                  </wp:positionH>
                  <wp:positionV relativeFrom="paragraph">
                    <wp:posOffset>86867</wp:posOffset>
                  </wp:positionV>
                  <wp:extent cx="358760" cy="343494"/>
                  <wp:effectExtent l="0" t="0" r="381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60" cy="343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502C2E8" w14:textId="3B4DCDD6" w:rsidR="002C3B65" w:rsidRDefault="002C3B65" w:rsidP="00337F03">
      <w:pPr>
        <w:pStyle w:val="ECEcorps"/>
      </w:pPr>
      <w:bookmarkStart w:id="6" w:name="_Hlk178065881"/>
      <w:bookmarkEnd w:id="6"/>
    </w:p>
    <w:p w14:paraId="42D1AEBE" w14:textId="77777777" w:rsidR="00191F30" w:rsidRDefault="00191F30" w:rsidP="00337F03">
      <w:pPr>
        <w:pStyle w:val="ECEcorps"/>
      </w:pPr>
    </w:p>
    <w:p w14:paraId="13E201A0" w14:textId="108FD782" w:rsidR="008D3D9A" w:rsidRDefault="008D3D9A" w:rsidP="008D3D9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La chromatographie sur couche mince</w:t>
      </w:r>
    </w:p>
    <w:p w14:paraId="5F1B9ACB" w14:textId="1746F9CB" w:rsidR="008D3D9A" w:rsidRDefault="00191F30" w:rsidP="008D3D9A">
      <w:r>
        <w:rPr>
          <w:noProof/>
        </w:rPr>
        <w:drawing>
          <wp:anchor distT="0" distB="0" distL="114300" distR="114300" simplePos="0" relativeHeight="251665408" behindDoc="0" locked="0" layoutInCell="1" allowOverlap="1" wp14:anchorId="5E6DCE00" wp14:editId="43BF99E0">
            <wp:simplePos x="0" y="0"/>
            <wp:positionH relativeFrom="margin">
              <wp:posOffset>30480</wp:posOffset>
            </wp:positionH>
            <wp:positionV relativeFrom="margin">
              <wp:posOffset>6595305</wp:posOffset>
            </wp:positionV>
            <wp:extent cx="1737995" cy="184975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9494" t="33798" r="36006" b="19861"/>
                    <a:stretch/>
                  </pic:blipFill>
                  <pic:spPr bwMode="auto">
                    <a:xfrm>
                      <a:off x="0" y="0"/>
                      <a:ext cx="1737995" cy="1849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1A87AE" w14:textId="0F54EBA1" w:rsidR="008D3D9A" w:rsidRDefault="008D3D9A" w:rsidP="008D3D9A">
      <w:r w:rsidRPr="00A125C7">
        <w:t xml:space="preserve">La chromatographie </w:t>
      </w:r>
      <w:r>
        <w:t xml:space="preserve">sur couche mince </w:t>
      </w:r>
      <w:r w:rsidRPr="00A125C7">
        <w:t>est une technique de séparation et d’identification des constituants d’un mélange.</w:t>
      </w:r>
      <w:r>
        <w:t xml:space="preserve"> Ainsi, lorsque deux substances chimiques </w:t>
      </w:r>
      <w:proofErr w:type="spellStart"/>
      <w:r w:rsidR="004819EB">
        <w:t>élu</w:t>
      </w:r>
      <w:r>
        <w:t>ent</w:t>
      </w:r>
      <w:proofErr w:type="spellEnd"/>
      <w:r>
        <w:t xml:space="preserve"> à la même hauteur dans les mêmes conditions expérimentales, on </w:t>
      </w:r>
      <w:r w:rsidR="00191F30">
        <w:t xml:space="preserve">peut </w:t>
      </w:r>
      <w:r w:rsidR="004819EB">
        <w:t xml:space="preserve">raisonnablement </w:t>
      </w:r>
      <w:r w:rsidR="00191F30">
        <w:t>considérer</w:t>
      </w:r>
      <w:r>
        <w:t xml:space="preserve"> qu’il s’agit de la même espèce.</w:t>
      </w:r>
    </w:p>
    <w:p w14:paraId="34D3DB6E" w14:textId="77777777" w:rsidR="008D3D9A" w:rsidRDefault="008D3D9A" w:rsidP="008D3D9A">
      <w:pPr>
        <w:jc w:val="left"/>
      </w:pPr>
    </w:p>
    <w:p w14:paraId="3E95CDCC" w14:textId="77777777" w:rsidR="008D3D9A" w:rsidRPr="00A125C7" w:rsidRDefault="008D3D9A" w:rsidP="008D3D9A">
      <w:r>
        <w:t xml:space="preserve">Dans l’exemple ci-contre, on peut conclure que B est un mélange constitué de l’espèce A et d’une autre espèce chimique. </w:t>
      </w:r>
    </w:p>
    <w:p w14:paraId="5C5BDEE7" w14:textId="77777777" w:rsidR="008D3D9A" w:rsidRDefault="008D3D9A" w:rsidP="008D3D9A">
      <w:pPr>
        <w:pStyle w:val="ECEcorps"/>
        <w:spacing w:before="240"/>
      </w:pPr>
    </w:p>
    <w:p w14:paraId="04F71CD8" w14:textId="77777777" w:rsidR="000C5B40" w:rsidRDefault="000C5B40" w:rsidP="008D3D9A">
      <w:pPr>
        <w:pStyle w:val="ECEcorps"/>
        <w:spacing w:before="240"/>
      </w:pPr>
    </w:p>
    <w:p w14:paraId="6E6A049B" w14:textId="79BC46AB" w:rsidR="00741344" w:rsidRDefault="0074134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3E94D2D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5D04AF95" w:rsidR="00E26870" w:rsidRPr="00452138" w:rsidRDefault="00FA37DA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bookmarkStart w:id="9" w:name="_Hlk113356462"/>
      <w:r>
        <w:t>Mise en œuvre du protocole</w:t>
      </w:r>
      <w:r w:rsidR="00CD58F0">
        <w:t xml:space="preserve"> de synthèse d</w:t>
      </w:r>
      <w:r w:rsidR="00A57E74">
        <w:t xml:space="preserve">u </w:t>
      </w:r>
      <w:proofErr w:type="spellStart"/>
      <w:r w:rsidR="00A57E74">
        <w:t>benzile</w:t>
      </w:r>
      <w:proofErr w:type="spellEnd"/>
      <w:r w:rsidR="00E26870" w:rsidRPr="00452138">
        <w:t xml:space="preserve"> </w:t>
      </w:r>
      <w:r>
        <w:rPr>
          <w:b w:val="0"/>
          <w:bCs/>
        </w:rPr>
        <w:t>(2</w:t>
      </w:r>
      <w:r w:rsidR="00256A0F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bookmarkEnd w:id="9"/>
    <w:p w14:paraId="3925771B" w14:textId="77777777" w:rsidR="00E26870" w:rsidRDefault="00E26870" w:rsidP="00E26870">
      <w:pPr>
        <w:pStyle w:val="ECEcorps"/>
      </w:pPr>
    </w:p>
    <w:p w14:paraId="0C0E9251" w14:textId="4CC16A7C" w:rsidR="0021542F" w:rsidRDefault="00FA37DA" w:rsidP="00E26870">
      <w:pPr>
        <w:pStyle w:val="ECEcorps"/>
      </w:pPr>
      <w:r>
        <w:t>Mettre en œuvre le protocole donn</w:t>
      </w:r>
      <w:r w:rsidR="007E3970">
        <w:t>é pour la synth</w:t>
      </w:r>
      <w:r w:rsidR="008B6522">
        <w:t>è</w:t>
      </w:r>
      <w:r w:rsidR="007E3970">
        <w:t xml:space="preserve">se du </w:t>
      </w:r>
      <w:proofErr w:type="spellStart"/>
      <w:r w:rsidR="007E3970">
        <w:t>benzile</w:t>
      </w:r>
      <w:proofErr w:type="spellEnd"/>
      <w:r w:rsidR="00C82A35">
        <w:t xml:space="preserve"> jusqu’à </w:t>
      </w:r>
      <w:r w:rsidR="0008639D">
        <w:t xml:space="preserve">l’étape </w:t>
      </w:r>
      <w:r w:rsidR="00C82A35">
        <w:t>« ouvrir le robinet pour assurer une circulation d’eau dans le réfrigérant </w:t>
      </w:r>
      <w:r w:rsidR="002609F4">
        <w:t xml:space="preserve">à boules </w:t>
      </w:r>
      <w:r w:rsidR="00C82A35">
        <w:t>»</w:t>
      </w:r>
      <w:r w:rsidR="0008639D">
        <w:t xml:space="preserve"> </w:t>
      </w:r>
      <w:r w:rsidR="0021542F">
        <w:t>compris</w:t>
      </w:r>
      <w:r w:rsidR="0008639D">
        <w:t>e</w:t>
      </w:r>
      <w:r w:rsidR="0021542F">
        <w:t>.</w:t>
      </w:r>
    </w:p>
    <w:p w14:paraId="3724B8AE" w14:textId="74AC2B85" w:rsidR="0021542F" w:rsidRDefault="0021542F" w:rsidP="00E26870">
      <w:pPr>
        <w:pStyle w:val="ECEcorps"/>
      </w:pPr>
      <w:r>
        <w:t xml:space="preserve"> 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39A75C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2D45F1">
              <w:t>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254D2F04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 w:rsidR="002D45F1">
              <w:t>pour lui présenter le montage</w:t>
            </w:r>
            <w:r w:rsidR="00005A14"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Default="00E26870" w:rsidP="00E26870">
      <w:pPr>
        <w:pStyle w:val="ECEcorps"/>
      </w:pPr>
    </w:p>
    <w:p w14:paraId="39257A0A" w14:textId="13C56591" w:rsidR="00C82A35" w:rsidRDefault="00C82A35" w:rsidP="00C82A35">
      <w:pPr>
        <w:pStyle w:val="ECEcorps"/>
      </w:pPr>
      <w:r>
        <w:t>Poursuivre la mise en œuvre du protocole.</w:t>
      </w:r>
    </w:p>
    <w:p w14:paraId="36FBBAF9" w14:textId="0BBFB19D" w:rsidR="00C82A35" w:rsidRPr="007E3970" w:rsidRDefault="00C82A35" w:rsidP="00C82A35">
      <w:pPr>
        <w:pStyle w:val="ECEcorps"/>
      </w:pPr>
      <w:r>
        <w:t xml:space="preserve">Durant les temps d’attente, </w:t>
      </w:r>
      <w:r w:rsidRPr="00984970">
        <w:t>répondre à</w:t>
      </w:r>
      <w:r>
        <w:t xml:space="preserve"> la question 2.1.</w:t>
      </w:r>
    </w:p>
    <w:p w14:paraId="57962AFB" w14:textId="77777777" w:rsidR="00C82A35" w:rsidRPr="00D742A9" w:rsidRDefault="00C82A35" w:rsidP="00E26870">
      <w:pPr>
        <w:pStyle w:val="ECEcorps"/>
      </w:pPr>
    </w:p>
    <w:p w14:paraId="1058257E" w14:textId="40A9E332" w:rsidR="00E26870" w:rsidRPr="003C13F9" w:rsidRDefault="00A57E74" w:rsidP="00E26870">
      <w:pPr>
        <w:pStyle w:val="ECEpartie"/>
      </w:pPr>
      <w:bookmarkStart w:id="10" w:name="_Toc482638815"/>
      <w:bookmarkStart w:id="11" w:name="_Toc500182692"/>
      <w:bookmarkStart w:id="12" w:name="_Hlk113356499"/>
      <w:r>
        <w:t>La chromatographie sur couche mince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256A0F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6B29727" w14:textId="74DA53F9" w:rsidR="00984970" w:rsidRDefault="007E3970" w:rsidP="007E397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On souhaite préparer </w:t>
      </w:r>
      <w:proofErr w:type="spellStart"/>
      <w:r w:rsidRPr="007E3970">
        <w:rPr>
          <w:rFonts w:eastAsia="Arial Unicode MS"/>
          <w:i/>
          <w:iCs/>
        </w:rPr>
        <w:t>V</w:t>
      </w:r>
      <w:r>
        <w:rPr>
          <w:rFonts w:eastAsia="Arial Unicode MS"/>
          <w:vertAlign w:val="subscript"/>
        </w:rPr>
        <w:t>éluant</w:t>
      </w:r>
      <w:proofErr w:type="spellEnd"/>
      <w:r w:rsidR="004819EB">
        <w:rPr>
          <w:rFonts w:eastAsia="Arial Unicode MS"/>
        </w:rPr>
        <w:t xml:space="preserve"> = 12</w:t>
      </w:r>
      <w:r>
        <w:rPr>
          <w:rFonts w:eastAsia="Arial Unicode MS"/>
        </w:rPr>
        <w:t xml:space="preserve">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d’éluant dont la composition volumique est la suivante : 1/3 de cyclohexane et 2/3 d’éther </w:t>
      </w:r>
      <w:proofErr w:type="spellStart"/>
      <w:r>
        <w:rPr>
          <w:rFonts w:eastAsia="Arial Unicode MS"/>
        </w:rPr>
        <w:t>diéthylique</w:t>
      </w:r>
      <w:proofErr w:type="spellEnd"/>
      <w:r>
        <w:rPr>
          <w:rFonts w:eastAsia="Arial Unicode MS"/>
        </w:rPr>
        <w:t xml:space="preserve">. </w:t>
      </w:r>
    </w:p>
    <w:p w14:paraId="1C71C80E" w14:textId="77777777" w:rsidR="00984970" w:rsidRDefault="00984970" w:rsidP="00984970">
      <w:pPr>
        <w:pStyle w:val="ECEcorps"/>
        <w:ind w:left="360"/>
        <w:rPr>
          <w:rFonts w:eastAsia="Arial Unicode MS"/>
        </w:rPr>
      </w:pPr>
    </w:p>
    <w:p w14:paraId="2DDB218A" w14:textId="540D8BA2" w:rsidR="007E3970" w:rsidRPr="007E3970" w:rsidRDefault="007E3970" w:rsidP="00984970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>Calculer les volumes</w:t>
      </w:r>
      <w:r w:rsidR="00256A0F">
        <w:rPr>
          <w:rFonts w:eastAsia="Arial Unicode MS"/>
        </w:rPr>
        <w:t xml:space="preserve"> </w:t>
      </w:r>
      <w:r>
        <w:rPr>
          <w:rFonts w:eastAsia="Arial Unicode MS"/>
        </w:rPr>
        <w:t>nécessaires de cyclohexane</w:t>
      </w:r>
      <w:r w:rsidR="00256A0F">
        <w:rPr>
          <w:rFonts w:eastAsia="Arial Unicode MS"/>
        </w:rPr>
        <w:t xml:space="preserve"> </w:t>
      </w:r>
      <w:r w:rsidR="00256A0F" w:rsidRPr="007E3970">
        <w:rPr>
          <w:rFonts w:eastAsia="Arial Unicode MS"/>
          <w:i/>
          <w:iCs/>
        </w:rPr>
        <w:t>V</w:t>
      </w:r>
      <w:r w:rsidR="00256A0F">
        <w:rPr>
          <w:rFonts w:eastAsia="Arial Unicode MS"/>
          <w:vertAlign w:val="subscript"/>
        </w:rPr>
        <w:t>C</w:t>
      </w:r>
      <w:r>
        <w:rPr>
          <w:rFonts w:eastAsia="Arial Unicode MS"/>
        </w:rPr>
        <w:t xml:space="preserve"> et d’éther </w:t>
      </w:r>
      <w:proofErr w:type="spellStart"/>
      <w:r>
        <w:rPr>
          <w:rFonts w:eastAsia="Arial Unicode MS"/>
        </w:rPr>
        <w:t>diéthylique</w:t>
      </w:r>
      <w:proofErr w:type="spellEnd"/>
      <w:r w:rsidR="00256A0F">
        <w:rPr>
          <w:rFonts w:eastAsia="Arial Unicode MS"/>
        </w:rPr>
        <w:t xml:space="preserve"> </w:t>
      </w:r>
      <w:r w:rsidR="00256A0F" w:rsidRPr="007E3970">
        <w:rPr>
          <w:rFonts w:eastAsia="Arial Unicode MS"/>
          <w:i/>
          <w:iCs/>
        </w:rPr>
        <w:t>V</w:t>
      </w:r>
      <w:r w:rsidR="00256A0F">
        <w:rPr>
          <w:rFonts w:eastAsia="Arial Unicode MS"/>
          <w:vertAlign w:val="subscript"/>
        </w:rPr>
        <w:t>E</w:t>
      </w:r>
      <w:r>
        <w:rPr>
          <w:rFonts w:eastAsia="Arial Unicode MS"/>
        </w:rPr>
        <w:t xml:space="preserve"> pour cette préparation.</w:t>
      </w:r>
    </w:p>
    <w:p w14:paraId="7F741554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6340A3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B37047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E71D13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532E1A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404A6E" w14:textId="77777777" w:rsidR="007E3970" w:rsidRPr="007E3970" w:rsidRDefault="007E3970" w:rsidP="007E3970">
      <w:pPr>
        <w:pStyle w:val="ECEcorps"/>
        <w:rPr>
          <w:rFonts w:eastAsia="Arial Unicode MS"/>
        </w:rPr>
      </w:pPr>
    </w:p>
    <w:p w14:paraId="0A00DCE9" w14:textId="77777777" w:rsidR="007E3970" w:rsidRDefault="007E3970" w:rsidP="007E39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E3970" w14:paraId="1B71A601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911511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E1EF09" w14:textId="73359517" w:rsidR="007E3970" w:rsidRDefault="007E3970">
            <w:pPr>
              <w:pStyle w:val="ECEappel"/>
              <w:framePr w:wrap="around"/>
            </w:pPr>
            <w:r>
              <w:t>APPEL n°</w:t>
            </w:r>
            <w:r w:rsidR="00C82A35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9C1F82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E3970" w14:paraId="66533F3B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FA3DCA" w14:textId="77777777" w:rsidR="007E3970" w:rsidRPr="00592F79" w:rsidRDefault="007E397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216EE3" w14:textId="31BEA775" w:rsidR="007E3970" w:rsidRPr="0009288D" w:rsidRDefault="007E397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calculs</w:t>
            </w:r>
          </w:p>
          <w:p w14:paraId="25A7C1B9" w14:textId="77777777" w:rsidR="007E3970" w:rsidRDefault="007E397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BFA615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C388C77" w14:textId="77777777" w:rsidR="007E3970" w:rsidRDefault="007E3970" w:rsidP="007E3970">
      <w:pPr>
        <w:pStyle w:val="ECEcorps"/>
        <w:rPr>
          <w:rFonts w:eastAsia="Arial Unicode MS"/>
        </w:rPr>
      </w:pPr>
    </w:p>
    <w:p w14:paraId="6A64D796" w14:textId="01BC6C59" w:rsidR="007E3970" w:rsidRDefault="007E3970" w:rsidP="007E397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Sous une hotte aspirante, préparer l’éluant pour la chromatographie sur couche mince</w:t>
      </w:r>
      <w:r w:rsidR="00AA1F7F">
        <w:rPr>
          <w:rFonts w:eastAsia="Arial Unicode MS"/>
        </w:rPr>
        <w:t>. Enlever le couvercle de la cuve de chromatographie, y verser l’éluant puis refermer.</w:t>
      </w:r>
    </w:p>
    <w:p w14:paraId="1FF0AC0C" w14:textId="77777777" w:rsidR="007E3970" w:rsidRPr="007E3970" w:rsidRDefault="007E3970" w:rsidP="007E3970">
      <w:pPr>
        <w:pStyle w:val="ECEcorps"/>
        <w:rPr>
          <w:rFonts w:eastAsia="Arial Unicode MS"/>
        </w:rPr>
      </w:pPr>
    </w:p>
    <w:p w14:paraId="6EED99AE" w14:textId="030504C2" w:rsidR="008D3D9A" w:rsidRPr="007E3970" w:rsidRDefault="008D3D9A" w:rsidP="008D3D9A">
      <w:pPr>
        <w:pStyle w:val="ECEcorps"/>
        <w:numPr>
          <w:ilvl w:val="1"/>
          <w:numId w:val="4"/>
        </w:numPr>
        <w:rPr>
          <w:rFonts w:asciiTheme="minorBidi" w:hAnsiTheme="minorBidi" w:cstheme="minorBidi"/>
        </w:rPr>
      </w:pPr>
      <w:r w:rsidRPr="007E3970">
        <w:rPr>
          <w:rFonts w:asciiTheme="minorBidi" w:hAnsiTheme="minorBidi" w:cstheme="minorBidi"/>
        </w:rPr>
        <w:t>Faire un dépôt</w:t>
      </w:r>
      <w:r w:rsidR="007E3970" w:rsidRPr="007E3970">
        <w:rPr>
          <w:rFonts w:asciiTheme="minorBidi" w:hAnsiTheme="minorBidi" w:cstheme="minorBidi"/>
        </w:rPr>
        <w:t>, sur la plaque</w:t>
      </w:r>
      <w:r w:rsidR="007E3970">
        <w:rPr>
          <w:rFonts w:asciiTheme="minorBidi" w:hAnsiTheme="minorBidi" w:cstheme="minorBidi"/>
        </w:rPr>
        <w:t xml:space="preserve"> de silice</w:t>
      </w:r>
      <w:r w:rsidR="007E3970" w:rsidRPr="007E3970">
        <w:rPr>
          <w:rFonts w:asciiTheme="minorBidi" w:hAnsiTheme="minorBidi" w:cstheme="minorBidi"/>
        </w:rPr>
        <w:t xml:space="preserve"> fournie,</w:t>
      </w:r>
      <w:r w:rsidRPr="007E3970">
        <w:rPr>
          <w:rFonts w:asciiTheme="minorBidi" w:hAnsiTheme="minorBidi" w:cstheme="minorBidi"/>
        </w:rPr>
        <w:t xml:space="preserve"> avec : </w:t>
      </w:r>
    </w:p>
    <w:p w14:paraId="2C2D97EE" w14:textId="182B7BC3" w:rsidR="008D3D9A" w:rsidRPr="007E3970" w:rsidRDefault="00984970" w:rsidP="008D3D9A">
      <w:pPr>
        <w:pStyle w:val="ECEpartie"/>
        <w:numPr>
          <w:ilvl w:val="0"/>
          <w:numId w:val="17"/>
        </w:numPr>
        <w:rPr>
          <w:rFonts w:asciiTheme="minorBidi" w:hAnsiTheme="minorBidi" w:cstheme="minorBidi"/>
          <w:b w:val="0"/>
        </w:rPr>
      </w:pPr>
      <w:proofErr w:type="gramStart"/>
      <w:r>
        <w:rPr>
          <w:rFonts w:asciiTheme="minorBidi" w:hAnsiTheme="minorBidi" w:cstheme="minorBidi"/>
          <w:b w:val="0"/>
          <w:bCs/>
        </w:rPr>
        <w:t>l</w:t>
      </w:r>
      <w:r w:rsidR="00AA1F7F">
        <w:rPr>
          <w:rFonts w:asciiTheme="minorBidi" w:hAnsiTheme="minorBidi" w:cstheme="minorBidi"/>
          <w:b w:val="0"/>
          <w:bCs/>
        </w:rPr>
        <w:t>a</w:t>
      </w:r>
      <w:proofErr w:type="gramEnd"/>
      <w:r w:rsidR="00AA1F7F">
        <w:rPr>
          <w:rFonts w:asciiTheme="minorBidi" w:hAnsiTheme="minorBidi" w:cstheme="minorBidi"/>
          <w:b w:val="0"/>
          <w:bCs/>
        </w:rPr>
        <w:t xml:space="preserve"> </w:t>
      </w:r>
      <w:proofErr w:type="spellStart"/>
      <w:r w:rsidR="00AA1F7F">
        <w:rPr>
          <w:rFonts w:asciiTheme="minorBidi" w:hAnsiTheme="minorBidi" w:cstheme="minorBidi"/>
          <w:b w:val="0"/>
          <w:bCs/>
        </w:rPr>
        <w:t>b</w:t>
      </w:r>
      <w:r w:rsidR="008D3D9A" w:rsidRPr="007E3970">
        <w:rPr>
          <w:rFonts w:asciiTheme="minorBidi" w:hAnsiTheme="minorBidi" w:cstheme="minorBidi"/>
          <w:b w:val="0"/>
          <w:bCs/>
        </w:rPr>
        <w:t>enzoïne</w:t>
      </w:r>
      <w:proofErr w:type="spellEnd"/>
      <w:r w:rsidR="008D3D9A" w:rsidRPr="007E3970">
        <w:rPr>
          <w:rFonts w:asciiTheme="minorBidi" w:hAnsiTheme="minorBidi" w:cstheme="minorBidi"/>
          <w:b w:val="0"/>
          <w:bCs/>
        </w:rPr>
        <w:t xml:space="preserve"> de départ </w:t>
      </w:r>
      <w:r w:rsidR="008D3D9A" w:rsidRPr="007E3970">
        <w:rPr>
          <w:rFonts w:asciiTheme="minorBidi" w:hAnsiTheme="minorBidi" w:cstheme="minorBidi"/>
          <w:b w:val="0"/>
          <w:color w:val="000000"/>
          <w:lang w:eastAsia="ar-SA"/>
        </w:rPr>
        <w:t>(solution à 1 % dans l’acétone) ;</w:t>
      </w:r>
      <w:r w:rsidR="008D3D9A" w:rsidRPr="007E3970">
        <w:rPr>
          <w:rFonts w:asciiTheme="minorBidi" w:hAnsiTheme="minorBidi" w:cstheme="minorBidi"/>
          <w:b w:val="0"/>
        </w:rPr>
        <w:t xml:space="preserve"> </w:t>
      </w:r>
    </w:p>
    <w:p w14:paraId="6C2A58B4" w14:textId="708E6C77" w:rsidR="008D3D9A" w:rsidRPr="007E3970" w:rsidRDefault="008D3D9A" w:rsidP="008D3D9A">
      <w:pPr>
        <w:pStyle w:val="ECEpartie"/>
        <w:numPr>
          <w:ilvl w:val="0"/>
          <w:numId w:val="17"/>
        </w:numPr>
        <w:rPr>
          <w:rFonts w:asciiTheme="minorBidi" w:hAnsiTheme="minorBidi" w:cstheme="minorBidi"/>
          <w:b w:val="0"/>
        </w:rPr>
      </w:pPr>
      <w:r w:rsidRPr="007E3970">
        <w:rPr>
          <w:rFonts w:asciiTheme="minorBidi" w:hAnsiTheme="minorBidi" w:cstheme="minorBidi"/>
          <w:b w:val="0"/>
        </w:rPr>
        <w:t xml:space="preserve">le </w:t>
      </w:r>
      <w:proofErr w:type="spellStart"/>
      <w:r w:rsidRPr="007E3970">
        <w:rPr>
          <w:rFonts w:asciiTheme="minorBidi" w:hAnsiTheme="minorBidi" w:cstheme="minorBidi"/>
          <w:b w:val="0"/>
        </w:rPr>
        <w:t>benzile</w:t>
      </w:r>
      <w:proofErr w:type="spellEnd"/>
      <w:r w:rsidRPr="007E3970">
        <w:rPr>
          <w:rFonts w:asciiTheme="minorBidi" w:hAnsiTheme="minorBidi" w:cstheme="minorBidi"/>
          <w:b w:val="0"/>
        </w:rPr>
        <w:t xml:space="preserve"> commercial </w:t>
      </w:r>
      <w:r w:rsidRPr="007E3970">
        <w:rPr>
          <w:rFonts w:asciiTheme="minorBidi" w:hAnsiTheme="minorBidi" w:cstheme="minorBidi"/>
          <w:b w:val="0"/>
          <w:color w:val="000000"/>
          <w:lang w:eastAsia="ar-SA"/>
        </w:rPr>
        <w:t>(solution à 1 % dans l’acétone)</w:t>
      </w:r>
      <w:r w:rsidR="00D77840">
        <w:rPr>
          <w:rFonts w:asciiTheme="minorBidi" w:hAnsiTheme="minorBidi" w:cstheme="minorBidi"/>
          <w:b w:val="0"/>
          <w:color w:val="000000"/>
          <w:lang w:eastAsia="ar-SA"/>
        </w:rPr>
        <w:t xml:space="preserve"> </w:t>
      </w:r>
      <w:r w:rsidRPr="007E3970">
        <w:rPr>
          <w:rFonts w:asciiTheme="minorBidi" w:hAnsiTheme="minorBidi" w:cstheme="minorBidi"/>
          <w:b w:val="0"/>
        </w:rPr>
        <w:t>;</w:t>
      </w:r>
    </w:p>
    <w:p w14:paraId="6105165A" w14:textId="23157180" w:rsidR="008D3D9A" w:rsidRPr="007E3970" w:rsidRDefault="008D3D9A" w:rsidP="008D3D9A">
      <w:pPr>
        <w:pStyle w:val="ECEcorps"/>
        <w:numPr>
          <w:ilvl w:val="0"/>
          <w:numId w:val="17"/>
        </w:numPr>
        <w:rPr>
          <w:rFonts w:asciiTheme="minorBidi" w:hAnsiTheme="minorBidi" w:cstheme="minorBidi"/>
        </w:rPr>
      </w:pPr>
      <w:r w:rsidRPr="007E3970">
        <w:rPr>
          <w:rFonts w:asciiTheme="minorBidi" w:hAnsiTheme="minorBidi" w:cstheme="minorBidi"/>
        </w:rPr>
        <w:t>le mélange réactionnel à t = 5 min de reflux</w:t>
      </w:r>
      <w:r w:rsidR="003E7841">
        <w:rPr>
          <w:rFonts w:asciiTheme="minorBidi" w:hAnsiTheme="minorBidi" w:cstheme="minorBidi"/>
        </w:rPr>
        <w:t xml:space="preserve">, </w:t>
      </w:r>
      <w:r w:rsidR="003E7841" w:rsidRPr="00AA1F7F">
        <w:rPr>
          <w:rStyle w:val="Marquedecommentaire"/>
          <w:color w:val="000000"/>
          <w:sz w:val="20"/>
          <w:szCs w:val="20"/>
        </w:rPr>
        <w:t>après refroidissement</w:t>
      </w:r>
      <w:r w:rsidR="003E7841">
        <w:rPr>
          <w:rFonts w:asciiTheme="minorBidi" w:hAnsiTheme="minorBidi" w:cstheme="minorBidi"/>
        </w:rPr>
        <w:t xml:space="preserve">. Pour cela, </w:t>
      </w:r>
      <w:r w:rsidR="00F42F7C">
        <w:rPr>
          <w:rFonts w:asciiTheme="minorBidi" w:hAnsiTheme="minorBidi" w:cstheme="minorBidi"/>
        </w:rPr>
        <w:t>récupérer quelques gouttes du liquide à l’aide d’une pipette pasteur ainsi que quelques cristaux à l’aide d’une spatule et les placer dans un tube à hémolyse</w:t>
      </w:r>
      <w:r w:rsidRPr="007E3970">
        <w:rPr>
          <w:rFonts w:asciiTheme="minorBidi" w:hAnsiTheme="minorBidi" w:cstheme="minorBidi"/>
        </w:rPr>
        <w:t>.</w:t>
      </w:r>
      <w:r w:rsidR="00F42F7C">
        <w:rPr>
          <w:rFonts w:asciiTheme="minorBidi" w:hAnsiTheme="minorBidi" w:cstheme="minorBidi"/>
        </w:rPr>
        <w:t xml:space="preserve"> Ajouter de l’acétone </w:t>
      </w:r>
      <w:r w:rsidR="004819EB">
        <w:rPr>
          <w:rFonts w:asciiTheme="minorBidi" w:hAnsiTheme="minorBidi" w:cstheme="minorBidi"/>
        </w:rPr>
        <w:t>pour dissoudre un peu de</w:t>
      </w:r>
      <w:bookmarkStart w:id="13" w:name="_GoBack"/>
      <w:bookmarkEnd w:id="13"/>
      <w:r w:rsidR="00F42F7C">
        <w:rPr>
          <w:rFonts w:asciiTheme="minorBidi" w:hAnsiTheme="minorBidi" w:cstheme="minorBidi"/>
        </w:rPr>
        <w:t xml:space="preserve"> solide.</w:t>
      </w:r>
    </w:p>
    <w:p w14:paraId="7307A087" w14:textId="1FFECFC3" w:rsidR="008D3D9A" w:rsidRDefault="008D3D9A" w:rsidP="008D3D9A">
      <w:pPr>
        <w:pStyle w:val="ECEpartie"/>
        <w:numPr>
          <w:ilvl w:val="0"/>
          <w:numId w:val="0"/>
        </w:numPr>
        <w:ind w:left="360" w:hanging="360"/>
      </w:pPr>
    </w:p>
    <w:p w14:paraId="0E619991" w14:textId="3F3986A7" w:rsidR="00AE3944" w:rsidRDefault="007E3970" w:rsidP="00AE3944">
      <w:pPr>
        <w:pStyle w:val="ECEcorps"/>
      </w:pPr>
      <w:r>
        <w:t>Placer la plaque de silice dans la cuve.</w:t>
      </w:r>
    </w:p>
    <w:p w14:paraId="467BF595" w14:textId="77777777" w:rsidR="0008639D" w:rsidRDefault="0008639D" w:rsidP="00AE3944">
      <w:pPr>
        <w:pStyle w:val="ECEcorps"/>
      </w:pPr>
    </w:p>
    <w:p w14:paraId="329BEDFD" w14:textId="77777777" w:rsidR="00C82A35" w:rsidRDefault="00C82A35" w:rsidP="00C82A35">
      <w:pPr>
        <w:pStyle w:val="ECEcorps"/>
      </w:pPr>
      <w:r>
        <w:t>Durant l’élution, répondre aux questions 3 de la partie 3.</w:t>
      </w:r>
    </w:p>
    <w:p w14:paraId="28E6A02F" w14:textId="77777777" w:rsidR="00C82A35" w:rsidRDefault="00C82A35" w:rsidP="00AE3944">
      <w:pPr>
        <w:pStyle w:val="ECEcorps"/>
      </w:pPr>
    </w:p>
    <w:p w14:paraId="1F4D99EF" w14:textId="4AB64620" w:rsidR="00F42F7C" w:rsidRDefault="00AE3944" w:rsidP="00C82A35">
      <w:pPr>
        <w:pStyle w:val="ECEcorps"/>
      </w:pPr>
      <w:r>
        <w:t xml:space="preserve">Après élution, révéler à l’aide d’une lampe à ultraviolets. </w:t>
      </w:r>
    </w:p>
    <w:p w14:paraId="56657C62" w14:textId="55161BE6" w:rsidR="00AE3944" w:rsidRDefault="007E3970" w:rsidP="007E3970">
      <w:pPr>
        <w:pStyle w:val="ECEcorps"/>
        <w:numPr>
          <w:ilvl w:val="1"/>
          <w:numId w:val="4"/>
        </w:numPr>
        <w:spacing w:before="240"/>
      </w:pPr>
      <w:r>
        <w:t xml:space="preserve">Interpréter le chromatogramme obtenu. Formuler des hypothèses pouvant expliquer qu’il reste de la </w:t>
      </w:r>
      <w:proofErr w:type="spellStart"/>
      <w:r>
        <w:t>benzo</w:t>
      </w:r>
      <w:r w:rsidR="00D848F5">
        <w:t>ï</w:t>
      </w:r>
      <w:r>
        <w:t>ne</w:t>
      </w:r>
      <w:proofErr w:type="spellEnd"/>
      <w:r w:rsidR="00B76EBE">
        <w:t>.</w:t>
      </w:r>
    </w:p>
    <w:p w14:paraId="24615DE9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5C7A4D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CCC0D3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0E4B3A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8AB1E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78A510" w14:textId="77777777" w:rsidR="007E3970" w:rsidRPr="00AE3944" w:rsidRDefault="007E3970" w:rsidP="00AE3944">
      <w:pPr>
        <w:pStyle w:val="ECEcorps"/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02386045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C82A3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1092BB9E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27A12">
              <w:t>la réponse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11AA377" w14:textId="582CF788" w:rsidR="006F173E" w:rsidRDefault="006F173E" w:rsidP="00D77840">
      <w:pPr>
        <w:pStyle w:val="ECErponse"/>
      </w:pPr>
      <w:r>
        <w:t xml:space="preserve">On donne ci-dessous un chromatogramme </w:t>
      </w:r>
      <w:r w:rsidR="00AE3944">
        <w:t>avec</w:t>
      </w:r>
      <w:r>
        <w:t xml:space="preserve"> les temps de reflux suivants :</w:t>
      </w:r>
      <w:r w:rsidR="00AE3944">
        <w:t xml:space="preserve"> t = 10</w:t>
      </w:r>
      <w:r>
        <w:t xml:space="preserve"> min</w:t>
      </w:r>
      <w:r w:rsidR="00AE3944">
        <w:t>, 15</w:t>
      </w:r>
      <w:r>
        <w:t xml:space="preserve"> min</w:t>
      </w:r>
      <w:r w:rsidR="00AE3944">
        <w:t>, 20</w:t>
      </w:r>
      <w:r>
        <w:t xml:space="preserve"> min</w:t>
      </w:r>
      <w:r w:rsidR="00AE3944">
        <w:t>, 25</w:t>
      </w:r>
      <w:r>
        <w:t xml:space="preserve"> min</w:t>
      </w:r>
      <w:r w:rsidR="00D77840">
        <w:t xml:space="preserve"> et </w:t>
      </w:r>
      <w:r w:rsidR="00AE3944">
        <w:t>30</w:t>
      </w:r>
      <w:r>
        <w:t xml:space="preserve"> min</w:t>
      </w:r>
      <w:r w:rsidR="00D77840">
        <w:t>.</w:t>
      </w:r>
    </w:p>
    <w:p w14:paraId="24FD99EB" w14:textId="7D99CF08" w:rsidR="006F173E" w:rsidRDefault="0008639D" w:rsidP="00AE3944">
      <w:pPr>
        <w:pStyle w:val="ECErponse"/>
      </w:pPr>
      <w:r>
        <w:rPr>
          <w:noProof/>
        </w:rPr>
        <w:drawing>
          <wp:inline distT="0" distB="0" distL="0" distR="0" wp14:anchorId="71A0D59D" wp14:editId="10A85195">
            <wp:extent cx="6479540" cy="2576830"/>
            <wp:effectExtent l="0" t="0" r="0" b="0"/>
            <wp:docPr id="17609921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99213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5DCD6" w14:textId="25EB6AE6" w:rsidR="000E1ACE" w:rsidRDefault="00D77840" w:rsidP="00B02ECC">
      <w:pPr>
        <w:pStyle w:val="ECErponse"/>
        <w:numPr>
          <w:ilvl w:val="0"/>
          <w:numId w:val="17"/>
        </w:numPr>
      </w:pPr>
      <w:r>
        <w:t xml:space="preserve">BOC : </w:t>
      </w:r>
      <w:proofErr w:type="spellStart"/>
      <w:r w:rsidRPr="007E3970">
        <w:rPr>
          <w:rFonts w:asciiTheme="minorBidi" w:hAnsiTheme="minorBidi" w:cstheme="minorBidi"/>
        </w:rPr>
        <w:t>benzoïne</w:t>
      </w:r>
      <w:proofErr w:type="spellEnd"/>
      <w:r w:rsidRPr="007E3970">
        <w:rPr>
          <w:rFonts w:asciiTheme="minorBidi" w:hAnsiTheme="minorBidi" w:cstheme="minorBidi"/>
        </w:rPr>
        <w:t xml:space="preserve"> de départ </w:t>
      </w:r>
      <w:r w:rsidRPr="007E3970">
        <w:rPr>
          <w:rFonts w:asciiTheme="minorBidi" w:hAnsiTheme="minorBidi" w:cstheme="minorBidi"/>
          <w:color w:val="000000"/>
          <w:lang w:eastAsia="ar-SA"/>
        </w:rPr>
        <w:t>(solution à 1 % dans l’acétone</w:t>
      </w:r>
      <w:r>
        <w:rPr>
          <w:rFonts w:asciiTheme="minorBidi" w:hAnsiTheme="minorBidi" w:cstheme="minorBidi"/>
          <w:color w:val="000000"/>
          <w:lang w:eastAsia="ar-SA"/>
        </w:rPr>
        <w:t>)</w:t>
      </w:r>
      <w:r w:rsidR="00601E60">
        <w:rPr>
          <w:rFonts w:asciiTheme="minorBidi" w:hAnsiTheme="minorBidi" w:cstheme="minorBidi"/>
          <w:color w:val="000000"/>
          <w:lang w:eastAsia="ar-SA"/>
        </w:rPr>
        <w:t> </w:t>
      </w:r>
    </w:p>
    <w:p w14:paraId="275C2BFF" w14:textId="46325727" w:rsidR="000E1ACE" w:rsidRDefault="00D77840" w:rsidP="00B02ECC">
      <w:pPr>
        <w:pStyle w:val="ECErponse"/>
        <w:numPr>
          <w:ilvl w:val="0"/>
          <w:numId w:val="17"/>
        </w:numPr>
        <w:rPr>
          <w:rFonts w:asciiTheme="minorBidi" w:hAnsiTheme="minorBidi" w:cstheme="minorBidi"/>
          <w:color w:val="000000"/>
          <w:lang w:eastAsia="ar-SA"/>
        </w:rPr>
      </w:pPr>
      <w:r>
        <w:t xml:space="preserve">BZC : </w:t>
      </w:r>
      <w:proofErr w:type="spellStart"/>
      <w:r w:rsidRPr="007E3970">
        <w:rPr>
          <w:rFonts w:asciiTheme="minorBidi" w:hAnsiTheme="minorBidi" w:cstheme="minorBidi"/>
        </w:rPr>
        <w:t>benzile</w:t>
      </w:r>
      <w:proofErr w:type="spellEnd"/>
      <w:r w:rsidRPr="007E3970">
        <w:rPr>
          <w:rFonts w:asciiTheme="minorBidi" w:hAnsiTheme="minorBidi" w:cstheme="minorBidi"/>
        </w:rPr>
        <w:t xml:space="preserve"> commercial </w:t>
      </w:r>
      <w:r w:rsidRPr="007E3970">
        <w:rPr>
          <w:rFonts w:asciiTheme="minorBidi" w:hAnsiTheme="minorBidi" w:cstheme="minorBidi"/>
          <w:color w:val="000000"/>
          <w:lang w:eastAsia="ar-SA"/>
        </w:rPr>
        <w:t>(solution à 1 % dans l’acétone)</w:t>
      </w:r>
    </w:p>
    <w:p w14:paraId="6B21643C" w14:textId="64F586C5" w:rsidR="009D06B0" w:rsidRPr="009D06B0" w:rsidRDefault="00D77840" w:rsidP="009D06B0">
      <w:pPr>
        <w:pStyle w:val="ECErponse"/>
        <w:numPr>
          <w:ilvl w:val="0"/>
          <w:numId w:val="17"/>
        </w:numPr>
        <w:rPr>
          <w:rFonts w:asciiTheme="minorBidi" w:hAnsiTheme="minorBidi" w:cstheme="minorBidi"/>
          <w:color w:val="000000"/>
          <w:lang w:eastAsia="ar-SA"/>
        </w:rPr>
      </w:pPr>
      <w:r>
        <w:rPr>
          <w:rFonts w:asciiTheme="minorBidi" w:hAnsiTheme="minorBidi" w:cstheme="minorBidi"/>
          <w:color w:val="000000"/>
          <w:lang w:eastAsia="ar-SA"/>
        </w:rPr>
        <w:t>10, 15,</w:t>
      </w:r>
      <w:r w:rsidR="00F504C5">
        <w:rPr>
          <w:rFonts w:asciiTheme="minorBidi" w:hAnsiTheme="minorBidi" w:cstheme="minorBidi"/>
          <w:color w:val="000000"/>
          <w:lang w:eastAsia="ar-SA"/>
        </w:rPr>
        <w:t xml:space="preserve"> 20,</w:t>
      </w:r>
      <w:r>
        <w:rPr>
          <w:rFonts w:asciiTheme="minorBidi" w:hAnsiTheme="minorBidi" w:cstheme="minorBidi"/>
          <w:color w:val="000000"/>
          <w:lang w:eastAsia="ar-SA"/>
        </w:rPr>
        <w:t xml:space="preserve"> 25 et 30</w:t>
      </w:r>
      <w:r w:rsidR="00601E60">
        <w:rPr>
          <w:rFonts w:asciiTheme="minorBidi" w:hAnsiTheme="minorBidi" w:cstheme="minorBidi"/>
          <w:color w:val="000000"/>
          <w:lang w:eastAsia="ar-SA"/>
        </w:rPr>
        <w:t xml:space="preserve"> </w:t>
      </w:r>
      <w:r>
        <w:rPr>
          <w:rFonts w:asciiTheme="minorBidi" w:hAnsiTheme="minorBidi" w:cstheme="minorBidi"/>
          <w:color w:val="000000"/>
          <w:lang w:eastAsia="ar-SA"/>
        </w:rPr>
        <w:t>:</w:t>
      </w:r>
      <w:r w:rsidR="00601E60">
        <w:rPr>
          <w:rFonts w:asciiTheme="minorBidi" w:hAnsiTheme="minorBidi" w:cstheme="minorBidi"/>
          <w:color w:val="000000"/>
          <w:lang w:eastAsia="ar-SA"/>
        </w:rPr>
        <w:t xml:space="preserve"> mélange réactionnel</w:t>
      </w:r>
      <w:r>
        <w:rPr>
          <w:rFonts w:asciiTheme="minorBidi" w:hAnsiTheme="minorBidi" w:cstheme="minorBidi"/>
          <w:color w:val="000000"/>
          <w:lang w:eastAsia="ar-SA"/>
        </w:rPr>
        <w:t xml:space="preserve"> après 10, 15, 20, 25 et 30 minutes de reflux</w:t>
      </w:r>
    </w:p>
    <w:p w14:paraId="7549BFC3" w14:textId="16D217E1" w:rsidR="003C5784" w:rsidRDefault="003229E1" w:rsidP="00427A12">
      <w:pPr>
        <w:pStyle w:val="ECErponse"/>
        <w:numPr>
          <w:ilvl w:val="1"/>
          <w:numId w:val="4"/>
        </w:numPr>
        <w:spacing w:after="240"/>
      </w:pPr>
      <w:r>
        <w:t xml:space="preserve">À l’aide </w:t>
      </w:r>
      <w:r w:rsidR="0028665F">
        <w:t>des</w:t>
      </w:r>
      <w:r>
        <w:t xml:space="preserve"> chromatogramme</w:t>
      </w:r>
      <w:r w:rsidR="0028665F">
        <w:t>s</w:t>
      </w:r>
      <w:r>
        <w:t xml:space="preserve"> fourni</w:t>
      </w:r>
      <w:r w:rsidR="0028665F">
        <w:t>s</w:t>
      </w:r>
      <w:r>
        <w:t>, préciser en justifiant, l’hypothèse retenue à la question 2.4.</w:t>
      </w:r>
    </w:p>
    <w:p w14:paraId="4C83B39C" w14:textId="77777777" w:rsidR="00427A12" w:rsidRPr="00341FA8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8E3AEA" w14:textId="77777777" w:rsidR="00427A12" w:rsidRPr="00341FA8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771BA5" w14:textId="77777777" w:rsidR="00427A12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6C4D81" w14:textId="77777777" w:rsidR="00427A12" w:rsidRDefault="00427A12" w:rsidP="00427A12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E6090F" w14:textId="77777777" w:rsidR="00427A12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CE662D" w14:textId="5466F1CF" w:rsidR="00256A0F" w:rsidRDefault="00256A0F" w:rsidP="00256A0F">
      <w:pPr>
        <w:pStyle w:val="ECErponse"/>
        <w:numPr>
          <w:ilvl w:val="1"/>
          <w:numId w:val="4"/>
        </w:numPr>
      </w:pPr>
      <w:r>
        <w:t>Préciser, en justifiant, le temps de reflux à indiquer dans le protocole pour la mise en œuvre de cette synthèse.</w:t>
      </w:r>
    </w:p>
    <w:p w14:paraId="58E1E893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613804" w14:textId="25D022EC" w:rsidR="00256A0F" w:rsidRDefault="00256A0F" w:rsidP="000E1AC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58C74F" w14:textId="2367EBA9" w:rsidR="00B02ECC" w:rsidRDefault="00B02ECC" w:rsidP="000E1AC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56E3C0" w14:textId="77777777" w:rsidR="00984970" w:rsidRDefault="00984970" w:rsidP="000E1ACE">
      <w:pPr>
        <w:pStyle w:val="ECErponse"/>
      </w:pPr>
    </w:p>
    <w:p w14:paraId="23080449" w14:textId="16DEDDBE" w:rsidR="00256A0F" w:rsidRPr="000E1ACE" w:rsidRDefault="00256A0F" w:rsidP="00601E60">
      <w:pPr>
        <w:pStyle w:val="ECEpartie"/>
        <w:spacing w:before="240" w:after="240"/>
        <w:rPr>
          <w:b w:val="0"/>
          <w:bCs/>
        </w:rPr>
      </w:pPr>
      <w:bookmarkStart w:id="14" w:name="_Hlk178075154"/>
      <w:bookmarkEnd w:id="3"/>
      <w:bookmarkEnd w:id="4"/>
      <w:bookmarkEnd w:id="5"/>
      <w:r>
        <w:t>Le montage à reflux</w:t>
      </w:r>
      <w:r w:rsidR="00741344">
        <w:t xml:space="preserve"> </w:t>
      </w:r>
      <w:r w:rsidRPr="000E1ACE">
        <w:rPr>
          <w:b w:val="0"/>
          <w:bCs/>
        </w:rPr>
        <w:t>(15 minutes conseillées)</w:t>
      </w:r>
    </w:p>
    <w:bookmarkEnd w:id="14"/>
    <w:p w14:paraId="05992DCE" w14:textId="77777777" w:rsidR="00256A0F" w:rsidRPr="002D1DFD" w:rsidRDefault="00256A0F" w:rsidP="00256A0F">
      <w:pPr>
        <w:pStyle w:val="ECEcorps"/>
      </w:pPr>
      <w:r w:rsidRPr="002D1DFD">
        <w:t>Le montage du chauffage à reflux est schématisé ci-dessous :</w:t>
      </w:r>
    </w:p>
    <w:p w14:paraId="6695B6FD" w14:textId="620A2AD1" w:rsidR="00256A0F" w:rsidRDefault="001071A2" w:rsidP="001071A2">
      <w:pPr>
        <w:pStyle w:val="ECEcorps"/>
        <w:jc w:val="center"/>
      </w:pPr>
      <w:r>
        <w:rPr>
          <w:noProof/>
        </w:rPr>
        <w:drawing>
          <wp:inline distT="0" distB="0" distL="0" distR="0" wp14:anchorId="3B197974" wp14:editId="72E613A7">
            <wp:extent cx="1792464" cy="1788754"/>
            <wp:effectExtent l="0" t="0" r="0" b="2540"/>
            <wp:docPr id="9704501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45012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3942" cy="1820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EDDAC" w14:textId="6273AADA" w:rsidR="00256A0F" w:rsidRDefault="00256A0F" w:rsidP="00256A0F">
      <w:pPr>
        <w:pStyle w:val="ECEcorps"/>
        <w:jc w:val="center"/>
      </w:pPr>
    </w:p>
    <w:p w14:paraId="7E0B0545" w14:textId="77777777" w:rsidR="00256A0F" w:rsidRDefault="00256A0F" w:rsidP="00256A0F">
      <w:pPr>
        <w:pStyle w:val="ECEcorps"/>
        <w:numPr>
          <w:ilvl w:val="1"/>
          <w:numId w:val="4"/>
        </w:numPr>
        <w:spacing w:after="240"/>
      </w:pPr>
      <w:r>
        <w:t>Compléter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7222"/>
      </w:tblGrid>
      <w:tr w:rsidR="00256A0F" w14:paraId="54495DB9" w14:textId="7777777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07D61697" w14:textId="77777777" w:rsidR="00256A0F" w:rsidRPr="002D1DFD" w:rsidRDefault="00256A0F">
            <w:pPr>
              <w:pStyle w:val="ECEcorps"/>
              <w:jc w:val="center"/>
              <w:rPr>
                <w:b/>
                <w:bCs/>
              </w:rPr>
            </w:pPr>
            <w:bookmarkStart w:id="15" w:name="_Hlk178075186"/>
            <w:r w:rsidRPr="002D1DFD">
              <w:rPr>
                <w:b/>
                <w:bCs/>
              </w:rPr>
              <w:t>Numéro</w:t>
            </w:r>
          </w:p>
        </w:tc>
        <w:tc>
          <w:tcPr>
            <w:tcW w:w="7222" w:type="dxa"/>
            <w:shd w:val="clear" w:color="auto" w:fill="D9D9D9" w:themeFill="background1" w:themeFillShade="D9"/>
            <w:vAlign w:val="center"/>
          </w:tcPr>
          <w:p w14:paraId="3B2D4F56" w14:textId="70CA6CF6" w:rsidR="00256A0F" w:rsidRPr="002D1DFD" w:rsidRDefault="00601E60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Légende</w:t>
            </w:r>
          </w:p>
        </w:tc>
      </w:tr>
      <w:tr w:rsidR="00256A0F" w14:paraId="10731256" w14:textId="77777777">
        <w:tc>
          <w:tcPr>
            <w:tcW w:w="2972" w:type="dxa"/>
            <w:vAlign w:val="center"/>
          </w:tcPr>
          <w:p w14:paraId="1D9D66FD" w14:textId="77777777" w:rsidR="00256A0F" w:rsidRDefault="00256A0F">
            <w:pPr>
              <w:pStyle w:val="ECEcorps"/>
              <w:jc w:val="center"/>
            </w:pPr>
            <w:r>
              <w:t>1</w:t>
            </w:r>
          </w:p>
        </w:tc>
        <w:tc>
          <w:tcPr>
            <w:tcW w:w="7222" w:type="dxa"/>
            <w:vAlign w:val="center"/>
          </w:tcPr>
          <w:p w14:paraId="3A84B726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3E1D2474" w14:textId="77777777">
        <w:tc>
          <w:tcPr>
            <w:tcW w:w="2972" w:type="dxa"/>
            <w:vAlign w:val="center"/>
          </w:tcPr>
          <w:p w14:paraId="29932571" w14:textId="77777777" w:rsidR="00256A0F" w:rsidRDefault="00256A0F">
            <w:pPr>
              <w:pStyle w:val="ECEcorps"/>
              <w:jc w:val="center"/>
            </w:pPr>
            <w:r>
              <w:t>2</w:t>
            </w:r>
          </w:p>
        </w:tc>
        <w:tc>
          <w:tcPr>
            <w:tcW w:w="7222" w:type="dxa"/>
            <w:vAlign w:val="center"/>
          </w:tcPr>
          <w:p w14:paraId="0D101C5F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2CD2D69B" w14:textId="77777777">
        <w:tc>
          <w:tcPr>
            <w:tcW w:w="2972" w:type="dxa"/>
            <w:vAlign w:val="center"/>
          </w:tcPr>
          <w:p w14:paraId="7F0C5BF7" w14:textId="77777777" w:rsidR="00256A0F" w:rsidRDefault="00256A0F">
            <w:pPr>
              <w:pStyle w:val="ECEcorps"/>
              <w:jc w:val="center"/>
            </w:pPr>
            <w:r>
              <w:t>3</w:t>
            </w:r>
          </w:p>
        </w:tc>
        <w:tc>
          <w:tcPr>
            <w:tcW w:w="7222" w:type="dxa"/>
            <w:vAlign w:val="center"/>
          </w:tcPr>
          <w:p w14:paraId="18310D2B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649AC5CF" w14:textId="77777777">
        <w:tc>
          <w:tcPr>
            <w:tcW w:w="2972" w:type="dxa"/>
            <w:vAlign w:val="center"/>
          </w:tcPr>
          <w:p w14:paraId="2F7FC3B0" w14:textId="77777777" w:rsidR="00256A0F" w:rsidRDefault="00256A0F">
            <w:pPr>
              <w:pStyle w:val="ECEcorps"/>
              <w:jc w:val="center"/>
            </w:pPr>
            <w:r>
              <w:t>4</w:t>
            </w:r>
          </w:p>
        </w:tc>
        <w:tc>
          <w:tcPr>
            <w:tcW w:w="7222" w:type="dxa"/>
            <w:vAlign w:val="center"/>
          </w:tcPr>
          <w:p w14:paraId="53830670" w14:textId="77777777" w:rsidR="00256A0F" w:rsidRDefault="00256A0F">
            <w:pPr>
              <w:pStyle w:val="ECEcorps"/>
              <w:jc w:val="center"/>
            </w:pPr>
          </w:p>
        </w:tc>
      </w:tr>
      <w:bookmarkEnd w:id="15"/>
    </w:tbl>
    <w:p w14:paraId="55BB597A" w14:textId="77777777" w:rsidR="00256A0F" w:rsidRDefault="00256A0F" w:rsidP="00256A0F">
      <w:pPr>
        <w:pStyle w:val="ECEcorps"/>
      </w:pPr>
    </w:p>
    <w:p w14:paraId="0F647451" w14:textId="41F5101A" w:rsidR="00256A0F" w:rsidRDefault="00256A0F" w:rsidP="00256A0F">
      <w:pPr>
        <w:pStyle w:val="ECEcorps"/>
        <w:numPr>
          <w:ilvl w:val="1"/>
          <w:numId w:val="4"/>
        </w:numPr>
      </w:pPr>
      <w:r>
        <w:t xml:space="preserve">Préciser les rôles des éléments du montage numérotés </w:t>
      </w:r>
      <w:r w:rsidR="001071A2">
        <w:t>1</w:t>
      </w:r>
      <w:r>
        <w:t xml:space="preserve"> et </w:t>
      </w:r>
      <w:r w:rsidR="001071A2">
        <w:t>4</w:t>
      </w:r>
      <w:r>
        <w:t>.</w:t>
      </w:r>
    </w:p>
    <w:p w14:paraId="1BCEF67C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D2A938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B2AFB2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</w:p>
    <w:p w14:paraId="14A8BE32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C57866" w14:textId="7E3F8EDC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0B1E4C" w14:textId="23A0C15B" w:rsidR="00256A0F" w:rsidRDefault="00256A0F" w:rsidP="00256A0F">
      <w:pPr>
        <w:pStyle w:val="ECErponse"/>
        <w:numPr>
          <w:ilvl w:val="1"/>
          <w:numId w:val="4"/>
        </w:numPr>
      </w:pPr>
      <w:r>
        <w:t xml:space="preserve">Expliquer </w:t>
      </w:r>
      <w:r w:rsidR="000E1ACE">
        <w:t xml:space="preserve">pourquoi plonger le ballon dans </w:t>
      </w:r>
      <w:r w:rsidR="00AA1F7F">
        <w:t>un bain d’eau glacée</w:t>
      </w:r>
      <w:r w:rsidR="000E1ACE">
        <w:t xml:space="preserve"> à t = 5 min permet </w:t>
      </w:r>
      <w:r w:rsidR="000E1ACE" w:rsidRPr="00F42F7C">
        <w:t>l’arrêt</w:t>
      </w:r>
      <w:r w:rsidR="000E1ACE" w:rsidRPr="00B272BF">
        <w:rPr>
          <w:i/>
          <w:iCs/>
          <w:color w:val="FF0000"/>
        </w:rPr>
        <w:t xml:space="preserve"> </w:t>
      </w:r>
      <w:r w:rsidR="000E1ACE">
        <w:t>de la réaction.</w:t>
      </w:r>
    </w:p>
    <w:p w14:paraId="0C963343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9494F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2219C7" w14:textId="7F8CD6F0" w:rsidR="001071A2" w:rsidRPr="00984970" w:rsidRDefault="00256A0F" w:rsidP="00984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D73AC1" w14:textId="77777777" w:rsidR="001071A2" w:rsidRDefault="001071A2" w:rsidP="000E1ACE">
      <w:pPr>
        <w:pStyle w:val="ECEcorps"/>
        <w:rPr>
          <w:b/>
        </w:rPr>
      </w:pPr>
    </w:p>
    <w:p w14:paraId="14849F17" w14:textId="569E6D40" w:rsidR="001071A2" w:rsidRPr="00984970" w:rsidRDefault="000E1ACE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1071A2" w:rsidRPr="00984970" w:rsidSect="00680CBA">
      <w:headerReference w:type="default" r:id="rId19"/>
      <w:footerReference w:type="default" r:id="rId2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DCCBFE" w14:textId="77777777" w:rsidR="007A3A0F" w:rsidRDefault="007A3A0F" w:rsidP="0008058B">
      <w:r>
        <w:separator/>
      </w:r>
    </w:p>
  </w:endnote>
  <w:endnote w:type="continuationSeparator" w:id="0">
    <w:p w14:paraId="10D4C540" w14:textId="77777777" w:rsidR="007A3A0F" w:rsidRDefault="007A3A0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7EB2AF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819EB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4819EB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A64DAD" w14:textId="77777777" w:rsidR="007A3A0F" w:rsidRDefault="007A3A0F" w:rsidP="0008058B">
      <w:r>
        <w:separator/>
      </w:r>
    </w:p>
  </w:footnote>
  <w:footnote w:type="continuationSeparator" w:id="0">
    <w:p w14:paraId="371384EC" w14:textId="77777777" w:rsidR="007A3A0F" w:rsidRDefault="007A3A0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1FA707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42FAA">
      <w:rPr>
        <w:b/>
        <w:sz w:val="24"/>
        <w:szCs w:val="24"/>
      </w:rPr>
      <w:t>LE BENZILE</w:t>
    </w:r>
    <w:r>
      <w:tab/>
      <w:t>Session</w:t>
    </w:r>
  </w:p>
  <w:p w14:paraId="37DE348B" w14:textId="2DF85E4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D04C4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EC082F"/>
    <w:multiLevelType w:val="hybridMultilevel"/>
    <w:tmpl w:val="1200D5E0"/>
    <w:lvl w:ilvl="0" w:tplc="A19ED62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BC905CE"/>
    <w:multiLevelType w:val="multilevel"/>
    <w:tmpl w:val="223264A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BB04894"/>
    <w:multiLevelType w:val="hybridMultilevel"/>
    <w:tmpl w:val="2A7C44D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CC68B3"/>
    <w:multiLevelType w:val="hybridMultilevel"/>
    <w:tmpl w:val="D3DE628A"/>
    <w:lvl w:ilvl="0" w:tplc="7F9E5E86">
      <w:numFmt w:val="bullet"/>
      <w:lvlText w:val="-"/>
      <w:lvlJc w:val="left"/>
      <w:pPr>
        <w:ind w:left="10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1"/>
  </w:num>
  <w:num w:numId="10">
    <w:abstractNumId w:val="7"/>
  </w:num>
  <w:num w:numId="11">
    <w:abstractNumId w:val="2"/>
  </w:num>
  <w:num w:numId="12">
    <w:abstractNumId w:val="3"/>
  </w:num>
  <w:num w:numId="13">
    <w:abstractNumId w:val="4"/>
  </w:num>
  <w:num w:numId="14">
    <w:abstractNumId w:val="8"/>
  </w:num>
  <w:num w:numId="15">
    <w:abstractNumId w:val="10"/>
  </w:num>
  <w:num w:numId="16">
    <w:abstractNumId w:val="12"/>
  </w:num>
  <w:num w:numId="1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A14"/>
    <w:rsid w:val="00010674"/>
    <w:rsid w:val="00024878"/>
    <w:rsid w:val="0003345D"/>
    <w:rsid w:val="00036419"/>
    <w:rsid w:val="000452AF"/>
    <w:rsid w:val="00046529"/>
    <w:rsid w:val="0005057E"/>
    <w:rsid w:val="0005391B"/>
    <w:rsid w:val="0005427E"/>
    <w:rsid w:val="00060606"/>
    <w:rsid w:val="000730EC"/>
    <w:rsid w:val="0008058B"/>
    <w:rsid w:val="0008639D"/>
    <w:rsid w:val="0009288D"/>
    <w:rsid w:val="00094634"/>
    <w:rsid w:val="00094B9D"/>
    <w:rsid w:val="00095659"/>
    <w:rsid w:val="000A0EF6"/>
    <w:rsid w:val="000A20CA"/>
    <w:rsid w:val="000A35F6"/>
    <w:rsid w:val="000A3EEE"/>
    <w:rsid w:val="000A44CB"/>
    <w:rsid w:val="000A4DD1"/>
    <w:rsid w:val="000A7BEB"/>
    <w:rsid w:val="000A7E22"/>
    <w:rsid w:val="000B5ABD"/>
    <w:rsid w:val="000C0C10"/>
    <w:rsid w:val="000C2AD9"/>
    <w:rsid w:val="000C45A4"/>
    <w:rsid w:val="000C5B40"/>
    <w:rsid w:val="000D3D7B"/>
    <w:rsid w:val="000D4C7E"/>
    <w:rsid w:val="000E11E8"/>
    <w:rsid w:val="000E1ACE"/>
    <w:rsid w:val="000E6CD3"/>
    <w:rsid w:val="000F09CE"/>
    <w:rsid w:val="000F2199"/>
    <w:rsid w:val="000F4F58"/>
    <w:rsid w:val="000F5562"/>
    <w:rsid w:val="001071A2"/>
    <w:rsid w:val="00111742"/>
    <w:rsid w:val="00111762"/>
    <w:rsid w:val="00111F6F"/>
    <w:rsid w:val="00117BB9"/>
    <w:rsid w:val="001227DD"/>
    <w:rsid w:val="00127337"/>
    <w:rsid w:val="0013056C"/>
    <w:rsid w:val="00136091"/>
    <w:rsid w:val="00142FAA"/>
    <w:rsid w:val="00153DC8"/>
    <w:rsid w:val="00154171"/>
    <w:rsid w:val="00154704"/>
    <w:rsid w:val="0016304D"/>
    <w:rsid w:val="00180BB9"/>
    <w:rsid w:val="00184590"/>
    <w:rsid w:val="00185C9A"/>
    <w:rsid w:val="00191F30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34C"/>
    <w:rsid w:val="001E6BF0"/>
    <w:rsid w:val="001F2B63"/>
    <w:rsid w:val="001F3BEA"/>
    <w:rsid w:val="001F42A2"/>
    <w:rsid w:val="001F464C"/>
    <w:rsid w:val="001F5398"/>
    <w:rsid w:val="001F6316"/>
    <w:rsid w:val="001F67FD"/>
    <w:rsid w:val="002012BC"/>
    <w:rsid w:val="0020574C"/>
    <w:rsid w:val="002136FA"/>
    <w:rsid w:val="00213817"/>
    <w:rsid w:val="0021542F"/>
    <w:rsid w:val="00222333"/>
    <w:rsid w:val="00231245"/>
    <w:rsid w:val="00231C6D"/>
    <w:rsid w:val="0023590A"/>
    <w:rsid w:val="00235CF8"/>
    <w:rsid w:val="002402D0"/>
    <w:rsid w:val="002406F0"/>
    <w:rsid w:val="002436AD"/>
    <w:rsid w:val="00246338"/>
    <w:rsid w:val="00256A0F"/>
    <w:rsid w:val="002570A7"/>
    <w:rsid w:val="002609F4"/>
    <w:rsid w:val="00267E4F"/>
    <w:rsid w:val="00272204"/>
    <w:rsid w:val="002739E2"/>
    <w:rsid w:val="002775F5"/>
    <w:rsid w:val="0028665F"/>
    <w:rsid w:val="002939AF"/>
    <w:rsid w:val="00294826"/>
    <w:rsid w:val="00297830"/>
    <w:rsid w:val="002A46C7"/>
    <w:rsid w:val="002B2244"/>
    <w:rsid w:val="002B3082"/>
    <w:rsid w:val="002B44A4"/>
    <w:rsid w:val="002B47D3"/>
    <w:rsid w:val="002B76C8"/>
    <w:rsid w:val="002C3B65"/>
    <w:rsid w:val="002C3CC3"/>
    <w:rsid w:val="002C4C2A"/>
    <w:rsid w:val="002D1DFD"/>
    <w:rsid w:val="002D410E"/>
    <w:rsid w:val="002D45F1"/>
    <w:rsid w:val="002E587F"/>
    <w:rsid w:val="002E68C6"/>
    <w:rsid w:val="002E7086"/>
    <w:rsid w:val="00305D9F"/>
    <w:rsid w:val="00312F6B"/>
    <w:rsid w:val="00313B78"/>
    <w:rsid w:val="00314F87"/>
    <w:rsid w:val="003152BC"/>
    <w:rsid w:val="003167DB"/>
    <w:rsid w:val="00317EBC"/>
    <w:rsid w:val="00320E5D"/>
    <w:rsid w:val="003229E1"/>
    <w:rsid w:val="00332943"/>
    <w:rsid w:val="00332C86"/>
    <w:rsid w:val="00335B86"/>
    <w:rsid w:val="0033731B"/>
    <w:rsid w:val="00337F03"/>
    <w:rsid w:val="00343196"/>
    <w:rsid w:val="00344874"/>
    <w:rsid w:val="00350FB5"/>
    <w:rsid w:val="00351073"/>
    <w:rsid w:val="00356DD6"/>
    <w:rsid w:val="00360020"/>
    <w:rsid w:val="00366A24"/>
    <w:rsid w:val="00367552"/>
    <w:rsid w:val="003731B0"/>
    <w:rsid w:val="003740D2"/>
    <w:rsid w:val="0037570D"/>
    <w:rsid w:val="00375B07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B15C1"/>
    <w:rsid w:val="003B2513"/>
    <w:rsid w:val="003B41FF"/>
    <w:rsid w:val="003B780B"/>
    <w:rsid w:val="003C0A55"/>
    <w:rsid w:val="003C13F9"/>
    <w:rsid w:val="003C2A4D"/>
    <w:rsid w:val="003C5784"/>
    <w:rsid w:val="003C6A7A"/>
    <w:rsid w:val="003D2DB2"/>
    <w:rsid w:val="003E533B"/>
    <w:rsid w:val="003E7841"/>
    <w:rsid w:val="003E785A"/>
    <w:rsid w:val="003F5DFB"/>
    <w:rsid w:val="00400882"/>
    <w:rsid w:val="00401CAE"/>
    <w:rsid w:val="004057B8"/>
    <w:rsid w:val="00406F0A"/>
    <w:rsid w:val="004143AF"/>
    <w:rsid w:val="00427A12"/>
    <w:rsid w:val="00427F9D"/>
    <w:rsid w:val="00430881"/>
    <w:rsid w:val="004314C1"/>
    <w:rsid w:val="00437CD2"/>
    <w:rsid w:val="004470BA"/>
    <w:rsid w:val="0044764A"/>
    <w:rsid w:val="00452138"/>
    <w:rsid w:val="00455CA0"/>
    <w:rsid w:val="00457661"/>
    <w:rsid w:val="0046515C"/>
    <w:rsid w:val="00476C4B"/>
    <w:rsid w:val="004819E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0AC0"/>
    <w:rsid w:val="004E1E61"/>
    <w:rsid w:val="004E3F39"/>
    <w:rsid w:val="004E4957"/>
    <w:rsid w:val="004E7A99"/>
    <w:rsid w:val="004E7C5D"/>
    <w:rsid w:val="004F39E2"/>
    <w:rsid w:val="004F58C7"/>
    <w:rsid w:val="004F7FE3"/>
    <w:rsid w:val="00501769"/>
    <w:rsid w:val="00507C0F"/>
    <w:rsid w:val="00511500"/>
    <w:rsid w:val="00514057"/>
    <w:rsid w:val="0051466E"/>
    <w:rsid w:val="00514F40"/>
    <w:rsid w:val="0052797B"/>
    <w:rsid w:val="00527A98"/>
    <w:rsid w:val="00531889"/>
    <w:rsid w:val="00533732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3ADA"/>
    <w:rsid w:val="005A6352"/>
    <w:rsid w:val="005D1B8E"/>
    <w:rsid w:val="005D2E6F"/>
    <w:rsid w:val="005D341C"/>
    <w:rsid w:val="005D62C1"/>
    <w:rsid w:val="005E320B"/>
    <w:rsid w:val="005E691A"/>
    <w:rsid w:val="005F3ABA"/>
    <w:rsid w:val="006017BB"/>
    <w:rsid w:val="00601E60"/>
    <w:rsid w:val="00603814"/>
    <w:rsid w:val="0060508C"/>
    <w:rsid w:val="006220B0"/>
    <w:rsid w:val="00622A2D"/>
    <w:rsid w:val="006256F1"/>
    <w:rsid w:val="00640C79"/>
    <w:rsid w:val="00641949"/>
    <w:rsid w:val="00641C53"/>
    <w:rsid w:val="006641A3"/>
    <w:rsid w:val="00670A39"/>
    <w:rsid w:val="00672AC0"/>
    <w:rsid w:val="0067559A"/>
    <w:rsid w:val="00675DF7"/>
    <w:rsid w:val="00680CBA"/>
    <w:rsid w:val="00693925"/>
    <w:rsid w:val="006A0F26"/>
    <w:rsid w:val="006A1119"/>
    <w:rsid w:val="006A3768"/>
    <w:rsid w:val="006A4982"/>
    <w:rsid w:val="006B1121"/>
    <w:rsid w:val="006C1935"/>
    <w:rsid w:val="006C2B65"/>
    <w:rsid w:val="006C3642"/>
    <w:rsid w:val="006D2CA9"/>
    <w:rsid w:val="006E22D9"/>
    <w:rsid w:val="006E4A76"/>
    <w:rsid w:val="006E61FC"/>
    <w:rsid w:val="006E68EE"/>
    <w:rsid w:val="006F173E"/>
    <w:rsid w:val="006F3571"/>
    <w:rsid w:val="00700289"/>
    <w:rsid w:val="00700B7B"/>
    <w:rsid w:val="00703EF9"/>
    <w:rsid w:val="00705664"/>
    <w:rsid w:val="00710413"/>
    <w:rsid w:val="0071400F"/>
    <w:rsid w:val="007146B9"/>
    <w:rsid w:val="007171FB"/>
    <w:rsid w:val="007248BF"/>
    <w:rsid w:val="00724A84"/>
    <w:rsid w:val="00735D65"/>
    <w:rsid w:val="00736B78"/>
    <w:rsid w:val="00741025"/>
    <w:rsid w:val="00741344"/>
    <w:rsid w:val="007479C4"/>
    <w:rsid w:val="00750D77"/>
    <w:rsid w:val="00751CCC"/>
    <w:rsid w:val="00752C74"/>
    <w:rsid w:val="00753984"/>
    <w:rsid w:val="00754EB4"/>
    <w:rsid w:val="00762F0F"/>
    <w:rsid w:val="00775FC5"/>
    <w:rsid w:val="00777A5A"/>
    <w:rsid w:val="00791883"/>
    <w:rsid w:val="007955D1"/>
    <w:rsid w:val="00795BD5"/>
    <w:rsid w:val="007A2EEC"/>
    <w:rsid w:val="007A3A0F"/>
    <w:rsid w:val="007B06AF"/>
    <w:rsid w:val="007B1D91"/>
    <w:rsid w:val="007C06BF"/>
    <w:rsid w:val="007C2791"/>
    <w:rsid w:val="007C61B9"/>
    <w:rsid w:val="007D2CCF"/>
    <w:rsid w:val="007D359B"/>
    <w:rsid w:val="007D4A68"/>
    <w:rsid w:val="007E3970"/>
    <w:rsid w:val="007E5DC4"/>
    <w:rsid w:val="007E7114"/>
    <w:rsid w:val="007F4752"/>
    <w:rsid w:val="007F4B1B"/>
    <w:rsid w:val="008034C0"/>
    <w:rsid w:val="00804D53"/>
    <w:rsid w:val="0080589A"/>
    <w:rsid w:val="00806258"/>
    <w:rsid w:val="0081247E"/>
    <w:rsid w:val="00814D65"/>
    <w:rsid w:val="008208A0"/>
    <w:rsid w:val="008212D5"/>
    <w:rsid w:val="00826D59"/>
    <w:rsid w:val="00827238"/>
    <w:rsid w:val="00845CFB"/>
    <w:rsid w:val="00847E64"/>
    <w:rsid w:val="00864E21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1912"/>
    <w:rsid w:val="00892447"/>
    <w:rsid w:val="0089303D"/>
    <w:rsid w:val="00894559"/>
    <w:rsid w:val="0089560A"/>
    <w:rsid w:val="00895A40"/>
    <w:rsid w:val="008A028A"/>
    <w:rsid w:val="008A206A"/>
    <w:rsid w:val="008A2C45"/>
    <w:rsid w:val="008A4322"/>
    <w:rsid w:val="008A66EA"/>
    <w:rsid w:val="008B102E"/>
    <w:rsid w:val="008B1679"/>
    <w:rsid w:val="008B1B0C"/>
    <w:rsid w:val="008B3457"/>
    <w:rsid w:val="008B6522"/>
    <w:rsid w:val="008C32B8"/>
    <w:rsid w:val="008C38F0"/>
    <w:rsid w:val="008C5E45"/>
    <w:rsid w:val="008D04C4"/>
    <w:rsid w:val="008D2329"/>
    <w:rsid w:val="008D3D9A"/>
    <w:rsid w:val="008D5A2A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5AEE"/>
    <w:rsid w:val="00917147"/>
    <w:rsid w:val="0092132A"/>
    <w:rsid w:val="00927249"/>
    <w:rsid w:val="009362F7"/>
    <w:rsid w:val="009407A6"/>
    <w:rsid w:val="00943326"/>
    <w:rsid w:val="0094436A"/>
    <w:rsid w:val="009506E7"/>
    <w:rsid w:val="00953B48"/>
    <w:rsid w:val="00953B67"/>
    <w:rsid w:val="00955A08"/>
    <w:rsid w:val="00956745"/>
    <w:rsid w:val="00961955"/>
    <w:rsid w:val="00965FA8"/>
    <w:rsid w:val="00975D81"/>
    <w:rsid w:val="00977D3F"/>
    <w:rsid w:val="00982270"/>
    <w:rsid w:val="00984970"/>
    <w:rsid w:val="00984EF6"/>
    <w:rsid w:val="009850FD"/>
    <w:rsid w:val="009903B6"/>
    <w:rsid w:val="009A261D"/>
    <w:rsid w:val="009A5591"/>
    <w:rsid w:val="009A7B2C"/>
    <w:rsid w:val="009B3241"/>
    <w:rsid w:val="009C268C"/>
    <w:rsid w:val="009C26DE"/>
    <w:rsid w:val="009D06B0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EA8"/>
    <w:rsid w:val="00A1068C"/>
    <w:rsid w:val="00A113B1"/>
    <w:rsid w:val="00A1242D"/>
    <w:rsid w:val="00A12834"/>
    <w:rsid w:val="00A12BD4"/>
    <w:rsid w:val="00A16872"/>
    <w:rsid w:val="00A260A0"/>
    <w:rsid w:val="00A27074"/>
    <w:rsid w:val="00A315AD"/>
    <w:rsid w:val="00A35262"/>
    <w:rsid w:val="00A37761"/>
    <w:rsid w:val="00A436E8"/>
    <w:rsid w:val="00A446AD"/>
    <w:rsid w:val="00A52B59"/>
    <w:rsid w:val="00A56021"/>
    <w:rsid w:val="00A5619C"/>
    <w:rsid w:val="00A57E74"/>
    <w:rsid w:val="00A60B25"/>
    <w:rsid w:val="00A61146"/>
    <w:rsid w:val="00A611F0"/>
    <w:rsid w:val="00A649FE"/>
    <w:rsid w:val="00A65B67"/>
    <w:rsid w:val="00A806ED"/>
    <w:rsid w:val="00A82AA5"/>
    <w:rsid w:val="00A960AB"/>
    <w:rsid w:val="00A96E30"/>
    <w:rsid w:val="00AA062D"/>
    <w:rsid w:val="00AA0A8C"/>
    <w:rsid w:val="00AA1F7F"/>
    <w:rsid w:val="00AA4737"/>
    <w:rsid w:val="00AB1BC8"/>
    <w:rsid w:val="00AB1C2D"/>
    <w:rsid w:val="00AC1F4D"/>
    <w:rsid w:val="00AC48FD"/>
    <w:rsid w:val="00AD1605"/>
    <w:rsid w:val="00AD5267"/>
    <w:rsid w:val="00AD77A4"/>
    <w:rsid w:val="00AE1B3C"/>
    <w:rsid w:val="00AE1C5F"/>
    <w:rsid w:val="00AE34F9"/>
    <w:rsid w:val="00AE3944"/>
    <w:rsid w:val="00AE6B70"/>
    <w:rsid w:val="00AF12DB"/>
    <w:rsid w:val="00AF468E"/>
    <w:rsid w:val="00B017D9"/>
    <w:rsid w:val="00B02ECC"/>
    <w:rsid w:val="00B04CAF"/>
    <w:rsid w:val="00B07923"/>
    <w:rsid w:val="00B109D5"/>
    <w:rsid w:val="00B11D27"/>
    <w:rsid w:val="00B135A8"/>
    <w:rsid w:val="00B13FA8"/>
    <w:rsid w:val="00B16512"/>
    <w:rsid w:val="00B1701C"/>
    <w:rsid w:val="00B17CC1"/>
    <w:rsid w:val="00B272BF"/>
    <w:rsid w:val="00B3214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DBE"/>
    <w:rsid w:val="00B64F8F"/>
    <w:rsid w:val="00B7616B"/>
    <w:rsid w:val="00B76EBE"/>
    <w:rsid w:val="00B827D4"/>
    <w:rsid w:val="00B82DE2"/>
    <w:rsid w:val="00B90845"/>
    <w:rsid w:val="00BA2DCC"/>
    <w:rsid w:val="00BA3FD2"/>
    <w:rsid w:val="00BA55D3"/>
    <w:rsid w:val="00BA7028"/>
    <w:rsid w:val="00BB5D1A"/>
    <w:rsid w:val="00BD2046"/>
    <w:rsid w:val="00BE2432"/>
    <w:rsid w:val="00BE5241"/>
    <w:rsid w:val="00BF194C"/>
    <w:rsid w:val="00BF45AB"/>
    <w:rsid w:val="00BF661D"/>
    <w:rsid w:val="00C00F1C"/>
    <w:rsid w:val="00C03A82"/>
    <w:rsid w:val="00C06213"/>
    <w:rsid w:val="00C10C24"/>
    <w:rsid w:val="00C17467"/>
    <w:rsid w:val="00C2065A"/>
    <w:rsid w:val="00C22A4C"/>
    <w:rsid w:val="00C23E7C"/>
    <w:rsid w:val="00C24FEE"/>
    <w:rsid w:val="00C3270A"/>
    <w:rsid w:val="00C34239"/>
    <w:rsid w:val="00C35BF2"/>
    <w:rsid w:val="00C36AA0"/>
    <w:rsid w:val="00C36F16"/>
    <w:rsid w:val="00C37EAC"/>
    <w:rsid w:val="00C41B19"/>
    <w:rsid w:val="00C41EB2"/>
    <w:rsid w:val="00C43AFB"/>
    <w:rsid w:val="00C467EB"/>
    <w:rsid w:val="00C53044"/>
    <w:rsid w:val="00C550C6"/>
    <w:rsid w:val="00C60133"/>
    <w:rsid w:val="00C60969"/>
    <w:rsid w:val="00C60BE5"/>
    <w:rsid w:val="00C623E7"/>
    <w:rsid w:val="00C70D17"/>
    <w:rsid w:val="00C71BC9"/>
    <w:rsid w:val="00C7281D"/>
    <w:rsid w:val="00C74BFD"/>
    <w:rsid w:val="00C80734"/>
    <w:rsid w:val="00C82A35"/>
    <w:rsid w:val="00C8792F"/>
    <w:rsid w:val="00C97727"/>
    <w:rsid w:val="00CA1A4D"/>
    <w:rsid w:val="00CB3A25"/>
    <w:rsid w:val="00CC21D0"/>
    <w:rsid w:val="00CC57B9"/>
    <w:rsid w:val="00CC695B"/>
    <w:rsid w:val="00CD1570"/>
    <w:rsid w:val="00CD1F8A"/>
    <w:rsid w:val="00CD2214"/>
    <w:rsid w:val="00CD300B"/>
    <w:rsid w:val="00CD58F0"/>
    <w:rsid w:val="00CE0EF0"/>
    <w:rsid w:val="00CE4EF5"/>
    <w:rsid w:val="00CE6AA4"/>
    <w:rsid w:val="00CF0536"/>
    <w:rsid w:val="00D0324F"/>
    <w:rsid w:val="00D073A6"/>
    <w:rsid w:val="00D13ABF"/>
    <w:rsid w:val="00D146A0"/>
    <w:rsid w:val="00D20F73"/>
    <w:rsid w:val="00D24828"/>
    <w:rsid w:val="00D31437"/>
    <w:rsid w:val="00D32EF2"/>
    <w:rsid w:val="00D342E0"/>
    <w:rsid w:val="00D53B90"/>
    <w:rsid w:val="00D610A3"/>
    <w:rsid w:val="00D61A8B"/>
    <w:rsid w:val="00D64332"/>
    <w:rsid w:val="00D658D3"/>
    <w:rsid w:val="00D742A9"/>
    <w:rsid w:val="00D75153"/>
    <w:rsid w:val="00D77840"/>
    <w:rsid w:val="00D82237"/>
    <w:rsid w:val="00D848F5"/>
    <w:rsid w:val="00D9338B"/>
    <w:rsid w:val="00D9649A"/>
    <w:rsid w:val="00D96B92"/>
    <w:rsid w:val="00D96FEA"/>
    <w:rsid w:val="00DA2084"/>
    <w:rsid w:val="00DA2276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E7C5C"/>
    <w:rsid w:val="00DF20BA"/>
    <w:rsid w:val="00DF3178"/>
    <w:rsid w:val="00DF5D61"/>
    <w:rsid w:val="00E01154"/>
    <w:rsid w:val="00E07667"/>
    <w:rsid w:val="00E10884"/>
    <w:rsid w:val="00E137F8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37BAD"/>
    <w:rsid w:val="00E438C3"/>
    <w:rsid w:val="00E46864"/>
    <w:rsid w:val="00E520C6"/>
    <w:rsid w:val="00E5505F"/>
    <w:rsid w:val="00E56A7B"/>
    <w:rsid w:val="00E56D83"/>
    <w:rsid w:val="00E74827"/>
    <w:rsid w:val="00E749E8"/>
    <w:rsid w:val="00E81F3D"/>
    <w:rsid w:val="00E8262A"/>
    <w:rsid w:val="00E829C0"/>
    <w:rsid w:val="00E82BC2"/>
    <w:rsid w:val="00E85DDA"/>
    <w:rsid w:val="00E90545"/>
    <w:rsid w:val="00E961C1"/>
    <w:rsid w:val="00EC4179"/>
    <w:rsid w:val="00ED5772"/>
    <w:rsid w:val="00ED66DA"/>
    <w:rsid w:val="00EE0587"/>
    <w:rsid w:val="00EE12CE"/>
    <w:rsid w:val="00EE2000"/>
    <w:rsid w:val="00EE308A"/>
    <w:rsid w:val="00EE3251"/>
    <w:rsid w:val="00EE3FBB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2F7C"/>
    <w:rsid w:val="00F504C5"/>
    <w:rsid w:val="00F54368"/>
    <w:rsid w:val="00F60C94"/>
    <w:rsid w:val="00F61869"/>
    <w:rsid w:val="00F65642"/>
    <w:rsid w:val="00F66787"/>
    <w:rsid w:val="00F879D2"/>
    <w:rsid w:val="00F91D96"/>
    <w:rsid w:val="00F934B6"/>
    <w:rsid w:val="00F958DE"/>
    <w:rsid w:val="00FA37DA"/>
    <w:rsid w:val="00FA4E83"/>
    <w:rsid w:val="00FA7C33"/>
    <w:rsid w:val="00FB071C"/>
    <w:rsid w:val="00FB14E2"/>
    <w:rsid w:val="00FB1E50"/>
    <w:rsid w:val="00FB25E2"/>
    <w:rsid w:val="00FB2CA9"/>
    <w:rsid w:val="00FE4C5A"/>
    <w:rsid w:val="00FE6107"/>
    <w:rsid w:val="00FE6ED7"/>
    <w:rsid w:val="00FF238D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1D3BD525"/>
  <w15:docId w15:val="{23794FD8-DE2A-462A-B0B9-D2D0840B5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04C4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8D04C4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C8792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02B378-35EA-45F7-A39B-8BDB3159B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30</TotalTime>
  <Pages>5</Pages>
  <Words>1095</Words>
  <Characters>6024</Characters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2024-09-24T09:09:00Z</cp:lastPrinted>
  <dcterms:created xsi:type="dcterms:W3CDTF">2024-11-26T10:08:00Z</dcterms:created>
  <dcterms:modified xsi:type="dcterms:W3CDTF">2025-01-14T08:54:00Z</dcterms:modified>
</cp:coreProperties>
</file>