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8EA60" w14:textId="77777777" w:rsidR="00A12834" w:rsidRDefault="00A12834" w:rsidP="005D3D7B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25845B57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61B0D2C0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5791E7CA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13761AA2" w14:textId="77777777" w:rsidR="00A12834" w:rsidRPr="0060508C" w:rsidRDefault="00A12834" w:rsidP="0060508C">
      <w:pPr>
        <w:pStyle w:val="ECEbordure"/>
        <w:jc w:val="center"/>
      </w:pPr>
    </w:p>
    <w:p w14:paraId="34E8820F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56D23EAF" w14:textId="77777777" w:rsidR="00A12834" w:rsidRPr="0060508C" w:rsidRDefault="00A12834" w:rsidP="0060508C">
      <w:pPr>
        <w:pStyle w:val="ECEbordure"/>
        <w:jc w:val="center"/>
      </w:pPr>
    </w:p>
    <w:p w14:paraId="5ABB931E" w14:textId="77777777" w:rsidR="0008058B" w:rsidRDefault="0008058B" w:rsidP="008A2C45">
      <w:pPr>
        <w:pStyle w:val="ECEcorps"/>
      </w:pPr>
    </w:p>
    <w:p w14:paraId="6907D4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6C5E844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3E0E2216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05B9A4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53AF893E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030E000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C6C5842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3E87C6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5CEB9257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5A0486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03828BB6" w14:textId="77777777" w:rsidR="00E26870" w:rsidRDefault="00E26870" w:rsidP="00E26870">
      <w:pPr>
        <w:pStyle w:val="ECEcorps"/>
      </w:pPr>
    </w:p>
    <w:p w14:paraId="42366D47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703C3D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3D0B246B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6F80FEBA" w14:textId="77777777" w:rsidR="00E26870" w:rsidRDefault="00E26870" w:rsidP="00E26870">
      <w:pPr>
        <w:pStyle w:val="ECEbordure"/>
      </w:pPr>
    </w:p>
    <w:p w14:paraId="42B907F4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4F72E226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055AA2B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012161A9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8AC4AB0" w14:textId="77777777" w:rsidR="00E26870" w:rsidRDefault="00E26870" w:rsidP="00E26870">
      <w:pPr>
        <w:pStyle w:val="ECEcorps"/>
        <w:rPr>
          <w:u w:val="single"/>
        </w:rPr>
      </w:pPr>
    </w:p>
    <w:p w14:paraId="04BA27EC" w14:textId="77777777" w:rsidR="003A114B" w:rsidRPr="00545715" w:rsidRDefault="003A114B" w:rsidP="00E26870">
      <w:pPr>
        <w:pStyle w:val="ECEcorps"/>
        <w:rPr>
          <w:u w:val="single"/>
        </w:rPr>
      </w:pPr>
    </w:p>
    <w:p w14:paraId="749A29A0" w14:textId="77777777" w:rsidR="005D3D7B" w:rsidRDefault="005D3D7B" w:rsidP="00E26870">
      <w:pPr>
        <w:pStyle w:val="ECEtitre"/>
        <w:rPr>
          <w:sz w:val="24"/>
          <w:szCs w:val="24"/>
        </w:rPr>
      </w:pPr>
    </w:p>
    <w:p w14:paraId="593BD55C" w14:textId="77777777" w:rsidR="00E26870" w:rsidRPr="00136091" w:rsidRDefault="00B2637B" w:rsidP="00E26870">
      <w:pPr>
        <w:pStyle w:val="ECEtitre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F087FAE" wp14:editId="5416ECE8">
            <wp:simplePos x="0" y="0"/>
            <wp:positionH relativeFrom="column">
              <wp:posOffset>4895850</wp:posOffset>
            </wp:positionH>
            <wp:positionV relativeFrom="paragraph">
              <wp:posOffset>161925</wp:posOffset>
            </wp:positionV>
            <wp:extent cx="1582420" cy="1210310"/>
            <wp:effectExtent l="1905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école village isolé.jpg"/>
                    <pic:cNvPicPr/>
                  </pic:nvPicPr>
                  <pic:blipFill rotWithShape="1">
                    <a:blip r:embed="rId8"/>
                    <a:srcRect l="43606" t="44678" r="12579" b="4742"/>
                    <a:stretch/>
                  </pic:blipFill>
                  <pic:spPr bwMode="auto">
                    <a:xfrm>
                      <a:off x="0" y="0"/>
                      <a:ext cx="1582420" cy="1210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oel="http://schemas.microsoft.com/office/2019/extlst" xmlns:ve="http://schemas.openxmlformats.org/markup-compatibility/2006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7146B9"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67751C89" w14:textId="77777777" w:rsidR="005D3D7B" w:rsidRDefault="005D3D7B" w:rsidP="00E26870">
      <w:pPr>
        <w:pStyle w:val="ECEcorps"/>
        <w:rPr>
          <w:u w:val="single"/>
        </w:rPr>
      </w:pPr>
    </w:p>
    <w:p w14:paraId="12D4A61D" w14:textId="77777777" w:rsidR="00930185" w:rsidRPr="00FE7A64" w:rsidRDefault="00930185" w:rsidP="00FE7A64">
      <w:pPr>
        <w:pStyle w:val="ECEcorps"/>
        <w:rPr>
          <w:u w:val="single"/>
        </w:rPr>
      </w:pPr>
      <w:r>
        <w:rPr>
          <w:shd w:val="clear" w:color="auto" w:fill="FFFFFF"/>
        </w:rPr>
        <w:t>Dans les pays à fort ensoleillement, il est possible d’approvisionner en électricité les écoles de</w:t>
      </w:r>
      <w:r w:rsidR="00091E61">
        <w:rPr>
          <w:shd w:val="clear" w:color="auto" w:fill="FFFFFF"/>
        </w:rPr>
        <w:t>s</w:t>
      </w:r>
      <w:r>
        <w:rPr>
          <w:shd w:val="clear" w:color="auto" w:fill="FFFFFF"/>
        </w:rPr>
        <w:t xml:space="preserve"> villag</w:t>
      </w:r>
      <w:r w:rsidR="00496A02">
        <w:rPr>
          <w:shd w:val="clear" w:color="auto" w:fill="FFFFFF"/>
        </w:rPr>
        <w:t xml:space="preserve">es isolés </w:t>
      </w:r>
      <w:r w:rsidR="00B2637B">
        <w:rPr>
          <w:shd w:val="clear" w:color="auto" w:fill="FFFFFF"/>
        </w:rPr>
        <w:t xml:space="preserve">des zones rurales </w:t>
      </w:r>
      <w:r w:rsidR="00496A02">
        <w:rPr>
          <w:shd w:val="clear" w:color="auto" w:fill="FFFFFF"/>
        </w:rPr>
        <w:t>à l’aide de panneaux photovoltaïques</w:t>
      </w:r>
      <w:r w:rsidR="00B23A21">
        <w:rPr>
          <w:shd w:val="clear" w:color="auto" w:fill="FFFFFF"/>
        </w:rPr>
        <w:t xml:space="preserve"> placés sur le</w:t>
      </w:r>
      <w:r w:rsidR="00DE77DE">
        <w:rPr>
          <w:shd w:val="clear" w:color="auto" w:fill="FFFFFF"/>
        </w:rPr>
        <w:t>ur</w:t>
      </w:r>
      <w:r w:rsidR="00B23A21">
        <w:rPr>
          <w:shd w:val="clear" w:color="auto" w:fill="FFFFFF"/>
        </w:rPr>
        <w:t xml:space="preserve"> toit</w:t>
      </w:r>
      <w:r>
        <w:rPr>
          <w:shd w:val="clear" w:color="auto" w:fill="FFFFFF"/>
        </w:rPr>
        <w:t xml:space="preserve">. </w:t>
      </w:r>
    </w:p>
    <w:p w14:paraId="02F5610F" w14:textId="77777777" w:rsidR="00B2637B" w:rsidRDefault="00B2637B" w:rsidP="00930185">
      <w:pPr>
        <w:spacing w:line="276" w:lineRule="auto"/>
        <w:rPr>
          <w:shd w:val="clear" w:color="auto" w:fill="FFFFFF"/>
        </w:rPr>
      </w:pPr>
      <w:r>
        <w:rPr>
          <w:rStyle w:val="hgkelc"/>
        </w:rPr>
        <w:t>Les élèves de ces écoles peuvent ainsi utiliser des ordinateurs leur permettant un apprentissage informatisé</w:t>
      </w:r>
      <w:r w:rsidR="00DE77DE">
        <w:rPr>
          <w:rStyle w:val="hgkelc"/>
        </w:rPr>
        <w:t xml:space="preserve"> et</w:t>
      </w:r>
      <w:r>
        <w:rPr>
          <w:rStyle w:val="hgkelc"/>
        </w:rPr>
        <w:t xml:space="preserve"> individualisé.</w:t>
      </w:r>
      <w:r>
        <w:rPr>
          <w:shd w:val="clear" w:color="auto" w:fill="FFFFFF"/>
        </w:rPr>
        <w:t xml:space="preserve"> </w:t>
      </w:r>
    </w:p>
    <w:p w14:paraId="1A992A9C" w14:textId="77777777" w:rsidR="00FE7A64" w:rsidRDefault="00FE7A64" w:rsidP="00930185">
      <w:pPr>
        <w:spacing w:line="276" w:lineRule="auto"/>
        <w:rPr>
          <w:shd w:val="clear" w:color="auto" w:fill="FFFFFF"/>
        </w:rPr>
      </w:pPr>
    </w:p>
    <w:p w14:paraId="010451F5" w14:textId="77777777" w:rsidR="00FE7A64" w:rsidRDefault="00FE7A64" w:rsidP="00930185">
      <w:pPr>
        <w:spacing w:line="276" w:lineRule="auto"/>
        <w:rPr>
          <w:shd w:val="clear" w:color="auto" w:fill="FFFFFF"/>
        </w:rPr>
      </w:pPr>
    </w:p>
    <w:p w14:paraId="1DC8DFB9" w14:textId="77777777" w:rsidR="00FE7A64" w:rsidRDefault="00FE7A64" w:rsidP="00930185">
      <w:pPr>
        <w:spacing w:line="276" w:lineRule="auto"/>
        <w:rPr>
          <w:shd w:val="clear" w:color="auto" w:fill="FFFFFF"/>
        </w:rPr>
      </w:pPr>
    </w:p>
    <w:p w14:paraId="3E3B8D22" w14:textId="77777777" w:rsidR="00930185" w:rsidRDefault="00930185" w:rsidP="00930185">
      <w:pPr>
        <w:rPr>
          <w:shd w:val="clear" w:color="auto" w:fill="FFFFFF"/>
        </w:rPr>
      </w:pPr>
    </w:p>
    <w:p w14:paraId="0DA216ED" w14:textId="77777777" w:rsidR="005D3D7B" w:rsidRDefault="005D3D7B" w:rsidP="00930185">
      <w:pPr>
        <w:rPr>
          <w:shd w:val="clear" w:color="auto" w:fill="FFFFFF"/>
        </w:rPr>
      </w:pPr>
    </w:p>
    <w:p w14:paraId="1E563B7F" w14:textId="77777777" w:rsidR="00930185" w:rsidRDefault="00930185" w:rsidP="00930185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 xml:space="preserve">Le but de cette </w:t>
      </w:r>
      <w:r w:rsidR="00C12736">
        <w:rPr>
          <w:b/>
          <w:i/>
          <w:sz w:val="24"/>
        </w:rPr>
        <w:t xml:space="preserve">épreuve est de </w:t>
      </w:r>
      <w:r w:rsidR="00544B2F">
        <w:rPr>
          <w:b/>
          <w:i/>
          <w:sz w:val="24"/>
        </w:rPr>
        <w:t>vérifier si la surface d</w:t>
      </w:r>
      <w:r w:rsidR="00C12736">
        <w:rPr>
          <w:b/>
          <w:i/>
          <w:sz w:val="24"/>
        </w:rPr>
        <w:t>u</w:t>
      </w:r>
      <w:r w:rsidR="00544B2F">
        <w:rPr>
          <w:b/>
          <w:i/>
          <w:sz w:val="24"/>
        </w:rPr>
        <w:t xml:space="preserve"> toit </w:t>
      </w:r>
      <w:r w:rsidR="00C12736">
        <w:rPr>
          <w:b/>
          <w:i/>
          <w:sz w:val="24"/>
        </w:rPr>
        <w:t xml:space="preserve">d’une école </w:t>
      </w:r>
      <w:r w:rsidR="00544B2F">
        <w:rPr>
          <w:b/>
          <w:i/>
          <w:sz w:val="24"/>
        </w:rPr>
        <w:t xml:space="preserve">est suffisante pour </w:t>
      </w:r>
      <w:r w:rsidR="00C12736">
        <w:rPr>
          <w:b/>
          <w:i/>
          <w:sz w:val="24"/>
        </w:rPr>
        <w:t>y placer d</w:t>
      </w:r>
      <w:r w:rsidR="00544B2F">
        <w:rPr>
          <w:b/>
          <w:i/>
          <w:sz w:val="24"/>
        </w:rPr>
        <w:t>es panneaux</w:t>
      </w:r>
      <w:r w:rsidR="00C12736" w:rsidRPr="00C12736">
        <w:rPr>
          <w:b/>
          <w:i/>
          <w:sz w:val="24"/>
        </w:rPr>
        <w:t xml:space="preserve"> </w:t>
      </w:r>
      <w:r w:rsidR="00C12736">
        <w:rPr>
          <w:b/>
          <w:i/>
          <w:sz w:val="24"/>
        </w:rPr>
        <w:t>photovoltaïques permettant de couvrir ses besoins énergétiques.</w:t>
      </w:r>
    </w:p>
    <w:p w14:paraId="6D352FDB" w14:textId="77777777" w:rsidR="00930185" w:rsidRDefault="00930185" w:rsidP="00930185">
      <w:pPr>
        <w:rPr>
          <w:shd w:val="clear" w:color="auto" w:fill="FFFFFF"/>
        </w:rPr>
      </w:pPr>
    </w:p>
    <w:p w14:paraId="2C79D1A8" w14:textId="77777777" w:rsidR="00930185" w:rsidRPr="00162FA4" w:rsidRDefault="00930185" w:rsidP="00930185">
      <w:pPr>
        <w:rPr>
          <w:shd w:val="clear" w:color="auto" w:fill="FFFFFF"/>
        </w:rPr>
      </w:pPr>
    </w:p>
    <w:p w14:paraId="586CDF7D" w14:textId="77777777" w:rsidR="0043310A" w:rsidRDefault="0043310A" w:rsidP="00E26870">
      <w:pPr>
        <w:pStyle w:val="ECEcorps"/>
      </w:pPr>
    </w:p>
    <w:p w14:paraId="63C6A6DC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56FC27B4" w14:textId="77777777" w:rsidR="0046333B" w:rsidRDefault="0046333B" w:rsidP="00E26870">
      <w:pPr>
        <w:pStyle w:val="ECEcorps"/>
        <w:rPr>
          <w:b/>
          <w:sz w:val="24"/>
          <w:szCs w:val="24"/>
          <w:u w:val="single"/>
        </w:rPr>
      </w:pPr>
    </w:p>
    <w:p w14:paraId="228BFFCE" w14:textId="77777777" w:rsidR="00C12736" w:rsidRDefault="00C12736" w:rsidP="00E26870">
      <w:pPr>
        <w:pStyle w:val="ECEcorps"/>
        <w:rPr>
          <w:b/>
          <w:sz w:val="24"/>
          <w:szCs w:val="24"/>
          <w:u w:val="single"/>
        </w:rPr>
      </w:pPr>
    </w:p>
    <w:p w14:paraId="6FE14C63" w14:textId="77777777" w:rsidR="0046333B" w:rsidRDefault="0046333B" w:rsidP="00E26870">
      <w:pPr>
        <w:pStyle w:val="ECEcorps"/>
        <w:rPr>
          <w:b/>
          <w:sz w:val="24"/>
          <w:szCs w:val="24"/>
          <w:u w:val="single"/>
        </w:rPr>
      </w:pPr>
    </w:p>
    <w:p w14:paraId="313C67E7" w14:textId="77777777" w:rsidR="0046333B" w:rsidRDefault="0046333B" w:rsidP="00E26870">
      <w:pPr>
        <w:pStyle w:val="ECEcorps"/>
        <w:rPr>
          <w:b/>
          <w:sz w:val="24"/>
          <w:szCs w:val="24"/>
          <w:u w:val="single"/>
        </w:rPr>
      </w:pPr>
    </w:p>
    <w:p w14:paraId="756ADF28" w14:textId="77777777" w:rsidR="00B23A21" w:rsidRDefault="00B23A21" w:rsidP="00E26870">
      <w:pPr>
        <w:pStyle w:val="ECEcorps"/>
        <w:rPr>
          <w:b/>
          <w:sz w:val="24"/>
          <w:szCs w:val="24"/>
          <w:u w:val="single"/>
        </w:rPr>
      </w:pPr>
    </w:p>
    <w:p w14:paraId="2000045C" w14:textId="77777777" w:rsidR="0046333B" w:rsidRDefault="0046333B" w:rsidP="00E26870">
      <w:pPr>
        <w:pStyle w:val="ECEcorps"/>
        <w:rPr>
          <w:b/>
          <w:sz w:val="24"/>
          <w:szCs w:val="24"/>
          <w:u w:val="single"/>
        </w:rPr>
      </w:pPr>
    </w:p>
    <w:p w14:paraId="3BB3F698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207EF67" w14:textId="77777777" w:rsidR="00C60969" w:rsidRPr="00545715" w:rsidRDefault="00C60969" w:rsidP="00E26870">
      <w:pPr>
        <w:pStyle w:val="ECEcorps"/>
      </w:pPr>
    </w:p>
    <w:p w14:paraId="0577EF27" w14:textId="77777777" w:rsidR="00B23A21" w:rsidRDefault="00B23A21" w:rsidP="00930185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Photographie de l’école à équiper en panneaux </w:t>
      </w:r>
      <w:r w:rsidR="00496A02">
        <w:rPr>
          <w:sz w:val="24"/>
          <w:szCs w:val="24"/>
        </w:rPr>
        <w:t>photovoltaïques</w:t>
      </w:r>
    </w:p>
    <w:p w14:paraId="651E6F81" w14:textId="77777777" w:rsidR="00B23A21" w:rsidRDefault="00B23A21" w:rsidP="00B23A21">
      <w:pPr>
        <w:pStyle w:val="ECEcorps"/>
      </w:pPr>
      <w:r>
        <w:rPr>
          <w:noProof/>
        </w:rPr>
        <w:drawing>
          <wp:anchor distT="0" distB="0" distL="114300" distR="114300" simplePos="0" relativeHeight="251725824" behindDoc="0" locked="0" layoutInCell="1" allowOverlap="1" wp14:anchorId="0E8B710D" wp14:editId="167CC15D">
            <wp:simplePos x="0" y="0"/>
            <wp:positionH relativeFrom="column">
              <wp:posOffset>240665</wp:posOffset>
            </wp:positionH>
            <wp:positionV relativeFrom="paragraph">
              <wp:posOffset>29210</wp:posOffset>
            </wp:positionV>
            <wp:extent cx="6045200" cy="2387600"/>
            <wp:effectExtent l="0" t="0" r="0" b="0"/>
            <wp:wrapSquare wrapText="bothSides"/>
            <wp:docPr id="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école village isolé.jpg"/>
                    <pic:cNvPicPr/>
                  </pic:nvPicPr>
                  <pic:blipFill rotWithShape="1">
                    <a:blip r:embed="rId8"/>
                    <a:srcRect l="43606" t="56242" r="12579" b="17718"/>
                    <a:stretch/>
                  </pic:blipFill>
                  <pic:spPr bwMode="auto">
                    <a:xfrm>
                      <a:off x="0" y="0"/>
                      <a:ext cx="6045200" cy="2387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oel="http://schemas.microsoft.com/office/2019/extlst" xmlns:ve="http://schemas.openxmlformats.org/markup-compatibility/2006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BA88B82" w14:textId="77777777" w:rsidR="00930185" w:rsidRPr="0046333B" w:rsidRDefault="0059722E" w:rsidP="00930185">
      <w:pPr>
        <w:pStyle w:val="ECEtitre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4144" behindDoc="0" locked="0" layoutInCell="1" allowOverlap="1" wp14:anchorId="4B12C4C2" wp14:editId="2A131441">
            <wp:simplePos x="0" y="0"/>
            <wp:positionH relativeFrom="margin">
              <wp:posOffset>3565525</wp:posOffset>
            </wp:positionH>
            <wp:positionV relativeFrom="margin">
              <wp:posOffset>3277711</wp:posOffset>
            </wp:positionV>
            <wp:extent cx="2858770" cy="1385570"/>
            <wp:effectExtent l="0" t="0" r="0" b="0"/>
            <wp:wrapSquare wrapText="bothSides"/>
            <wp:docPr id="158608695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6086957" name="Image 158608695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58770" cy="1385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30185" w:rsidRPr="0046333B">
        <w:rPr>
          <w:sz w:val="24"/>
          <w:szCs w:val="24"/>
        </w:rPr>
        <w:t xml:space="preserve">Caractéristique d’un panneau photovoltaïque </w:t>
      </w:r>
    </w:p>
    <w:p w14:paraId="6BFCDB1B" w14:textId="77777777" w:rsidR="003A114B" w:rsidRDefault="003A114B" w:rsidP="003A114B">
      <w:pPr>
        <w:pStyle w:val="ECEcorps"/>
      </w:pPr>
    </w:p>
    <w:p w14:paraId="5E6E95B1" w14:textId="77777777" w:rsidR="00FE6675" w:rsidRPr="003A114B" w:rsidRDefault="00FE6675" w:rsidP="003A114B">
      <w:pPr>
        <w:pStyle w:val="ECEcorps"/>
      </w:pPr>
    </w:p>
    <w:p w14:paraId="53717CF1" w14:textId="77777777" w:rsidR="007E7114" w:rsidRDefault="00FE6675" w:rsidP="0046333B">
      <w:pPr>
        <w:pStyle w:val="ECEcorps"/>
        <w:jc w:val="center"/>
      </w:pPr>
      <w:r>
        <w:t xml:space="preserve">Allure de la courbe </w:t>
      </w:r>
      <w:r w:rsidRPr="00AC6E2A">
        <w:rPr>
          <w:i/>
          <w:iCs/>
        </w:rPr>
        <w:t>P</w:t>
      </w:r>
      <w:r w:rsidR="00DE77DE">
        <w:rPr>
          <w:i/>
          <w:iCs/>
        </w:rPr>
        <w:t xml:space="preserve"> </w:t>
      </w:r>
      <w:r>
        <w:t>=</w:t>
      </w:r>
      <w:r w:rsidR="00DE77DE">
        <w:t xml:space="preserve"> </w:t>
      </w:r>
      <w:r>
        <w:t>f(</w:t>
      </w:r>
      <w:r w:rsidRPr="00AC6E2A">
        <w:rPr>
          <w:i/>
          <w:iCs/>
        </w:rPr>
        <w:t>U</w:t>
      </w:r>
      <w:r>
        <w:t>) pour un panneau photovoltaïque</w:t>
      </w:r>
    </w:p>
    <w:p w14:paraId="43D31AFE" w14:textId="77777777" w:rsidR="001A7C24" w:rsidRDefault="001A7C24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14BF5C44" w14:textId="77777777" w:rsidR="00FE6675" w:rsidRDefault="00FE6675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0C4355F4" w14:textId="77777777" w:rsidR="00FE6675" w:rsidRDefault="00FE6675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0E451C6E" w14:textId="77777777" w:rsidR="00FE6675" w:rsidRDefault="00FE6675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0C605093" w14:textId="77777777" w:rsidR="00FE6675" w:rsidRDefault="00FE6675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65FFDC1C" w14:textId="77777777" w:rsidR="00FE6675" w:rsidRDefault="00FE6675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23AC0DAB" w14:textId="77777777" w:rsidR="00FE6675" w:rsidRDefault="00FE6675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1A951764" w14:textId="77777777" w:rsidR="0046333B" w:rsidRPr="0046333B" w:rsidRDefault="0046333B" w:rsidP="0046333B">
      <w:pPr>
        <w:pStyle w:val="Sansinterligne"/>
        <w:rPr>
          <w:rFonts w:ascii="Arial" w:hAnsi="Arial" w:cs="Arial"/>
          <w:iCs/>
          <w:sz w:val="20"/>
          <w:szCs w:val="20"/>
        </w:rPr>
      </w:pPr>
      <w:r w:rsidRPr="0046333B">
        <w:rPr>
          <w:rFonts w:ascii="Arial" w:hAnsi="Arial" w:cs="Arial"/>
          <w:sz w:val="20"/>
          <w:szCs w:val="20"/>
        </w:rPr>
        <w:t xml:space="preserve">Le rendement </w:t>
      </w:r>
      <w:r w:rsidRPr="0046333B">
        <w:rPr>
          <w:rFonts w:ascii="Arial" w:hAnsi="Arial" w:cs="Arial"/>
          <w:sz w:val="20"/>
          <w:szCs w:val="20"/>
        </w:rPr>
        <w:sym w:font="Symbol" w:char="F068"/>
      </w:r>
      <w:r w:rsidR="0029598E">
        <w:rPr>
          <w:rFonts w:ascii="Arial" w:hAnsi="Arial" w:cs="Arial"/>
          <w:sz w:val="20"/>
          <w:szCs w:val="20"/>
        </w:rPr>
        <w:t xml:space="preserve"> d’un panneau </w:t>
      </w:r>
      <w:r w:rsidRPr="0046333B">
        <w:rPr>
          <w:rFonts w:ascii="Arial" w:hAnsi="Arial" w:cs="Arial"/>
          <w:sz w:val="20"/>
          <w:szCs w:val="20"/>
        </w:rPr>
        <w:t xml:space="preserve">photovoltaïque </w:t>
      </w:r>
      <w:r w:rsidR="00091E61">
        <w:rPr>
          <w:rFonts w:ascii="Arial" w:hAnsi="Arial" w:cs="Arial"/>
          <w:sz w:val="20"/>
          <w:szCs w:val="20"/>
        </w:rPr>
        <w:t xml:space="preserve">peut être </w:t>
      </w:r>
      <w:r w:rsidRPr="0046333B">
        <w:rPr>
          <w:rFonts w:ascii="Arial" w:hAnsi="Arial" w:cs="Arial"/>
          <w:sz w:val="20"/>
          <w:szCs w:val="20"/>
        </w:rPr>
        <w:t xml:space="preserve">défini par </w:t>
      </w:r>
      <w:r w:rsidR="00DE77DE">
        <w:rPr>
          <w:rFonts w:ascii="Arial" w:hAnsi="Arial" w:cs="Arial"/>
          <w:sz w:val="20"/>
          <w:szCs w:val="20"/>
        </w:rPr>
        <w:t xml:space="preserve">la relation </w:t>
      </w:r>
      <w:r w:rsidRPr="0046333B">
        <w:rPr>
          <w:rFonts w:ascii="Arial" w:hAnsi="Arial" w:cs="Arial"/>
          <w:sz w:val="20"/>
          <w:szCs w:val="20"/>
        </w:rPr>
        <w:t>:</w:t>
      </w:r>
      <w:r w:rsidR="00B2637B">
        <w:rPr>
          <w:rFonts w:ascii="Arial" w:hAnsi="Arial" w:cs="Arial"/>
          <w:sz w:val="20"/>
          <w:szCs w:val="20"/>
        </w:rPr>
        <w:t xml:space="preserve">  </w:t>
      </w:r>
      <m:oMath>
        <m:r>
          <m:rPr>
            <m:nor/>
          </m:rPr>
          <w:rPr>
            <w:rFonts w:ascii="Arial" w:hAnsi="Arial" w:cs="Arial"/>
            <w:sz w:val="20"/>
            <w:szCs w:val="20"/>
          </w:rPr>
          <m:t>η</m:t>
        </m:r>
        <m:r>
          <m:rPr>
            <m:sty m:val="p"/>
          </m:rPr>
          <w:rPr>
            <w:rFonts w:ascii="Cambria Math" w:hAnsi="Cambria Math" w:cs="Arial"/>
            <w:sz w:val="20"/>
            <w:szCs w:val="20"/>
          </w:rPr>
          <m:t xml:space="preserve"> </m:t>
        </m:r>
        <m:r>
          <m:rPr>
            <m:nor/>
          </m:rPr>
          <w:rPr>
            <w:rFonts w:ascii="Arial" w:hAnsi="Arial" w:cs="Arial"/>
            <w:sz w:val="20"/>
            <w:szCs w:val="20"/>
          </w:rPr>
          <m:t xml:space="preserve">= </m:t>
        </m:r>
        <m:f>
          <m:fPr>
            <m:ctrlPr>
              <w:rPr>
                <w:rFonts w:ascii="Cambria Math" w:hAnsi="Cambria Math" w:cs="Arial"/>
                <w:iCs/>
                <w:sz w:val="20"/>
                <w:szCs w:val="20"/>
              </w:rPr>
            </m:ctrlPr>
          </m:fPr>
          <m:num>
            <m:sSub>
              <m:sSubPr>
                <m:ctrlPr>
                  <w:rPr>
                    <w:rFonts w:ascii="Cambria Math" w:hAnsi="Cambria Math" w:cs="Arial"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nor/>
                  </m:rPr>
                  <w:rPr>
                    <w:rFonts w:ascii="Arial" w:hAnsi="Arial" w:cs="Arial"/>
                    <w:i/>
                    <w:iCs/>
                    <w:sz w:val="20"/>
                    <w:szCs w:val="20"/>
                  </w:rPr>
                  <m:t>P</m:t>
                </m:r>
              </m:e>
              <m:sub>
                <m:r>
                  <m:rPr>
                    <m:nor/>
                  </m:rPr>
                  <w:rPr>
                    <w:rFonts w:ascii="Arial" w:hAnsi="Arial" w:cs="Arial"/>
                    <w:sz w:val="20"/>
                    <w:szCs w:val="20"/>
                  </w:rPr>
                  <m:t>élec max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Arial"/>
                    <w:i/>
                    <w:sz w:val="20"/>
                    <w:szCs w:val="20"/>
                  </w:rPr>
                </m:ctrlPr>
              </m:sSubPr>
              <m:e>
                <m:r>
                  <m:rPr>
                    <m:nor/>
                  </m:rPr>
                  <w:rPr>
                    <w:rFonts w:ascii="Arial" w:hAnsi="Arial" w:cs="Arial"/>
                    <w:i/>
                    <w:iCs/>
                    <w:sz w:val="20"/>
                    <w:szCs w:val="20"/>
                  </w:rPr>
                  <m:t>P</m:t>
                </m:r>
              </m:e>
              <m:sub>
                <m:r>
                  <m:rPr>
                    <m:nor/>
                  </m:rPr>
                  <w:rPr>
                    <w:rFonts w:ascii="Arial" w:hAnsi="Arial" w:cs="Arial"/>
                    <w:sz w:val="20"/>
                    <w:szCs w:val="20"/>
                  </w:rPr>
                  <m:t>lum</m:t>
                </m:r>
              </m:sub>
            </m:sSub>
          </m:den>
        </m:f>
      </m:oMath>
    </w:p>
    <w:p w14:paraId="64AF08A1" w14:textId="77777777" w:rsidR="0046333B" w:rsidRPr="0046333B" w:rsidRDefault="0046333B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29EAF643" w14:textId="77777777" w:rsidR="00B2637B" w:rsidRDefault="00922D70" w:rsidP="0046333B">
      <w:pPr>
        <w:pStyle w:val="Sansinterligne"/>
        <w:rPr>
          <w:rFonts w:ascii="Arial" w:eastAsiaTheme="minorEastAsia" w:hAnsi="Arial" w:cs="Arial"/>
          <w:sz w:val="20"/>
          <w:szCs w:val="20"/>
        </w:rPr>
      </w:pPr>
      <m:oMath>
        <m:sSub>
          <m:sSub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Arial" w:hAnsi="Arial" w:cs="Arial"/>
                <w:i/>
                <w:iCs/>
                <w:sz w:val="20"/>
                <w:szCs w:val="20"/>
              </w:rPr>
              <m:t>P</m:t>
            </m:r>
          </m:e>
          <m:sub>
            <m:r>
              <m:rPr>
                <m:nor/>
              </m:rPr>
              <w:rPr>
                <w:rFonts w:ascii="Arial" w:hAnsi="Arial" w:cs="Arial"/>
                <w:sz w:val="20"/>
                <w:szCs w:val="20"/>
              </w:rPr>
              <m:t>élec max</m:t>
            </m:r>
          </m:sub>
        </m:sSub>
      </m:oMath>
      <w:r w:rsidR="00B2637B">
        <w:rPr>
          <w:rFonts w:ascii="Arial" w:eastAsiaTheme="minorEastAsia" w:hAnsi="Arial" w:cs="Arial"/>
          <w:sz w:val="20"/>
          <w:szCs w:val="20"/>
        </w:rPr>
        <w:t> :</w:t>
      </w:r>
      <w:r w:rsidR="00FE6675">
        <w:rPr>
          <w:rFonts w:ascii="Arial" w:eastAsiaTheme="minorEastAsia" w:hAnsi="Arial" w:cs="Arial"/>
          <w:sz w:val="20"/>
          <w:szCs w:val="20"/>
        </w:rPr>
        <w:t xml:space="preserve"> </w:t>
      </w:r>
      <w:r w:rsidR="00FE6675" w:rsidRPr="00FE6675">
        <w:rPr>
          <w:rFonts w:ascii="Arial" w:eastAsiaTheme="minorEastAsia" w:hAnsi="Arial" w:cs="Arial"/>
          <w:sz w:val="20"/>
          <w:szCs w:val="20"/>
        </w:rPr>
        <w:t>puissance électrique maximale fournie par le panneau photovoltaïque</w:t>
      </w:r>
    </w:p>
    <w:p w14:paraId="35F61FCA" w14:textId="77777777" w:rsidR="00B2637B" w:rsidRDefault="00922D70" w:rsidP="0046333B">
      <w:pPr>
        <w:pStyle w:val="Sansinterligne"/>
        <w:rPr>
          <w:rFonts w:ascii="Arial" w:hAnsi="Arial" w:cs="Arial"/>
          <w:sz w:val="20"/>
          <w:szCs w:val="20"/>
        </w:rPr>
      </w:pPr>
      <m:oMath>
        <m:sSub>
          <m:sSub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Arial" w:hAnsi="Arial" w:cs="Arial"/>
                <w:i/>
                <w:iCs/>
                <w:sz w:val="20"/>
                <w:szCs w:val="20"/>
              </w:rPr>
              <m:t>P</m:t>
            </m:r>
          </m:e>
          <m:sub>
            <m:r>
              <m:rPr>
                <m:nor/>
              </m:rPr>
              <w:rPr>
                <w:rFonts w:ascii="Arial" w:hAnsi="Arial" w:cs="Arial"/>
                <w:sz w:val="20"/>
                <w:szCs w:val="20"/>
              </w:rPr>
              <m:t>lum</m:t>
            </m:r>
          </m:sub>
        </m:sSub>
      </m:oMath>
      <w:r w:rsidR="00B2637B">
        <w:rPr>
          <w:rFonts w:ascii="Arial" w:hAnsi="Arial" w:cs="Arial"/>
          <w:sz w:val="20"/>
          <w:szCs w:val="20"/>
        </w:rPr>
        <w:t xml:space="preserve"> : </w:t>
      </w:r>
      <w:r w:rsidR="0046333B" w:rsidRPr="0046333B">
        <w:rPr>
          <w:rFonts w:ascii="Arial" w:hAnsi="Arial" w:cs="Arial"/>
          <w:sz w:val="20"/>
          <w:szCs w:val="20"/>
        </w:rPr>
        <w:t xml:space="preserve">puissance lumineuse reçue </w:t>
      </w:r>
      <w:r w:rsidR="00B2637B">
        <w:rPr>
          <w:rFonts w:ascii="Arial" w:hAnsi="Arial" w:cs="Arial"/>
          <w:sz w:val="20"/>
          <w:szCs w:val="20"/>
        </w:rPr>
        <w:t>par</w:t>
      </w:r>
      <w:r w:rsidR="0029598E">
        <w:rPr>
          <w:rFonts w:ascii="Arial" w:hAnsi="Arial" w:cs="Arial"/>
          <w:sz w:val="20"/>
          <w:szCs w:val="20"/>
        </w:rPr>
        <w:t xml:space="preserve"> le</w:t>
      </w:r>
      <w:r w:rsidR="00B2637B">
        <w:rPr>
          <w:rFonts w:ascii="Arial" w:hAnsi="Arial" w:cs="Arial"/>
          <w:sz w:val="20"/>
          <w:szCs w:val="20"/>
        </w:rPr>
        <w:t xml:space="preserve"> </w:t>
      </w:r>
      <w:r w:rsidR="0029598E">
        <w:rPr>
          <w:rFonts w:ascii="Arial" w:hAnsi="Arial" w:cs="Arial"/>
          <w:sz w:val="20"/>
          <w:szCs w:val="20"/>
        </w:rPr>
        <w:t xml:space="preserve">panneau </w:t>
      </w:r>
      <w:r w:rsidR="0029598E" w:rsidRPr="0046333B">
        <w:rPr>
          <w:rFonts w:ascii="Arial" w:hAnsi="Arial" w:cs="Arial"/>
          <w:sz w:val="20"/>
          <w:szCs w:val="20"/>
        </w:rPr>
        <w:t>photovoltaïque</w:t>
      </w:r>
    </w:p>
    <w:p w14:paraId="3E2E4BBE" w14:textId="77777777" w:rsidR="00B2637B" w:rsidRDefault="00B2637B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111C9D2E" w14:textId="77777777" w:rsidR="0046333B" w:rsidRPr="0046333B" w:rsidRDefault="0029598E" w:rsidP="0029598E">
      <w:pPr>
        <w:pStyle w:val="ECEcorps"/>
        <w:rPr>
          <w:i/>
          <w:iCs/>
        </w:rPr>
      </w:pPr>
      <w:r>
        <w:t xml:space="preserve">La puissance </w:t>
      </w:r>
      <w:r w:rsidRPr="0046333B">
        <w:t xml:space="preserve">lumineuse reçue </w:t>
      </w:r>
      <w:r>
        <w:t xml:space="preserve">par le panneau </w:t>
      </w:r>
      <w:r w:rsidRPr="0046333B">
        <w:t>photovoltaïque</w:t>
      </w:r>
      <w:r w:rsidR="004637E9">
        <w:t xml:space="preserve"> peut être obtenue </w:t>
      </w:r>
      <w:r>
        <w:t>par </w:t>
      </w:r>
      <w:r w:rsidR="004637E9">
        <w:t>la relation</w:t>
      </w:r>
      <w:r>
        <w:t xml:space="preserve"> </w:t>
      </w:r>
      <w:proofErr w:type="spellStart"/>
      <w:r w:rsidR="0046333B" w:rsidRPr="0046333B">
        <w:rPr>
          <w:bCs/>
          <w:i/>
          <w:iCs/>
        </w:rPr>
        <w:t>P</w:t>
      </w:r>
      <w:r w:rsidR="0046333B" w:rsidRPr="00C937E4">
        <w:rPr>
          <w:bCs/>
          <w:iCs/>
          <w:vertAlign w:val="subscript"/>
        </w:rPr>
        <w:t>lum</w:t>
      </w:r>
      <w:proofErr w:type="spellEnd"/>
      <w:r w:rsidR="0046333B" w:rsidRPr="0046333B">
        <w:rPr>
          <w:bCs/>
          <w:i/>
          <w:iCs/>
        </w:rPr>
        <w:t xml:space="preserve"> = </w:t>
      </w:r>
      <w:r w:rsidR="00E9155A" w:rsidRPr="00FE6B1E">
        <w:rPr>
          <w:bCs/>
          <w:iCs/>
        </w:rPr>
        <w:t>ε</w:t>
      </w:r>
      <w:r w:rsidR="0046333B" w:rsidRPr="0046333B">
        <w:rPr>
          <w:bCs/>
          <w:i/>
          <w:iCs/>
        </w:rPr>
        <w:t xml:space="preserve"> </w:t>
      </w:r>
      <w:r w:rsidR="00C937E4">
        <w:rPr>
          <w:rFonts w:ascii="Gill Sans MT" w:hAnsi="Gill Sans MT"/>
          <w:bCs/>
          <w:i/>
          <w:iCs/>
        </w:rPr>
        <w:t>∙</w:t>
      </w:r>
      <w:r w:rsidR="0046333B" w:rsidRPr="0046333B">
        <w:rPr>
          <w:bCs/>
          <w:i/>
          <w:iCs/>
        </w:rPr>
        <w:t xml:space="preserve">S </w:t>
      </w:r>
      <w:r w:rsidR="0046333B">
        <w:rPr>
          <w:i/>
          <w:iCs/>
        </w:rPr>
        <w:tab/>
      </w:r>
    </w:p>
    <w:p w14:paraId="11C6A96F" w14:textId="77777777" w:rsidR="0029598E" w:rsidRDefault="0029598E" w:rsidP="0029598E">
      <w:pPr>
        <w:pStyle w:val="Sansinterligne"/>
        <w:rPr>
          <w:rFonts w:ascii="Arial" w:hAnsi="Arial" w:cs="Arial"/>
          <w:sz w:val="20"/>
          <w:szCs w:val="20"/>
        </w:rPr>
      </w:pPr>
    </w:p>
    <w:p w14:paraId="0D5EB1E3" w14:textId="77777777" w:rsidR="0029598E" w:rsidRDefault="0029598E" w:rsidP="0029598E">
      <w:pPr>
        <w:pStyle w:val="Sansinterligne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</w:t>
      </w:r>
      <w:r w:rsidRPr="0046333B">
        <w:rPr>
          <w:rFonts w:ascii="Arial" w:hAnsi="Arial" w:cs="Arial"/>
          <w:sz w:val="20"/>
          <w:szCs w:val="20"/>
        </w:rPr>
        <w:t>vec :</w:t>
      </w:r>
      <w:r w:rsidR="00DE77DE">
        <w:rPr>
          <w:rFonts w:ascii="Arial" w:hAnsi="Arial" w:cs="Arial"/>
          <w:sz w:val="20"/>
          <w:szCs w:val="20"/>
        </w:rPr>
        <w:tab/>
      </w:r>
      <w:r w:rsidR="00E9155A" w:rsidRPr="00AC6E2A">
        <w:rPr>
          <w:rFonts w:ascii="Arial" w:hAnsi="Arial" w:cs="Arial"/>
          <w:sz w:val="20"/>
          <w:szCs w:val="20"/>
        </w:rPr>
        <w:t>ε</w:t>
      </w:r>
      <w:r w:rsidRPr="00AC6E2A">
        <w:rPr>
          <w:rFonts w:ascii="Arial" w:hAnsi="Arial" w:cs="Arial"/>
          <w:sz w:val="20"/>
          <w:szCs w:val="20"/>
        </w:rPr>
        <w:t> </w:t>
      </w:r>
      <w:r w:rsidR="00DE77DE">
        <w:rPr>
          <w:rFonts w:ascii="Arial" w:hAnsi="Arial" w:cs="Arial"/>
          <w:sz w:val="20"/>
          <w:szCs w:val="20"/>
        </w:rPr>
        <w:t>l’</w:t>
      </w:r>
      <w:r w:rsidR="0046333B" w:rsidRPr="0046333B">
        <w:rPr>
          <w:rFonts w:ascii="Arial" w:hAnsi="Arial" w:cs="Arial"/>
          <w:sz w:val="20"/>
          <w:szCs w:val="20"/>
        </w:rPr>
        <w:t xml:space="preserve">éclairement </w:t>
      </w:r>
      <w:r w:rsidR="0046333B" w:rsidRPr="004119F9">
        <w:rPr>
          <w:rFonts w:ascii="Arial" w:hAnsi="Arial" w:cs="Arial"/>
          <w:sz w:val="20"/>
          <w:szCs w:val="20"/>
        </w:rPr>
        <w:t>d</w:t>
      </w:r>
      <w:r w:rsidR="0059722E" w:rsidRPr="004119F9">
        <w:rPr>
          <w:rFonts w:ascii="Arial" w:hAnsi="Arial" w:cs="Arial"/>
          <w:sz w:val="20"/>
          <w:szCs w:val="20"/>
        </w:rPr>
        <w:t>u panneau photovoltaïque</w:t>
      </w:r>
      <w:r w:rsidR="0046333B" w:rsidRPr="0046333B">
        <w:rPr>
          <w:rFonts w:ascii="Arial" w:hAnsi="Arial" w:cs="Arial"/>
          <w:sz w:val="20"/>
          <w:szCs w:val="20"/>
        </w:rPr>
        <w:t>, expri</w:t>
      </w:r>
      <w:r w:rsidR="0073356E">
        <w:rPr>
          <w:rFonts w:ascii="Arial" w:hAnsi="Arial" w:cs="Arial"/>
          <w:sz w:val="20"/>
          <w:szCs w:val="20"/>
        </w:rPr>
        <w:t>mée en W</w:t>
      </w:r>
      <w:r w:rsidR="00C937E4">
        <w:rPr>
          <w:rFonts w:ascii="Gill Sans MT" w:hAnsi="Gill Sans MT" w:cs="Arial"/>
          <w:sz w:val="20"/>
          <w:szCs w:val="20"/>
        </w:rPr>
        <w:t>∙</w:t>
      </w:r>
      <w:r w:rsidR="0046333B" w:rsidRPr="0046333B">
        <w:rPr>
          <w:rFonts w:ascii="Arial" w:hAnsi="Arial" w:cs="Arial"/>
          <w:sz w:val="20"/>
          <w:szCs w:val="20"/>
        </w:rPr>
        <w:t>m</w:t>
      </w:r>
      <w:r w:rsidR="0073356E">
        <w:rPr>
          <w:rFonts w:ascii="Arial" w:hAnsi="Arial" w:cs="Arial"/>
          <w:sz w:val="20"/>
          <w:szCs w:val="20"/>
          <w:vertAlign w:val="superscript"/>
        </w:rPr>
        <w:t>-</w:t>
      </w:r>
      <w:r w:rsidR="0046333B" w:rsidRPr="0046333B">
        <w:rPr>
          <w:rFonts w:ascii="Arial" w:hAnsi="Arial" w:cs="Arial"/>
          <w:sz w:val="20"/>
          <w:szCs w:val="20"/>
          <w:vertAlign w:val="superscript"/>
        </w:rPr>
        <w:t>2</w:t>
      </w:r>
      <w:r w:rsidR="00DE77DE">
        <w:rPr>
          <w:rFonts w:ascii="Arial" w:hAnsi="Arial" w:cs="Arial"/>
          <w:sz w:val="20"/>
          <w:szCs w:val="20"/>
        </w:rPr>
        <w:t> ;</w:t>
      </w:r>
    </w:p>
    <w:p w14:paraId="04DB0B8A" w14:textId="77777777" w:rsidR="0046333B" w:rsidRPr="0046333B" w:rsidRDefault="0046333B" w:rsidP="00DE77DE">
      <w:pPr>
        <w:pStyle w:val="Sansinterligne"/>
        <w:ind w:firstLine="709"/>
        <w:rPr>
          <w:rFonts w:ascii="Arial" w:hAnsi="Arial" w:cs="Arial"/>
          <w:sz w:val="20"/>
          <w:szCs w:val="20"/>
        </w:rPr>
      </w:pPr>
      <w:r w:rsidRPr="0046333B">
        <w:rPr>
          <w:rFonts w:ascii="Arial" w:hAnsi="Arial" w:cs="Arial"/>
          <w:i/>
          <w:iCs/>
          <w:sz w:val="20"/>
          <w:szCs w:val="20"/>
        </w:rPr>
        <w:t>S</w:t>
      </w:r>
      <w:r w:rsidR="0029598E">
        <w:rPr>
          <w:rFonts w:ascii="Arial" w:hAnsi="Arial" w:cs="Arial"/>
          <w:i/>
          <w:iCs/>
          <w:sz w:val="20"/>
          <w:szCs w:val="20"/>
        </w:rPr>
        <w:t> </w:t>
      </w:r>
      <w:r w:rsidR="00DE77DE">
        <w:rPr>
          <w:rFonts w:ascii="Arial" w:hAnsi="Arial" w:cs="Arial"/>
          <w:sz w:val="20"/>
          <w:szCs w:val="20"/>
        </w:rPr>
        <w:t>la</w:t>
      </w:r>
      <w:r w:rsidR="0029598E">
        <w:rPr>
          <w:rFonts w:ascii="Arial" w:hAnsi="Arial" w:cs="Arial"/>
          <w:sz w:val="20"/>
          <w:szCs w:val="20"/>
        </w:rPr>
        <w:t xml:space="preserve"> </w:t>
      </w:r>
      <w:r w:rsidRPr="0046333B">
        <w:rPr>
          <w:rFonts w:ascii="Arial" w:hAnsi="Arial" w:cs="Arial"/>
          <w:sz w:val="20"/>
          <w:szCs w:val="20"/>
        </w:rPr>
        <w:t xml:space="preserve">surface </w:t>
      </w:r>
      <w:r w:rsidR="0059722E" w:rsidRPr="0059722E">
        <w:rPr>
          <w:rFonts w:ascii="Arial" w:hAnsi="Arial" w:cs="Arial"/>
          <w:sz w:val="20"/>
          <w:szCs w:val="20"/>
        </w:rPr>
        <w:t>du panneau photovoltaïque</w:t>
      </w:r>
      <w:r w:rsidRPr="0046333B">
        <w:rPr>
          <w:rFonts w:ascii="Arial" w:hAnsi="Arial" w:cs="Arial"/>
          <w:sz w:val="20"/>
          <w:szCs w:val="20"/>
        </w:rPr>
        <w:t>, exprimée en m².</w:t>
      </w:r>
    </w:p>
    <w:p w14:paraId="625657D7" w14:textId="77777777" w:rsidR="0046333B" w:rsidRPr="0046333B" w:rsidRDefault="0046333B" w:rsidP="0046333B">
      <w:pPr>
        <w:pStyle w:val="Sansinterligne"/>
        <w:rPr>
          <w:rFonts w:ascii="Arial" w:hAnsi="Arial" w:cs="Arial"/>
          <w:sz w:val="20"/>
          <w:szCs w:val="20"/>
        </w:rPr>
      </w:pPr>
    </w:p>
    <w:p w14:paraId="2574C17A" w14:textId="5D5585FA" w:rsidR="0046333B" w:rsidRDefault="0046333B" w:rsidP="0046333B">
      <w:pPr>
        <w:pStyle w:val="ECEcorps"/>
      </w:pPr>
      <w:r w:rsidRPr="0046333B">
        <w:t>On admettr</w:t>
      </w:r>
      <w:r w:rsidR="00AD3102">
        <w:t>a</w:t>
      </w:r>
      <w:r w:rsidR="00EC4126">
        <w:t>,</w:t>
      </w:r>
      <w:r w:rsidR="00AD3102">
        <w:t xml:space="preserve"> </w:t>
      </w:r>
      <w:r w:rsidR="0059722E">
        <w:t>dans le cas de ce</w:t>
      </w:r>
      <w:r w:rsidR="00DE77DE">
        <w:t>tte situation d’évaluation</w:t>
      </w:r>
      <w:r w:rsidR="00EC4126">
        <w:t>,</w:t>
      </w:r>
      <w:r w:rsidR="0059722E">
        <w:t xml:space="preserve"> </w:t>
      </w:r>
      <w:r w:rsidR="00AD3102">
        <w:t xml:space="preserve">qu’un éclairement de </w:t>
      </w:r>
      <w:r w:rsidR="00FE6675">
        <w:t>100</w:t>
      </w:r>
      <w:r w:rsidR="00AD3102">
        <w:t xml:space="preserve"> lu</w:t>
      </w:r>
      <w:r w:rsidRPr="0046333B">
        <w:t xml:space="preserve">x (mesuré à l’aide d’un luxmètre), correspond à </w:t>
      </w:r>
      <w:r w:rsidR="008A1940">
        <w:t>une éclairement</w:t>
      </w:r>
      <w:r w:rsidR="00DE77DE">
        <w:t xml:space="preserve"> de </w:t>
      </w:r>
      <w:r w:rsidR="00EC4126">
        <w:t xml:space="preserve">1 </w:t>
      </w:r>
      <w:r w:rsidR="008A1940">
        <w:t>W</w:t>
      </w:r>
      <w:r w:rsidR="008A1940">
        <w:rPr>
          <w:rFonts w:ascii="Gill Sans MT" w:hAnsi="Gill Sans MT"/>
        </w:rPr>
        <w:t>∙</w:t>
      </w:r>
      <w:r w:rsidR="008A1940" w:rsidRPr="0046333B">
        <w:t>m</w:t>
      </w:r>
      <w:r w:rsidR="008A1940">
        <w:rPr>
          <w:vertAlign w:val="superscript"/>
        </w:rPr>
        <w:t>-</w:t>
      </w:r>
      <w:proofErr w:type="gramStart"/>
      <w:r w:rsidR="008A1940" w:rsidRPr="0046333B">
        <w:rPr>
          <w:vertAlign w:val="superscript"/>
        </w:rPr>
        <w:t>2</w:t>
      </w:r>
      <w:r w:rsidR="008A1940">
        <w:t> </w:t>
      </w:r>
      <w:r w:rsidR="00FE6675">
        <w:t>.</w:t>
      </w:r>
      <w:proofErr w:type="gramEnd"/>
    </w:p>
    <w:p w14:paraId="0B2F2E27" w14:textId="77777777" w:rsidR="004637E9" w:rsidRDefault="004637E9" w:rsidP="004637E9">
      <w:pPr>
        <w:pStyle w:val="ECEtitre"/>
        <w:spacing w:line="360" w:lineRule="auto"/>
        <w:rPr>
          <w:b w:val="0"/>
          <w:iCs/>
          <w:u w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38FCC9EB" wp14:editId="54DB2113">
                <wp:simplePos x="0" y="0"/>
                <wp:positionH relativeFrom="column">
                  <wp:posOffset>3533775</wp:posOffset>
                </wp:positionH>
                <wp:positionV relativeFrom="paragraph">
                  <wp:posOffset>142240</wp:posOffset>
                </wp:positionV>
                <wp:extent cx="1187450" cy="311150"/>
                <wp:effectExtent l="0" t="0" r="6350" b="6350"/>
                <wp:wrapNone/>
                <wp:docPr id="350219332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87450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367FBC" w14:textId="77777777" w:rsidR="004637E9" w:rsidRDefault="004637E9" w:rsidP="004637E9">
                            <w:r>
                              <w:t>S = ……</w:t>
                            </w:r>
                            <w:proofErr w:type="gramStart"/>
                            <w:r>
                              <w:t>…….</w:t>
                            </w:r>
                            <w:proofErr w:type="gramEnd"/>
                            <w:r>
                              <w:t>.</w:t>
                            </w:r>
                            <w:r w:rsidRPr="00426F30">
                              <w:t xml:space="preserve"> </w:t>
                            </w:r>
                            <w:proofErr w:type="gramStart"/>
                            <w:r w:rsidRPr="0046333B">
                              <w:t>m</w:t>
                            </w:r>
                            <w:proofErr w:type="gramEnd"/>
                            <w:r w:rsidRPr="0046333B">
                              <w:rPr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FCC9EB" id="Rectangle 34" o:spid="_x0000_s1026" style="position:absolute;left:0;text-align:left;margin-left:278.25pt;margin-top:11.2pt;width:93.5pt;height:24.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">
                <v:path arrowok="t"/>
                <v:textbox>
                  <w:txbxContent>
                    <w:p w14:paraId="18367FBC" w14:textId="77777777" w:rsidR="004637E9" w:rsidRDefault="004637E9" w:rsidP="004637E9">
                      <w:r>
                        <w:t>S = ……</w:t>
                      </w:r>
                      <w:proofErr w:type="gramStart"/>
                      <w:r>
                        <w:t>…….</w:t>
                      </w:r>
                      <w:proofErr w:type="gramEnd"/>
                      <w:r>
                        <w:t>.</w:t>
                      </w:r>
                      <w:r w:rsidRPr="00426F30">
                        <w:t xml:space="preserve"> </w:t>
                      </w:r>
                      <w:proofErr w:type="gramStart"/>
                      <w:r w:rsidRPr="0046333B">
                        <w:t>m</w:t>
                      </w:r>
                      <w:proofErr w:type="gramEnd"/>
                      <w:r w:rsidRPr="0046333B">
                        <w:rPr>
                          <w:vertAlign w:val="superscript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</w:p>
    <w:p w14:paraId="2C0A56ED" w14:textId="77777777" w:rsidR="004637E9" w:rsidRPr="00FE6675" w:rsidRDefault="004637E9" w:rsidP="004637E9">
      <w:pPr>
        <w:pStyle w:val="ECEtitre"/>
        <w:spacing w:line="360" w:lineRule="auto"/>
        <w:rPr>
          <w:b w:val="0"/>
          <w:iCs/>
          <w:u w:val="none"/>
        </w:rPr>
      </w:pPr>
      <w:r>
        <w:rPr>
          <w:b w:val="0"/>
          <w:iCs/>
          <w:u w:val="none"/>
        </w:rPr>
        <w:t xml:space="preserve">Surface du panneau photovoltaïque fourni pour l’expérience : </w:t>
      </w:r>
    </w:p>
    <w:p w14:paraId="23B583E3" w14:textId="77777777" w:rsidR="004637E9" w:rsidRPr="00FE6675" w:rsidRDefault="004637E9" w:rsidP="0046333B">
      <w:pPr>
        <w:pStyle w:val="ECEcorps"/>
      </w:pPr>
    </w:p>
    <w:p w14:paraId="05916160" w14:textId="77777777" w:rsidR="003A114B" w:rsidRPr="00FE6675" w:rsidRDefault="0046333B" w:rsidP="00FE6675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Puissance électrique et relation entre puissance et énergie</w:t>
      </w:r>
    </w:p>
    <w:p w14:paraId="35516569" w14:textId="77777777" w:rsidR="005D3D7B" w:rsidRPr="005D3D7B" w:rsidRDefault="005D3D7B" w:rsidP="005D3D7B">
      <w:pPr>
        <w:pStyle w:val="ECEcorps"/>
      </w:pPr>
    </w:p>
    <w:p w14:paraId="0EAC3634" w14:textId="77777777" w:rsidR="0046333B" w:rsidRDefault="0046333B" w:rsidP="0046333B">
      <w:pPr>
        <w:pStyle w:val="ECEcorps"/>
      </w:pPr>
      <w:r>
        <w:t>La puissance électrique</w:t>
      </w:r>
      <w:r w:rsidR="0059722E">
        <w:t xml:space="preserve"> délivrée par le panneau </w:t>
      </w:r>
      <w:r w:rsidR="0059722E" w:rsidRPr="0046333B">
        <w:t>photovoltaïque</w:t>
      </w:r>
      <w:r w:rsidR="004637E9">
        <w:t xml:space="preserve"> </w:t>
      </w:r>
      <w:r>
        <w:t>est définie par</w:t>
      </w:r>
      <w:r w:rsidR="004637E9">
        <w:t xml:space="preserve"> la relation</w:t>
      </w:r>
      <w:r>
        <w:t xml:space="preserve"> : </w:t>
      </w:r>
      <w:proofErr w:type="spellStart"/>
      <w:r w:rsidRPr="00197251">
        <w:rPr>
          <w:i/>
          <w:iCs/>
        </w:rPr>
        <w:t>P</w:t>
      </w:r>
      <w:r w:rsidRPr="00C937E4">
        <w:rPr>
          <w:vertAlign w:val="subscript"/>
        </w:rPr>
        <w:t>élec</w:t>
      </w:r>
      <w:proofErr w:type="spellEnd"/>
      <w:r>
        <w:t xml:space="preserve"> = </w:t>
      </w:r>
      <w:r w:rsidRPr="00197251">
        <w:rPr>
          <w:i/>
          <w:iCs/>
        </w:rPr>
        <w:t>U</w:t>
      </w:r>
      <w:r w:rsidR="00C937E4">
        <w:rPr>
          <w:i/>
          <w:iCs/>
        </w:rPr>
        <w:t xml:space="preserve"> </w:t>
      </w:r>
      <w:r w:rsidR="00C937E4">
        <w:rPr>
          <w:rFonts w:ascii="Gill Sans MT" w:hAnsi="Gill Sans MT"/>
          <w:i/>
          <w:iCs/>
        </w:rPr>
        <w:t>∙</w:t>
      </w:r>
      <w:r w:rsidRPr="00197251">
        <w:rPr>
          <w:i/>
          <w:iCs/>
        </w:rPr>
        <w:t xml:space="preserve"> I</w:t>
      </w:r>
    </w:p>
    <w:p w14:paraId="7FA8202F" w14:textId="77777777" w:rsidR="0046333B" w:rsidRDefault="0046333B" w:rsidP="0046333B">
      <w:pPr>
        <w:pStyle w:val="ECEcorps"/>
      </w:pPr>
      <w:r>
        <w:t>Avec :</w:t>
      </w:r>
      <w:r w:rsidR="009D0771">
        <w:t xml:space="preserve">               </w:t>
      </w:r>
      <w:r w:rsidRPr="00197251">
        <w:rPr>
          <w:i/>
          <w:iCs/>
        </w:rPr>
        <w:t>U</w:t>
      </w:r>
      <w:r>
        <w:t> </w:t>
      </w:r>
      <w:r w:rsidR="004637E9">
        <w:tab/>
        <w:t>la</w:t>
      </w:r>
      <w:r>
        <w:t xml:space="preserve"> tension aux bornes </w:t>
      </w:r>
      <w:r w:rsidR="0059722E">
        <w:t xml:space="preserve">du panneau </w:t>
      </w:r>
      <w:r w:rsidR="0059722E" w:rsidRPr="0046333B">
        <w:t>photovoltaïque</w:t>
      </w:r>
    </w:p>
    <w:p w14:paraId="6FE7AD39" w14:textId="77777777" w:rsidR="0046333B" w:rsidRDefault="009D0771" w:rsidP="0046333B">
      <w:pPr>
        <w:pStyle w:val="ECEcorps"/>
      </w:pPr>
      <w:r>
        <w:rPr>
          <w:i/>
          <w:iCs/>
        </w:rPr>
        <w:t xml:space="preserve">                          </w:t>
      </w:r>
      <w:r w:rsidR="0046333B" w:rsidRPr="00197251">
        <w:rPr>
          <w:i/>
          <w:iCs/>
        </w:rPr>
        <w:t>I</w:t>
      </w:r>
      <w:r w:rsidR="004637E9">
        <w:t> </w:t>
      </w:r>
      <w:r w:rsidR="004637E9">
        <w:tab/>
        <w:t>l’</w:t>
      </w:r>
      <w:r w:rsidR="0046333B">
        <w:t xml:space="preserve">intensité du courant traversant </w:t>
      </w:r>
      <w:r w:rsidR="0059722E">
        <w:t xml:space="preserve">le panneau </w:t>
      </w:r>
      <w:r w:rsidR="0059722E" w:rsidRPr="0046333B">
        <w:t>photovoltaïque</w:t>
      </w:r>
    </w:p>
    <w:p w14:paraId="25ED512E" w14:textId="77777777" w:rsidR="0046333B" w:rsidRDefault="0046333B" w:rsidP="0046333B">
      <w:pPr>
        <w:pStyle w:val="ECEcorps"/>
      </w:pPr>
    </w:p>
    <w:p w14:paraId="1C5013BA" w14:textId="77777777" w:rsidR="0046333B" w:rsidRPr="00BF0670" w:rsidRDefault="0046333B" w:rsidP="0046333B">
      <w:pPr>
        <w:pStyle w:val="ECEcorps"/>
      </w:pPr>
      <w:r w:rsidRPr="00BF0670">
        <w:t xml:space="preserve">L’énergie </w:t>
      </w:r>
      <w:r w:rsidR="00E9155A">
        <w:rPr>
          <w:i/>
          <w:iCs/>
        </w:rPr>
        <w:t>E</w:t>
      </w:r>
      <w:r w:rsidR="004637E9">
        <w:t xml:space="preserve"> est liée à la puissance</w:t>
      </w:r>
      <w:r>
        <w:t xml:space="preserve"> par</w:t>
      </w:r>
      <w:r w:rsidR="004637E9">
        <w:t xml:space="preserve"> la relation</w:t>
      </w:r>
      <w:r>
        <w:t xml:space="preserve"> : </w:t>
      </w:r>
      <w:r w:rsidR="00E9155A">
        <w:rPr>
          <w:i/>
          <w:iCs/>
        </w:rPr>
        <w:t>E</w:t>
      </w:r>
      <w:r>
        <w:t xml:space="preserve"> = </w:t>
      </w:r>
      <w:r w:rsidRPr="00BF0670">
        <w:rPr>
          <w:i/>
          <w:iCs/>
        </w:rPr>
        <w:t>P</w:t>
      </w:r>
      <w:r w:rsidR="00C937E4">
        <w:rPr>
          <w:i/>
          <w:iCs/>
        </w:rPr>
        <w:t xml:space="preserve"> </w:t>
      </w:r>
      <w:r w:rsidR="00C937E4">
        <w:rPr>
          <w:rFonts w:ascii="Gill Sans MT" w:hAnsi="Gill Sans MT"/>
        </w:rPr>
        <w:t xml:space="preserve">∙ </w:t>
      </w:r>
      <w:proofErr w:type="spellStart"/>
      <w:r>
        <w:rPr>
          <w:rFonts w:ascii="Cambria" w:hAnsi="Cambria"/>
        </w:rPr>
        <w:t>Δ</w:t>
      </w:r>
      <w:r w:rsidRPr="00BF0670">
        <w:rPr>
          <w:i/>
          <w:iCs/>
        </w:rPr>
        <w:t>t</w:t>
      </w:r>
      <w:proofErr w:type="spellEnd"/>
    </w:p>
    <w:p w14:paraId="47117B05" w14:textId="77777777" w:rsidR="0046333B" w:rsidRDefault="0046333B" w:rsidP="0046333B">
      <w:pPr>
        <w:pStyle w:val="ECEcorps"/>
        <w:rPr>
          <w:b/>
          <w:bCs/>
        </w:rPr>
      </w:pPr>
      <w:r w:rsidRPr="00BF0670">
        <w:t>Avec</w:t>
      </w:r>
      <w:r w:rsidR="009D0771">
        <w:t xml:space="preserve"> :              </w:t>
      </w:r>
      <w:r w:rsidRPr="00BF0670">
        <w:rPr>
          <w:i/>
          <w:iCs/>
        </w:rPr>
        <w:t>P</w:t>
      </w:r>
      <w:r w:rsidR="004637E9">
        <w:t> </w:t>
      </w:r>
      <w:r w:rsidR="004637E9">
        <w:tab/>
        <w:t xml:space="preserve">la </w:t>
      </w:r>
      <w:r w:rsidR="00FE6675">
        <w:t>p</w:t>
      </w:r>
      <w:r w:rsidRPr="00BF0670">
        <w:t>uissance (en W)</w:t>
      </w:r>
      <w:r>
        <w:rPr>
          <w:b/>
          <w:bCs/>
        </w:rPr>
        <w:t> </w:t>
      </w:r>
    </w:p>
    <w:p w14:paraId="04A94E5B" w14:textId="77777777" w:rsidR="0046333B" w:rsidRDefault="009D0771" w:rsidP="0046333B">
      <w:pPr>
        <w:pStyle w:val="ECEcorps"/>
      </w:pPr>
      <w:r>
        <w:rPr>
          <w:rFonts w:ascii="Cambria" w:hAnsi="Cambria"/>
          <w:i/>
          <w:iCs/>
        </w:rPr>
        <w:t xml:space="preserve">                       </w:t>
      </w:r>
      <w:r w:rsidR="0029598E">
        <w:rPr>
          <w:rFonts w:ascii="Cambria" w:hAnsi="Cambria"/>
          <w:i/>
          <w:iCs/>
        </w:rPr>
        <w:t xml:space="preserve">  </w:t>
      </w:r>
      <w:r>
        <w:rPr>
          <w:rFonts w:ascii="Cambria" w:hAnsi="Cambria"/>
          <w:i/>
          <w:iCs/>
        </w:rPr>
        <w:t xml:space="preserve">     </w:t>
      </w:r>
      <w:proofErr w:type="spellStart"/>
      <w:r w:rsidR="0046333B">
        <w:rPr>
          <w:rFonts w:ascii="Cambria" w:hAnsi="Cambria"/>
          <w:i/>
          <w:iCs/>
        </w:rPr>
        <w:t>Δ</w:t>
      </w:r>
      <w:r w:rsidR="0046333B" w:rsidRPr="00BF0670">
        <w:rPr>
          <w:i/>
          <w:iCs/>
        </w:rPr>
        <w:t>t</w:t>
      </w:r>
      <w:proofErr w:type="spellEnd"/>
      <w:r w:rsidR="004637E9">
        <w:t> </w:t>
      </w:r>
      <w:r w:rsidR="004637E9">
        <w:tab/>
        <w:t>le</w:t>
      </w:r>
      <w:r w:rsidR="0046333B" w:rsidRPr="00BF0670">
        <w:t xml:space="preserve"> temps (en s)</w:t>
      </w:r>
    </w:p>
    <w:p w14:paraId="6E2F9CDF" w14:textId="77777777" w:rsidR="004E3D84" w:rsidRDefault="004E3D84" w:rsidP="00E26870">
      <w:pPr>
        <w:pStyle w:val="ECEcorps"/>
      </w:pPr>
    </w:p>
    <w:p w14:paraId="33A21079" w14:textId="77777777" w:rsidR="00E26870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6B5EB65D" w14:textId="77777777" w:rsidR="005D3D7B" w:rsidRPr="005D3D7B" w:rsidRDefault="005D3D7B" w:rsidP="005D3D7B">
      <w:pPr>
        <w:pStyle w:val="ECEcorps"/>
      </w:pPr>
    </w:p>
    <w:p w14:paraId="2B8707C5" w14:textId="77777777" w:rsidR="005D3D7B" w:rsidRDefault="00765241" w:rsidP="005D3D7B">
      <w:pPr>
        <w:pStyle w:val="ECEpartie"/>
        <w:numPr>
          <w:ilvl w:val="0"/>
          <w:numId w:val="5"/>
        </w:numPr>
      </w:pPr>
      <w:bookmarkStart w:id="5" w:name="_Toc482638814"/>
      <w:bookmarkStart w:id="6" w:name="_Toc12460089"/>
      <w:bookmarkEnd w:id="2"/>
      <w:bookmarkEnd w:id="3"/>
      <w:bookmarkEnd w:id="4"/>
      <w:r>
        <w:t xml:space="preserve">Élaboration du montage </w:t>
      </w:r>
      <w:r w:rsidR="005D3D7B">
        <w:t xml:space="preserve">expérimental </w:t>
      </w:r>
      <w:r w:rsidR="005D3D7B" w:rsidRPr="003F5C08">
        <w:rPr>
          <w:b w:val="0"/>
          <w:bCs/>
        </w:rPr>
        <w:t>(</w:t>
      </w:r>
      <w:r w:rsidR="005D3D7B">
        <w:rPr>
          <w:b w:val="0"/>
        </w:rPr>
        <w:t>20</w:t>
      </w:r>
      <w:r w:rsidR="005D3D7B" w:rsidRPr="00E26870">
        <w:rPr>
          <w:b w:val="0"/>
        </w:rPr>
        <w:t xml:space="preserve"> minutes </w:t>
      </w:r>
      <w:r w:rsidR="005D3D7B" w:rsidRPr="004637E9">
        <w:rPr>
          <w:b w:val="0"/>
        </w:rPr>
        <w:t>conseillées)</w:t>
      </w:r>
      <w:bookmarkEnd w:id="5"/>
      <w:bookmarkEnd w:id="6"/>
    </w:p>
    <w:p w14:paraId="7641DF50" w14:textId="77777777" w:rsidR="005D3D7B" w:rsidRPr="005D3D7B" w:rsidRDefault="005D3D7B" w:rsidP="005D3D7B">
      <w:pPr>
        <w:pStyle w:val="ECEcorps"/>
      </w:pPr>
    </w:p>
    <w:p w14:paraId="5820FC98" w14:textId="77777777" w:rsidR="005D3D7B" w:rsidRDefault="005D3D7B" w:rsidP="00AD3102">
      <w:pPr>
        <w:pStyle w:val="ECErponse"/>
        <w:numPr>
          <w:ilvl w:val="1"/>
          <w:numId w:val="5"/>
        </w:numPr>
        <w:spacing w:before="0" w:after="60"/>
      </w:pPr>
      <w:r>
        <w:t xml:space="preserve">Indiquer quelles sont les grandeurs physiques à mesurer pour calculer le rendement </w:t>
      </w:r>
      <w:r w:rsidRPr="006F6443">
        <w:t>d’un panneau photovoltaïque</w:t>
      </w:r>
      <w:r>
        <w:t>.</w:t>
      </w:r>
    </w:p>
    <w:p w14:paraId="048728DE" w14:textId="77777777" w:rsidR="005D3D7B" w:rsidRPr="00341FA8" w:rsidRDefault="005D3D7B" w:rsidP="005D3D7B">
      <w:pPr>
        <w:pStyle w:val="ECErponse"/>
        <w:spacing w:before="6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037715D" w14:textId="77777777" w:rsidR="005D3D7B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A04D6C5" w14:textId="13C79CF6" w:rsidR="005D3D7B" w:rsidRDefault="000A2487" w:rsidP="00BC533F">
      <w:pPr>
        <w:pStyle w:val="ECErponse"/>
        <w:numPr>
          <w:ilvl w:val="1"/>
          <w:numId w:val="5"/>
        </w:numPr>
      </w:pPr>
      <w:r>
        <w:t>C</w:t>
      </w:r>
      <w:r w:rsidR="00105B8F">
        <w:t xml:space="preserve">ompléter le schéma du </w:t>
      </w:r>
      <w:r w:rsidR="005D3D7B">
        <w:t xml:space="preserve">montage expérimental </w:t>
      </w:r>
      <w:r w:rsidR="00105B8F">
        <w:t xml:space="preserve">ci-dessous </w:t>
      </w:r>
      <w:r>
        <w:t xml:space="preserve">en précisant la place des appareils </w:t>
      </w:r>
      <w:r w:rsidR="004637E9">
        <w:t xml:space="preserve">qui permettent </w:t>
      </w:r>
      <w:r>
        <w:t>de mesure</w:t>
      </w:r>
      <w:r w:rsidR="004637E9">
        <w:t>r l</w:t>
      </w:r>
      <w:r>
        <w:t>es grandeurs précisées à la question précédente.</w:t>
      </w:r>
    </w:p>
    <w:p w14:paraId="26B0498A" w14:textId="6312EEFD" w:rsidR="004637E9" w:rsidRDefault="00155839" w:rsidP="004637E9">
      <w:pPr>
        <w:pStyle w:val="ECErponse"/>
        <w:ind w:left="360"/>
        <w:jc w:val="center"/>
      </w:pPr>
      <w:r>
        <w:rPr>
          <w:noProof/>
        </w:rPr>
        <w:drawing>
          <wp:inline distT="0" distB="0" distL="0" distR="0" wp14:anchorId="19DFFB27" wp14:editId="33E00169">
            <wp:extent cx="3654123" cy="1395454"/>
            <wp:effectExtent l="0" t="0" r="381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5460" cy="1407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20447" w14:textId="77777777" w:rsidR="004637E9" w:rsidRDefault="004637E9" w:rsidP="00BC533F">
      <w:pPr>
        <w:pStyle w:val="ECEcorps"/>
        <w:jc w:val="center"/>
      </w:pPr>
    </w:p>
    <w:p w14:paraId="6C6B0D21" w14:textId="0E4BC7A4" w:rsidR="005D3D7B" w:rsidRPr="00155839" w:rsidRDefault="004637E9" w:rsidP="004637E9">
      <w:pPr>
        <w:pStyle w:val="ECEcorps"/>
        <w:rPr>
          <w:strike/>
        </w:rPr>
      </w:pPr>
      <w:r>
        <w:t>Le dipôle ohmique mis à disposition permet de régler des valeurs</w:t>
      </w:r>
      <w:r w:rsidR="00FE6B1E">
        <w:t xml:space="preserve"> de résistance allant de 0 à 10</w:t>
      </w:r>
      <w:r>
        <w:t xml:space="preserve"> </w:t>
      </w:r>
      <w:proofErr w:type="spellStart"/>
      <w:r>
        <w:t>kΩ</w:t>
      </w:r>
      <w:proofErr w:type="spellEnd"/>
      <w:r>
        <w:t>.</w:t>
      </w:r>
    </w:p>
    <w:p w14:paraId="61E3960F" w14:textId="77777777" w:rsidR="00BC533F" w:rsidRDefault="00AD3102" w:rsidP="00BC533F">
      <w:pPr>
        <w:pStyle w:val="ECErponse"/>
        <w:numPr>
          <w:ilvl w:val="1"/>
          <w:numId w:val="5"/>
        </w:numPr>
      </w:pPr>
      <w:r>
        <w:t>Proposer un protocole à mettre en œuvre permettant d’accéder au rendement du panneau photovoltaïque fourni.</w:t>
      </w:r>
      <w:r w:rsidR="00BC533F">
        <w:br/>
      </w:r>
    </w:p>
    <w:p w14:paraId="7300AD04" w14:textId="77777777" w:rsidR="00D332CA" w:rsidRPr="00341FA8" w:rsidRDefault="00D332CA" w:rsidP="00D332CA">
      <w:pPr>
        <w:pStyle w:val="ECErponse"/>
        <w:spacing w:before="6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BFA5E0C" w14:textId="77777777" w:rsidR="00D332CA" w:rsidRPr="00341FA8" w:rsidRDefault="00D332CA" w:rsidP="00D332C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EF6EC44" w14:textId="77777777" w:rsidR="00D332CA" w:rsidRDefault="00D332CA" w:rsidP="00D332C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1D2DAEC" w14:textId="77777777" w:rsidR="000A2487" w:rsidRPr="00341FA8" w:rsidRDefault="000A2487" w:rsidP="000A248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12570FE" w14:textId="77777777" w:rsidR="000A2487" w:rsidRDefault="000A2487" w:rsidP="000A248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46C916B" w14:textId="77777777" w:rsidR="000A2487" w:rsidRDefault="000A2487" w:rsidP="000A248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13AB35" w14:textId="77777777" w:rsidR="007C5703" w:rsidRPr="00341FA8" w:rsidRDefault="007C5703" w:rsidP="007C570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9BFB53" w14:textId="77777777" w:rsidR="007C5703" w:rsidRDefault="007C5703" w:rsidP="007C570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8058EA5" w14:textId="77777777" w:rsidR="00BC533F" w:rsidRDefault="00BC533F" w:rsidP="007C570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83E3492" w14:textId="77777777" w:rsidR="00BC533F" w:rsidRPr="00341FA8" w:rsidRDefault="00BC533F" w:rsidP="007C570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5739CB5" w14:textId="77777777" w:rsidR="00D332CA" w:rsidRDefault="00D332CA" w:rsidP="005D3D7B">
      <w:pPr>
        <w:pStyle w:val="ECEcorps"/>
      </w:pPr>
    </w:p>
    <w:p w14:paraId="0F4F932A" w14:textId="33A2D58A" w:rsidR="00BC533F" w:rsidRDefault="00BC533F" w:rsidP="005D3D7B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D3D7B" w14:paraId="0C6E92E5" w14:textId="77777777" w:rsidTr="00DD7AB2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ACD69B4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55D081E" w14:textId="77777777" w:rsidR="005D3D7B" w:rsidRDefault="005D3D7B" w:rsidP="00DD7AB2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0D25C3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D3D7B" w14:paraId="1BD399A9" w14:textId="77777777" w:rsidTr="00DD7AB2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90601A2" w14:textId="77777777" w:rsidR="005D3D7B" w:rsidRPr="00592F79" w:rsidRDefault="005D3D7B" w:rsidP="00DD7AB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6795E4C" w14:textId="77777777" w:rsidR="005D3D7B" w:rsidRDefault="005D3D7B" w:rsidP="00D332CA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D332CA">
              <w:t xml:space="preserve">le protocole à mettre en œuvre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9235729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9457CE1" w14:textId="6DB856D0" w:rsidR="00155839" w:rsidRDefault="00155839" w:rsidP="00155839">
      <w:pPr>
        <w:pStyle w:val="ECEpartie"/>
        <w:numPr>
          <w:ilvl w:val="0"/>
          <w:numId w:val="0"/>
        </w:numPr>
        <w:ind w:left="360"/>
        <w:rPr>
          <w:b w:val="0"/>
          <w:bCs/>
        </w:rPr>
      </w:pPr>
      <w:bookmarkStart w:id="7" w:name="_Toc482638815"/>
      <w:bookmarkStart w:id="8" w:name="_Toc12460090"/>
    </w:p>
    <w:p w14:paraId="53E75CF4" w14:textId="77777777" w:rsidR="00EA0A93" w:rsidRPr="00EA0A93" w:rsidRDefault="00EA0A93" w:rsidP="00EA0A93">
      <w:pPr>
        <w:pStyle w:val="ECEcorps"/>
      </w:pPr>
    </w:p>
    <w:p w14:paraId="3E79F3BF" w14:textId="77777777" w:rsidR="00155839" w:rsidRPr="00155839" w:rsidRDefault="00155839" w:rsidP="00155839">
      <w:pPr>
        <w:pStyle w:val="ECEcorps"/>
      </w:pPr>
    </w:p>
    <w:p w14:paraId="1FBAB31A" w14:textId="7AA5E4BF" w:rsidR="005D3D7B" w:rsidRPr="005D3D7B" w:rsidRDefault="005D3D7B" w:rsidP="005D3D7B">
      <w:pPr>
        <w:pStyle w:val="ECEpartie"/>
        <w:rPr>
          <w:b w:val="0"/>
          <w:bCs/>
        </w:rPr>
      </w:pPr>
      <w:r>
        <w:lastRenderedPageBreak/>
        <w:t xml:space="preserve">Mise en œuvre du protocole </w:t>
      </w:r>
      <w:r w:rsidRPr="005D3D7B">
        <w:rPr>
          <w:b w:val="0"/>
          <w:bCs/>
        </w:rPr>
        <w:t>(20 minutes conseillées)</w:t>
      </w:r>
      <w:bookmarkEnd w:id="7"/>
      <w:bookmarkEnd w:id="8"/>
    </w:p>
    <w:p w14:paraId="5875A397" w14:textId="77777777" w:rsidR="005D3D7B" w:rsidRDefault="005D3D7B" w:rsidP="005D3D7B">
      <w:pPr>
        <w:pStyle w:val="ECEcorps"/>
      </w:pPr>
    </w:p>
    <w:p w14:paraId="3411CC12" w14:textId="77777777" w:rsidR="00BC533F" w:rsidRDefault="005D3D7B" w:rsidP="005D3D7B">
      <w:pPr>
        <w:pStyle w:val="ECEcorps"/>
      </w:pPr>
      <w:r>
        <w:t>Mettre en œuvr</w:t>
      </w:r>
      <w:r w:rsidR="00AD3102">
        <w:t>e le montage électrique proposé.</w:t>
      </w:r>
    </w:p>
    <w:p w14:paraId="29CE9DD1" w14:textId="77777777" w:rsidR="00BC533F" w:rsidRDefault="00BC533F" w:rsidP="005D3D7B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D3D7B" w14:paraId="15D42DDD" w14:textId="77777777" w:rsidTr="00DD7AB2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6891524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3FD0B74" w14:textId="77777777" w:rsidR="005D3D7B" w:rsidRDefault="005D3D7B" w:rsidP="00DD7AB2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DAD20E8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D3D7B" w14:paraId="29DB8528" w14:textId="77777777" w:rsidTr="00DD7AB2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7F03900" w14:textId="77777777" w:rsidR="005D3D7B" w:rsidRPr="00592F79" w:rsidRDefault="005D3D7B" w:rsidP="00DD7AB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5C773F1" w14:textId="77777777" w:rsidR="005D3D7B" w:rsidRPr="0009288D" w:rsidRDefault="005D3D7B" w:rsidP="00DD7AB2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</w:t>
            </w:r>
            <w:r>
              <w:t>qu’il vérifie le montage électrique</w:t>
            </w:r>
          </w:p>
          <w:p w14:paraId="6FB7AE34" w14:textId="77777777" w:rsidR="005D3D7B" w:rsidRDefault="005D3D7B" w:rsidP="00DD7AB2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4A2EFEE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5902792" w14:textId="77777777" w:rsidR="005D3D7B" w:rsidRDefault="005D3D7B" w:rsidP="005D3D7B">
      <w:pPr>
        <w:pStyle w:val="ECEcorps"/>
      </w:pPr>
    </w:p>
    <w:p w14:paraId="664AF649" w14:textId="77777777" w:rsidR="000559EA" w:rsidRDefault="000559EA" w:rsidP="000559EA">
      <w:pPr>
        <w:pStyle w:val="Default"/>
        <w:ind w:left="720"/>
        <w:rPr>
          <w:rFonts w:ascii="Arial" w:hAnsi="Arial" w:cs="Arial"/>
          <w:sz w:val="20"/>
          <w:szCs w:val="20"/>
        </w:rPr>
      </w:pPr>
    </w:p>
    <w:p w14:paraId="64D73E16" w14:textId="77777777" w:rsidR="009B30F0" w:rsidRDefault="00AD3102" w:rsidP="00BC533F">
      <w:pPr>
        <w:pStyle w:val="ECEcorps"/>
      </w:pPr>
      <w:r>
        <w:t>Mettre en œuvre le protocole</w:t>
      </w:r>
      <w:r w:rsidR="00BC533F">
        <w:t xml:space="preserve"> </w:t>
      </w:r>
      <w:r w:rsidR="009B30F0">
        <w:t xml:space="preserve">établi à la question précédente </w:t>
      </w:r>
      <w:r w:rsidR="00BC533F">
        <w:t xml:space="preserve">en effectuant une vingtaine de mesures pour </w:t>
      </w:r>
      <w:r w:rsidR="00BC533F">
        <w:rPr>
          <w:i/>
          <w:iCs/>
        </w:rPr>
        <w:t>R</w:t>
      </w:r>
      <w:r w:rsidR="00BC533F">
        <w:t xml:space="preserve"> compris </w:t>
      </w:r>
    </w:p>
    <w:p w14:paraId="3075BD97" w14:textId="317233B6" w:rsidR="009B30F0" w:rsidRDefault="00155839" w:rsidP="00BC533F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C8A4834" wp14:editId="1C789725">
                <wp:simplePos x="0" y="0"/>
                <wp:positionH relativeFrom="column">
                  <wp:posOffset>1331733</wp:posOffset>
                </wp:positionH>
                <wp:positionV relativeFrom="paragraph">
                  <wp:posOffset>103864</wp:posOffset>
                </wp:positionV>
                <wp:extent cx="796594" cy="311150"/>
                <wp:effectExtent l="0" t="0" r="3810" b="6350"/>
                <wp:wrapNone/>
                <wp:docPr id="1574264717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96594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22F22C" w14:textId="77777777" w:rsidR="00BC533F" w:rsidRDefault="00BC533F" w:rsidP="00BC533F">
                            <w:r>
                              <w:t xml:space="preserve">……… </w:t>
                            </w:r>
                            <w:r w:rsidRPr="00BC533F">
                              <w:rPr>
                                <w:rFonts w:ascii="Symbol" w:hAnsi="Symbol"/>
                              </w:rPr>
                              <w:sym w:font="Symbol" w:char="F057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8A4834" id="_x0000_s1027" style="position:absolute;left:0;text-align:left;margin-left:104.85pt;margin-top:8.2pt;width:62.7pt;height:24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">
                <v:path arrowok="t"/>
                <v:textbox>
                  <w:txbxContent>
                    <w:p w14:paraId="0A22F22C" w14:textId="77777777" w:rsidR="00BC533F" w:rsidRDefault="00BC533F" w:rsidP="00BC533F">
                      <w:r>
                        <w:t xml:space="preserve">……… </w:t>
                      </w:r>
                      <w:r w:rsidRPr="00BC533F">
                        <w:rPr>
                          <w:rFonts w:ascii="Symbol" w:hAnsi="Symbol"/>
                        </w:rPr>
                        <w:sym w:font="Symbol" w:char="F057"/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DABE635" wp14:editId="2CE0BEB2">
                <wp:simplePos x="0" y="0"/>
                <wp:positionH relativeFrom="column">
                  <wp:posOffset>340995</wp:posOffset>
                </wp:positionH>
                <wp:positionV relativeFrom="paragraph">
                  <wp:posOffset>102235</wp:posOffset>
                </wp:positionV>
                <wp:extent cx="762635" cy="311150"/>
                <wp:effectExtent l="0" t="0" r="0" b="6350"/>
                <wp:wrapNone/>
                <wp:docPr id="311297626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635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1A21FC" w14:textId="77777777" w:rsidR="00BC533F" w:rsidRDefault="00BC533F" w:rsidP="00BC533F">
                            <w:r>
                              <w:t xml:space="preserve">………  </w:t>
                            </w:r>
                            <w:r w:rsidRPr="00BC533F">
                              <w:rPr>
                                <w:rFonts w:ascii="Symbol" w:hAnsi="Symbol"/>
                              </w:rPr>
                              <w:sym w:font="Symbol" w:char="F057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ABE635" id="_x0000_s1028" style="position:absolute;left:0;text-align:left;margin-left:26.85pt;margin-top:8.05pt;width:60.05pt;height:24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">
                <v:path arrowok="t"/>
                <v:textbox>
                  <w:txbxContent>
                    <w:p w14:paraId="211A21FC" w14:textId="77777777" w:rsidR="00BC533F" w:rsidRDefault="00BC533F" w:rsidP="00BC533F">
                      <w:r>
                        <w:t xml:space="preserve">………  </w:t>
                      </w:r>
                      <w:r w:rsidRPr="00BC533F">
                        <w:rPr>
                          <w:rFonts w:ascii="Symbol" w:hAnsi="Symbol"/>
                        </w:rPr>
                        <w:sym w:font="Symbol" w:char="F057"/>
                      </w:r>
                    </w:p>
                  </w:txbxContent>
                </v:textbox>
              </v:rect>
            </w:pict>
          </mc:Fallback>
        </mc:AlternateContent>
      </w:r>
    </w:p>
    <w:p w14:paraId="60ED3ED0" w14:textId="7C488A2A" w:rsidR="00BC533F" w:rsidRDefault="00BC533F" w:rsidP="00155839">
      <w:pPr>
        <w:pStyle w:val="ECEcorps"/>
      </w:pPr>
      <w:proofErr w:type="gramStart"/>
      <w:r>
        <w:t>entre</w:t>
      </w:r>
      <w:proofErr w:type="gramEnd"/>
      <w:r>
        <w:t xml:space="preserve">                </w:t>
      </w:r>
      <w:r>
        <w:tab/>
        <w:t xml:space="preserve">       </w:t>
      </w:r>
      <w:r w:rsidRPr="00F43D09">
        <w:t xml:space="preserve">et </w:t>
      </w:r>
      <w:r w:rsidR="00155839">
        <w:t xml:space="preserve">                        .</w:t>
      </w:r>
      <w:r>
        <w:t xml:space="preserve">        </w:t>
      </w:r>
    </w:p>
    <w:p w14:paraId="088FAD0C" w14:textId="77777777" w:rsidR="00BC533F" w:rsidRDefault="00BC533F" w:rsidP="00BC533F">
      <w:pPr>
        <w:pStyle w:val="ECEcorps"/>
        <w:rPr>
          <w:color w:val="7030A0"/>
          <w:highlight w:val="yellow"/>
        </w:rPr>
      </w:pPr>
    </w:p>
    <w:p w14:paraId="0AEE6607" w14:textId="77777777" w:rsidR="005D3D7B" w:rsidRDefault="00BC533F" w:rsidP="005D3D7B">
      <w:pPr>
        <w:pStyle w:val="ECEcorps"/>
      </w:pPr>
      <w:r>
        <w:t xml:space="preserve">A </w:t>
      </w:r>
      <w:r w:rsidR="00AD3102">
        <w:t>l’aide d’un</w:t>
      </w:r>
      <w:r w:rsidR="009B30F0">
        <w:t xml:space="preserve"> logiciel</w:t>
      </w:r>
      <w:r w:rsidR="00AD3102">
        <w:t xml:space="preserve"> tableur-grapheur</w:t>
      </w:r>
      <w:r w:rsidR="007C5703">
        <w:t>,</w:t>
      </w:r>
      <w:r w:rsidR="00AD3102">
        <w:t xml:space="preserve"> tracer</w:t>
      </w:r>
      <w:r w:rsidR="009B30F0">
        <w:t xml:space="preserve"> la courbe</w:t>
      </w:r>
      <w:r w:rsidR="00AD3102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P</m:t>
            </m:r>
          </m:e>
          <m:sub>
            <m:r>
              <m:rPr>
                <m:nor/>
              </m:rPr>
              <m:t xml:space="preserve">élec </m:t>
            </m:r>
          </m:sub>
        </m:sSub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f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(</m:t>
        </m:r>
        <m:r>
          <m:rPr>
            <m:nor/>
          </m:rPr>
          <w:rPr>
            <w:i/>
          </w:rPr>
          <m:t>U</m:t>
        </m:r>
        <m:r>
          <m:rPr>
            <m:nor/>
          </m:rPr>
          <m:t>)</m:t>
        </m:r>
      </m:oMath>
      <w:r w:rsidR="00AD3102">
        <w:t xml:space="preserve"> </w:t>
      </w:r>
      <w:r w:rsidR="007C5703">
        <w:t xml:space="preserve">et </w:t>
      </w:r>
      <w:r w:rsidR="005D3D7B">
        <w:t>déterminer la valeur maximale de la pui</w:t>
      </w:r>
      <w:r w:rsidR="001A7C24">
        <w:t xml:space="preserve">ssance électrique fournie par le panneau </w:t>
      </w:r>
      <w:r w:rsidR="005D3D7B">
        <w:t>photovoltaïque.</w:t>
      </w:r>
    </w:p>
    <w:p w14:paraId="76CCC4A6" w14:textId="77777777" w:rsidR="005D3D7B" w:rsidRDefault="005D3D7B" w:rsidP="005D3D7B">
      <w:pPr>
        <w:pStyle w:val="ECErponse"/>
        <w:jc w:val="center"/>
      </w:pPr>
      <w:r w:rsidRPr="00792918">
        <w:rPr>
          <w:i/>
          <w:iCs/>
        </w:rPr>
        <w:t xml:space="preserve">P </w:t>
      </w:r>
      <w:r w:rsidR="00317FF5" w:rsidRPr="00C937E4">
        <w:rPr>
          <w:iCs/>
          <w:vertAlign w:val="subscript"/>
        </w:rPr>
        <w:t xml:space="preserve">élec </w:t>
      </w:r>
      <w:r w:rsidRPr="00C937E4">
        <w:rPr>
          <w:iCs/>
          <w:vertAlign w:val="subscript"/>
        </w:rPr>
        <w:t>max</w:t>
      </w:r>
      <w:r>
        <w:t xml:space="preserve"> = …………………………………</w:t>
      </w:r>
    </w:p>
    <w:p w14:paraId="28A117A8" w14:textId="77777777" w:rsidR="005D3D7B" w:rsidRDefault="005D3D7B" w:rsidP="005D3D7B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D3D7B" w14:paraId="36060088" w14:textId="77777777" w:rsidTr="001A7C24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7154B8B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FFE03A" w14:textId="77777777" w:rsidR="005D3D7B" w:rsidRDefault="005D3D7B" w:rsidP="00DD7AB2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149C48B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D3D7B" w14:paraId="65B6A8A7" w14:textId="77777777" w:rsidTr="001A7C24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4F3AF3" w14:textId="77777777" w:rsidR="005D3D7B" w:rsidRPr="00592F79" w:rsidRDefault="005D3D7B" w:rsidP="00DD7AB2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D953214" w14:textId="77777777" w:rsidR="005D3D7B" w:rsidRPr="0009288D" w:rsidRDefault="005D3D7B" w:rsidP="00DD7AB2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1FAEECC7" w14:textId="77777777" w:rsidR="005D3D7B" w:rsidRDefault="005D3D7B" w:rsidP="00DD7AB2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4BE5B06" w14:textId="77777777" w:rsidR="005D3D7B" w:rsidRDefault="005D3D7B" w:rsidP="00DD7AB2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B7106B4" w14:textId="77777777" w:rsidR="005D3D7B" w:rsidRDefault="005D3D7B" w:rsidP="005D3D7B">
      <w:pPr>
        <w:pStyle w:val="ECEcorps"/>
      </w:pPr>
    </w:p>
    <w:p w14:paraId="2A1B00C8" w14:textId="77777777" w:rsidR="005D3D7B" w:rsidRDefault="005D3D7B" w:rsidP="005D3D7B">
      <w:pPr>
        <w:pStyle w:val="ECEcorps"/>
        <w:rPr>
          <w:rFonts w:eastAsia="Arial Unicode MS"/>
        </w:rPr>
      </w:pPr>
    </w:p>
    <w:p w14:paraId="68F9C6E1" w14:textId="77777777" w:rsidR="005D3D7B" w:rsidRPr="005D3D7B" w:rsidRDefault="005D3D7B" w:rsidP="005D3D7B">
      <w:pPr>
        <w:pStyle w:val="ECEpartie"/>
      </w:pPr>
      <w:bookmarkStart w:id="9" w:name="_Toc482638816"/>
      <w:bookmarkStart w:id="10" w:name="_Toc12460091"/>
      <w:r>
        <w:t>Exploitation des résultats expérimentaux</w:t>
      </w:r>
      <w:r w:rsidRPr="005D3D7B">
        <w:rPr>
          <w:b w:val="0"/>
          <w:bCs/>
        </w:rPr>
        <w:t xml:space="preserve"> (20 minutes conseillées)</w:t>
      </w:r>
      <w:bookmarkEnd w:id="9"/>
      <w:bookmarkEnd w:id="10"/>
    </w:p>
    <w:p w14:paraId="514F97DA" w14:textId="77777777" w:rsidR="005D3D7B" w:rsidRDefault="005D3D7B" w:rsidP="007C5703">
      <w:pPr>
        <w:pStyle w:val="ECErponse"/>
        <w:numPr>
          <w:ilvl w:val="1"/>
          <w:numId w:val="4"/>
        </w:numPr>
      </w:pPr>
      <w:r>
        <w:t>Calculer le rendement η du panneau photovoltaïque, en détaillant le raisonnement.</w:t>
      </w:r>
    </w:p>
    <w:p w14:paraId="75817888" w14:textId="77777777" w:rsidR="005D3D7B" w:rsidRPr="00341FA8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2FA00A8" w14:textId="77777777" w:rsidR="005D3D7B" w:rsidRPr="00341FA8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F7DB43" w14:textId="77777777" w:rsidR="005D3D7B" w:rsidRPr="00341FA8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EA375F3" w14:textId="77777777" w:rsidR="005D3D7B" w:rsidRPr="00341FA8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tbl>
      <w:tblPr>
        <w:tblStyle w:val="Grilledutableau"/>
        <w:tblpPr w:leftFromText="141" w:rightFromText="141" w:vertAnchor="text" w:horzAnchor="margin" w:tblpXSpec="center" w:tblpY="515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CB553B" w:rsidRPr="00887D9D" w14:paraId="5A2CFBEF" w14:textId="77777777" w:rsidTr="00CB553B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FF0EF99" w14:textId="77777777" w:rsidR="00CB553B" w:rsidRPr="00887D9D" w:rsidRDefault="00CB553B" w:rsidP="00CB553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924B865" w14:textId="77777777" w:rsidR="00CB553B" w:rsidRPr="00887D9D" w:rsidRDefault="00CB553B" w:rsidP="00CB553B">
            <w:pPr>
              <w:pStyle w:val="ECEappel"/>
              <w:framePr w:hSpace="0" w:wrap="auto" w:vAnchor="margin" w:hAnchor="text" w:xAlign="left" w:yAlign="inline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0C2BF2D" w14:textId="77777777" w:rsidR="00CB553B" w:rsidRPr="00887D9D" w:rsidRDefault="00CB553B" w:rsidP="00CB553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CB553B" w:rsidRPr="00887D9D" w14:paraId="18661A94" w14:textId="77777777" w:rsidTr="00CB553B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AC9F0D2" w14:textId="77777777" w:rsidR="00CB553B" w:rsidRPr="00887D9D" w:rsidRDefault="00CB553B" w:rsidP="00CB553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0285879" w14:textId="77777777" w:rsidR="00CB553B" w:rsidRPr="00887D9D" w:rsidRDefault="00CB553B" w:rsidP="00CB553B">
            <w:pPr>
              <w:pStyle w:val="ECEappel"/>
              <w:framePr w:hSpace="0" w:wrap="auto" w:vAnchor="margin" w:hAnchor="text" w:xAlign="left" w:yAlign="inline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6D6C591" w14:textId="77777777" w:rsidR="00CB553B" w:rsidRPr="00887D9D" w:rsidRDefault="00CB553B" w:rsidP="00CB553B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0166BE5" w14:textId="77777777" w:rsidR="005D3D7B" w:rsidRDefault="005D3D7B" w:rsidP="005D3D7B">
      <w:pPr>
        <w:pStyle w:val="ECErponse"/>
      </w:pPr>
    </w:p>
    <w:p w14:paraId="1735F8A6" w14:textId="77777777" w:rsidR="00CB553B" w:rsidRDefault="00CB553B" w:rsidP="005D3D7B">
      <w:pPr>
        <w:pStyle w:val="ECErponse"/>
      </w:pPr>
    </w:p>
    <w:p w14:paraId="0C90C496" w14:textId="68F89A0B" w:rsidR="00C12736" w:rsidRDefault="00C12736" w:rsidP="00C12736">
      <w:pPr>
        <w:pStyle w:val="ECEpartie"/>
        <w:numPr>
          <w:ilvl w:val="1"/>
          <w:numId w:val="4"/>
        </w:numPr>
        <w:rPr>
          <w:b w:val="0"/>
        </w:rPr>
      </w:pPr>
      <w:r w:rsidRPr="00C12736">
        <w:rPr>
          <w:b w:val="0"/>
        </w:rPr>
        <w:t>Les besoins énergétiqu</w:t>
      </w:r>
      <w:r w:rsidR="000333E6">
        <w:rPr>
          <w:b w:val="0"/>
        </w:rPr>
        <w:t>es</w:t>
      </w:r>
      <w:r w:rsidR="00D37657">
        <w:rPr>
          <w:b w:val="0"/>
        </w:rPr>
        <w:t xml:space="preserve"> </w:t>
      </w:r>
      <w:r w:rsidR="000333E6">
        <w:rPr>
          <w:b w:val="0"/>
        </w:rPr>
        <w:t xml:space="preserve">de l’école sont estimés à </w:t>
      </w:r>
      <m:oMath>
        <m:sSub>
          <m:sSubPr>
            <m:ctrlPr>
              <w:rPr>
                <w:rFonts w:ascii="Cambria Math" w:hAnsi="Cambria Math"/>
                <w:b w:val="0"/>
                <w:bCs/>
                <w:i/>
                <w:iCs/>
              </w:rPr>
            </m:ctrlPr>
          </m:sSubPr>
          <m:e>
            <m:r>
              <m:rPr>
                <m:nor/>
              </m:rPr>
              <w:rPr>
                <w:b w:val="0"/>
                <w:bCs/>
                <w:i/>
                <w:iCs/>
              </w:rPr>
              <m:t>E</m:t>
            </m:r>
          </m:e>
          <m:sub>
            <m:r>
              <m:rPr>
                <m:nor/>
              </m:rPr>
              <w:rPr>
                <w:b w:val="0"/>
                <w:bCs/>
              </w:rPr>
              <m:t>utile</m:t>
            </m:r>
          </m:sub>
        </m:sSub>
      </m:oMath>
      <w:r w:rsidR="009B30F0">
        <w:rPr>
          <w:b w:val="0"/>
        </w:rPr>
        <w:t xml:space="preserve"> = </w:t>
      </w:r>
      <w:r w:rsidR="00B2323A">
        <w:rPr>
          <w:b w:val="0"/>
        </w:rPr>
        <w:t xml:space="preserve">2,3 </w:t>
      </w:r>
      <w:r w:rsidR="0029598E">
        <w:rPr>
          <w:b w:val="0"/>
        </w:rPr>
        <w:t>×10</w:t>
      </w:r>
      <w:r w:rsidR="00B22907">
        <w:rPr>
          <w:b w:val="0"/>
          <w:vertAlign w:val="superscript"/>
        </w:rPr>
        <w:t>8</w:t>
      </w:r>
      <w:r w:rsidR="0029598E">
        <w:rPr>
          <w:b w:val="0"/>
          <w:vertAlign w:val="superscript"/>
        </w:rPr>
        <w:t xml:space="preserve"> </w:t>
      </w:r>
      <w:r w:rsidR="0029598E">
        <w:rPr>
          <w:b w:val="0"/>
        </w:rPr>
        <w:t>J</w:t>
      </w:r>
      <w:r w:rsidR="0029598E" w:rsidRPr="00C12736">
        <w:rPr>
          <w:b w:val="0"/>
        </w:rPr>
        <w:t xml:space="preserve"> </w:t>
      </w:r>
      <w:r w:rsidRPr="00C12736">
        <w:rPr>
          <w:b w:val="0"/>
        </w:rPr>
        <w:t>par jour</w:t>
      </w:r>
      <w:r w:rsidR="00B2323A">
        <w:rPr>
          <w:b w:val="0"/>
        </w:rPr>
        <w:t xml:space="preserve"> (pour 10h de fonctionnement).</w:t>
      </w:r>
    </w:p>
    <w:p w14:paraId="28D25E86" w14:textId="77777777" w:rsidR="0089725A" w:rsidRPr="0089725A" w:rsidRDefault="0089725A" w:rsidP="0089725A">
      <w:pPr>
        <w:pStyle w:val="ECEcorps"/>
      </w:pPr>
    </w:p>
    <w:p w14:paraId="2980FEB7" w14:textId="77777777" w:rsidR="00CB553B" w:rsidRPr="00CB553B" w:rsidRDefault="00CB553B" w:rsidP="00CB553B">
      <w:pPr>
        <w:pStyle w:val="ECEpartie"/>
        <w:numPr>
          <w:ilvl w:val="0"/>
          <w:numId w:val="0"/>
        </w:numPr>
        <w:rPr>
          <w:b w:val="0"/>
        </w:rPr>
      </w:pPr>
      <w:r w:rsidRPr="00CB553B">
        <w:rPr>
          <w:b w:val="0"/>
        </w:rPr>
        <w:t>On su</w:t>
      </w:r>
      <w:r>
        <w:rPr>
          <w:b w:val="0"/>
        </w:rPr>
        <w:t>ppose</w:t>
      </w:r>
      <w:r w:rsidRPr="00CB553B">
        <w:rPr>
          <w:b w:val="0"/>
        </w:rPr>
        <w:t xml:space="preserve"> que les panneaux photovoltaïque</w:t>
      </w:r>
      <w:r>
        <w:rPr>
          <w:b w:val="0"/>
        </w:rPr>
        <w:t xml:space="preserve">s à installer sur le toit de </w:t>
      </w:r>
      <w:r w:rsidRPr="00CB553B">
        <w:rPr>
          <w:b w:val="0"/>
        </w:rPr>
        <w:t xml:space="preserve">l’école ont le même rendement </w:t>
      </w:r>
      <w:r w:rsidR="00FF1465" w:rsidRPr="00FF1465">
        <w:rPr>
          <w:b w:val="0"/>
          <w:bCs/>
        </w:rPr>
        <w:sym w:font="Symbol" w:char="F068"/>
      </w:r>
      <w:r w:rsidR="00FF1465">
        <w:t xml:space="preserve"> </w:t>
      </w:r>
      <w:r w:rsidRPr="00CB553B">
        <w:rPr>
          <w:b w:val="0"/>
        </w:rPr>
        <w:t xml:space="preserve">que celui du panneau photovoltaïque étudié. </w:t>
      </w:r>
    </w:p>
    <w:p w14:paraId="54B8899F" w14:textId="77777777" w:rsidR="005D3D7B" w:rsidRPr="00C12736" w:rsidRDefault="00C12736" w:rsidP="00D37657">
      <w:pPr>
        <w:pStyle w:val="ECErponse"/>
        <w:rPr>
          <w:b/>
        </w:rPr>
      </w:pPr>
      <w:r w:rsidRPr="00D37657">
        <w:lastRenderedPageBreak/>
        <w:t xml:space="preserve">En </w:t>
      </w:r>
      <w:r w:rsidR="0029598E" w:rsidRPr="00D37657">
        <w:t>utilisant la relation ci-après, en</w:t>
      </w:r>
      <w:r w:rsidR="0029598E">
        <w:rPr>
          <w:b/>
        </w:rPr>
        <w:t xml:space="preserve"> </w:t>
      </w:r>
      <w:r>
        <w:t>déduire</w:t>
      </w:r>
      <w:r w:rsidR="005D3D7B" w:rsidRPr="00C12736">
        <w:t xml:space="preserve"> l’énergie lumineuse minimale </w:t>
      </w:r>
      <m:oMath>
        <m:sSub>
          <m:sSubPr>
            <m:ctrlPr>
              <w:rPr>
                <w:rFonts w:ascii="Cambria Math" w:hAnsi="Cambria Math"/>
                <w:iCs/>
                <w:szCs w:val="20"/>
              </w:rPr>
            </m:ctrlPr>
          </m:sSubPr>
          <m:e>
            <m:r>
              <m:rPr>
                <m:nor/>
              </m:rPr>
              <w:rPr>
                <w:i/>
                <w:szCs w:val="20"/>
              </w:rPr>
              <m:t>E</m:t>
            </m:r>
          </m:e>
          <m:sub>
            <m:r>
              <m:rPr>
                <m:nor/>
              </m:rPr>
              <w:rPr>
                <w:szCs w:val="20"/>
              </w:rPr>
              <m:t>reçue mini</m:t>
            </m:r>
          </m:sub>
        </m:sSub>
        <m:r>
          <m:rPr>
            <m:nor/>
          </m:rPr>
          <w:rPr>
            <w:b/>
          </w:rPr>
          <m:t xml:space="preserve">  </m:t>
        </m:r>
      </m:oMath>
      <w:r w:rsidR="005D3D7B" w:rsidRPr="009D0771">
        <w:t>que</w:t>
      </w:r>
      <w:r w:rsidR="000333E6">
        <w:rPr>
          <w:b/>
        </w:rPr>
        <w:t xml:space="preserve"> </w:t>
      </w:r>
      <w:r w:rsidR="009D0771" w:rsidRPr="009D0771">
        <w:t>doivent recevoir les panneaux</w:t>
      </w:r>
      <w:r w:rsidR="009D0771">
        <w:t xml:space="preserve"> </w:t>
      </w:r>
      <w:r w:rsidRPr="00C12736">
        <w:t>photovoltaïque</w:t>
      </w:r>
      <w:r w:rsidR="009D0771">
        <w:t>s</w:t>
      </w:r>
      <w:r w:rsidR="00D37657">
        <w:rPr>
          <w:b/>
        </w:rPr>
        <w:t xml:space="preserve"> </w:t>
      </w:r>
      <w:r w:rsidR="00D37657" w:rsidRPr="00C12736">
        <w:rPr>
          <w:b/>
        </w:rPr>
        <w:t xml:space="preserve"> </w:t>
      </w:r>
      <w:r w:rsidR="005D3D7B" w:rsidRPr="00C12736">
        <w:t>pour assurer les besoins énerg</w:t>
      </w:r>
      <w:r w:rsidR="009B30F0">
        <w:t>étiques journaliers de l’école, sachant que :</w:t>
      </w:r>
    </w:p>
    <w:p w14:paraId="46847C1E" w14:textId="464CE57A" w:rsidR="000333E6" w:rsidRDefault="0089725A" w:rsidP="005D3D7B">
      <w:pPr>
        <w:pStyle w:val="ECErponse"/>
      </w:pPr>
      <m:oMathPara>
        <m:oMathParaPr>
          <m:jc m:val="center"/>
        </m:oMathParaPr>
        <m:oMath>
          <m:r>
            <m:rPr>
              <m:nor/>
            </m:rPr>
            <m:t>η</m:t>
          </m:r>
          <m:r>
            <m:rPr>
              <m:sty m:val="p"/>
            </m:rPr>
            <w:rPr>
              <w:rFonts w:ascii="Cambria Math"/>
              <w:szCs w:val="20"/>
            </w:rPr>
            <m:t xml:space="preserve">= </m:t>
          </m:r>
          <m:f>
            <m:fPr>
              <m:ctrlPr>
                <w:rPr>
                  <w:rFonts w:ascii="Cambria Math" w:hAnsi="Cambria Math"/>
                  <w:iCs/>
                  <w:szCs w:val="20"/>
                </w:rPr>
              </m:ctrlPr>
            </m:fPr>
            <m:num>
              <m:r>
                <w:rPr>
                  <w:rFonts w:ascii="Cambria Math"/>
                  <w:szCs w:val="20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szCs w:val="20"/>
                    </w:rPr>
                    <m:t>E</m:t>
                  </m:r>
                </m:e>
                <m:sub>
                  <m:r>
                    <m:rPr>
                      <m:nor/>
                    </m:rPr>
                    <w:rPr>
                      <w:szCs w:val="20"/>
                    </w:rPr>
                    <m:t>utile</m:t>
                  </m:r>
                </m:sub>
              </m:sSub>
              <m:r>
                <m:rPr>
                  <m:nor/>
                </m:rPr>
                <w:rPr>
                  <w:szCs w:val="20"/>
                </w:rPr>
                <m:t xml:space="preserve"> 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Cs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szCs w:val="20"/>
                    </w:rPr>
                    <m:t>E</m:t>
                  </m:r>
                </m:e>
                <m:sub>
                  <m:r>
                    <m:rPr>
                      <m:nor/>
                    </m:rPr>
                    <w:rPr>
                      <w:szCs w:val="20"/>
                    </w:rPr>
                    <m:t>reçue</m:t>
                  </m:r>
                  <m:r>
                    <m:rPr>
                      <m:nor/>
                    </m:rPr>
                    <w:rPr>
                      <w:szCs w:val="20"/>
                    </w:rPr>
                    <m:t xml:space="preserve"> mini</m:t>
                  </m:r>
                </m:sub>
              </m:sSub>
            </m:den>
          </m:f>
        </m:oMath>
      </m:oMathPara>
    </w:p>
    <w:p w14:paraId="639A5F31" w14:textId="77777777" w:rsidR="005D3D7B" w:rsidRPr="00341FA8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42C1E7" w14:textId="77777777" w:rsidR="005D3D7B" w:rsidRPr="00341FA8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015925D" w14:textId="77777777" w:rsidR="005D3D7B" w:rsidRPr="00341FA8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D420F07" w14:textId="77777777" w:rsidR="009D0771" w:rsidRPr="009D0771" w:rsidRDefault="009D0771" w:rsidP="00FF1465">
      <w:pPr>
        <w:pStyle w:val="ECEpartie"/>
        <w:numPr>
          <w:ilvl w:val="0"/>
          <w:numId w:val="0"/>
        </w:numPr>
        <w:rPr>
          <w:b w:val="0"/>
          <w:i/>
          <w:color w:val="000000" w:themeColor="text1"/>
        </w:rPr>
      </w:pPr>
      <w:r>
        <w:rPr>
          <w:b w:val="0"/>
          <w:i/>
          <w:color w:val="000000" w:themeColor="text1"/>
        </w:rPr>
        <w:t xml:space="preserve">                                                                                 </w:t>
      </w:r>
    </w:p>
    <w:p w14:paraId="3A4728D5" w14:textId="3029EAA7" w:rsidR="005D3D7B" w:rsidRDefault="0089556D" w:rsidP="0089556D">
      <w:pPr>
        <w:pStyle w:val="ECErponse"/>
        <w:numPr>
          <w:ilvl w:val="1"/>
          <w:numId w:val="4"/>
        </w:numPr>
        <w:tabs>
          <w:tab w:val="left" w:pos="2268"/>
        </w:tabs>
        <w:rPr>
          <w:shd w:val="clear" w:color="auto" w:fill="FFFFFF"/>
        </w:rPr>
      </w:pPr>
      <w:r w:rsidRPr="00CB553B">
        <w:rPr>
          <w:szCs w:val="20"/>
        </w:rPr>
        <w:t>En considérant un éclairement constant</w:t>
      </w:r>
      <w:r>
        <w:rPr>
          <w:szCs w:val="20"/>
        </w:rPr>
        <w:t xml:space="preserve"> </w:t>
      </w:r>
      <w:proofErr w:type="spellStart"/>
      <m:oMath>
        <m:r>
          <m:rPr>
            <m:nor/>
          </m:rPr>
          <w:rPr>
            <w:iCs/>
            <w:sz w:val="28"/>
            <w:szCs w:val="28"/>
          </w:rPr>
          <m:t>ε</m:t>
        </m:r>
      </m:oMath>
      <w:r w:rsidRPr="00AC6E2A">
        <w:rPr>
          <w:iCs/>
          <w:sz w:val="22"/>
          <w:vertAlign w:val="subscript"/>
        </w:rPr>
        <w:t>soleil</w:t>
      </w:r>
      <w:proofErr w:type="spellEnd"/>
      <w:r>
        <w:rPr>
          <w:iCs/>
          <w:sz w:val="22"/>
        </w:rPr>
        <w:t xml:space="preserve"> =</w:t>
      </w:r>
      <w:r>
        <w:rPr>
          <w:szCs w:val="20"/>
        </w:rPr>
        <w:t xml:space="preserve"> </w:t>
      </w:r>
      <w:r>
        <w:t>1000</w:t>
      </w:r>
      <w:r w:rsidRPr="00B61FE2">
        <w:t xml:space="preserve"> W∙m</w:t>
      </w:r>
      <w:r w:rsidRPr="00B61FE2">
        <w:rPr>
          <w:vertAlign w:val="superscript"/>
        </w:rPr>
        <w:t>-2</w:t>
      </w:r>
      <w:r w:rsidR="003E6C42">
        <w:rPr>
          <w:szCs w:val="20"/>
        </w:rPr>
        <w:t>, déterminer</w:t>
      </w:r>
      <w:r w:rsidR="005D3D7B">
        <w:t xml:space="preserve"> la surface minimale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S</m:t>
            </m:r>
          </m:e>
          <m:sub>
            <m:r>
              <m:rPr>
                <m:nor/>
              </m:rPr>
              <m:t>mini</m:t>
            </m:r>
            <m:r>
              <w:rPr>
                <w:rFonts w:ascii="Cambria Math"/>
              </w:rPr>
              <m:t xml:space="preserve"> </m:t>
            </m:r>
          </m:sub>
        </m:sSub>
      </m:oMath>
      <w:r w:rsidR="00496A02">
        <w:t xml:space="preserve"> de panneau</w:t>
      </w:r>
      <w:r w:rsidR="00EA0A93">
        <w:t>x</w:t>
      </w:r>
      <w:r w:rsidR="00496A02">
        <w:t xml:space="preserve"> photovoltaïque</w:t>
      </w:r>
      <w:r w:rsidR="00EA0A93">
        <w:t>s</w:t>
      </w:r>
      <w:r w:rsidR="005D3D7B">
        <w:t xml:space="preserve"> nécessaire pour couvrir les besoins énergétiques de cette école </w:t>
      </w:r>
      <w:r w:rsidR="009B30F0">
        <w:rPr>
          <w:shd w:val="clear" w:color="auto" w:fill="FFFFFF"/>
        </w:rPr>
        <w:t xml:space="preserve">pour </w:t>
      </w:r>
      <w:r w:rsidR="00B2323A">
        <w:rPr>
          <w:shd w:val="clear" w:color="auto" w:fill="FFFFFF"/>
        </w:rPr>
        <w:t>10 heures</w:t>
      </w:r>
      <w:r w:rsidR="00B61FE2">
        <w:rPr>
          <w:shd w:val="clear" w:color="auto" w:fill="FFFFFF"/>
        </w:rPr>
        <w:t xml:space="preserve"> de fonctionnement</w:t>
      </w:r>
      <w:r>
        <w:rPr>
          <w:shd w:val="clear" w:color="auto" w:fill="FFFFFF"/>
        </w:rPr>
        <w:t>.</w:t>
      </w:r>
    </w:p>
    <w:p w14:paraId="56F64112" w14:textId="77777777" w:rsidR="00317FF5" w:rsidRPr="00341FA8" w:rsidRDefault="00317FF5" w:rsidP="0089556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02B27F4" w14:textId="77777777" w:rsidR="00317FF5" w:rsidRDefault="00317FF5" w:rsidP="00317FF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2A8A25E" w14:textId="1CE8965E" w:rsidR="00317FF5" w:rsidRDefault="00317FF5" w:rsidP="00317FF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46190A5" w14:textId="77777777" w:rsidR="0089556D" w:rsidRPr="00341FA8" w:rsidRDefault="0089556D" w:rsidP="0089556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DF6EF3E" w14:textId="77777777" w:rsidR="0089556D" w:rsidRPr="00341FA8" w:rsidRDefault="0089556D" w:rsidP="0089556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450D8B" w14:textId="77777777" w:rsidR="0089556D" w:rsidRPr="00341FA8" w:rsidRDefault="0089556D" w:rsidP="0089556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1DD5DBB" w14:textId="77777777" w:rsidR="0089556D" w:rsidRPr="00341FA8" w:rsidRDefault="0089556D" w:rsidP="00317FF5">
      <w:pPr>
        <w:pStyle w:val="ECErponse"/>
      </w:pPr>
    </w:p>
    <w:p w14:paraId="590B8895" w14:textId="7851A0BB" w:rsidR="00317FF5" w:rsidRDefault="008A1940" w:rsidP="00CB1E5C">
      <w:pPr>
        <w:pStyle w:val="ECErponse"/>
        <w:numPr>
          <w:ilvl w:val="1"/>
          <w:numId w:val="4"/>
        </w:numPr>
      </w:pPr>
      <w:r w:rsidRPr="008A1940">
        <w:rPr>
          <w:shd w:val="clear" w:color="auto" w:fill="FFFFFF"/>
        </w:rPr>
        <w:t>L</w:t>
      </w:r>
      <w:r w:rsidR="00317FF5" w:rsidRPr="008A1940">
        <w:rPr>
          <w:shd w:val="clear" w:color="auto" w:fill="FFFFFF"/>
        </w:rPr>
        <w:t>a surface du toit de l’école</w:t>
      </w:r>
      <w:r w:rsidRPr="008A1940">
        <w:rPr>
          <w:shd w:val="clear" w:color="auto" w:fill="FFFFFF"/>
        </w:rPr>
        <w:t xml:space="preserve"> de la photographie est estimée à 60 m²</w:t>
      </w:r>
      <w:r w:rsidR="00315824" w:rsidRPr="008A1940">
        <w:rPr>
          <w:shd w:val="clear" w:color="auto" w:fill="FFFFFF"/>
        </w:rPr>
        <w:t>.</w:t>
      </w:r>
      <w:r w:rsidRPr="008A1940">
        <w:rPr>
          <w:shd w:val="clear" w:color="auto" w:fill="FFFFFF"/>
        </w:rPr>
        <w:t xml:space="preserve"> </w:t>
      </w:r>
      <w:r w:rsidR="00315824" w:rsidRPr="008A1940">
        <w:rPr>
          <w:shd w:val="clear" w:color="auto" w:fill="FFFFFF"/>
        </w:rPr>
        <w:t>C</w:t>
      </w:r>
      <w:r w:rsidR="00317FF5" w:rsidRPr="008A1940">
        <w:rPr>
          <w:shd w:val="clear" w:color="auto" w:fill="FFFFFF"/>
        </w:rPr>
        <w:t xml:space="preserve">omparer à la valeur de la surface </w:t>
      </w:r>
      <w:r w:rsidR="00317FF5">
        <w:t xml:space="preserve">minimale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S</m:t>
            </m:r>
          </m:e>
          <m:sub>
            <m:r>
              <m:rPr>
                <m:nor/>
              </m:rPr>
              <m:t>mini</m:t>
            </m:r>
            <m:r>
              <w:rPr>
                <w:rFonts w:ascii="Cambria Math"/>
              </w:rPr>
              <m:t xml:space="preserve"> </m:t>
            </m:r>
          </m:sub>
        </m:sSub>
      </m:oMath>
      <w:r w:rsidR="00C937E4">
        <w:t xml:space="preserve"> </w:t>
      </w:r>
      <w:r w:rsidR="00496A02">
        <w:t>de panneau photovoltaïque</w:t>
      </w:r>
      <w:r w:rsidR="00315824">
        <w:t xml:space="preserve"> nécessaire et concl</w:t>
      </w:r>
      <w:r w:rsidR="00496A02">
        <w:t>ure</w:t>
      </w:r>
      <w:r w:rsidR="00C12736">
        <w:t xml:space="preserve"> quant à la faisabilité de les placer sur le toit de l’école.</w:t>
      </w:r>
    </w:p>
    <w:p w14:paraId="2A839FC9" w14:textId="77777777" w:rsidR="00317FF5" w:rsidRPr="00341FA8" w:rsidRDefault="00317FF5" w:rsidP="00317FF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695ABD4" w14:textId="77777777" w:rsidR="00317FF5" w:rsidRPr="00341FA8" w:rsidRDefault="00317FF5" w:rsidP="00317FF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6ED9446" w14:textId="77777777" w:rsidR="005D3D7B" w:rsidRPr="00341FA8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35DF401" w14:textId="2D159174" w:rsidR="005D3D7B" w:rsidRDefault="005D3D7B" w:rsidP="005D3D7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2D797C2" w14:textId="77777777" w:rsidR="008A1940" w:rsidRPr="00341FA8" w:rsidRDefault="008A1940" w:rsidP="008A194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3E5E3B6" w14:textId="77777777" w:rsidR="008A1940" w:rsidRPr="00341FA8" w:rsidRDefault="008A1940" w:rsidP="008A194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5DAF3C" w14:textId="77777777" w:rsidR="008A1940" w:rsidRPr="00341FA8" w:rsidRDefault="008A1940" w:rsidP="008A194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6185CC6" w14:textId="77777777" w:rsidR="008A1940" w:rsidRPr="00341FA8" w:rsidRDefault="008A1940" w:rsidP="008A194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FABF8D0" w14:textId="77777777" w:rsidR="008A1940" w:rsidRPr="00341FA8" w:rsidRDefault="008A1940" w:rsidP="008A194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3751816" w14:textId="77777777" w:rsidR="008A1940" w:rsidRPr="00341FA8" w:rsidRDefault="008A1940" w:rsidP="008A194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666BB82" w14:textId="77777777" w:rsidR="005D3D7B" w:rsidRDefault="005D3D7B" w:rsidP="005D3D7B">
      <w:pPr>
        <w:pStyle w:val="ECEcorps"/>
        <w:rPr>
          <w:b/>
        </w:rPr>
      </w:pPr>
    </w:p>
    <w:p w14:paraId="4E342857" w14:textId="77777777" w:rsidR="005D3D7B" w:rsidRDefault="005D3D7B" w:rsidP="005D3D7B">
      <w:pPr>
        <w:pStyle w:val="ECEcorps"/>
        <w:rPr>
          <w:b/>
        </w:rPr>
      </w:pPr>
    </w:p>
    <w:p w14:paraId="41FC81B3" w14:textId="77777777" w:rsidR="00D9338B" w:rsidRPr="00337F03" w:rsidRDefault="005D3D7B" w:rsidP="003E6D7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</w:p>
    <w:sectPr w:rsidR="00D9338B" w:rsidRPr="00337F03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DB8EB7" w14:textId="77777777" w:rsidR="00922D70" w:rsidRDefault="00922D70" w:rsidP="0008058B">
      <w:r>
        <w:separator/>
      </w:r>
    </w:p>
  </w:endnote>
  <w:endnote w:type="continuationSeparator" w:id="0">
    <w:p w14:paraId="598530E7" w14:textId="77777777" w:rsidR="00922D70" w:rsidRDefault="00922D70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7F1CDA" w14:textId="058391D1" w:rsidR="00DD7AB2" w:rsidRPr="00827238" w:rsidRDefault="00DD7AB2" w:rsidP="00511500">
    <w:pPr>
      <w:pStyle w:val="ECEcorps"/>
      <w:jc w:val="right"/>
    </w:pPr>
    <w:r w:rsidRPr="00827238">
      <w:t xml:space="preserve">Page </w:t>
    </w:r>
    <w:r w:rsidR="00315824">
      <w:fldChar w:fldCharType="begin"/>
    </w:r>
    <w:r w:rsidR="00315824">
      <w:instrText xml:space="preserve"> PAGE </w:instrText>
    </w:r>
    <w:r w:rsidR="00315824">
      <w:fldChar w:fldCharType="separate"/>
    </w:r>
    <w:r w:rsidR="003E6C42">
      <w:rPr>
        <w:noProof/>
      </w:rPr>
      <w:t>5</w:t>
    </w:r>
    <w:r w:rsidR="00315824">
      <w:rPr>
        <w:noProof/>
      </w:rPr>
      <w:fldChar w:fldCharType="end"/>
    </w:r>
    <w:r w:rsidRPr="00827238">
      <w:t xml:space="preserve"> sur </w:t>
    </w:r>
    <w:fldSimple w:instr=" NUMPAGES  ">
      <w:r w:rsidR="003E6C42">
        <w:rPr>
          <w:noProof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693E86" w14:textId="77777777" w:rsidR="00922D70" w:rsidRDefault="00922D70" w:rsidP="0008058B">
      <w:r>
        <w:separator/>
      </w:r>
    </w:p>
  </w:footnote>
  <w:footnote w:type="continuationSeparator" w:id="0">
    <w:p w14:paraId="4DBB627E" w14:textId="77777777" w:rsidR="00922D70" w:rsidRDefault="00922D70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9BED6B" w14:textId="77777777" w:rsidR="00DD7AB2" w:rsidRDefault="00DD7AB2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E04FBF">
      <w:rPr>
        <w:b/>
        <w:sz w:val="24"/>
        <w:szCs w:val="24"/>
      </w:rPr>
      <w:t>APPROVISIONNEMENT EN É</w:t>
    </w:r>
    <w:r>
      <w:rPr>
        <w:b/>
        <w:sz w:val="24"/>
        <w:szCs w:val="24"/>
      </w:rPr>
      <w:t>NERGIE</w:t>
    </w:r>
    <w:r>
      <w:tab/>
      <w:t>Session</w:t>
    </w:r>
  </w:p>
  <w:p w14:paraId="6BEFDAAA" w14:textId="288583DC" w:rsidR="00DD7AB2" w:rsidRDefault="00DD7AB2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8A1940">
      <w:t>5</w:t>
    </w:r>
  </w:p>
  <w:p w14:paraId="6BA49FD2" w14:textId="77777777" w:rsidR="00DD7AB2" w:rsidRDefault="00DD7AB2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1482AF9"/>
    <w:multiLevelType w:val="hybridMultilevel"/>
    <w:tmpl w:val="4A2498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AAAC347A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D3160C"/>
    <w:multiLevelType w:val="hybridMultilevel"/>
    <w:tmpl w:val="F72294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AD44DAB"/>
    <w:multiLevelType w:val="hybridMultilevel"/>
    <w:tmpl w:val="9FB452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7"/>
  </w:num>
  <w:num w:numId="10">
    <w:abstractNumId w:val="4"/>
  </w:num>
  <w:num w:numId="11">
    <w:abstractNumId w:val="1"/>
  </w:num>
  <w:num w:numId="12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24878"/>
    <w:rsid w:val="000333E6"/>
    <w:rsid w:val="0003345D"/>
    <w:rsid w:val="00036419"/>
    <w:rsid w:val="000452AF"/>
    <w:rsid w:val="0005057E"/>
    <w:rsid w:val="0005391B"/>
    <w:rsid w:val="000559EA"/>
    <w:rsid w:val="00060606"/>
    <w:rsid w:val="000668A1"/>
    <w:rsid w:val="0006718A"/>
    <w:rsid w:val="000730EC"/>
    <w:rsid w:val="0008058B"/>
    <w:rsid w:val="00091E61"/>
    <w:rsid w:val="0009288D"/>
    <w:rsid w:val="00094B9D"/>
    <w:rsid w:val="000A0EF6"/>
    <w:rsid w:val="000A2487"/>
    <w:rsid w:val="000A35F6"/>
    <w:rsid w:val="000A3EEE"/>
    <w:rsid w:val="000A44CB"/>
    <w:rsid w:val="000A4DD1"/>
    <w:rsid w:val="000A7BEB"/>
    <w:rsid w:val="000A7E22"/>
    <w:rsid w:val="000C0C10"/>
    <w:rsid w:val="000C61E9"/>
    <w:rsid w:val="000D3D7B"/>
    <w:rsid w:val="000D4C7E"/>
    <w:rsid w:val="000E11E8"/>
    <w:rsid w:val="000E1E95"/>
    <w:rsid w:val="000E6CD3"/>
    <w:rsid w:val="000F09CE"/>
    <w:rsid w:val="000F2199"/>
    <w:rsid w:val="000F4F58"/>
    <w:rsid w:val="000F5562"/>
    <w:rsid w:val="00105B8F"/>
    <w:rsid w:val="00117BB9"/>
    <w:rsid w:val="001227DD"/>
    <w:rsid w:val="00127337"/>
    <w:rsid w:val="0013056C"/>
    <w:rsid w:val="00136091"/>
    <w:rsid w:val="00154171"/>
    <w:rsid w:val="00154704"/>
    <w:rsid w:val="00155839"/>
    <w:rsid w:val="0016304D"/>
    <w:rsid w:val="00176E1C"/>
    <w:rsid w:val="00180BB9"/>
    <w:rsid w:val="00184590"/>
    <w:rsid w:val="00184E17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A7C24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36AD"/>
    <w:rsid w:val="002570A7"/>
    <w:rsid w:val="00257640"/>
    <w:rsid w:val="00267E4F"/>
    <w:rsid w:val="00272204"/>
    <w:rsid w:val="002739E2"/>
    <w:rsid w:val="00294C00"/>
    <w:rsid w:val="0029598E"/>
    <w:rsid w:val="00296F73"/>
    <w:rsid w:val="00297830"/>
    <w:rsid w:val="002B2244"/>
    <w:rsid w:val="002B44A4"/>
    <w:rsid w:val="002C3CC3"/>
    <w:rsid w:val="002D3867"/>
    <w:rsid w:val="002E68C6"/>
    <w:rsid w:val="002E7086"/>
    <w:rsid w:val="00305D9F"/>
    <w:rsid w:val="00312F6B"/>
    <w:rsid w:val="00313B78"/>
    <w:rsid w:val="00314F87"/>
    <w:rsid w:val="00315824"/>
    <w:rsid w:val="003167DB"/>
    <w:rsid w:val="00317EBC"/>
    <w:rsid w:val="00317FF5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E6C42"/>
    <w:rsid w:val="003E6D73"/>
    <w:rsid w:val="003F5DFB"/>
    <w:rsid w:val="00400882"/>
    <w:rsid w:val="004119F9"/>
    <w:rsid w:val="004143AF"/>
    <w:rsid w:val="00425308"/>
    <w:rsid w:val="00426F30"/>
    <w:rsid w:val="00430881"/>
    <w:rsid w:val="004314C1"/>
    <w:rsid w:val="0043310A"/>
    <w:rsid w:val="004374C4"/>
    <w:rsid w:val="004470BA"/>
    <w:rsid w:val="00452138"/>
    <w:rsid w:val="00455CA0"/>
    <w:rsid w:val="00457661"/>
    <w:rsid w:val="0046333B"/>
    <w:rsid w:val="004637E9"/>
    <w:rsid w:val="0046515C"/>
    <w:rsid w:val="00474D9D"/>
    <w:rsid w:val="00476C4B"/>
    <w:rsid w:val="00484BB6"/>
    <w:rsid w:val="00486CC1"/>
    <w:rsid w:val="00490BE1"/>
    <w:rsid w:val="00494687"/>
    <w:rsid w:val="004951F3"/>
    <w:rsid w:val="004955A9"/>
    <w:rsid w:val="00496711"/>
    <w:rsid w:val="00496A02"/>
    <w:rsid w:val="004B461A"/>
    <w:rsid w:val="004B701D"/>
    <w:rsid w:val="004B78D7"/>
    <w:rsid w:val="004B7AC0"/>
    <w:rsid w:val="004C193F"/>
    <w:rsid w:val="004C486D"/>
    <w:rsid w:val="004C63B9"/>
    <w:rsid w:val="004C7336"/>
    <w:rsid w:val="004E20EE"/>
    <w:rsid w:val="004E3D84"/>
    <w:rsid w:val="004E3F39"/>
    <w:rsid w:val="004E7A99"/>
    <w:rsid w:val="004E7C5D"/>
    <w:rsid w:val="004F39E2"/>
    <w:rsid w:val="004F58C7"/>
    <w:rsid w:val="004F7FE3"/>
    <w:rsid w:val="00501769"/>
    <w:rsid w:val="0050688A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4B2F"/>
    <w:rsid w:val="00545715"/>
    <w:rsid w:val="00555314"/>
    <w:rsid w:val="00556C5A"/>
    <w:rsid w:val="0057024A"/>
    <w:rsid w:val="00572123"/>
    <w:rsid w:val="00574D92"/>
    <w:rsid w:val="005827DD"/>
    <w:rsid w:val="005900A8"/>
    <w:rsid w:val="00593DD4"/>
    <w:rsid w:val="0059722E"/>
    <w:rsid w:val="005A3ADA"/>
    <w:rsid w:val="005A6352"/>
    <w:rsid w:val="005D3D7B"/>
    <w:rsid w:val="005F137C"/>
    <w:rsid w:val="005F3ABA"/>
    <w:rsid w:val="006017BB"/>
    <w:rsid w:val="00603814"/>
    <w:rsid w:val="0060508C"/>
    <w:rsid w:val="006220B0"/>
    <w:rsid w:val="00622A2D"/>
    <w:rsid w:val="006256F1"/>
    <w:rsid w:val="00630452"/>
    <w:rsid w:val="00641949"/>
    <w:rsid w:val="00641C53"/>
    <w:rsid w:val="00664FB5"/>
    <w:rsid w:val="00665CA7"/>
    <w:rsid w:val="00670A39"/>
    <w:rsid w:val="0067559A"/>
    <w:rsid w:val="00675DF7"/>
    <w:rsid w:val="00680CBA"/>
    <w:rsid w:val="00693925"/>
    <w:rsid w:val="006A0F26"/>
    <w:rsid w:val="006A1119"/>
    <w:rsid w:val="006A4982"/>
    <w:rsid w:val="006C3642"/>
    <w:rsid w:val="006D71B9"/>
    <w:rsid w:val="006E4A76"/>
    <w:rsid w:val="006E61FC"/>
    <w:rsid w:val="006F3571"/>
    <w:rsid w:val="00700289"/>
    <w:rsid w:val="00700B7B"/>
    <w:rsid w:val="00703C3D"/>
    <w:rsid w:val="00703EF9"/>
    <w:rsid w:val="007146B9"/>
    <w:rsid w:val="007171FB"/>
    <w:rsid w:val="007248BF"/>
    <w:rsid w:val="00724A84"/>
    <w:rsid w:val="0073356E"/>
    <w:rsid w:val="00736B78"/>
    <w:rsid w:val="00741025"/>
    <w:rsid w:val="00744D1F"/>
    <w:rsid w:val="007479C4"/>
    <w:rsid w:val="00750D77"/>
    <w:rsid w:val="00751CCC"/>
    <w:rsid w:val="00752C74"/>
    <w:rsid w:val="00762F0F"/>
    <w:rsid w:val="00765241"/>
    <w:rsid w:val="00777A5A"/>
    <w:rsid w:val="00791883"/>
    <w:rsid w:val="007955D1"/>
    <w:rsid w:val="00795BD5"/>
    <w:rsid w:val="007A2EEC"/>
    <w:rsid w:val="007C2791"/>
    <w:rsid w:val="007C5703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1526"/>
    <w:rsid w:val="00827238"/>
    <w:rsid w:val="0082769E"/>
    <w:rsid w:val="00837BC6"/>
    <w:rsid w:val="00845CFB"/>
    <w:rsid w:val="00847E64"/>
    <w:rsid w:val="00864E21"/>
    <w:rsid w:val="00870447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556D"/>
    <w:rsid w:val="0089725A"/>
    <w:rsid w:val="008A1940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22D70"/>
    <w:rsid w:val="00930185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903B6"/>
    <w:rsid w:val="009942EF"/>
    <w:rsid w:val="009A5591"/>
    <w:rsid w:val="009B30F0"/>
    <w:rsid w:val="009B3241"/>
    <w:rsid w:val="009C268C"/>
    <w:rsid w:val="009D0771"/>
    <w:rsid w:val="009D5DFA"/>
    <w:rsid w:val="009E0132"/>
    <w:rsid w:val="009E02D9"/>
    <w:rsid w:val="009E173E"/>
    <w:rsid w:val="009E1FCF"/>
    <w:rsid w:val="009F3076"/>
    <w:rsid w:val="009F43E0"/>
    <w:rsid w:val="009F66F8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64C04"/>
    <w:rsid w:val="00A94569"/>
    <w:rsid w:val="00A960AB"/>
    <w:rsid w:val="00A96E30"/>
    <w:rsid w:val="00AB1C2D"/>
    <w:rsid w:val="00AC1F4D"/>
    <w:rsid w:val="00AC48FD"/>
    <w:rsid w:val="00AC6E2A"/>
    <w:rsid w:val="00AD1605"/>
    <w:rsid w:val="00AD3102"/>
    <w:rsid w:val="00AE1C5F"/>
    <w:rsid w:val="00AF12DB"/>
    <w:rsid w:val="00B0764C"/>
    <w:rsid w:val="00B109D5"/>
    <w:rsid w:val="00B135A8"/>
    <w:rsid w:val="00B1701C"/>
    <w:rsid w:val="00B22907"/>
    <w:rsid w:val="00B2323A"/>
    <w:rsid w:val="00B23A21"/>
    <w:rsid w:val="00B2637B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1FE2"/>
    <w:rsid w:val="00B63ABE"/>
    <w:rsid w:val="00B64DBE"/>
    <w:rsid w:val="00B740A1"/>
    <w:rsid w:val="00B7616B"/>
    <w:rsid w:val="00B827D4"/>
    <w:rsid w:val="00B90845"/>
    <w:rsid w:val="00BA3FD2"/>
    <w:rsid w:val="00BA7028"/>
    <w:rsid w:val="00BB5D1A"/>
    <w:rsid w:val="00BC533F"/>
    <w:rsid w:val="00BD2046"/>
    <w:rsid w:val="00BE2432"/>
    <w:rsid w:val="00BF194C"/>
    <w:rsid w:val="00BF45AB"/>
    <w:rsid w:val="00BF5282"/>
    <w:rsid w:val="00BF661D"/>
    <w:rsid w:val="00C03A82"/>
    <w:rsid w:val="00C06213"/>
    <w:rsid w:val="00C12736"/>
    <w:rsid w:val="00C17467"/>
    <w:rsid w:val="00C2065A"/>
    <w:rsid w:val="00C22A4C"/>
    <w:rsid w:val="00C23E7C"/>
    <w:rsid w:val="00C24FEE"/>
    <w:rsid w:val="00C30601"/>
    <w:rsid w:val="00C3270A"/>
    <w:rsid w:val="00C41B19"/>
    <w:rsid w:val="00C41EB2"/>
    <w:rsid w:val="00C467EB"/>
    <w:rsid w:val="00C53044"/>
    <w:rsid w:val="00C550C6"/>
    <w:rsid w:val="00C60133"/>
    <w:rsid w:val="00C605F3"/>
    <w:rsid w:val="00C60969"/>
    <w:rsid w:val="00C60BE5"/>
    <w:rsid w:val="00C623E7"/>
    <w:rsid w:val="00C74BFD"/>
    <w:rsid w:val="00C937E4"/>
    <w:rsid w:val="00CA1A4D"/>
    <w:rsid w:val="00CB12BE"/>
    <w:rsid w:val="00CB553B"/>
    <w:rsid w:val="00CC57B9"/>
    <w:rsid w:val="00CC695B"/>
    <w:rsid w:val="00CD1F8A"/>
    <w:rsid w:val="00CD300B"/>
    <w:rsid w:val="00CE4EF5"/>
    <w:rsid w:val="00CE6AA4"/>
    <w:rsid w:val="00D0324F"/>
    <w:rsid w:val="00D073A6"/>
    <w:rsid w:val="00D20F73"/>
    <w:rsid w:val="00D306ED"/>
    <w:rsid w:val="00D32EF2"/>
    <w:rsid w:val="00D332CA"/>
    <w:rsid w:val="00D37657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D7AB2"/>
    <w:rsid w:val="00DE1294"/>
    <w:rsid w:val="00DE3D26"/>
    <w:rsid w:val="00DE6F64"/>
    <w:rsid w:val="00DE77DE"/>
    <w:rsid w:val="00DE7B24"/>
    <w:rsid w:val="00DF3178"/>
    <w:rsid w:val="00DF5D61"/>
    <w:rsid w:val="00E01154"/>
    <w:rsid w:val="00E04FBF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155A"/>
    <w:rsid w:val="00E961C1"/>
    <w:rsid w:val="00EA0A93"/>
    <w:rsid w:val="00EC4126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15E70"/>
    <w:rsid w:val="00F20118"/>
    <w:rsid w:val="00F31C5B"/>
    <w:rsid w:val="00F35C1A"/>
    <w:rsid w:val="00F371EF"/>
    <w:rsid w:val="00F60C94"/>
    <w:rsid w:val="00F61869"/>
    <w:rsid w:val="00F638D5"/>
    <w:rsid w:val="00F65642"/>
    <w:rsid w:val="00F66787"/>
    <w:rsid w:val="00F67263"/>
    <w:rsid w:val="00F879D2"/>
    <w:rsid w:val="00FB14E2"/>
    <w:rsid w:val="00FB25E2"/>
    <w:rsid w:val="00FB2CA9"/>
    <w:rsid w:val="00FE4C5A"/>
    <w:rsid w:val="00FE6107"/>
    <w:rsid w:val="00FE6675"/>
    <w:rsid w:val="00FE6B1E"/>
    <w:rsid w:val="00FE6ED7"/>
    <w:rsid w:val="00FE7A64"/>
    <w:rsid w:val="00FF1465"/>
    <w:rsid w:val="00FF737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DF197D3"/>
  <w15:docId w15:val="{65216198-FEF3-418F-A751-070C7628C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Sansinterligne">
    <w:name w:val="No Spacing"/>
    <w:link w:val="SansinterligneCar"/>
    <w:uiPriority w:val="1"/>
    <w:qFormat/>
    <w:rsid w:val="0046333B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ansinterligneCar">
    <w:name w:val="Sans interligne Car"/>
    <w:basedOn w:val="Policepardfaut"/>
    <w:link w:val="Sansinterligne"/>
    <w:uiPriority w:val="1"/>
    <w:rsid w:val="0046333B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Lienhypertexte">
    <w:name w:val="Hyperlink"/>
    <w:basedOn w:val="Policepardfaut"/>
    <w:uiPriority w:val="99"/>
    <w:unhideWhenUsed/>
    <w:rsid w:val="0046333B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46333B"/>
    <w:rPr>
      <w:color w:val="605E5C"/>
      <w:shd w:val="clear" w:color="auto" w:fill="E1DFDD"/>
    </w:rPr>
  </w:style>
  <w:style w:type="character" w:customStyle="1" w:styleId="hgkelc">
    <w:name w:val="hgkelc"/>
    <w:basedOn w:val="Policepardfaut"/>
    <w:rsid w:val="000E1E95"/>
  </w:style>
  <w:style w:type="character" w:styleId="Textedelespacerserv">
    <w:name w:val="Placeholder Text"/>
    <w:basedOn w:val="Policepardfaut"/>
    <w:uiPriority w:val="99"/>
    <w:semiHidden/>
    <w:rsid w:val="00D3765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A655D6A-345B-43E1-BC38-94B1E495C0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136</TotalTime>
  <Pages>1</Pages>
  <Words>1169</Words>
  <Characters>6433</Characters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2025-01-11T17:19:00Z</cp:lastPrinted>
  <dcterms:created xsi:type="dcterms:W3CDTF">2023-11-21T09:07:00Z</dcterms:created>
  <dcterms:modified xsi:type="dcterms:W3CDTF">2025-01-11T17:19:00Z</dcterms:modified>
</cp:coreProperties>
</file>