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5CA6574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13792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Default="003A114B" w:rsidP="00E26870">
      <w:pPr>
        <w:pStyle w:val="ECEcorps"/>
        <w:rPr>
          <w:u w:val="single"/>
        </w:rPr>
      </w:pPr>
    </w:p>
    <w:p w14:paraId="6241E70C" w14:textId="24D99856" w:rsidR="00D13AFE" w:rsidRPr="00545715" w:rsidRDefault="00D13AFE" w:rsidP="00E26870">
      <w:pPr>
        <w:pStyle w:val="ECEcorps"/>
        <w:rPr>
          <w:u w:val="single"/>
        </w:rPr>
      </w:pPr>
    </w:p>
    <w:p w14:paraId="0CCCF1DA" w14:textId="342D3DBB" w:rsidR="00E26870" w:rsidRPr="00136091" w:rsidRDefault="007611FB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B4C5A98" wp14:editId="593218AC">
            <wp:simplePos x="0" y="0"/>
            <wp:positionH relativeFrom="margin">
              <wp:posOffset>4241165</wp:posOffset>
            </wp:positionH>
            <wp:positionV relativeFrom="paragraph">
              <wp:posOffset>41275</wp:posOffset>
            </wp:positionV>
            <wp:extent cx="2239645" cy="1691005"/>
            <wp:effectExtent l="0" t="0" r="0" b="0"/>
            <wp:wrapSquare wrapText="bothSides"/>
            <wp:docPr id="1" name="Image 1" descr="Truc pour savoir si un œuf est encore frais | Recette | Fraicheur oeuf,  Trucs et astuces, Œu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uc pour savoir si un œuf est encore frais | Recette | Fraicheur oeuf,  Trucs et astuces, Œu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645" cy="169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626412AC" w:rsidR="00E26870" w:rsidRPr="00545715" w:rsidRDefault="00E26870" w:rsidP="00E26870">
      <w:pPr>
        <w:pStyle w:val="ECEcorps"/>
        <w:rPr>
          <w:u w:val="single"/>
        </w:rPr>
      </w:pPr>
    </w:p>
    <w:p w14:paraId="08241598" w14:textId="77777777" w:rsidR="007611FB" w:rsidRDefault="005E2F34" w:rsidP="00E26870">
      <w:pPr>
        <w:pStyle w:val="ECEcorps"/>
      </w:pPr>
      <w:r>
        <w:t xml:space="preserve">Un œuf </w:t>
      </w:r>
      <w:r w:rsidR="00FA7D15">
        <w:t>« frais » peut être consommé jusqu’à 28 jours après la ponte</w:t>
      </w:r>
      <w:r>
        <w:t xml:space="preserve">. </w:t>
      </w:r>
    </w:p>
    <w:p w14:paraId="35FA3A3B" w14:textId="64F43863" w:rsidR="00D20847" w:rsidRDefault="005E2F34" w:rsidP="00E26870">
      <w:pPr>
        <w:pStyle w:val="ECEcorps"/>
      </w:pPr>
      <w:r>
        <w:t>Au-delà, il est considéré comme impropre à la consommation.</w:t>
      </w:r>
    </w:p>
    <w:p w14:paraId="6F2FDF7F" w14:textId="77777777" w:rsidR="007611FB" w:rsidRDefault="007611FB" w:rsidP="00E26870">
      <w:pPr>
        <w:pStyle w:val="ECEcorps"/>
      </w:pPr>
    </w:p>
    <w:p w14:paraId="61F2E591" w14:textId="516981B2" w:rsidR="00E26870" w:rsidRDefault="005E2F34" w:rsidP="00E26870">
      <w:pPr>
        <w:pStyle w:val="ECEcorps"/>
      </w:pPr>
      <w:r>
        <w:t>Un moyen de connaître l’état de fraîcheur d’un œuf consiste à le mettre dans un récipient rempli d’eau. Si l’œuf coule, alors il est considéré comme frais. Si l’œuf flotte, alors il n’est plus très frais !</w:t>
      </w:r>
    </w:p>
    <w:p w14:paraId="655D8993" w14:textId="1EE254E7" w:rsidR="00F76C54" w:rsidRDefault="00F76C54" w:rsidP="00E26870">
      <w:pPr>
        <w:pStyle w:val="ECEcorps"/>
      </w:pPr>
    </w:p>
    <w:p w14:paraId="7319C6D0" w14:textId="6CC3072B" w:rsidR="00F76C54" w:rsidRDefault="00F76C54" w:rsidP="00E26870">
      <w:pPr>
        <w:pStyle w:val="ECEcorps"/>
      </w:pPr>
    </w:p>
    <w:p w14:paraId="54318AD3" w14:textId="25B9841A" w:rsidR="0043310A" w:rsidRDefault="007611FB" w:rsidP="00E2687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149921" wp14:editId="59739AB8">
                <wp:simplePos x="0" y="0"/>
                <wp:positionH relativeFrom="column">
                  <wp:posOffset>4420235</wp:posOffset>
                </wp:positionH>
                <wp:positionV relativeFrom="paragraph">
                  <wp:posOffset>136609</wp:posOffset>
                </wp:positionV>
                <wp:extent cx="1925320" cy="635"/>
                <wp:effectExtent l="0" t="0" r="0" b="0"/>
                <wp:wrapSquare wrapText="bothSides"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53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05C708A" w14:textId="6E4BB71A" w:rsidR="009607ED" w:rsidRPr="009607ED" w:rsidRDefault="009607ED" w:rsidP="009607ED">
                            <w:pPr>
                              <w:pStyle w:val="Lgende"/>
                              <w:jc w:val="center"/>
                              <w:rPr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607ED">
                              <w:rPr>
                                <w:color w:val="000000" w:themeColor="text1"/>
                              </w:rPr>
                              <w:t>Test de la fraîcheur d'un œuf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type w14:anchorId="20149921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left:0;text-align:left;margin-left:348.05pt;margin-top:10.75pt;width:151.6pt;height: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" stroked="f">
                <v:textbox style="mso-fit-shape-to-text:t" inset="0,0,0,0">
                  <w:txbxContent>
                    <w:p w14:paraId="105C708A" w14:textId="6E4BB71A" w:rsidR="009607ED" w:rsidRPr="009607ED" w:rsidRDefault="009607ED" w:rsidP="009607ED">
                      <w:pPr>
                        <w:pStyle w:val="Lgende"/>
                        <w:jc w:val="center"/>
                        <w:rPr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9607ED">
                        <w:rPr>
                          <w:color w:val="000000" w:themeColor="text1"/>
                        </w:rPr>
                        <w:t>Test de la fraîcheur d'un œuf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2448148" w14:textId="5B2B4316" w:rsidR="00D20847" w:rsidRDefault="00D20847" w:rsidP="00E26870">
      <w:pPr>
        <w:pStyle w:val="ECEcorps"/>
      </w:pPr>
    </w:p>
    <w:p w14:paraId="03291889" w14:textId="11199477" w:rsidR="00D20847" w:rsidRDefault="00D20847" w:rsidP="00E26870">
      <w:pPr>
        <w:pStyle w:val="ECEcorps"/>
      </w:pPr>
    </w:p>
    <w:p w14:paraId="0D93D119" w14:textId="610C255E" w:rsidR="00D20847" w:rsidRDefault="00D20847" w:rsidP="00E26870">
      <w:pPr>
        <w:pStyle w:val="ECEcorps"/>
      </w:pPr>
    </w:p>
    <w:p w14:paraId="1B131ABC" w14:textId="77777777" w:rsidR="00D20847" w:rsidRDefault="00D20847" w:rsidP="00E26870">
      <w:pPr>
        <w:pStyle w:val="ECEcorps"/>
      </w:pPr>
    </w:p>
    <w:p w14:paraId="1F5C2C5C" w14:textId="77777777" w:rsidR="00D13AFE" w:rsidRDefault="00D13AFE" w:rsidP="00E26870">
      <w:pPr>
        <w:pStyle w:val="ECEcorps"/>
      </w:pPr>
    </w:p>
    <w:p w14:paraId="65D3D5E6" w14:textId="77777777" w:rsidR="00D13AFE" w:rsidRDefault="00D13AFE" w:rsidP="00E26870">
      <w:pPr>
        <w:pStyle w:val="ECEcorps"/>
      </w:pPr>
    </w:p>
    <w:p w14:paraId="34F97C83" w14:textId="3E3AE4F8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5E2F34">
        <w:rPr>
          <w:b/>
          <w:i/>
          <w:sz w:val="24"/>
        </w:rPr>
        <w:t xml:space="preserve"> justifier qu’</w:t>
      </w:r>
      <w:r w:rsidR="00F7097C">
        <w:rPr>
          <w:b/>
          <w:i/>
          <w:sz w:val="24"/>
        </w:rPr>
        <w:t xml:space="preserve">il est possible d’évaluer la fraîcheur d’un œuf </w:t>
      </w:r>
      <w:r w:rsidR="00027F2B">
        <w:rPr>
          <w:b/>
          <w:i/>
          <w:sz w:val="24"/>
        </w:rPr>
        <w:t>en fonction de</w:t>
      </w:r>
      <w:r w:rsidR="00F7097C">
        <w:rPr>
          <w:b/>
          <w:i/>
          <w:sz w:val="24"/>
        </w:rPr>
        <w:t xml:space="preserve"> sa flottabilité dans l’eau.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6DB6A1EC" w14:textId="77777777" w:rsidR="007611FB" w:rsidRDefault="007611FB" w:rsidP="00E26870">
      <w:pPr>
        <w:pStyle w:val="ECEcorps"/>
        <w:rPr>
          <w:b/>
          <w:sz w:val="24"/>
          <w:szCs w:val="24"/>
          <w:u w:val="single"/>
        </w:rPr>
      </w:pPr>
    </w:p>
    <w:p w14:paraId="417BBED0" w14:textId="77777777" w:rsidR="007611FB" w:rsidRDefault="007611FB" w:rsidP="00E26870">
      <w:pPr>
        <w:pStyle w:val="ECEcorps"/>
        <w:rPr>
          <w:b/>
          <w:sz w:val="24"/>
          <w:szCs w:val="24"/>
          <w:u w:val="single"/>
        </w:rPr>
      </w:pPr>
    </w:p>
    <w:p w14:paraId="2089E55F" w14:textId="77777777" w:rsidR="007611FB" w:rsidRDefault="007611FB" w:rsidP="00E26870">
      <w:pPr>
        <w:pStyle w:val="ECEcorps"/>
        <w:rPr>
          <w:b/>
          <w:sz w:val="24"/>
          <w:szCs w:val="24"/>
          <w:u w:val="single"/>
        </w:rPr>
      </w:pPr>
    </w:p>
    <w:p w14:paraId="0C880619" w14:textId="77777777" w:rsidR="007611FB" w:rsidRDefault="007611FB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3CF9C11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1284B94" w14:textId="77777777" w:rsidR="00D13AFE" w:rsidRPr="00545715" w:rsidRDefault="00D13AFE" w:rsidP="00E26870">
      <w:pPr>
        <w:pStyle w:val="ECEcorps"/>
      </w:pPr>
    </w:p>
    <w:p w14:paraId="23C1978C" w14:textId="5A4C4436" w:rsidR="007E7114" w:rsidRDefault="00F7097C" w:rsidP="00D56ED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É</w:t>
      </w:r>
      <w:r w:rsidR="00E83C0F">
        <w:rPr>
          <w:sz w:val="24"/>
          <w:szCs w:val="24"/>
        </w:rPr>
        <w:t>volution de la masse volumique d’une solution d’eau salée en fonction de la concentration en masse de sel</w:t>
      </w:r>
      <w:r w:rsidR="00435F23">
        <w:rPr>
          <w:sz w:val="24"/>
          <w:szCs w:val="24"/>
        </w:rPr>
        <w:t xml:space="preserve"> à 20°C</w:t>
      </w:r>
    </w:p>
    <w:p w14:paraId="4663288A" w14:textId="39C4A91B" w:rsidR="002C5E9D" w:rsidRPr="002C5E9D" w:rsidRDefault="0093440F" w:rsidP="002C5E9D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983332" wp14:editId="60261139">
                <wp:simplePos x="0" y="0"/>
                <wp:positionH relativeFrom="column">
                  <wp:posOffset>1880235</wp:posOffset>
                </wp:positionH>
                <wp:positionV relativeFrom="paragraph">
                  <wp:posOffset>409756</wp:posOffset>
                </wp:positionV>
                <wp:extent cx="3814354" cy="296091"/>
                <wp:effectExtent l="0" t="0" r="8890" b="8890"/>
                <wp:wrapNone/>
                <wp:docPr id="84720560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4354" cy="2960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FC5161" w14:textId="235CF29A" w:rsidR="0093440F" w:rsidRDefault="0093440F">
                            <w:r>
                              <w:t>Masse volumique = 6,667.10</w:t>
                            </w:r>
                            <w:r w:rsidRPr="0093440F">
                              <w:rPr>
                                <w:vertAlign w:val="superscript"/>
                              </w:rPr>
                              <w:t>-4</w:t>
                            </w:r>
                            <w:r>
                              <w:t xml:space="preserve"> x concentration en masse + 1,000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type w14:anchorId="48983332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left:0;text-align:left;margin-left:148.05pt;margin-top:32.25pt;width:300.35pt;height:23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" fillcolor="white [3201]" strokeweight=".5pt">
                <v:textbox>
                  <w:txbxContent>
                    <w:p w14:paraId="01FC5161" w14:textId="235CF29A" w:rsidR="0093440F" w:rsidRDefault="0093440F">
                      <w:r>
                        <w:t>Masse volumique = 6,667.10</w:t>
                      </w:r>
                      <w:r w:rsidRPr="0093440F">
                        <w:rPr>
                          <w:vertAlign w:val="superscript"/>
                        </w:rPr>
                        <w:t>-4</w:t>
                      </w:r>
                      <w:r>
                        <w:t xml:space="preserve"> x concentration en masse + 1,000</w:t>
                      </w:r>
                    </w:p>
                  </w:txbxContent>
                </v:textbox>
              </v:shape>
            </w:pict>
          </mc:Fallback>
        </mc:AlternateContent>
      </w:r>
      <w:r w:rsidR="002C5E9D">
        <w:rPr>
          <w:noProof/>
        </w:rPr>
        <w:drawing>
          <wp:inline distT="0" distB="0" distL="0" distR="0" wp14:anchorId="4E936443" wp14:editId="20BF5E27">
            <wp:extent cx="6745542" cy="4461163"/>
            <wp:effectExtent l="0" t="0" r="0" b="0"/>
            <wp:docPr id="7958575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85750" name="Image 7958575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80417" cy="4484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6817A" w14:textId="07C7B3E4" w:rsidR="003A114B" w:rsidRPr="00136091" w:rsidRDefault="00126460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Poussée d’Archimède</w:t>
      </w:r>
    </w:p>
    <w:p w14:paraId="6E3F7B50" w14:textId="77777777" w:rsidR="00D13AFE" w:rsidRDefault="00D13AFE" w:rsidP="00E26870">
      <w:pPr>
        <w:pStyle w:val="ECEcorps"/>
      </w:pPr>
    </w:p>
    <w:p w14:paraId="1791ED41" w14:textId="4E458C23" w:rsidR="007611FB" w:rsidRDefault="00126460" w:rsidP="00E26870">
      <w:pPr>
        <w:pStyle w:val="ECEcorps"/>
      </w:pPr>
      <w:r w:rsidRPr="00126460">
        <w:t xml:space="preserve">Tout corps plongé dans un fluide subit une force verticale, dirigée vers le haut, et dont l'intensité est égale </w:t>
      </w:r>
      <w:r w:rsidR="007611FB">
        <w:t>à celle du</w:t>
      </w:r>
      <w:r w:rsidRPr="00126460">
        <w:t xml:space="preserve"> poid</w:t>
      </w:r>
      <w:r>
        <w:t>s du volume de fluide déplacé. C</w:t>
      </w:r>
      <w:r w:rsidRPr="00126460">
        <w:t>ette force</w:t>
      </w:r>
      <w:r w:rsidR="00690B5C"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A</m:t>
                </m:r>
              </m:sub>
            </m:sSub>
          </m:e>
        </m:acc>
      </m:oMath>
      <w:r w:rsidR="00690B5C">
        <w:t xml:space="preserve"> est appelée poussée d'Archimède, avec</w:t>
      </w:r>
      <w:r w:rsidR="005525FC">
        <w:br/>
      </w:r>
      <w:r w:rsidR="00916F3D"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A</m:t>
                </m:r>
              </m:sub>
            </m:sSub>
          </m:e>
        </m:acc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=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rFonts w:ascii="Cambria Math"/>
            <w:i/>
          </w:rPr>
          <m:t>–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Cs/>
          </w:rPr>
          <m:t>ρ</m:t>
        </m:r>
        <m:r>
          <m:rPr>
            <m:nor/>
          </m:rPr>
          <w:rPr>
            <w:i/>
          </w:rPr>
          <m:t>(fluide)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×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V(corps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immerg</m:t>
        </m:r>
        <m:r>
          <m:rPr>
            <m:nor/>
          </m:rPr>
          <w:rPr>
            <w:rFonts w:ascii="Cambria Math"/>
            <w:i/>
          </w:rPr>
          <m:t>é</m:t>
        </m:r>
        <m:r>
          <m:rPr>
            <m:nor/>
          </m:rPr>
          <w:rPr>
            <w:i/>
          </w:rPr>
          <m:t>)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×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g</m:t>
            </m:r>
          </m:e>
        </m:acc>
      </m:oMath>
      <w:r w:rsidR="00916F3D">
        <w:t>.</w:t>
      </w:r>
    </w:p>
    <w:p w14:paraId="43C9AE24" w14:textId="77777777" w:rsidR="007611FB" w:rsidRDefault="007611FB" w:rsidP="00E26870">
      <w:pPr>
        <w:pStyle w:val="ECEcorps"/>
      </w:pPr>
    </w:p>
    <w:p w14:paraId="6371381D" w14:textId="159CFE79" w:rsidR="005C0AEF" w:rsidRDefault="005C0AEF" w:rsidP="00E26870">
      <w:pPr>
        <w:pStyle w:val="ECEcorps"/>
      </w:pPr>
      <w:r>
        <w:t>Selon la situation, le corps peut couler, remonter à la surface, ou rester immobile.</w:t>
      </w:r>
    </w:p>
    <w:p w14:paraId="180324C0" w14:textId="5FB84323" w:rsidR="002C5E9D" w:rsidRDefault="002C5E9D" w:rsidP="00E26870">
      <w:pPr>
        <w:pStyle w:val="ECEcorps"/>
      </w:pPr>
      <w:r>
        <w:rPr>
          <w:noProof/>
        </w:rPr>
        <w:drawing>
          <wp:inline distT="0" distB="0" distL="0" distR="0" wp14:anchorId="65E68182" wp14:editId="5D6E6DCD">
            <wp:extent cx="6123251" cy="2611582"/>
            <wp:effectExtent l="0" t="0" r="0" b="0"/>
            <wp:docPr id="42029623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024" cy="2618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B9C32" w14:textId="7D9DE4B7" w:rsidR="009B72C2" w:rsidRPr="00136091" w:rsidRDefault="00190D93" w:rsidP="009B72C2">
      <w:pPr>
        <w:pStyle w:val="ECEtitre"/>
        <w:rPr>
          <w:sz w:val="24"/>
          <w:szCs w:val="24"/>
          <w:u w:val="none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1DE43CB1" wp14:editId="6E68E7B3">
            <wp:simplePos x="0" y="0"/>
            <wp:positionH relativeFrom="column">
              <wp:posOffset>4585335</wp:posOffset>
            </wp:positionH>
            <wp:positionV relativeFrom="paragraph">
              <wp:posOffset>0</wp:posOffset>
            </wp:positionV>
            <wp:extent cx="2102953" cy="2711952"/>
            <wp:effectExtent l="0" t="0" r="0" b="0"/>
            <wp:wrapSquare wrapText="bothSides"/>
            <wp:docPr id="77066936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69361" name="Image 77066936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02953" cy="2711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72C2">
        <w:rPr>
          <w:sz w:val="24"/>
          <w:szCs w:val="24"/>
        </w:rPr>
        <w:t>Poids apparent</w:t>
      </w:r>
    </w:p>
    <w:p w14:paraId="3EE988DE" w14:textId="753BD8F8" w:rsidR="00D13AFE" w:rsidRDefault="00D13AFE" w:rsidP="00690B5C">
      <w:pPr>
        <w:pStyle w:val="ECEcorps"/>
      </w:pPr>
    </w:p>
    <w:p w14:paraId="79D5F058" w14:textId="21C00D86" w:rsidR="007611FB" w:rsidRDefault="009B72C2" w:rsidP="00690B5C">
      <w:pPr>
        <w:pStyle w:val="ECEcorps"/>
      </w:pPr>
      <w:r w:rsidRPr="00690B5C">
        <w:t xml:space="preserve">Quand on plonge dans </w:t>
      </w:r>
      <w:r w:rsidR="00916F3D">
        <w:t>un liquide</w:t>
      </w:r>
      <w:r w:rsidRPr="00690B5C">
        <w:t xml:space="preserve"> un corps accroché à un dynamomètre (ou à un capteur de force), on constate que l’intensité de la force mesurée est plus faible que </w:t>
      </w:r>
      <w:r w:rsidR="00AF0621">
        <w:t>lorsque que</w:t>
      </w:r>
      <w:r w:rsidRPr="00690B5C">
        <w:t xml:space="preserve"> le corps est dans l’air. La force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P</m:t>
            </m:r>
            <m:r>
              <m:rPr>
                <m:nor/>
              </m:rPr>
              <w:rPr>
                <w:rFonts w:ascii="Cambria Math"/>
                <w:i/>
                <w:iCs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</w:rPr>
              <m:t>'</m:t>
            </m:r>
          </m:e>
        </m:acc>
      </m:oMath>
      <w:r w:rsidRPr="00690B5C">
        <w:t xml:space="preserve"> dont l’intensité est mesurée est alors appelée « poids apparent ». </w:t>
      </w:r>
    </w:p>
    <w:p w14:paraId="3675CD37" w14:textId="3F856836" w:rsidR="00916F3D" w:rsidRPr="00916F3D" w:rsidRDefault="00690B5C" w:rsidP="00690B5C">
      <w:pPr>
        <w:pStyle w:val="ECEcorps"/>
      </w:pPr>
      <w:r w:rsidRPr="00690B5C">
        <w:t>Le poids apparent est</w:t>
      </w:r>
      <w:r w:rsidR="009B72C2" w:rsidRPr="00690B5C">
        <w:t xml:space="preserve"> la </w:t>
      </w:r>
      <w:r w:rsidR="00916F3D">
        <w:t>somme</w:t>
      </w:r>
      <w:r w:rsidR="009B72C2" w:rsidRPr="00690B5C">
        <w:t xml:space="preserve"> </w:t>
      </w:r>
      <w:r w:rsidR="00122320">
        <w:t xml:space="preserve">vectorielle </w:t>
      </w:r>
      <w:r w:rsidR="009B72C2" w:rsidRPr="00690B5C">
        <w:t xml:space="preserve">du poids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P</m:t>
            </m:r>
          </m:e>
        </m:acc>
      </m:oMath>
      <w:r w:rsidR="00CD5810" w:rsidRPr="00690B5C">
        <w:t xml:space="preserve"> et de la poussée d’Archimède</w:t>
      </w:r>
      <w:r w:rsidR="001E36EC"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A</m:t>
                </m:r>
              </m:sub>
            </m:sSub>
          </m:e>
        </m:acc>
        <m:r>
          <w:rPr>
            <w:rFonts w:ascii="Cambria Math" w:hAnsi="Cambria Math"/>
          </w:rPr>
          <m:t xml:space="preserve"> </m:t>
        </m:r>
      </m:oMath>
      <w:r w:rsidR="00916F3D">
        <w:t>:</w:t>
      </w:r>
      <w:r w:rsidR="00916F3D">
        <w:tab/>
      </w:r>
      <w:r w:rsidR="007611FB">
        <w:tab/>
      </w:r>
      <w:r w:rsidR="007611FB">
        <w:tab/>
      </w:r>
      <w:r w:rsidR="007611FB">
        <w:tab/>
      </w:r>
      <w:r w:rsidR="007611FB"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P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</m:acc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=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P</m:t>
            </m:r>
          </m:e>
        </m:acc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+</m:t>
        </m:r>
        <m:r>
          <m:rPr>
            <m:nor/>
          </m:rPr>
          <w:rPr>
            <w:rFonts w:ascii="Cambria Math"/>
            <w:i/>
          </w:rPr>
          <m:t xml:space="preserve"> 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A</m:t>
                </m:r>
              </m:sub>
            </m:sSub>
          </m:e>
        </m:acc>
      </m:oMath>
    </w:p>
    <w:p w14:paraId="52D4E689" w14:textId="1E6E02AF" w:rsidR="00916F3D" w:rsidRPr="00916F3D" w:rsidRDefault="00916F3D" w:rsidP="00690B5C">
      <w:pPr>
        <w:pStyle w:val="ECEcorps"/>
      </w:pPr>
    </w:p>
    <w:p w14:paraId="3D0A388F" w14:textId="0BEA8998" w:rsidR="00916F3D" w:rsidRDefault="00916F3D" w:rsidP="00690B5C">
      <w:pPr>
        <w:pStyle w:val="ECEcorps"/>
      </w:pPr>
      <w:r>
        <w:t>Les intensités des forces sont reliées par la relation :</w:t>
      </w:r>
    </w:p>
    <w:p w14:paraId="4CAD64B7" w14:textId="76253508" w:rsidR="00690B5C" w:rsidRPr="001E36EC" w:rsidRDefault="00C543FF" w:rsidP="00690B5C">
      <w:pPr>
        <w:pStyle w:val="ECEcorps"/>
        <w:rPr>
          <w:i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w:rPr>
                  <w:i/>
                </w:rPr>
                <m:t>P</m:t>
              </m:r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</m:e>
            <m:sup>
              <m:r>
                <m:rPr>
                  <m:nor/>
                </m:rPr>
                <w:rPr>
                  <w:i/>
                </w:rPr>
                <m:t>'</m:t>
              </m:r>
            </m:sup>
          </m:sSup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=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P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–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r>
                <m:rPr>
                  <m:nor/>
                </m:rPr>
                <w:rPr>
                  <w:i/>
                </w:rPr>
                <m:t>F</m:t>
              </m:r>
            </m:e>
            <m:sub>
              <m:r>
                <m:rPr>
                  <m:nor/>
                </m:rPr>
                <w:rPr>
                  <w:i/>
                </w:rPr>
                <m:t>A</m:t>
              </m:r>
            </m:sub>
          </m:sSub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=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rFonts w:ascii="Symbol" w:hAnsi="Symbol"/>
              <w:iCs/>
            </w:rPr>
            <m:t></m:t>
          </m:r>
          <m:r>
            <m:rPr>
              <m:nor/>
            </m:rPr>
            <w:rPr>
              <w:i/>
            </w:rPr>
            <m:t>(corps)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×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V(</m:t>
          </m:r>
          <m:r>
            <m:rPr>
              <m:nor/>
            </m:rPr>
            <w:rPr>
              <w:i/>
            </w:rPr>
            <m:t>corps immergé</m:t>
          </m:r>
          <m:r>
            <m:rPr>
              <m:nor/>
            </m:rPr>
            <w:rPr>
              <w:i/>
            </w:rPr>
            <m:t>)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×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g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–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rFonts w:ascii="Symbol" w:hAnsi="Symbol"/>
              <w:iCs/>
            </w:rPr>
            <m:t></m:t>
          </m:r>
          <m:r>
            <m:rPr>
              <m:nor/>
            </m:rPr>
            <w:rPr>
              <w:i/>
            </w:rPr>
            <m:t>(liquide)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×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V(corps)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×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g</m:t>
          </m:r>
        </m:oMath>
      </m:oMathPara>
    </w:p>
    <w:p w14:paraId="29BAB759" w14:textId="118E579A" w:rsidR="00916F3D" w:rsidRDefault="00916F3D" w:rsidP="00E26870">
      <w:pPr>
        <w:pStyle w:val="ECEcorps"/>
      </w:pPr>
    </w:p>
    <w:p w14:paraId="18364EC6" w14:textId="77777777" w:rsidR="007611FB" w:rsidRDefault="007611FB" w:rsidP="00E26870">
      <w:pPr>
        <w:pStyle w:val="ECEcorps"/>
      </w:pPr>
    </w:p>
    <w:p w14:paraId="7EC59528" w14:textId="210BE07E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1AC1EA75" w14:textId="77777777" w:rsidR="00D13AFE" w:rsidRDefault="00D13AFE" w:rsidP="00C60969">
      <w:pPr>
        <w:pStyle w:val="ECEcorps"/>
      </w:pPr>
    </w:p>
    <w:p w14:paraId="55FA6036" w14:textId="20348AEA" w:rsidR="00C60969" w:rsidRPr="009506E7" w:rsidRDefault="003A69C4" w:rsidP="00C60969">
      <w:pPr>
        <w:pStyle w:val="ECEcorps"/>
      </w:pPr>
      <w:r>
        <w:t xml:space="preserve">Intensité de la pesanteur : </w:t>
      </w:r>
      <w:r w:rsidRPr="003A69C4">
        <w:rPr>
          <w:i/>
          <w:iCs/>
        </w:rPr>
        <w:t>g</w:t>
      </w:r>
      <w:r>
        <w:t> = 9,8 N·kg</w:t>
      </w:r>
      <w:r w:rsidRPr="003A69C4">
        <w:rPr>
          <w:vertAlign w:val="superscript"/>
        </w:rPr>
        <w:t>-1</w:t>
      </w:r>
    </w:p>
    <w:p w14:paraId="6202AB12" w14:textId="77777777" w:rsidR="00D9338B" w:rsidRDefault="00D9338B" w:rsidP="00E26870">
      <w:pPr>
        <w:pStyle w:val="ECEtitre"/>
      </w:pPr>
    </w:p>
    <w:p w14:paraId="3C571088" w14:textId="77777777" w:rsidR="00337F03" w:rsidRPr="00337F03" w:rsidRDefault="00337F03" w:rsidP="00337F03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048AB3CD" w:rsidR="00E26870" w:rsidRDefault="005C0AEF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>Préparation d’une solution par dissolution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5"/>
      <w:bookmarkEnd w:id="6"/>
    </w:p>
    <w:p w14:paraId="5B82C023" w14:textId="77777777" w:rsidR="009B76C8" w:rsidRPr="009B76C8" w:rsidRDefault="009B76C8" w:rsidP="009B76C8">
      <w:pPr>
        <w:pStyle w:val="ECEcorps"/>
      </w:pPr>
    </w:p>
    <w:p w14:paraId="3925771B" w14:textId="183BDA3C" w:rsidR="00E26870" w:rsidRDefault="001E36EC" w:rsidP="007611FB">
      <w:pPr>
        <w:pStyle w:val="ECEpuce1"/>
        <w:numPr>
          <w:ilvl w:val="0"/>
          <w:numId w:val="0"/>
        </w:numPr>
        <w:suppressAutoHyphens/>
      </w:pPr>
      <w:r>
        <w:t>À</w:t>
      </w:r>
      <w:r w:rsidR="005C0AEF">
        <w:t xml:space="preserve"> partir du matériel mis à disposition, proposer un protocole permettant de préparer </w:t>
      </w:r>
      <w:r w:rsidR="008B09A4">
        <w:t>200 </w:t>
      </w:r>
      <w:proofErr w:type="spellStart"/>
      <w:r w:rsidR="005C0AEF">
        <w:t>mL</w:t>
      </w:r>
      <w:proofErr w:type="spellEnd"/>
      <w:r w:rsidR="005C0AEF">
        <w:t xml:space="preserve"> d’une solution </w:t>
      </w:r>
      <w:r w:rsidR="00312587">
        <w:t xml:space="preserve">S </w:t>
      </w:r>
      <w:r w:rsidR="005C0AEF">
        <w:t xml:space="preserve">d’eau salée </w:t>
      </w:r>
      <w:r w:rsidR="007611FB">
        <w:t xml:space="preserve">de </w:t>
      </w:r>
      <w:r w:rsidR="005C0AEF">
        <w:t xml:space="preserve">concentration </w:t>
      </w:r>
      <w:r w:rsidR="007611FB">
        <w:t xml:space="preserve">en masse </w:t>
      </w:r>
      <w:r w:rsidR="005C0AEF">
        <w:t>50 g</w:t>
      </w:r>
      <w:r w:rsidR="008B09A4">
        <w:t>·</w:t>
      </w:r>
      <w:r w:rsidR="005C0AEF">
        <w:t>L</w:t>
      </w:r>
      <w:r w:rsidR="005C0AEF" w:rsidRPr="005C0AEF">
        <w:rPr>
          <w:vertAlign w:val="superscript"/>
        </w:rPr>
        <w:t>-1</w:t>
      </w:r>
      <w:r w:rsidR="005C0AEF">
        <w:t xml:space="preserve"> </w:t>
      </w:r>
      <w:r w:rsidR="007611FB">
        <w:t xml:space="preserve">en sel, </w:t>
      </w:r>
      <w:proofErr w:type="spellStart"/>
      <w:r w:rsidR="007611FB">
        <w:t>NaCl</w:t>
      </w:r>
      <w:proofErr w:type="spellEnd"/>
      <w:r w:rsidR="007611FB">
        <w:t>(s).</w:t>
      </w:r>
    </w:p>
    <w:p w14:paraId="6EA94C49" w14:textId="43479E87" w:rsidR="008B09A4" w:rsidRDefault="008B09A4" w:rsidP="008B09A4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99DC1FC" w14:textId="77777777" w:rsidR="008B09A4" w:rsidRDefault="008B09A4" w:rsidP="008B09A4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FCC483C" w14:textId="77777777" w:rsidR="008B09A4" w:rsidRDefault="008B09A4" w:rsidP="008B09A4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451B321" w14:textId="77777777" w:rsidR="008B09A4" w:rsidRDefault="008B09A4" w:rsidP="008B09A4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BEBEAB4" w14:textId="77777777" w:rsidR="007611FB" w:rsidRDefault="007611FB" w:rsidP="007611F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6C8AEEF" w14:textId="275D6A18" w:rsidR="007611FB" w:rsidRDefault="007611FB" w:rsidP="008B09A4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45E2D9E" w14:textId="77777777" w:rsidR="008B09A4" w:rsidRDefault="008B09A4" w:rsidP="008B09A4">
      <w:pPr>
        <w:pStyle w:val="ECEcorps"/>
      </w:pPr>
    </w:p>
    <w:p w14:paraId="5977E159" w14:textId="77777777" w:rsidR="007611FB" w:rsidRDefault="007611FB" w:rsidP="008B09A4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B09A4" w14:paraId="53210DC9" w14:textId="77777777" w:rsidTr="00C976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C08FB37" w14:textId="77777777" w:rsidR="008B09A4" w:rsidRDefault="008B09A4" w:rsidP="00C976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F9A2746" w14:textId="77777777" w:rsidR="008B09A4" w:rsidRDefault="008B09A4" w:rsidP="00C976B2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7E18E68" w14:textId="77777777" w:rsidR="008B09A4" w:rsidRDefault="008B09A4" w:rsidP="00C976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B09A4" w14:paraId="17AB6A02" w14:textId="77777777" w:rsidTr="00C976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1AC857" w14:textId="77777777" w:rsidR="008B09A4" w:rsidRPr="00592F79" w:rsidRDefault="008B09A4" w:rsidP="00C976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C846FCC" w14:textId="5FC6D259" w:rsidR="008B09A4" w:rsidRPr="0009288D" w:rsidRDefault="008B09A4" w:rsidP="00C976B2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</w:t>
            </w:r>
          </w:p>
          <w:p w14:paraId="3FC1B5CF" w14:textId="77777777" w:rsidR="008B09A4" w:rsidRDefault="008B09A4" w:rsidP="00C976B2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6891BB" w14:textId="77777777" w:rsidR="008B09A4" w:rsidRDefault="008B09A4" w:rsidP="00C976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C53703B" w14:textId="77777777" w:rsidR="008B09A4" w:rsidRDefault="008B09A4" w:rsidP="00312587">
      <w:pPr>
        <w:pStyle w:val="ECEcorps"/>
      </w:pPr>
    </w:p>
    <w:p w14:paraId="2D9980A7" w14:textId="4EB54E24" w:rsidR="008B09A4" w:rsidRDefault="008B09A4" w:rsidP="00312587">
      <w:pPr>
        <w:pStyle w:val="ECEcorps"/>
      </w:pPr>
      <w:r>
        <w:t>Mettre en œuvre le protocole proposé.</w:t>
      </w:r>
    </w:p>
    <w:p w14:paraId="1C83A062" w14:textId="052C37ED" w:rsidR="00312587" w:rsidRDefault="00312587" w:rsidP="00312587">
      <w:pPr>
        <w:pStyle w:val="ECEcorps"/>
      </w:pPr>
    </w:p>
    <w:p w14:paraId="0C6A44B6" w14:textId="51827C80" w:rsidR="00312587" w:rsidRDefault="001E36EC" w:rsidP="00312587">
      <w:pPr>
        <w:pStyle w:val="ECEcorps"/>
      </w:pPr>
      <w:r>
        <w:t>À</w:t>
      </w:r>
      <w:r w:rsidR="00312587">
        <w:t xml:space="preserve"> l’aide des </w:t>
      </w:r>
      <w:r w:rsidR="009B76C8">
        <w:t>informations</w:t>
      </w:r>
      <w:r w:rsidR="00312587">
        <w:t xml:space="preserve"> à disposition, déterminer la valeur de la masse volumique</w:t>
      </w:r>
      <w:r w:rsidR="00135819">
        <w:t xml:space="preserve"> </w:t>
      </w:r>
      <w:r>
        <w:rPr>
          <w:rFonts w:ascii="Symbol" w:hAnsi="Symbol"/>
        </w:rPr>
        <w:t></w:t>
      </w:r>
      <w:r>
        <w:t xml:space="preserve">(S) </w:t>
      </w:r>
      <w:r w:rsidR="00312587">
        <w:t>de la solution S ainsi préparée.</w:t>
      </w:r>
    </w:p>
    <w:p w14:paraId="59A72938" w14:textId="77777777" w:rsidR="00312587" w:rsidRDefault="00312587" w:rsidP="00312587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CE533D0" w14:textId="77777777" w:rsidR="00312587" w:rsidRDefault="00312587" w:rsidP="00312587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855E456" w14:textId="77777777" w:rsidR="002C5E9D" w:rsidRDefault="002C5E9D" w:rsidP="00312587">
      <w:pPr>
        <w:pStyle w:val="ECErponse"/>
      </w:pPr>
    </w:p>
    <w:p w14:paraId="1058257E" w14:textId="11D4999F" w:rsidR="00E26870" w:rsidRPr="003C13F9" w:rsidRDefault="00312587" w:rsidP="00E26870">
      <w:pPr>
        <w:pStyle w:val="ECEpartie"/>
      </w:pPr>
      <w:bookmarkStart w:id="7" w:name="_Toc482638815"/>
      <w:bookmarkStart w:id="8" w:name="_Toc500182692"/>
      <w:r>
        <w:lastRenderedPageBreak/>
        <w:t>Détermination des caractéristiques d’un œuf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DB398F">
        <w:rPr>
          <w:b w:val="0"/>
          <w:bCs/>
        </w:rPr>
        <w:t>4</w:t>
      </w:r>
      <w:r w:rsidR="00E26870" w:rsidRPr="00FF78A1">
        <w:rPr>
          <w:b w:val="0"/>
          <w:bCs/>
        </w:rPr>
        <w:t>0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314AC0D1" w14:textId="1BD3E9AB" w:rsidR="00BA2E37" w:rsidRDefault="007779BF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On dispose d’un œuf frais</w:t>
      </w:r>
      <w:r w:rsidR="00312587">
        <w:rPr>
          <w:rFonts w:eastAsia="Arial Unicode MS"/>
        </w:rPr>
        <w:t>.</w:t>
      </w:r>
    </w:p>
    <w:p w14:paraId="4E24F2F1" w14:textId="491E491D" w:rsidR="00916F3D" w:rsidRDefault="00916F3D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Mesurer le poids apparent de cet œuf plongé dans différents</w:t>
      </w:r>
      <w:r w:rsidR="00135819">
        <w:rPr>
          <w:rFonts w:eastAsia="Arial Unicode MS"/>
        </w:rPr>
        <w:t xml:space="preserve"> liquides et compléter le tableau ci-dessous</w:t>
      </w:r>
      <w:r w:rsidR="003A69C4">
        <w:rPr>
          <w:rFonts w:eastAsia="Arial Unicode MS"/>
        </w:rPr>
        <w:t>.</w:t>
      </w:r>
    </w:p>
    <w:p w14:paraId="29E7B607" w14:textId="3F2245B6" w:rsidR="00F9566D" w:rsidRDefault="00F9566D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Pour cela, veiller à ce que l’œuf soit totalement immergé et ne touche pas les parois du bécher.</w:t>
      </w:r>
    </w:p>
    <w:p w14:paraId="20D93647" w14:textId="638E772C" w:rsidR="00F9566D" w:rsidRDefault="00F9566D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Sécher l’œuf au papier absorbant entre chaque mesure.</w:t>
      </w:r>
    </w:p>
    <w:p w14:paraId="7E4FDEAC" w14:textId="77777777" w:rsidR="00135819" w:rsidRDefault="00135819" w:rsidP="00E268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1982"/>
        <w:gridCol w:w="1983"/>
        <w:gridCol w:w="1983"/>
        <w:gridCol w:w="1983"/>
      </w:tblGrid>
      <w:tr w:rsidR="00135819" w14:paraId="25FA058C" w14:textId="77777777" w:rsidTr="00770740">
        <w:trPr>
          <w:jc w:val="center"/>
        </w:trPr>
        <w:tc>
          <w:tcPr>
            <w:tcW w:w="2263" w:type="dxa"/>
            <w:vAlign w:val="center"/>
          </w:tcPr>
          <w:p w14:paraId="0C1A2566" w14:textId="59A7B9F6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Liquide</w:t>
            </w:r>
          </w:p>
        </w:tc>
        <w:tc>
          <w:tcPr>
            <w:tcW w:w="1982" w:type="dxa"/>
            <w:vAlign w:val="center"/>
          </w:tcPr>
          <w:p w14:paraId="621977A5" w14:textId="3915001F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Eau</w:t>
            </w:r>
          </w:p>
        </w:tc>
        <w:tc>
          <w:tcPr>
            <w:tcW w:w="1983" w:type="dxa"/>
            <w:vAlign w:val="center"/>
          </w:tcPr>
          <w:p w14:paraId="060FDA9F" w14:textId="4ACE1254" w:rsidR="00135819" w:rsidRDefault="007611FB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Eau</w:t>
            </w:r>
            <w:r w:rsidR="00135819">
              <w:rPr>
                <w:rFonts w:eastAsia="Arial Unicode MS"/>
              </w:rPr>
              <w:t xml:space="preserve"> salée</w:t>
            </w:r>
          </w:p>
        </w:tc>
        <w:tc>
          <w:tcPr>
            <w:tcW w:w="1983" w:type="dxa"/>
            <w:vAlign w:val="center"/>
          </w:tcPr>
          <w:p w14:paraId="2942CBE5" w14:textId="22EEA01F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Ethanol</w:t>
            </w:r>
          </w:p>
        </w:tc>
        <w:tc>
          <w:tcPr>
            <w:tcW w:w="1983" w:type="dxa"/>
            <w:vAlign w:val="center"/>
          </w:tcPr>
          <w:p w14:paraId="0294EAA2" w14:textId="4609DF5B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Huile de tournesol</w:t>
            </w:r>
          </w:p>
        </w:tc>
      </w:tr>
      <w:tr w:rsidR="00135819" w14:paraId="1BBF85BB" w14:textId="77777777" w:rsidTr="00770740">
        <w:trPr>
          <w:jc w:val="center"/>
        </w:trPr>
        <w:tc>
          <w:tcPr>
            <w:tcW w:w="2263" w:type="dxa"/>
            <w:vAlign w:val="center"/>
          </w:tcPr>
          <w:p w14:paraId="03B38449" w14:textId="35B24709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Masse volumique </w:t>
            </w:r>
            <m:oMath>
              <m:r>
                <m:rPr>
                  <m:sty m:val="p"/>
                </m:rPr>
                <w:rPr>
                  <w:rFonts w:ascii="Cambria Math" w:eastAsia="Arial Unicode MS" w:hAnsi="Cambria Math"/>
                </w:rPr>
                <m:t>ρ</m:t>
              </m:r>
              <m:r>
                <m:rPr>
                  <m:nor/>
                </m:rPr>
                <w:rPr>
                  <w:rFonts w:eastAsia="Arial Unicode MS"/>
                </w:rPr>
                <m:t>(li</m:t>
              </m:r>
              <w:proofErr w:type="spellStart"/>
              <m:r>
                <m:rPr>
                  <m:nor/>
                </m:rPr>
                <w:rPr>
                  <w:rFonts w:eastAsia="Arial Unicode MS"/>
                </w:rPr>
                <m:t>quide</m:t>
              </m:r>
              <w:proofErr w:type="spellEnd"/>
              <m:r>
                <m:rPr>
                  <m:nor/>
                </m:rPr>
                <w:rPr>
                  <w:rFonts w:eastAsia="Arial Unicode MS"/>
                </w:rPr>
                <m:t>)</m:t>
              </m:r>
            </m:oMath>
            <w:r w:rsidR="003A69C4">
              <w:rPr>
                <w:rFonts w:eastAsia="Arial Unicode MS"/>
              </w:rPr>
              <w:t xml:space="preserve"> </w:t>
            </w:r>
            <w:r>
              <w:rPr>
                <w:rFonts w:eastAsia="Arial Unicode MS"/>
              </w:rPr>
              <w:t>d</w:t>
            </w:r>
            <w:r w:rsidR="003A69C4">
              <w:rPr>
                <w:rFonts w:eastAsia="Arial Unicode MS"/>
              </w:rPr>
              <w:t>u</w:t>
            </w:r>
            <w:r>
              <w:rPr>
                <w:rFonts w:eastAsia="Arial Unicode MS"/>
              </w:rPr>
              <w:t xml:space="preserve"> liquide (en kg·L</w:t>
            </w:r>
            <w:r w:rsidRPr="00135819">
              <w:rPr>
                <w:rFonts w:eastAsia="Arial Unicode MS"/>
                <w:vertAlign w:val="superscript"/>
              </w:rPr>
              <w:t>-1</w:t>
            </w:r>
            <w:r>
              <w:rPr>
                <w:rFonts w:eastAsia="Arial Unicode MS"/>
              </w:rPr>
              <w:t>)</w:t>
            </w:r>
          </w:p>
        </w:tc>
        <w:tc>
          <w:tcPr>
            <w:tcW w:w="1982" w:type="dxa"/>
            <w:vAlign w:val="center"/>
          </w:tcPr>
          <w:p w14:paraId="18E6A662" w14:textId="0AAD8B53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1,0</w:t>
            </w:r>
          </w:p>
        </w:tc>
        <w:tc>
          <w:tcPr>
            <w:tcW w:w="1983" w:type="dxa"/>
            <w:vAlign w:val="center"/>
          </w:tcPr>
          <w:p w14:paraId="6389CA7A" w14:textId="7F9240A7" w:rsidR="00135819" w:rsidRPr="003A69C4" w:rsidRDefault="00135819" w:rsidP="00135819">
            <w:pPr>
              <w:pStyle w:val="ECEcorps"/>
              <w:jc w:val="center"/>
              <w:rPr>
                <w:rFonts w:eastAsia="Arial Unicode MS"/>
                <w:i/>
                <w:iCs/>
              </w:rPr>
            </w:pPr>
            <w:r w:rsidRPr="003A69C4">
              <w:rPr>
                <w:rFonts w:eastAsia="Arial Unicode MS"/>
                <w:i/>
                <w:iCs/>
              </w:rPr>
              <w:t>Voir partie 1</w:t>
            </w:r>
          </w:p>
        </w:tc>
        <w:tc>
          <w:tcPr>
            <w:tcW w:w="1983" w:type="dxa"/>
            <w:vAlign w:val="center"/>
          </w:tcPr>
          <w:p w14:paraId="38299219" w14:textId="64E11947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0,78</w:t>
            </w:r>
          </w:p>
        </w:tc>
        <w:tc>
          <w:tcPr>
            <w:tcW w:w="1983" w:type="dxa"/>
            <w:vAlign w:val="center"/>
          </w:tcPr>
          <w:p w14:paraId="2DD69283" w14:textId="1ED73A11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0,92</w:t>
            </w:r>
          </w:p>
        </w:tc>
      </w:tr>
      <w:tr w:rsidR="00135819" w14:paraId="6469709B" w14:textId="77777777" w:rsidTr="00770740">
        <w:trPr>
          <w:jc w:val="center"/>
        </w:trPr>
        <w:tc>
          <w:tcPr>
            <w:tcW w:w="2263" w:type="dxa"/>
            <w:vAlign w:val="center"/>
          </w:tcPr>
          <w:p w14:paraId="1D7A1E1E" w14:textId="3753106E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Intensité </w:t>
            </w:r>
            <w:r w:rsidR="001E36EC" w:rsidRPr="001E36EC">
              <w:rPr>
                <w:rFonts w:eastAsia="Arial Unicode MS"/>
                <w:i/>
                <w:iCs/>
              </w:rPr>
              <w:t>P’</w:t>
            </w:r>
            <w:r w:rsidR="001E36EC">
              <w:rPr>
                <w:rFonts w:eastAsia="Arial Unicode MS"/>
              </w:rPr>
              <w:t xml:space="preserve"> </w:t>
            </w:r>
            <w:r>
              <w:rPr>
                <w:rFonts w:eastAsia="Arial Unicode MS"/>
              </w:rPr>
              <w:t>du poids apparent (en N)</w:t>
            </w:r>
          </w:p>
        </w:tc>
        <w:tc>
          <w:tcPr>
            <w:tcW w:w="1982" w:type="dxa"/>
            <w:vAlign w:val="center"/>
          </w:tcPr>
          <w:p w14:paraId="70E22DCD" w14:textId="77777777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983" w:type="dxa"/>
            <w:vAlign w:val="center"/>
          </w:tcPr>
          <w:p w14:paraId="30040790" w14:textId="77777777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983" w:type="dxa"/>
            <w:vAlign w:val="center"/>
          </w:tcPr>
          <w:p w14:paraId="25A2DCFB" w14:textId="77777777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</w:p>
        </w:tc>
        <w:tc>
          <w:tcPr>
            <w:tcW w:w="1983" w:type="dxa"/>
            <w:vAlign w:val="center"/>
          </w:tcPr>
          <w:p w14:paraId="74044F77" w14:textId="77777777" w:rsidR="00135819" w:rsidRDefault="00135819" w:rsidP="00135819">
            <w:pPr>
              <w:pStyle w:val="ECEcorps"/>
              <w:jc w:val="center"/>
              <w:rPr>
                <w:rFonts w:eastAsia="Arial Unicode MS"/>
              </w:rPr>
            </w:pPr>
          </w:p>
        </w:tc>
      </w:tr>
    </w:tbl>
    <w:p w14:paraId="7DE09D67" w14:textId="77777777" w:rsidR="00135819" w:rsidRDefault="00135819" w:rsidP="00E26870">
      <w:pPr>
        <w:pStyle w:val="ECEcorps"/>
        <w:rPr>
          <w:rFonts w:eastAsia="Arial Unicode MS"/>
        </w:rPr>
      </w:pPr>
    </w:p>
    <w:p w14:paraId="7F3A4084" w14:textId="4E0A6C9F" w:rsidR="00BA2E37" w:rsidRDefault="003A69C4" w:rsidP="00E26870">
      <w:pPr>
        <w:pStyle w:val="ECEcorps"/>
      </w:pPr>
      <w:r>
        <w:t xml:space="preserve">Tracer sur le tableur mis à disposition la courbe donnant l’intensité </w:t>
      </w:r>
      <w:r w:rsidR="001E36EC" w:rsidRPr="001E36EC">
        <w:rPr>
          <w:rFonts w:eastAsia="Arial Unicode MS"/>
          <w:i/>
          <w:iCs/>
        </w:rPr>
        <w:t>P’</w:t>
      </w:r>
      <w:r w:rsidR="001E36EC">
        <w:rPr>
          <w:rFonts w:eastAsia="Arial Unicode MS"/>
          <w:i/>
          <w:iCs/>
        </w:rPr>
        <w:t xml:space="preserve"> </w:t>
      </w:r>
      <w:r>
        <w:t xml:space="preserve">du poids apparent en fonction de la masse volumique </w:t>
      </w:r>
      <m:oMath>
        <m:r>
          <m:rPr>
            <m:sty m:val="p"/>
          </m:rPr>
          <w:rPr>
            <w:rFonts w:ascii="Cambria Math" w:eastAsia="Arial Unicode MS" w:hAnsi="Cambria Math"/>
          </w:rPr>
          <m:t>ρ</m:t>
        </m:r>
        <m:r>
          <m:rPr>
            <m:nor/>
          </m:rPr>
          <w:rPr>
            <w:rFonts w:eastAsia="Arial Unicode MS"/>
          </w:rPr>
          <m:t>(li</m:t>
        </m:r>
        <w:proofErr w:type="spellStart"/>
        <m:r>
          <m:rPr>
            <m:nor/>
          </m:rPr>
          <w:rPr>
            <w:rFonts w:eastAsia="Arial Unicode MS"/>
          </w:rPr>
          <m:t>quide</m:t>
        </m:r>
        <w:proofErr w:type="spellEnd"/>
        <m:r>
          <m:rPr>
            <m:nor/>
          </m:rPr>
          <w:rPr>
            <w:rFonts w:eastAsia="Arial Unicode MS"/>
          </w:rPr>
          <m:t>)</m:t>
        </m:r>
      </m:oMath>
      <w:r w:rsidR="00C543FF">
        <w:t xml:space="preserve"> </w:t>
      </w:r>
      <w:r>
        <w:t>du liquide.</w:t>
      </w:r>
      <w:r w:rsidR="00B07060">
        <w:t xml:space="preserve"> </w:t>
      </w:r>
    </w:p>
    <w:p w14:paraId="6FCD1A09" w14:textId="08AA1026" w:rsidR="00E26870" w:rsidRDefault="009B76C8" w:rsidP="00E26870">
      <w:pPr>
        <w:pStyle w:val="ECEcorps"/>
      </w:pPr>
      <w:r>
        <w:t>Choisir un modèle pertinent pour la courbe obtenue.</w:t>
      </w:r>
    </w:p>
    <w:p w14:paraId="4DCABE4B" w14:textId="77777777" w:rsidR="003A69C4" w:rsidRDefault="003A69C4" w:rsidP="00E26870">
      <w:pPr>
        <w:pStyle w:val="ECEcorps"/>
      </w:pPr>
      <w:bookmarkStart w:id="9" w:name="_GoBack"/>
      <w:bookmarkEnd w:id="9"/>
    </w:p>
    <w:p w14:paraId="374947C3" w14:textId="55833A1B" w:rsidR="003A69C4" w:rsidRDefault="009119B6" w:rsidP="003A69C4">
      <w:pPr>
        <w:pStyle w:val="ECEcorps"/>
      </w:pPr>
      <w:r>
        <w:t xml:space="preserve">En utilisant </w:t>
      </w:r>
      <w:r w:rsidR="003A69C4">
        <w:t xml:space="preserve">cette courbe et </w:t>
      </w:r>
      <w:r>
        <w:t>l</w:t>
      </w:r>
      <w:r w:rsidR="003A69C4">
        <w:t xml:space="preserve">es </w:t>
      </w:r>
      <w:r w:rsidR="009B76C8">
        <w:t xml:space="preserve">informations </w:t>
      </w:r>
      <w:r w:rsidR="003A69C4">
        <w:t>à disposition, déterminer la valeur du volume</w:t>
      </w:r>
      <w:r w:rsidR="001E36EC">
        <w:t xml:space="preserve"> </w:t>
      </w:r>
      <w:r w:rsidR="001E36EC" w:rsidRPr="001E36EC">
        <w:rPr>
          <w:i/>
          <w:iCs/>
        </w:rPr>
        <w:t>V</w:t>
      </w:r>
      <w:r w:rsidR="001E36EC">
        <w:t>(œuf)</w:t>
      </w:r>
      <w:r w:rsidR="003A69C4">
        <w:t xml:space="preserve"> de l’œuf puis celle de la masse volumique</w:t>
      </w:r>
      <w:r w:rsidR="001E36EC">
        <w:t xml:space="preserve"> </w:t>
      </w:r>
      <w:r w:rsidR="001E36EC">
        <w:rPr>
          <w:rFonts w:ascii="Symbol" w:hAnsi="Symbol"/>
        </w:rPr>
        <w:t></w:t>
      </w:r>
      <w:r w:rsidR="001E36EC">
        <w:t>(œuf)</w:t>
      </w:r>
      <w:r w:rsidR="003A69C4">
        <w:t xml:space="preserve"> de l’œuf.</w:t>
      </w:r>
      <w:r>
        <w:t xml:space="preserve"> </w:t>
      </w:r>
      <w:r w:rsidR="009B76C8">
        <w:t>E</w:t>
      </w:r>
      <w:r>
        <w:t>xpliquer la démarche utilisée.</w:t>
      </w:r>
    </w:p>
    <w:p w14:paraId="1152E15B" w14:textId="77777777" w:rsidR="003A69C4" w:rsidRDefault="003A69C4" w:rsidP="003A69C4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508A25C" w14:textId="339C078C" w:rsidR="003A69C4" w:rsidRDefault="003A69C4" w:rsidP="009119B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F0E675A" w14:textId="77777777" w:rsidR="009119B6" w:rsidRDefault="009119B6" w:rsidP="009119B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69FD5EA" w14:textId="77777777" w:rsidR="009119B6" w:rsidRDefault="009119B6" w:rsidP="009119B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7024049" w14:textId="77777777" w:rsidR="00945DBE" w:rsidRDefault="00945DBE" w:rsidP="00945DB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78DB4C3" w14:textId="77777777" w:rsidR="009119B6" w:rsidRDefault="009119B6" w:rsidP="009119B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25C5903" w14:textId="77777777" w:rsidR="009119B6" w:rsidRDefault="009119B6" w:rsidP="009119B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080661A" w14:textId="6E642CE2" w:rsidR="009119B6" w:rsidRDefault="009119B6" w:rsidP="009119B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E301C7F" w14:textId="77777777" w:rsidR="005525FC" w:rsidRDefault="005525FC" w:rsidP="005525F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D66FBA9" w14:textId="77777777" w:rsidR="005525FC" w:rsidRDefault="005525FC" w:rsidP="005525F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D9098D5" w14:textId="77777777" w:rsidR="005525FC" w:rsidRDefault="005525FC" w:rsidP="005525F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B35190A" w14:textId="5EA1F1E3" w:rsidR="009119B6" w:rsidRDefault="005525FC" w:rsidP="009119B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315118A" w14:textId="77777777" w:rsidR="007611FB" w:rsidRDefault="007611FB" w:rsidP="007611F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A4ECE85" w14:textId="77777777" w:rsidR="007611FB" w:rsidRDefault="007611FB" w:rsidP="007611F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FCE8618" w14:textId="77777777" w:rsidR="007611FB" w:rsidRDefault="007611FB" w:rsidP="007611F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59F339C" w14:textId="083AE860" w:rsidR="007611FB" w:rsidRDefault="007611FB" w:rsidP="007611FB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lastRenderedPageBreak/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77777777" w:rsidR="00E26870" w:rsidRDefault="00E26870" w:rsidP="00E26870">
      <w:pPr>
        <w:pStyle w:val="ECEcorps"/>
        <w:rPr>
          <w:rFonts w:eastAsia="Arial Unicode MS"/>
        </w:rPr>
      </w:pPr>
    </w:p>
    <w:p w14:paraId="545F6466" w14:textId="291E085C" w:rsidR="00E26870" w:rsidRDefault="00956AF3" w:rsidP="00E26870">
      <w:pPr>
        <w:pStyle w:val="ECEpartie"/>
        <w:rPr>
          <w:b w:val="0"/>
          <w:bCs/>
        </w:rPr>
      </w:pPr>
      <w:bookmarkStart w:id="10" w:name="_Toc482638816"/>
      <w:bookmarkStart w:id="11" w:name="_Toc500182693"/>
      <w:r>
        <w:t>Détermination de l’état de fraîcheur d’un œuf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0"/>
      <w:bookmarkEnd w:id="11"/>
    </w:p>
    <w:p w14:paraId="78C60B78" w14:textId="77777777" w:rsidR="009B76C8" w:rsidRPr="009B76C8" w:rsidRDefault="009B76C8" w:rsidP="009B76C8">
      <w:pPr>
        <w:pStyle w:val="ECEcorps"/>
      </w:pPr>
    </w:p>
    <w:p w14:paraId="6A9B8BF2" w14:textId="285AEBDC" w:rsidR="00E26870" w:rsidRDefault="002C5E9D" w:rsidP="00E26870">
      <w:pPr>
        <w:pStyle w:val="ECEcorps"/>
      </w:pPr>
      <w:r>
        <w:rPr>
          <w:rFonts w:eastAsia="Arial Unicode MS"/>
        </w:rPr>
        <w:t>À</w:t>
      </w:r>
      <w:r w:rsidR="00914BBD">
        <w:rPr>
          <w:rFonts w:eastAsia="Arial Unicode MS"/>
        </w:rPr>
        <w:t xml:space="preserve"> partir de la valeur obtenue pour la ma</w:t>
      </w:r>
      <w:r w:rsidR="006A7795">
        <w:rPr>
          <w:rFonts w:eastAsia="Arial Unicode MS"/>
        </w:rPr>
        <w:t xml:space="preserve">sse volumique </w:t>
      </w:r>
      <w:r w:rsidR="006A7795">
        <w:t>de l’œuf</w:t>
      </w:r>
      <w:r w:rsidR="00914BBD">
        <w:t xml:space="preserve"> frais</w:t>
      </w:r>
      <w:r w:rsidR="006A7795">
        <w:t>, justifier qu’</w:t>
      </w:r>
      <w:r w:rsidR="00914BBD">
        <w:t>il</w:t>
      </w:r>
      <w:r w:rsidR="006A7795">
        <w:t xml:space="preserve"> coule dans l’eau.</w:t>
      </w:r>
    </w:p>
    <w:p w14:paraId="3C97C4E7" w14:textId="77777777" w:rsidR="006A7795" w:rsidRDefault="006A7795" w:rsidP="006A779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569B16B" w14:textId="77777777" w:rsidR="006A7795" w:rsidRDefault="006A7795" w:rsidP="006A779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2C8096C" w14:textId="77777777" w:rsidR="006A7795" w:rsidRDefault="006A7795" w:rsidP="006A779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98AD7C6" w14:textId="77777777" w:rsidR="00BA2E37" w:rsidRDefault="00BA2E37" w:rsidP="00BA2E37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E84A664" w14:textId="77777777" w:rsidR="00BA2E37" w:rsidRDefault="00BA2E37" w:rsidP="00BA2E37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800D389" w14:textId="77777777" w:rsidR="006A7795" w:rsidRDefault="006A7795" w:rsidP="00E26870">
      <w:pPr>
        <w:pStyle w:val="ECEcorps"/>
      </w:pPr>
    </w:p>
    <w:p w14:paraId="009372DF" w14:textId="77777777" w:rsidR="00945DBE" w:rsidRDefault="00945DBE" w:rsidP="00E26870">
      <w:pPr>
        <w:pStyle w:val="ECEcorps"/>
      </w:pPr>
    </w:p>
    <w:p w14:paraId="66A44AED" w14:textId="164239AB" w:rsidR="006A7795" w:rsidRDefault="000E5B35" w:rsidP="00E26870">
      <w:pPr>
        <w:pStyle w:val="ECEcorps"/>
      </w:pPr>
      <w:r>
        <w:t>En</w:t>
      </w:r>
      <w:r w:rsidR="006A7795">
        <w:t xml:space="preserve"> </w:t>
      </w:r>
      <w:r>
        <w:t>un mois</w:t>
      </w:r>
      <w:r w:rsidR="006A7795">
        <w:t xml:space="preserve">, un œuf </w:t>
      </w:r>
      <w:r>
        <w:t xml:space="preserve">frais </w:t>
      </w:r>
      <w:r w:rsidR="006A7795">
        <w:t>perd environ 1</w:t>
      </w:r>
      <w:r>
        <w:t>8</w:t>
      </w:r>
      <w:r w:rsidR="006A7795">
        <w:t xml:space="preserve"> % de sa masse. </w:t>
      </w:r>
      <w:r>
        <w:t>Dans un mois, l</w:t>
      </w:r>
      <w:r w:rsidR="006A7795">
        <w:t xml:space="preserve">’œuf </w:t>
      </w:r>
      <w:r>
        <w:t>étudié coulera</w:t>
      </w:r>
      <w:r w:rsidR="00184D3D">
        <w:t>-t-il toujours</w:t>
      </w:r>
      <w:r w:rsidR="006A7795">
        <w:t xml:space="preserve"> dans l’eau</w:t>
      </w:r>
      <w:r w:rsidR="00184D3D">
        <w:t> ?</w:t>
      </w:r>
    </w:p>
    <w:p w14:paraId="674A98C1" w14:textId="77777777" w:rsidR="006A7795" w:rsidRDefault="006A7795" w:rsidP="006A779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3D3154B" w14:textId="77777777" w:rsidR="006A7795" w:rsidRDefault="006A7795" w:rsidP="006A779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3E4B311" w14:textId="77777777" w:rsidR="006A7795" w:rsidRDefault="006A7795" w:rsidP="006A779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C817DC8" w14:textId="77777777" w:rsidR="006A7795" w:rsidRDefault="006A7795" w:rsidP="006A779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EC34589" w14:textId="77777777" w:rsidR="006A7795" w:rsidRDefault="006A7795" w:rsidP="006A779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44F777B" w14:textId="77777777" w:rsidR="006A7795" w:rsidRDefault="006A7795" w:rsidP="006A779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EEA5392" w14:textId="77777777" w:rsidR="006A7795" w:rsidRDefault="006A7795" w:rsidP="00E26870">
      <w:pPr>
        <w:pStyle w:val="ECEcorps"/>
      </w:pPr>
    </w:p>
    <w:p w14:paraId="330A6A71" w14:textId="77777777" w:rsidR="006A7795" w:rsidRDefault="006A7795" w:rsidP="00E26870">
      <w:pPr>
        <w:pStyle w:val="ECEcorps"/>
        <w:rPr>
          <w:rFonts w:eastAsia="Arial Unicode MS"/>
        </w:rPr>
      </w:pPr>
    </w:p>
    <w:p w14:paraId="340940B1" w14:textId="77777777" w:rsidR="00956AF3" w:rsidRPr="00956AF3" w:rsidRDefault="00956AF3" w:rsidP="00E26870">
      <w:pPr>
        <w:pStyle w:val="ECEcorps"/>
        <w:rPr>
          <w:rFonts w:eastAsia="Arial Unicode MS"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CAD4FF" w14:textId="77777777" w:rsidR="00512854" w:rsidRDefault="00512854" w:rsidP="0008058B">
      <w:r>
        <w:separator/>
      </w:r>
    </w:p>
  </w:endnote>
  <w:endnote w:type="continuationSeparator" w:id="0">
    <w:p w14:paraId="34BA0D11" w14:textId="77777777" w:rsidR="00512854" w:rsidRDefault="0051285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4E947F8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C543FF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C543FF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3717A9" w14:textId="77777777" w:rsidR="00512854" w:rsidRDefault="00512854" w:rsidP="0008058B">
      <w:r>
        <w:separator/>
      </w:r>
    </w:p>
  </w:footnote>
  <w:footnote w:type="continuationSeparator" w:id="0">
    <w:p w14:paraId="19C42D20" w14:textId="77777777" w:rsidR="00512854" w:rsidRDefault="0051285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4EBEB1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83C0F">
      <w:rPr>
        <w:b/>
        <w:sz w:val="24"/>
        <w:szCs w:val="24"/>
      </w:rPr>
      <w:t>UN ŒUF FRAIS… OU PAS</w:t>
    </w:r>
    <w:r>
      <w:tab/>
      <w:t>Session</w:t>
    </w:r>
  </w:p>
  <w:p w14:paraId="37DE348B" w14:textId="44D0A58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D189A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4B64A880"/>
    <w:lvl w:ilvl="0" w:tplc="D520C05A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activeWritingStyle w:appName="MSWord" w:lang="fr-FR" w:vendorID="64" w:dllVersion="6" w:nlCheck="1" w:checkStyle="0"/>
  <w:activeWritingStyle w:appName="MSWord" w:lang="fr-FR" w:vendorID="64" w:dllVersion="0" w:nlCheck="1" w:checkStyle="0"/>
  <w:activeWritingStyle w:appName="MSWord" w:lang="fr-FR" w:vendorID="64" w:dllVersion="4096" w:nlCheck="1" w:checkStyle="0"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27F2B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51C9"/>
    <w:rsid w:val="000A7BEB"/>
    <w:rsid w:val="000A7E22"/>
    <w:rsid w:val="000C0C10"/>
    <w:rsid w:val="000D189A"/>
    <w:rsid w:val="000D3D7B"/>
    <w:rsid w:val="000D4C7E"/>
    <w:rsid w:val="000E11E8"/>
    <w:rsid w:val="000E5B35"/>
    <w:rsid w:val="000E6CD3"/>
    <w:rsid w:val="000F09CE"/>
    <w:rsid w:val="000F2199"/>
    <w:rsid w:val="000F4F58"/>
    <w:rsid w:val="000F5562"/>
    <w:rsid w:val="00103265"/>
    <w:rsid w:val="00117BB9"/>
    <w:rsid w:val="00122320"/>
    <w:rsid w:val="001227DD"/>
    <w:rsid w:val="00126460"/>
    <w:rsid w:val="00127337"/>
    <w:rsid w:val="0013056C"/>
    <w:rsid w:val="00135819"/>
    <w:rsid w:val="00136091"/>
    <w:rsid w:val="00154171"/>
    <w:rsid w:val="00154704"/>
    <w:rsid w:val="0016304D"/>
    <w:rsid w:val="00180BB9"/>
    <w:rsid w:val="00184590"/>
    <w:rsid w:val="00184D3D"/>
    <w:rsid w:val="00185C9A"/>
    <w:rsid w:val="001860BA"/>
    <w:rsid w:val="00190D93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B758A"/>
    <w:rsid w:val="001C1B1D"/>
    <w:rsid w:val="001C388B"/>
    <w:rsid w:val="001C50C9"/>
    <w:rsid w:val="001C7882"/>
    <w:rsid w:val="001E36BA"/>
    <w:rsid w:val="001E36EC"/>
    <w:rsid w:val="001E6BF0"/>
    <w:rsid w:val="001F2B63"/>
    <w:rsid w:val="001F3BEA"/>
    <w:rsid w:val="001F42A2"/>
    <w:rsid w:val="001F5398"/>
    <w:rsid w:val="001F6316"/>
    <w:rsid w:val="001F67FD"/>
    <w:rsid w:val="00213792"/>
    <w:rsid w:val="00222333"/>
    <w:rsid w:val="00222BA9"/>
    <w:rsid w:val="0023590A"/>
    <w:rsid w:val="00235CF8"/>
    <w:rsid w:val="002402D0"/>
    <w:rsid w:val="002406F0"/>
    <w:rsid w:val="002436AD"/>
    <w:rsid w:val="002570A7"/>
    <w:rsid w:val="0025710D"/>
    <w:rsid w:val="00267E4F"/>
    <w:rsid w:val="00272204"/>
    <w:rsid w:val="002739E2"/>
    <w:rsid w:val="00297830"/>
    <w:rsid w:val="002B2244"/>
    <w:rsid w:val="002B44A4"/>
    <w:rsid w:val="002C3CC3"/>
    <w:rsid w:val="002C5E9D"/>
    <w:rsid w:val="002E68C6"/>
    <w:rsid w:val="002E7086"/>
    <w:rsid w:val="00305D9F"/>
    <w:rsid w:val="00312587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69C4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3310A"/>
    <w:rsid w:val="00435F23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6DC8"/>
    <w:rsid w:val="004C7336"/>
    <w:rsid w:val="004E20EE"/>
    <w:rsid w:val="004E3F39"/>
    <w:rsid w:val="004E7A99"/>
    <w:rsid w:val="004E7C5D"/>
    <w:rsid w:val="004F01D2"/>
    <w:rsid w:val="004F39E2"/>
    <w:rsid w:val="004F58C7"/>
    <w:rsid w:val="004F7FE3"/>
    <w:rsid w:val="00501769"/>
    <w:rsid w:val="00511500"/>
    <w:rsid w:val="00512854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25FC"/>
    <w:rsid w:val="00555314"/>
    <w:rsid w:val="0057024A"/>
    <w:rsid w:val="00572123"/>
    <w:rsid w:val="00574D92"/>
    <w:rsid w:val="005827DD"/>
    <w:rsid w:val="00593DD4"/>
    <w:rsid w:val="005A3ADA"/>
    <w:rsid w:val="005A6352"/>
    <w:rsid w:val="005C0AEF"/>
    <w:rsid w:val="005E2F34"/>
    <w:rsid w:val="005F3ABA"/>
    <w:rsid w:val="006017BB"/>
    <w:rsid w:val="00603814"/>
    <w:rsid w:val="0060508C"/>
    <w:rsid w:val="00610014"/>
    <w:rsid w:val="006220B0"/>
    <w:rsid w:val="00622A2D"/>
    <w:rsid w:val="006256F1"/>
    <w:rsid w:val="00641949"/>
    <w:rsid w:val="00641C53"/>
    <w:rsid w:val="006666AA"/>
    <w:rsid w:val="00670A39"/>
    <w:rsid w:val="0067559A"/>
    <w:rsid w:val="00675DF7"/>
    <w:rsid w:val="00680CBA"/>
    <w:rsid w:val="00690B5C"/>
    <w:rsid w:val="00693925"/>
    <w:rsid w:val="006A0F26"/>
    <w:rsid w:val="006A1119"/>
    <w:rsid w:val="006A4982"/>
    <w:rsid w:val="006A7795"/>
    <w:rsid w:val="006C3642"/>
    <w:rsid w:val="006E4A76"/>
    <w:rsid w:val="006E61FC"/>
    <w:rsid w:val="006F3571"/>
    <w:rsid w:val="00700289"/>
    <w:rsid w:val="00700B7B"/>
    <w:rsid w:val="00703EF9"/>
    <w:rsid w:val="007146B9"/>
    <w:rsid w:val="0071561E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11FB"/>
    <w:rsid w:val="00762F0F"/>
    <w:rsid w:val="00770740"/>
    <w:rsid w:val="007779BF"/>
    <w:rsid w:val="00777A5A"/>
    <w:rsid w:val="00791883"/>
    <w:rsid w:val="007955D1"/>
    <w:rsid w:val="00795BD5"/>
    <w:rsid w:val="007A2EEC"/>
    <w:rsid w:val="007A7B3D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09A4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19B6"/>
    <w:rsid w:val="00914BBD"/>
    <w:rsid w:val="00915AEE"/>
    <w:rsid w:val="00916F3D"/>
    <w:rsid w:val="00917147"/>
    <w:rsid w:val="0093440F"/>
    <w:rsid w:val="009362F7"/>
    <w:rsid w:val="009407A6"/>
    <w:rsid w:val="00943326"/>
    <w:rsid w:val="0094436A"/>
    <w:rsid w:val="00945DBE"/>
    <w:rsid w:val="009506E7"/>
    <w:rsid w:val="00953B67"/>
    <w:rsid w:val="00955A08"/>
    <w:rsid w:val="00956745"/>
    <w:rsid w:val="00956AF3"/>
    <w:rsid w:val="009607ED"/>
    <w:rsid w:val="00961955"/>
    <w:rsid w:val="00965FA8"/>
    <w:rsid w:val="00975D81"/>
    <w:rsid w:val="00977D3F"/>
    <w:rsid w:val="009850FD"/>
    <w:rsid w:val="009903B6"/>
    <w:rsid w:val="009A5591"/>
    <w:rsid w:val="009A73E5"/>
    <w:rsid w:val="009B3241"/>
    <w:rsid w:val="009B72C2"/>
    <w:rsid w:val="009B76C8"/>
    <w:rsid w:val="009C268C"/>
    <w:rsid w:val="009D5DFA"/>
    <w:rsid w:val="009E0132"/>
    <w:rsid w:val="009E02D9"/>
    <w:rsid w:val="009E173E"/>
    <w:rsid w:val="009E1F74"/>
    <w:rsid w:val="009E1FCF"/>
    <w:rsid w:val="009F3076"/>
    <w:rsid w:val="009F43E0"/>
    <w:rsid w:val="00A01302"/>
    <w:rsid w:val="00A027BC"/>
    <w:rsid w:val="00A05EB9"/>
    <w:rsid w:val="00A07EA8"/>
    <w:rsid w:val="00A12834"/>
    <w:rsid w:val="00A1683C"/>
    <w:rsid w:val="00A16872"/>
    <w:rsid w:val="00A260A0"/>
    <w:rsid w:val="00A27074"/>
    <w:rsid w:val="00A35262"/>
    <w:rsid w:val="00A37761"/>
    <w:rsid w:val="00A41DE2"/>
    <w:rsid w:val="00A436E8"/>
    <w:rsid w:val="00A446AD"/>
    <w:rsid w:val="00A52B59"/>
    <w:rsid w:val="00A5619C"/>
    <w:rsid w:val="00A60B25"/>
    <w:rsid w:val="00A611F0"/>
    <w:rsid w:val="00A649FE"/>
    <w:rsid w:val="00A93716"/>
    <w:rsid w:val="00A960AB"/>
    <w:rsid w:val="00A96E30"/>
    <w:rsid w:val="00AB1C2D"/>
    <w:rsid w:val="00AC1F4D"/>
    <w:rsid w:val="00AC20E0"/>
    <w:rsid w:val="00AC48FD"/>
    <w:rsid w:val="00AD1605"/>
    <w:rsid w:val="00AE1C5F"/>
    <w:rsid w:val="00AF0621"/>
    <w:rsid w:val="00AF12DB"/>
    <w:rsid w:val="00B07060"/>
    <w:rsid w:val="00B109D5"/>
    <w:rsid w:val="00B135A8"/>
    <w:rsid w:val="00B13953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2E37"/>
    <w:rsid w:val="00BA3FD2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102B7"/>
    <w:rsid w:val="00C1200A"/>
    <w:rsid w:val="00C17467"/>
    <w:rsid w:val="00C2065A"/>
    <w:rsid w:val="00C22A4C"/>
    <w:rsid w:val="00C23E7C"/>
    <w:rsid w:val="00C24FEE"/>
    <w:rsid w:val="00C3270A"/>
    <w:rsid w:val="00C41B19"/>
    <w:rsid w:val="00C41C30"/>
    <w:rsid w:val="00C41EB2"/>
    <w:rsid w:val="00C467EB"/>
    <w:rsid w:val="00C53044"/>
    <w:rsid w:val="00C543FF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D5810"/>
    <w:rsid w:val="00CD7F71"/>
    <w:rsid w:val="00CE4EF5"/>
    <w:rsid w:val="00CE6AA4"/>
    <w:rsid w:val="00D0324F"/>
    <w:rsid w:val="00D073A6"/>
    <w:rsid w:val="00D13AFE"/>
    <w:rsid w:val="00D20847"/>
    <w:rsid w:val="00D20F73"/>
    <w:rsid w:val="00D305ED"/>
    <w:rsid w:val="00D306ED"/>
    <w:rsid w:val="00D32EF2"/>
    <w:rsid w:val="00D56ED1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398F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4A55"/>
    <w:rsid w:val="00E568B5"/>
    <w:rsid w:val="00E56A7B"/>
    <w:rsid w:val="00E56D83"/>
    <w:rsid w:val="00E74827"/>
    <w:rsid w:val="00E749E8"/>
    <w:rsid w:val="00E81F3D"/>
    <w:rsid w:val="00E83C0F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097C"/>
    <w:rsid w:val="00F76C54"/>
    <w:rsid w:val="00F879D2"/>
    <w:rsid w:val="00F9566D"/>
    <w:rsid w:val="00FA7D15"/>
    <w:rsid w:val="00FB14E2"/>
    <w:rsid w:val="00FB25E2"/>
    <w:rsid w:val="00FB2CA9"/>
    <w:rsid w:val="00FE4C5A"/>
    <w:rsid w:val="00FE6107"/>
    <w:rsid w:val="00FE6ED7"/>
    <w:rsid w:val="00FF470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126460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9B72C2"/>
    <w:rPr>
      <w:color w:val="808080"/>
    </w:rPr>
  </w:style>
  <w:style w:type="paragraph" w:styleId="Lgende">
    <w:name w:val="caption"/>
    <w:basedOn w:val="Normal"/>
    <w:next w:val="Normal"/>
    <w:uiPriority w:val="35"/>
    <w:unhideWhenUsed/>
    <w:qFormat/>
    <w:rsid w:val="009607ED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435F23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35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306808-2E6F-42E2-85BE-EAED11380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486</TotalTime>
  <Pages>5</Pages>
  <Words>760</Words>
  <Characters>5489</Characters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2024-05-14T11:55:00Z</dcterms:created>
  <dcterms:modified xsi:type="dcterms:W3CDTF">2025-01-14T09:13:00Z</dcterms:modified>
</cp:coreProperties>
</file>