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76724E">
      <w:pPr>
        <w:pStyle w:val="ECEfiche"/>
        <w:ind w:right="-2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7C615BAF" w14:textId="198D57B4" w:rsidR="003934A3" w:rsidRDefault="003934A3" w:rsidP="003934A3">
      <w:pPr>
        <w:pStyle w:val="ECEbordure"/>
      </w:pPr>
      <w:r>
        <w:t xml:space="preserve">Cette situation d’évaluation comporte </w:t>
      </w:r>
      <w:r>
        <w:rPr>
          <w:b/>
        </w:rPr>
        <w:t xml:space="preserve">quatre </w:t>
      </w:r>
      <w:r>
        <w:t>pages sur lesquelles le candidat doit consigner ses réponses.</w:t>
      </w:r>
    </w:p>
    <w:p w14:paraId="3E074448" w14:textId="77777777" w:rsidR="003934A3" w:rsidRDefault="003934A3" w:rsidP="003934A3">
      <w:pPr>
        <w:pStyle w:val="ECEbordure"/>
      </w:pPr>
      <w:r>
        <w:t>Le candidat doit restituer ce document avant de sortir de la salle d'examen.</w:t>
      </w:r>
    </w:p>
    <w:p w14:paraId="37D353CD" w14:textId="77777777" w:rsidR="003934A3" w:rsidRDefault="003934A3" w:rsidP="003934A3">
      <w:pPr>
        <w:pStyle w:val="ECEbordure"/>
      </w:pPr>
    </w:p>
    <w:p w14:paraId="4142AA8D" w14:textId="77777777" w:rsidR="003934A3" w:rsidRDefault="003934A3" w:rsidP="003934A3">
      <w:pPr>
        <w:pStyle w:val="ECEbordure"/>
      </w:pPr>
      <w:r>
        <w:t>Le candidat doit agir en autonomie et faire preuve d’initiative tout au long de l’épreuve.</w:t>
      </w:r>
    </w:p>
    <w:p w14:paraId="3595BD36" w14:textId="29750ADE" w:rsidR="003934A3" w:rsidRDefault="003934A3" w:rsidP="003934A3">
      <w:pPr>
        <w:pStyle w:val="ECEbordure"/>
      </w:pPr>
      <w:r>
        <w:t>En cas de difficulté, le candi</w:t>
      </w:r>
      <w:r w:rsidR="007F07FB">
        <w:t>dat peut solliciter l’examinateur</w:t>
      </w:r>
      <w:r>
        <w:t xml:space="preserve"> afin de lui permettre de continuer la tâche.</w:t>
      </w:r>
    </w:p>
    <w:p w14:paraId="4C88A03A" w14:textId="4BCF769B" w:rsidR="003934A3" w:rsidRDefault="003934A3" w:rsidP="003934A3">
      <w:pPr>
        <w:pStyle w:val="ECEbordure"/>
      </w:pPr>
      <w:r>
        <w:t>L’</w:t>
      </w:r>
      <w:r w:rsidR="007F07FB">
        <w:t>examinateur</w:t>
      </w:r>
      <w:r w:rsidR="006E4BD8">
        <w:t xml:space="preserve"> </w:t>
      </w:r>
      <w:r>
        <w:t>peut intervenir à tout moment, s’il le juge utile.</w:t>
      </w:r>
    </w:p>
    <w:p w14:paraId="3077A238" w14:textId="77777777" w:rsidR="003934A3" w:rsidRDefault="003934A3" w:rsidP="003934A3">
      <w:pPr>
        <w:pStyle w:val="ECEbordure"/>
      </w:pPr>
      <w:r>
        <w:t>L’usage de calculatrice avec mode examen actif est autorisé. L’usage de calculatrice sans mémoire « type collège » est autorisé.</w:t>
      </w:r>
    </w:p>
    <w:p w14:paraId="754C57B0" w14:textId="119034AD" w:rsidR="00E26870" w:rsidRDefault="00E26870" w:rsidP="00E26870">
      <w:pPr>
        <w:pStyle w:val="ECEcorps"/>
        <w:rPr>
          <w:u w:val="single"/>
        </w:rPr>
      </w:pPr>
    </w:p>
    <w:p w14:paraId="07B41B07" w14:textId="3BC26CF4" w:rsidR="003A114B" w:rsidRPr="00545715" w:rsidRDefault="00496BBC" w:rsidP="00E26870">
      <w:pPr>
        <w:pStyle w:val="ECEcorps"/>
        <w:rPr>
          <w:u w:val="single"/>
        </w:rPr>
      </w:pPr>
      <w:r>
        <w:rPr>
          <w:i/>
          <w:iCs/>
          <w:noProof/>
        </w:rPr>
        <w:drawing>
          <wp:anchor distT="0" distB="0" distL="114300" distR="114300" simplePos="0" relativeHeight="251672576" behindDoc="0" locked="0" layoutInCell="1" allowOverlap="1" wp14:anchorId="1D495E0C" wp14:editId="645406BC">
            <wp:simplePos x="0" y="0"/>
            <wp:positionH relativeFrom="column">
              <wp:posOffset>4679950</wp:posOffset>
            </wp:positionH>
            <wp:positionV relativeFrom="paragraph">
              <wp:posOffset>97155</wp:posOffset>
            </wp:positionV>
            <wp:extent cx="1372235" cy="1955165"/>
            <wp:effectExtent l="635" t="0" r="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8"/>
                    <a:srcRect l="32250" r="15022"/>
                    <a:stretch/>
                  </pic:blipFill>
                  <pic:spPr bwMode="auto">
                    <a:xfrm rot="5400000">
                      <a:off x="0" y="0"/>
                      <a:ext cx="1372235" cy="1955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CCF1DA" w14:textId="1C5E28D6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3B3975C" w:rsidR="00E26870" w:rsidRPr="00545715" w:rsidRDefault="00E26870" w:rsidP="00E26870">
      <w:pPr>
        <w:pStyle w:val="ECEcorps"/>
        <w:rPr>
          <w:u w:val="single"/>
        </w:rPr>
      </w:pPr>
    </w:p>
    <w:p w14:paraId="53B499DC" w14:textId="48351A81" w:rsidR="0076724E" w:rsidRDefault="0076724E" w:rsidP="0076724E">
      <w:pPr>
        <w:spacing w:line="240" w:lineRule="auto"/>
        <w:rPr>
          <w:color w:val="auto"/>
          <w:lang w:eastAsia="zh-CN"/>
        </w:rPr>
      </w:pPr>
      <w:r w:rsidRPr="0076724E">
        <w:rPr>
          <w:color w:val="auto"/>
          <w:lang w:eastAsia="zh-CN"/>
        </w:rPr>
        <w:t xml:space="preserve">Un régulateur de vitesse est un système destiné à stabiliser automatiquement la vitesse des véhicules automobiles. Le conducteur fixe la vitesse à laquelle il veut rouler puis </w:t>
      </w:r>
      <w:r w:rsidR="003C2A53">
        <w:rPr>
          <w:color w:val="auto"/>
          <w:lang w:eastAsia="zh-CN"/>
        </w:rPr>
        <w:t>le régulateur</w:t>
      </w:r>
      <w:r w:rsidRPr="0076724E">
        <w:rPr>
          <w:color w:val="auto"/>
          <w:lang w:eastAsia="zh-CN"/>
        </w:rPr>
        <w:t xml:space="preserve"> prend le relais et maintient la vitesse définie. Ce régulateur de vitesse maintient une vitesse fixe sans aucun contrôle du conducteur sur l'accélérateur. </w:t>
      </w:r>
    </w:p>
    <w:p w14:paraId="5A3499BC" w14:textId="77777777" w:rsidR="00496BBC" w:rsidRDefault="00496BBC" w:rsidP="0076724E">
      <w:pPr>
        <w:spacing w:line="240" w:lineRule="auto"/>
        <w:rPr>
          <w:color w:val="auto"/>
          <w:lang w:eastAsia="zh-CN"/>
        </w:rPr>
      </w:pPr>
    </w:p>
    <w:p w14:paraId="3D06DECB" w14:textId="2E92FC37" w:rsidR="0076724E" w:rsidRPr="0076724E" w:rsidRDefault="0076724E" w:rsidP="0076724E">
      <w:pPr>
        <w:spacing w:line="240" w:lineRule="auto"/>
        <w:jc w:val="right"/>
        <w:rPr>
          <w:i/>
          <w:iCs/>
          <w:color w:val="auto"/>
          <w:lang w:eastAsia="zh-CN"/>
        </w:rPr>
      </w:pPr>
      <w:r w:rsidRPr="0076724E">
        <w:rPr>
          <w:i/>
          <w:iCs/>
          <w:color w:val="auto"/>
          <w:lang w:eastAsia="zh-CN"/>
        </w:rPr>
        <w:t>D’après un article de Wikipédia</w:t>
      </w:r>
    </w:p>
    <w:p w14:paraId="6DF19819" w14:textId="77777777" w:rsidR="00266E0F" w:rsidRPr="0076724E" w:rsidRDefault="00266E0F" w:rsidP="00266E0F">
      <w:pPr>
        <w:pStyle w:val="ECEcorps"/>
        <w:rPr>
          <w:i/>
          <w:iCs/>
          <w:color w:val="000000" w:themeColor="text1"/>
        </w:rPr>
      </w:pPr>
    </w:p>
    <w:p w14:paraId="6864DC4F" w14:textId="67362CAA" w:rsidR="00266E0F" w:rsidRPr="004900D3" w:rsidRDefault="00496BBC" w:rsidP="00266E0F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5C5957" wp14:editId="202CDDD8">
                <wp:simplePos x="0" y="0"/>
                <wp:positionH relativeFrom="column">
                  <wp:posOffset>4395509</wp:posOffset>
                </wp:positionH>
                <wp:positionV relativeFrom="paragraph">
                  <wp:posOffset>84688</wp:posOffset>
                </wp:positionV>
                <wp:extent cx="1959428" cy="354564"/>
                <wp:effectExtent l="0" t="0" r="0" b="127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9428" cy="3545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060BF3" w14:textId="5CF7249A" w:rsidR="00496BBC" w:rsidRPr="00496BBC" w:rsidRDefault="00496BBC" w:rsidP="00496BBC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496BBC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Commande de régulateur de vitesse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5C5957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346.1pt;margin-top:6.65pt;width:154.3pt;height:27.9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" fillcolor="white [3201]" stroked="f" strokeweight=".5pt">
                <v:textbox>
                  <w:txbxContent>
                    <w:p w14:paraId="1E060BF3" w14:textId="5CF7249A" w:rsidR="00496BBC" w:rsidRPr="00496BBC" w:rsidRDefault="00496BBC" w:rsidP="00496BBC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 w:rsidRPr="00496BBC">
                        <w:rPr>
                          <w:i/>
                          <w:iCs/>
                          <w:sz w:val="18"/>
                          <w:szCs w:val="18"/>
                        </w:rPr>
                        <w:t>Commande de régulateur de vitesse</w:t>
                      </w:r>
                    </w:p>
                  </w:txbxContent>
                </v:textbox>
              </v:shape>
            </w:pict>
          </mc:Fallback>
        </mc:AlternateContent>
      </w:r>
      <w:r w:rsidR="00266E0F" w:rsidRPr="004900D3">
        <w:rPr>
          <w:color w:val="000000" w:themeColor="text1"/>
        </w:rPr>
        <w:t xml:space="preserve">Sur une séquence </w:t>
      </w:r>
      <w:r w:rsidR="00381DCB">
        <w:rPr>
          <w:color w:val="000000" w:themeColor="text1"/>
        </w:rPr>
        <w:t>filmée</w:t>
      </w:r>
      <w:r w:rsidR="00266E0F" w:rsidRPr="004900D3">
        <w:rPr>
          <w:color w:val="000000" w:themeColor="text1"/>
        </w:rPr>
        <w:t>, on voit une voiture rouler à vitesse constante</w:t>
      </w:r>
      <w:r w:rsidR="009E2477">
        <w:rPr>
          <w:color w:val="000000" w:themeColor="text1"/>
        </w:rPr>
        <w:t xml:space="preserve"> en klaxonnant</w:t>
      </w:r>
      <w:r w:rsidR="00266E0F" w:rsidRPr="004900D3">
        <w:rPr>
          <w:color w:val="000000" w:themeColor="text1"/>
        </w:rPr>
        <w:t xml:space="preserve">. </w:t>
      </w:r>
      <w:r w:rsidR="00381DCB">
        <w:rPr>
          <w:color w:val="000000" w:themeColor="text1"/>
        </w:rPr>
        <w:t>O</w:t>
      </w:r>
      <w:r w:rsidR="00266E0F" w:rsidRPr="004900D3">
        <w:rPr>
          <w:color w:val="000000" w:themeColor="text1"/>
        </w:rPr>
        <w:t xml:space="preserve">n dispose </w:t>
      </w:r>
      <w:r w:rsidR="00381DCB">
        <w:rPr>
          <w:color w:val="000000" w:themeColor="text1"/>
        </w:rPr>
        <w:t>des</w:t>
      </w:r>
      <w:r w:rsidR="00266E0F" w:rsidRPr="004900D3">
        <w:rPr>
          <w:color w:val="000000" w:themeColor="text1"/>
        </w:rPr>
        <w:t xml:space="preserve"> fichiers </w:t>
      </w:r>
      <w:r w:rsidR="00381DCB">
        <w:rPr>
          <w:color w:val="000000" w:themeColor="text1"/>
        </w:rPr>
        <w:t xml:space="preserve">vidéo et </w:t>
      </w:r>
      <w:r w:rsidR="00266E0F" w:rsidRPr="004900D3">
        <w:rPr>
          <w:color w:val="000000" w:themeColor="text1"/>
        </w:rPr>
        <w:t>audio de la séquence</w:t>
      </w:r>
      <w:r w:rsidR="009E2477">
        <w:rPr>
          <w:color w:val="000000" w:themeColor="text1"/>
        </w:rPr>
        <w:t>.</w:t>
      </w:r>
    </w:p>
    <w:p w14:paraId="0064ABD4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3120916C" w14:textId="77777777" w:rsidR="00266E0F" w:rsidRPr="004900D3" w:rsidRDefault="00266E0F" w:rsidP="00266E0F">
      <w:pPr>
        <w:pStyle w:val="ECEcorps"/>
        <w:jc w:val="left"/>
        <w:rPr>
          <w:color w:val="000000" w:themeColor="text1"/>
        </w:rPr>
      </w:pPr>
    </w:p>
    <w:p w14:paraId="7A620EA4" w14:textId="77777777" w:rsidR="004E3515" w:rsidRDefault="004E3515" w:rsidP="00266E0F">
      <w:pPr>
        <w:pStyle w:val="ECEcorps"/>
        <w:rPr>
          <w:b/>
          <w:i/>
          <w:color w:val="000000" w:themeColor="text1"/>
          <w:sz w:val="24"/>
        </w:rPr>
      </w:pPr>
    </w:p>
    <w:p w14:paraId="4977B8EC" w14:textId="3EA27B54" w:rsidR="00266E0F" w:rsidRPr="004900D3" w:rsidRDefault="00266E0F" w:rsidP="00266E0F">
      <w:pPr>
        <w:pStyle w:val="ECEcorps"/>
        <w:rPr>
          <w:b/>
          <w:i/>
          <w:color w:val="000000" w:themeColor="text1"/>
          <w:sz w:val="24"/>
        </w:rPr>
      </w:pPr>
      <w:r w:rsidRPr="004900D3">
        <w:rPr>
          <w:b/>
          <w:i/>
          <w:color w:val="000000" w:themeColor="text1"/>
          <w:sz w:val="24"/>
        </w:rPr>
        <w:t xml:space="preserve">Le but de cette épreuve est </w:t>
      </w:r>
      <w:r w:rsidR="00EA6146">
        <w:rPr>
          <w:b/>
          <w:i/>
          <w:color w:val="000000" w:themeColor="text1"/>
          <w:sz w:val="24"/>
        </w:rPr>
        <w:t>de savoir si les valeurs</w:t>
      </w:r>
      <w:r w:rsidR="00C42DEA">
        <w:rPr>
          <w:b/>
          <w:i/>
          <w:color w:val="000000" w:themeColor="text1"/>
          <w:sz w:val="24"/>
        </w:rPr>
        <w:t xml:space="preserve"> de la vitesse de la voiture </w:t>
      </w:r>
      <w:r w:rsidR="00EA6146">
        <w:rPr>
          <w:b/>
          <w:i/>
          <w:color w:val="000000" w:themeColor="text1"/>
          <w:sz w:val="24"/>
        </w:rPr>
        <w:t xml:space="preserve">obtenues à partir </w:t>
      </w:r>
      <w:r w:rsidR="00C42DEA">
        <w:rPr>
          <w:b/>
          <w:i/>
          <w:color w:val="000000" w:themeColor="text1"/>
          <w:sz w:val="24"/>
        </w:rPr>
        <w:t>des enregistrements vidéo et audio peuvent permettre de tester la fiabilité d’un régulateur de vitesse</w:t>
      </w:r>
      <w:r w:rsidRPr="004900D3">
        <w:rPr>
          <w:b/>
          <w:i/>
          <w:color w:val="000000" w:themeColor="text1"/>
          <w:sz w:val="24"/>
        </w:rPr>
        <w:t>.</w:t>
      </w:r>
    </w:p>
    <w:p w14:paraId="10FE120D" w14:textId="77777777" w:rsidR="00266E0F" w:rsidRPr="004900D3" w:rsidRDefault="00266E0F" w:rsidP="00266E0F">
      <w:pPr>
        <w:pStyle w:val="ECEcorps"/>
        <w:rPr>
          <w:b/>
          <w:i/>
          <w:color w:val="000000" w:themeColor="text1"/>
          <w:sz w:val="24"/>
        </w:rPr>
      </w:pPr>
    </w:p>
    <w:p w14:paraId="7E0727CE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351D0299" w14:textId="4484EB96" w:rsidR="00266E0F" w:rsidRDefault="00266E0F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74CC439C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EA6146">
        <w:rPr>
          <w:b/>
          <w:sz w:val="24"/>
          <w:szCs w:val="24"/>
          <w:u w:val="single"/>
        </w:rPr>
        <w:t xml:space="preserve">À </w:t>
      </w:r>
      <w:r w:rsidRPr="007146B9">
        <w:rPr>
          <w:b/>
          <w:sz w:val="24"/>
          <w:szCs w:val="24"/>
          <w:u w:val="single"/>
        </w:rPr>
        <w:t>DISPOSITION DU CANDIDAT</w:t>
      </w:r>
    </w:p>
    <w:p w14:paraId="1F8144D7" w14:textId="2565B57D" w:rsidR="00C60969" w:rsidRDefault="00C60969" w:rsidP="00E26870">
      <w:pPr>
        <w:pStyle w:val="ECEcorps"/>
      </w:pPr>
    </w:p>
    <w:p w14:paraId="49F033EF" w14:textId="77777777" w:rsidR="00266E0F" w:rsidRPr="00545715" w:rsidRDefault="00266E0F" w:rsidP="00E26870">
      <w:pPr>
        <w:pStyle w:val="ECEcorps"/>
      </w:pPr>
    </w:p>
    <w:p w14:paraId="7241BBD1" w14:textId="375543C6" w:rsidR="00266E0F" w:rsidRPr="006743D0" w:rsidRDefault="003C2A53" w:rsidP="00266E0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</w:t>
      </w:r>
      <w:r w:rsidR="00266E0F" w:rsidRPr="00266E0F">
        <w:rPr>
          <w:sz w:val="24"/>
          <w:szCs w:val="24"/>
        </w:rPr>
        <w:t>ournage de la séquence</w:t>
      </w:r>
    </w:p>
    <w:p w14:paraId="5ECF3D74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6ACE87E1" w14:textId="1CA0964F" w:rsidR="00266E0F" w:rsidRPr="004900D3" w:rsidRDefault="00266E0F" w:rsidP="00266E0F">
      <w:pPr>
        <w:pStyle w:val="ECEcorps"/>
        <w:rPr>
          <w:color w:val="000000" w:themeColor="text1"/>
        </w:rPr>
      </w:pPr>
      <w:r w:rsidRPr="004900D3">
        <w:rPr>
          <w:color w:val="000000" w:themeColor="text1"/>
        </w:rPr>
        <w:t xml:space="preserve">Sur la séquence, on </w:t>
      </w:r>
      <w:r>
        <w:rPr>
          <w:color w:val="000000" w:themeColor="text1"/>
        </w:rPr>
        <w:t>observe</w:t>
      </w:r>
      <w:r w:rsidRPr="004900D3">
        <w:rPr>
          <w:color w:val="000000" w:themeColor="text1"/>
        </w:rPr>
        <w:t xml:space="preserve"> un véhicule roulant à vitesse constante en ligne droite. </w:t>
      </w:r>
      <w:r w:rsidR="00E72059">
        <w:rPr>
          <w:color w:val="000000" w:themeColor="text1"/>
        </w:rPr>
        <w:t>Le schéma ci-dessous précise les positions de la caméra et du microphone</w:t>
      </w:r>
    </w:p>
    <w:p w14:paraId="653A5C9A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0AFF6B65" w14:textId="7EC3FA8B" w:rsidR="00266E0F" w:rsidRPr="004900D3" w:rsidRDefault="00266E0F" w:rsidP="00266E0F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68CB4E2E" wp14:editId="1527E7CA">
                <wp:simplePos x="0" y="0"/>
                <wp:positionH relativeFrom="column">
                  <wp:posOffset>-6350</wp:posOffset>
                </wp:positionH>
                <wp:positionV relativeFrom="paragraph">
                  <wp:posOffset>7619</wp:posOffset>
                </wp:positionV>
                <wp:extent cx="5734050" cy="0"/>
                <wp:effectExtent l="0" t="0" r="0" b="0"/>
                <wp:wrapNone/>
                <wp:docPr id="32" name="Connecteur droit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1D45D95E" id="Connecteur droit 32" o:spid="_x0000_s1026" style="position:absolute;flip:y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margin" from="-.5pt,.6pt" to="451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" strokecolor="black [3213]" strokeweight="1.5pt">
                <o:lock v:ext="edit" shapetype="f"/>
              </v:lin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A832B1A" wp14:editId="64D8E7A1">
                <wp:simplePos x="0" y="0"/>
                <wp:positionH relativeFrom="column">
                  <wp:posOffset>0</wp:posOffset>
                </wp:positionH>
                <wp:positionV relativeFrom="paragraph">
                  <wp:posOffset>429894</wp:posOffset>
                </wp:positionV>
                <wp:extent cx="5734050" cy="0"/>
                <wp:effectExtent l="0" t="0" r="0" b="0"/>
                <wp:wrapNone/>
                <wp:docPr id="33" name="Connecteur droit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7CBDEFB2" id="Connecteur droit 33" o:spid="_x0000_s1026" style="position:absolute;flip:y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margin" from="0,33.85pt" to="451.5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" strokecolor="black [3213]" strokeweight="1.5pt">
                <o:lock v:ext="edit" shapetype="f"/>
              </v:lin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196FF7" wp14:editId="4EA119E6">
                <wp:simplePos x="0" y="0"/>
                <wp:positionH relativeFrom="column">
                  <wp:posOffset>2848610</wp:posOffset>
                </wp:positionH>
                <wp:positionV relativeFrom="paragraph">
                  <wp:posOffset>462915</wp:posOffset>
                </wp:positionV>
                <wp:extent cx="90170" cy="90170"/>
                <wp:effectExtent l="0" t="0" r="24130" b="24130"/>
                <wp:wrapNone/>
                <wp:docPr id="35" name="Ellips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oval w14:anchorId="45C3CD84" id="Ellipse 35" o:spid="_x0000_s1026" style="position:absolute;margin-left:224.3pt;margin-top:36.45pt;width:7.1pt;height:7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" fillcolor="black [3213]" strokecolor="black [3213]" strokeweight="2pt">
                <v:path arrowok="t"/>
              </v:oval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BC1789" wp14:editId="1B756C1D">
                <wp:simplePos x="0" y="0"/>
                <wp:positionH relativeFrom="column">
                  <wp:posOffset>97155</wp:posOffset>
                </wp:positionH>
                <wp:positionV relativeFrom="paragraph">
                  <wp:posOffset>256540</wp:posOffset>
                </wp:positionV>
                <wp:extent cx="742950" cy="123825"/>
                <wp:effectExtent l="0" t="0" r="19050" b="28575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295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03B4B84D" id="Rectangle 37" o:spid="_x0000_s1026" style="position:absolute;margin-left:7.65pt;margin-top:20.2pt;width:58.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" fillcolor="#4f81bd [3204]" strokecolor="#243f60 [1604]" strokeweight="2pt">
                <v:path arrowok="t"/>
              </v:rect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DFCAB3" wp14:editId="3A6BC735">
                <wp:simplePos x="0" y="0"/>
                <wp:positionH relativeFrom="column">
                  <wp:posOffset>3942080</wp:posOffset>
                </wp:positionH>
                <wp:positionV relativeFrom="paragraph">
                  <wp:posOffset>1666240</wp:posOffset>
                </wp:positionV>
                <wp:extent cx="1371600" cy="645160"/>
                <wp:effectExtent l="1123950" t="0" r="19050" b="21590"/>
                <wp:wrapNone/>
                <wp:docPr id="38" name="Légende : encadré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645160"/>
                        </a:xfrm>
                        <a:prstGeom prst="borderCallout1">
                          <a:avLst>
                            <a:gd name="adj1" fmla="val 44805"/>
                            <a:gd name="adj2" fmla="val -1087"/>
                            <a:gd name="adj3" fmla="val 88307"/>
                            <a:gd name="adj4" fmla="val -80776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A87A1" w14:textId="77777777" w:rsidR="00266E0F" w:rsidRDefault="00266E0F" w:rsidP="00266E0F">
                            <w:pPr>
                              <w:shd w:val="clear" w:color="auto" w:fill="FFFFFF" w:themeFill="background1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Position de la caméra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DFCAB3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Légende : encadrée 38" o:spid="_x0000_s1027" type="#_x0000_t47" style="position:absolute;left:0;text-align:left;margin-left:310.4pt;margin-top:131.2pt;width:108pt;height:5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" adj="-17448,19074,-235,9678" fillcolor="white [3212]" strokecolor="black [3213]" strokeweight="2pt">
                <v:textbox>
                  <w:txbxContent>
                    <w:p w14:paraId="6BCA87A1" w14:textId="77777777" w:rsidR="00266E0F" w:rsidRDefault="00266E0F" w:rsidP="00266E0F">
                      <w:pPr>
                        <w:shd w:val="clear" w:color="auto" w:fill="FFFFFF" w:themeFill="background1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Position de la caméra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6FE61B" wp14:editId="18494EBA">
                <wp:simplePos x="0" y="0"/>
                <wp:positionH relativeFrom="column">
                  <wp:posOffset>3764280</wp:posOffset>
                </wp:positionH>
                <wp:positionV relativeFrom="paragraph">
                  <wp:posOffset>723265</wp:posOffset>
                </wp:positionV>
                <wp:extent cx="1371600" cy="645160"/>
                <wp:effectExtent l="895350" t="209550" r="19050" b="21590"/>
                <wp:wrapNone/>
                <wp:docPr id="39" name="Légende : encadré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645160"/>
                        </a:xfrm>
                        <a:prstGeom prst="borderCallout1">
                          <a:avLst>
                            <a:gd name="adj1" fmla="val 44805"/>
                            <a:gd name="adj2" fmla="val -1087"/>
                            <a:gd name="adj3" fmla="val -31280"/>
                            <a:gd name="adj4" fmla="val -64109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9A9380" w14:textId="77777777" w:rsidR="00266E0F" w:rsidRDefault="00266E0F" w:rsidP="00266E0F">
                            <w:pPr>
                              <w:shd w:val="clear" w:color="auto" w:fill="FFFFFF" w:themeFill="background1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Position du microphone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FE61B" id="Légende : encadrée 39" o:spid="_x0000_s1028" type="#_x0000_t47" style="position:absolute;left:0;text-align:left;margin-left:296.4pt;margin-top:56.95pt;width:108pt;height:50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" adj="-13848,-6756,-235,9678" fillcolor="white [3212]" strokecolor="black [3213]" strokeweight="2pt">
                <v:textbox>
                  <w:txbxContent>
                    <w:p w14:paraId="589A9380" w14:textId="77777777" w:rsidR="00266E0F" w:rsidRDefault="00266E0F" w:rsidP="00266E0F">
                      <w:pPr>
                        <w:shd w:val="clear" w:color="auto" w:fill="FFFFFF" w:themeFill="background1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Position du microphone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DB72AD" wp14:editId="77959E82">
                <wp:simplePos x="0" y="0"/>
                <wp:positionH relativeFrom="column">
                  <wp:posOffset>240030</wp:posOffset>
                </wp:positionH>
                <wp:positionV relativeFrom="paragraph">
                  <wp:posOffset>1250315</wp:posOffset>
                </wp:positionV>
                <wp:extent cx="1028700" cy="523875"/>
                <wp:effectExtent l="0" t="914400" r="19050" b="28575"/>
                <wp:wrapNone/>
                <wp:docPr id="40" name="Légende : encadré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28700" cy="523875"/>
                        </a:xfrm>
                        <a:prstGeom prst="borderCallout1">
                          <a:avLst>
                            <a:gd name="adj1" fmla="val -4286"/>
                            <a:gd name="adj2" fmla="val 51691"/>
                            <a:gd name="adj3" fmla="val -169462"/>
                            <a:gd name="adj4" fmla="val 247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AEDB58" w14:textId="77777777" w:rsidR="00266E0F" w:rsidRDefault="00266E0F" w:rsidP="00266E0F">
                            <w:pPr>
                              <w:shd w:val="clear" w:color="auto" w:fill="FFFFFF" w:themeFill="background1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Véhicule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DB72AD" id="Légende : encadrée 40" o:spid="_x0000_s1029" type="#_x0000_t47" style="position:absolute;left:0;text-align:left;margin-left:18.9pt;margin-top:98.45pt;width:81pt;height:4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" adj="5352,-36604,11165,-926" fillcolor="white [3212]" strokecolor="black [3213]" strokeweight="2pt">
                <v:textbox>
                  <w:txbxContent>
                    <w:p w14:paraId="12AEDB58" w14:textId="77777777" w:rsidR="00266E0F" w:rsidRDefault="00266E0F" w:rsidP="00266E0F">
                      <w:pPr>
                        <w:shd w:val="clear" w:color="auto" w:fill="FFFFFF" w:themeFill="background1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Véhicule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55CB1AA8" wp14:editId="55D71ED0">
                <wp:simplePos x="0" y="0"/>
                <wp:positionH relativeFrom="column">
                  <wp:posOffset>11430</wp:posOffset>
                </wp:positionH>
                <wp:positionV relativeFrom="paragraph">
                  <wp:posOffset>222249</wp:posOffset>
                </wp:positionV>
                <wp:extent cx="5734050" cy="0"/>
                <wp:effectExtent l="0" t="0" r="0" b="0"/>
                <wp:wrapNone/>
                <wp:docPr id="34" name="Connecteur droit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39054CD3" id="Connecteur droit 34" o:spid="_x0000_s1026" style="position:absolute;flip:y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margin" from=".9pt,17.5pt" to="452.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" strokecolor="black [3213]" strokeweight="1.5pt">
                <v:stroke dashstyle="dash"/>
                <o:lock v:ext="edit" shapetype="f"/>
              </v:line>
            </w:pict>
          </mc:Fallback>
        </mc:AlternateContent>
      </w:r>
    </w:p>
    <w:p w14:paraId="03C7C74E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2235A500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7F07A42C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63322E82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172F1B41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053540EB" w14:textId="77777777" w:rsidR="00266E0F" w:rsidRPr="004900D3" w:rsidRDefault="00266E0F" w:rsidP="00266E0F">
      <w:pPr>
        <w:pStyle w:val="ECEcorps"/>
        <w:rPr>
          <w:b/>
          <w:color w:val="000000" w:themeColor="text1"/>
          <w:sz w:val="40"/>
          <w:szCs w:val="40"/>
        </w:rPr>
      </w:pPr>
    </w:p>
    <w:p w14:paraId="6708229A" w14:textId="77777777" w:rsidR="00266E0F" w:rsidRPr="004900D3" w:rsidRDefault="00266E0F" w:rsidP="00266E0F">
      <w:pPr>
        <w:pStyle w:val="ECEcorps"/>
        <w:rPr>
          <w:b/>
          <w:color w:val="000000" w:themeColor="text1"/>
          <w:sz w:val="40"/>
          <w:szCs w:val="40"/>
        </w:rPr>
      </w:pPr>
    </w:p>
    <w:p w14:paraId="3E2466BB" w14:textId="77777777" w:rsidR="00266E0F" w:rsidRPr="004900D3" w:rsidRDefault="00266E0F" w:rsidP="00266E0F">
      <w:pPr>
        <w:pStyle w:val="ECEcorps"/>
        <w:rPr>
          <w:b/>
          <w:color w:val="000000" w:themeColor="text1"/>
          <w:sz w:val="40"/>
          <w:szCs w:val="40"/>
        </w:rPr>
      </w:pPr>
    </w:p>
    <w:p w14:paraId="1585E648" w14:textId="3F6F9B76" w:rsidR="00266E0F" w:rsidRPr="004900D3" w:rsidRDefault="004167E2" w:rsidP="00266E0F">
      <w:pPr>
        <w:pStyle w:val="ECEcorps"/>
        <w:rPr>
          <w:b/>
          <w:color w:val="000000" w:themeColor="text1"/>
          <w:sz w:val="40"/>
          <w:szCs w:val="40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E949AB" wp14:editId="2D1A2D48">
                <wp:simplePos x="0" y="0"/>
                <wp:positionH relativeFrom="column">
                  <wp:posOffset>2804033</wp:posOffset>
                </wp:positionH>
                <wp:positionV relativeFrom="paragraph">
                  <wp:posOffset>281305</wp:posOffset>
                </wp:positionV>
                <wp:extent cx="45719" cy="65786"/>
                <wp:effectExtent l="0" t="0" r="12065" b="10795"/>
                <wp:wrapNone/>
                <wp:docPr id="36" name="Ellips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 flipV="1">
                          <a:off x="0" y="0"/>
                          <a:ext cx="45719" cy="65786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oval w14:anchorId="214C5CB5" id="Ellipse 36" o:spid="_x0000_s1026" style="position:absolute;margin-left:220.8pt;margin-top:22.15pt;width:3.6pt;height:5.2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" fillcolor="black [3213]" strokecolor="black [3213]" strokeweight="2pt">
                <v:path arrowok="t"/>
              </v:oval>
            </w:pict>
          </mc:Fallback>
        </mc:AlternateContent>
      </w:r>
    </w:p>
    <w:p w14:paraId="4CE02389" w14:textId="7961F067" w:rsidR="00266E0F" w:rsidRPr="003B78C7" w:rsidRDefault="00266E0F" w:rsidP="00266E0F">
      <w:pPr>
        <w:pStyle w:val="ECEcorps"/>
        <w:rPr>
          <w:b/>
          <w:color w:val="000000" w:themeColor="text1"/>
          <w:sz w:val="24"/>
          <w:szCs w:val="24"/>
        </w:rPr>
      </w:pPr>
    </w:p>
    <w:p w14:paraId="03892936" w14:textId="12815526" w:rsidR="00221F86" w:rsidRPr="003B78C7" w:rsidRDefault="00221F86" w:rsidP="00221F86">
      <w:pPr>
        <w:pStyle w:val="ECEcorps"/>
        <w:rPr>
          <w:color w:val="000000" w:themeColor="text1"/>
        </w:rPr>
      </w:pPr>
      <w:r w:rsidRPr="003B78C7">
        <w:rPr>
          <w:color w:val="000000" w:themeColor="text1"/>
        </w:rPr>
        <w:t xml:space="preserve">Données </w:t>
      </w:r>
      <w:r w:rsidR="008C73B3" w:rsidRPr="003B78C7">
        <w:rPr>
          <w:color w:val="000000" w:themeColor="text1"/>
        </w:rPr>
        <w:t>utiles</w:t>
      </w:r>
      <w:r w:rsidRPr="003B78C7">
        <w:rPr>
          <w:color w:val="000000" w:themeColor="text1"/>
        </w:rPr>
        <w:t xml:space="preserve"> à l’exploitation de la vidéo :</w:t>
      </w:r>
    </w:p>
    <w:p w14:paraId="2B9CE96C" w14:textId="77777777" w:rsidR="00221F86" w:rsidRPr="004900D3" w:rsidRDefault="00221F86" w:rsidP="00221F86">
      <w:pPr>
        <w:pStyle w:val="ECEcorps"/>
        <w:rPr>
          <w:color w:val="000000" w:themeColor="text1"/>
        </w:rPr>
      </w:pPr>
    </w:p>
    <w:p w14:paraId="3FFEB929" w14:textId="4C30AF88" w:rsidR="00221F86" w:rsidRPr="00221F86" w:rsidRDefault="003C2A53" w:rsidP="00221F86">
      <w:pPr>
        <w:pStyle w:val="ECEpuce1"/>
      </w:pPr>
      <w:r>
        <w:t xml:space="preserve">la </w:t>
      </w:r>
      <w:r w:rsidR="008C73B3">
        <w:t>l</w:t>
      </w:r>
      <w:r>
        <w:t>ongueur totale du véhicule est</w:t>
      </w:r>
      <w:r w:rsidR="00221F86" w:rsidRPr="00221F86">
        <w:t xml:space="preserve"> 4,05 m ; cette longueur peut servir à l’étalonnage de la vidéo</w:t>
      </w:r>
      <w:r w:rsidR="008C73B3">
        <w:t> ;</w:t>
      </w:r>
    </w:p>
    <w:p w14:paraId="2A122ABE" w14:textId="47CE5B36" w:rsidR="00221F86" w:rsidRPr="00221F86" w:rsidRDefault="008C73B3" w:rsidP="00221F86">
      <w:pPr>
        <w:pStyle w:val="ECEpuce1"/>
      </w:pPr>
      <w:r>
        <w:t>u</w:t>
      </w:r>
      <w:r w:rsidR="00221F86" w:rsidRPr="00221F86">
        <w:t>ne pastille blanche collée sur l’une de ses portières permet de réaliser un pointage.</w:t>
      </w:r>
    </w:p>
    <w:p w14:paraId="6293549A" w14:textId="42CF31AA" w:rsidR="00221F86" w:rsidRPr="003B78C7" w:rsidRDefault="00221F86" w:rsidP="00221F86">
      <w:pPr>
        <w:pStyle w:val="ECEtitre"/>
        <w:rPr>
          <w:sz w:val="24"/>
          <w:szCs w:val="24"/>
          <w:u w:val="none"/>
        </w:rPr>
      </w:pPr>
    </w:p>
    <w:p w14:paraId="1A427127" w14:textId="0D647E33" w:rsidR="00221F86" w:rsidRPr="003B78C7" w:rsidRDefault="00221F86" w:rsidP="00221F86">
      <w:pPr>
        <w:pStyle w:val="ECEcorps"/>
        <w:rPr>
          <w:color w:val="000000" w:themeColor="text1"/>
        </w:rPr>
      </w:pPr>
      <w:r w:rsidRPr="003B78C7">
        <w:rPr>
          <w:color w:val="000000" w:themeColor="text1"/>
        </w:rPr>
        <w:t xml:space="preserve">Données </w:t>
      </w:r>
      <w:r w:rsidR="008C73B3" w:rsidRPr="003B78C7">
        <w:rPr>
          <w:color w:val="000000" w:themeColor="text1"/>
        </w:rPr>
        <w:t>utiles</w:t>
      </w:r>
      <w:r w:rsidRPr="003B78C7">
        <w:rPr>
          <w:color w:val="000000" w:themeColor="text1"/>
        </w:rPr>
        <w:t xml:space="preserve"> à l’exploitation de l’enregistrement sonore :</w:t>
      </w:r>
    </w:p>
    <w:p w14:paraId="21B12A6A" w14:textId="77777777" w:rsidR="00221F86" w:rsidRPr="00221F86" w:rsidRDefault="00221F86" w:rsidP="00221F86">
      <w:pPr>
        <w:pStyle w:val="ECEcorps"/>
      </w:pPr>
    </w:p>
    <w:p w14:paraId="0C4FC470" w14:textId="2C4EA2B9" w:rsidR="00221F86" w:rsidRPr="004900D3" w:rsidRDefault="008C73B3" w:rsidP="00221F86">
      <w:pPr>
        <w:pStyle w:val="ECEpuce1"/>
      </w:pPr>
      <w:r>
        <w:t>o</w:t>
      </w:r>
      <w:r w:rsidR="00EA6146">
        <w:t xml:space="preserve">n peut </w:t>
      </w:r>
      <w:r w:rsidR="00221F86" w:rsidRPr="004900D3">
        <w:t>repérer deux phases</w:t>
      </w:r>
      <w:r>
        <w:t> </w:t>
      </w:r>
      <w:r w:rsidR="00EA6146">
        <w:t xml:space="preserve">à partir de l’enregistrement </w:t>
      </w:r>
      <w:r>
        <w:t>:</w:t>
      </w:r>
    </w:p>
    <w:p w14:paraId="6B2FC1FE" w14:textId="77777777" w:rsidR="00221F86" w:rsidRPr="004900D3" w:rsidRDefault="00221F86" w:rsidP="00221F86">
      <w:pPr>
        <w:pStyle w:val="ECEcorps"/>
        <w:ind w:left="1418"/>
        <w:rPr>
          <w:color w:val="000000" w:themeColor="text1"/>
        </w:rPr>
      </w:pPr>
      <w:r w:rsidRPr="004900D3">
        <w:rPr>
          <w:color w:val="000000" w:themeColor="text1"/>
        </w:rPr>
        <w:t xml:space="preserve">une </w:t>
      </w:r>
      <w:r w:rsidRPr="008E2AF2">
        <w:rPr>
          <w:color w:val="000000" w:themeColor="text1"/>
          <w:u w:val="single"/>
        </w:rPr>
        <w:t>phase d'approche</w:t>
      </w:r>
      <w:r w:rsidRPr="004900D3">
        <w:rPr>
          <w:color w:val="000000" w:themeColor="text1"/>
        </w:rPr>
        <w:t xml:space="preserve"> du véhicule par rapport au microphone ;</w:t>
      </w:r>
    </w:p>
    <w:p w14:paraId="22322E27" w14:textId="77777777" w:rsidR="00221F86" w:rsidRPr="004900D3" w:rsidRDefault="00221F86" w:rsidP="00221F86">
      <w:pPr>
        <w:pStyle w:val="ECEcorps"/>
        <w:ind w:left="1418"/>
        <w:rPr>
          <w:color w:val="000000" w:themeColor="text1"/>
        </w:rPr>
      </w:pPr>
      <w:r w:rsidRPr="004900D3">
        <w:rPr>
          <w:color w:val="000000" w:themeColor="text1"/>
        </w:rPr>
        <w:t xml:space="preserve">une </w:t>
      </w:r>
      <w:r w:rsidRPr="008E2AF2">
        <w:rPr>
          <w:color w:val="000000" w:themeColor="text1"/>
          <w:u w:val="single"/>
        </w:rPr>
        <w:t>phase d'éloignement</w:t>
      </w:r>
      <w:r w:rsidRPr="004900D3">
        <w:rPr>
          <w:color w:val="000000" w:themeColor="text1"/>
        </w:rPr>
        <w:t xml:space="preserve"> du véhicule par rapport au microphone.</w:t>
      </w:r>
    </w:p>
    <w:p w14:paraId="7A2151D3" w14:textId="43228663" w:rsidR="00221F86" w:rsidRPr="004900D3" w:rsidRDefault="00221F86" w:rsidP="00221F86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675F2D" wp14:editId="4046E31D">
                <wp:simplePos x="0" y="0"/>
                <wp:positionH relativeFrom="column">
                  <wp:posOffset>5373370</wp:posOffset>
                </wp:positionH>
                <wp:positionV relativeFrom="paragraph">
                  <wp:posOffset>1009015</wp:posOffset>
                </wp:positionV>
                <wp:extent cx="777240" cy="236220"/>
                <wp:effectExtent l="0" t="0" r="0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2362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46C626" w14:textId="77777777" w:rsidR="00221F86" w:rsidRDefault="00221F86" w:rsidP="00221F86">
                            <w:r>
                              <w:t>temps (s)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75F2D" id="Zone de texte 2" o:spid="_x0000_s1030" type="#_x0000_t202" style="position:absolute;left:0;text-align:left;margin-left:423.1pt;margin-top:79.45pt;width:61.2pt;height:18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" stroked="f">
                <v:fill opacity="0"/>
                <v:textbox>
                  <w:txbxContent>
                    <w:p w14:paraId="2546C626" w14:textId="77777777" w:rsidR="00221F86" w:rsidRDefault="00221F86" w:rsidP="00221F86">
                      <w:r>
                        <w:t>temps (s)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4C41578" wp14:editId="73978725">
                <wp:simplePos x="0" y="0"/>
                <wp:positionH relativeFrom="column">
                  <wp:posOffset>180340</wp:posOffset>
                </wp:positionH>
                <wp:positionV relativeFrom="paragraph">
                  <wp:posOffset>97155</wp:posOffset>
                </wp:positionV>
                <wp:extent cx="5836920" cy="2301875"/>
                <wp:effectExtent l="19050" t="0" r="87630" b="22225"/>
                <wp:wrapNone/>
                <wp:docPr id="3" name="Grou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6920" cy="2301875"/>
                          <a:chOff x="1526" y="3571"/>
                          <a:chExt cx="9192" cy="3625"/>
                        </a:xfrm>
                      </wpg:grpSpPr>
                      <wps:wsp>
                        <wps:cNvPr id="4" name="AutoShape 24"/>
                        <wps:cNvSpPr>
                          <a:spLocks/>
                        </wps:cNvSpPr>
                        <wps:spPr bwMode="auto">
                          <a:xfrm rot="5400000">
                            <a:off x="2823" y="3380"/>
                            <a:ext cx="310" cy="2777"/>
                          </a:xfrm>
                          <a:prstGeom prst="leftBrace">
                            <a:avLst>
                              <a:gd name="adj1" fmla="val 74651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25"/>
                        <wps:cNvSpPr>
                          <a:spLocks/>
                        </wps:cNvSpPr>
                        <wps:spPr bwMode="auto">
                          <a:xfrm rot="5400000">
                            <a:off x="8620" y="3337"/>
                            <a:ext cx="310" cy="2863"/>
                          </a:xfrm>
                          <a:prstGeom prst="leftBrace">
                            <a:avLst>
                              <a:gd name="adj1" fmla="val 7696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2322" y="4282"/>
                            <a:ext cx="1752" cy="44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2C5754" w14:textId="77777777" w:rsidR="00221F86" w:rsidRDefault="00221F86" w:rsidP="00221F86">
                              <w:r>
                                <w:t>approche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269" y="4223"/>
                            <a:ext cx="1752" cy="44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1EFBD8" w14:textId="77777777" w:rsidR="00221F86" w:rsidRDefault="00221F86" w:rsidP="00221F86">
                              <w:r>
                                <w:t>éloignement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3"/>
                        <wps:cNvCnPr>
                          <a:cxnSpLocks noChangeShapeType="1"/>
                        </wps:cNvCnPr>
                        <wps:spPr bwMode="auto">
                          <a:xfrm flipV="1">
                            <a:off x="1589" y="5449"/>
                            <a:ext cx="9129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4"/>
                        <wps:cNvCnPr>
                          <a:cxnSpLocks noChangeShapeType="1"/>
                        </wps:cNvCnPr>
                        <wps:spPr bwMode="auto">
                          <a:xfrm flipV="1">
                            <a:off x="1589" y="4017"/>
                            <a:ext cx="0" cy="317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526" y="3910"/>
                            <a:ext cx="1224" cy="37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B06E81" w14:textId="77777777" w:rsidR="00221F86" w:rsidRDefault="00221F86" w:rsidP="00221F86">
                              <w:r>
                                <w:t>Signal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952" y="5454"/>
                            <a:ext cx="590" cy="37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8C0707" w14:textId="77777777" w:rsidR="00221F86" w:rsidRDefault="00221F86" w:rsidP="00221F86">
                              <w: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10206" y="5370"/>
                            <a:ext cx="0" cy="1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5899" y="5382"/>
                            <a:ext cx="0" cy="14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712" y="5473"/>
                            <a:ext cx="590" cy="37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F69247" w14:textId="77777777" w:rsidR="00221F86" w:rsidRDefault="00221F86" w:rsidP="00221F86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4463" y="5370"/>
                            <a:ext cx="0" cy="1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269" y="5447"/>
                            <a:ext cx="590" cy="37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5675A6" w14:textId="77777777" w:rsidR="00221F86" w:rsidRDefault="00221F86" w:rsidP="00221F86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823" y="5449"/>
                            <a:ext cx="590" cy="37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EC4290" w14:textId="77777777" w:rsidR="00221F86" w:rsidRDefault="00221F86" w:rsidP="00221F86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3029" y="5370"/>
                            <a:ext cx="0" cy="1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169" y="5453"/>
                            <a:ext cx="590" cy="37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C25F50" w14:textId="77777777" w:rsidR="00221F86" w:rsidRDefault="00221F86" w:rsidP="00221F86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7343" y="5382"/>
                            <a:ext cx="0" cy="1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595" y="5497"/>
                            <a:ext cx="589" cy="37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CF411A" w14:textId="77777777" w:rsidR="00221F86" w:rsidRDefault="00221F86" w:rsidP="00221F86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22"/>
                        <wps:cNvCnPr>
                          <a:cxnSpLocks noChangeShapeType="1"/>
                        </wps:cNvCnPr>
                        <wps:spPr bwMode="auto">
                          <a:xfrm>
                            <a:off x="8784" y="5362"/>
                            <a:ext cx="0" cy="1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30"/>
                        <wps:cNvCnPr>
                          <a:cxnSpLocks noChangeShapeType="1"/>
                        </wps:cNvCnPr>
                        <wps:spPr bwMode="auto">
                          <a:xfrm>
                            <a:off x="10289" y="5448"/>
                            <a:ext cx="15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31"/>
                        <wps:cNvSpPr>
                          <a:spLocks/>
                        </wps:cNvSpPr>
                        <wps:spPr bwMode="auto">
                          <a:xfrm rot="5400000">
                            <a:off x="5626" y="2783"/>
                            <a:ext cx="310" cy="2777"/>
                          </a:xfrm>
                          <a:prstGeom prst="leftBrace">
                            <a:avLst>
                              <a:gd name="adj1" fmla="val 74651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987" y="3571"/>
                            <a:ext cx="2220" cy="4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014F65" w14:textId="77777777" w:rsidR="00221F86" w:rsidRDefault="00221F86" w:rsidP="00221F86">
                              <w:r>
                                <w:t>non exploitable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41578" id="Groupe 3" o:spid="_x0000_s1031" style="position:absolute;left:0;text-align:left;margin-left:14.2pt;margin-top:7.65pt;width:459.6pt;height:181.25pt;z-index:251671552" coordorigin="1526,3571" coordsize="9192,3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"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24" o:spid="_x0000_s1032" type="#_x0000_t87" style="position:absolute;left:2823;top:3380;width:310;height:277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"/>
                <v:shape id="AutoShape 25" o:spid="_x0000_s1033" type="#_x0000_t87" style="position:absolute;left:8620;top:3337;width:310;height:2863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"/>
                <v:shape id="Text Box 26" o:spid="_x0000_s1034" type="#_x0000_t202" style="position:absolute;left:2322;top:4282;width:1752;height: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" stroked="f">
                  <v:fill opacity="0"/>
                  <v:textbox>
                    <w:txbxContent>
                      <w:p w14:paraId="272C5754" w14:textId="77777777" w:rsidR="00221F86" w:rsidRDefault="00221F86" w:rsidP="00221F86">
                        <w:r>
                          <w:t>approche</w:t>
                        </w:r>
                      </w:p>
                    </w:txbxContent>
                  </v:textbox>
                </v:shape>
                <v:shape id="Text Box 27" o:spid="_x0000_s1035" type="#_x0000_t202" style="position:absolute;left:8269;top:4223;width:1752;height: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" stroked="f">
                  <v:fill opacity="0"/>
                  <v:textbox>
                    <w:txbxContent>
                      <w:p w14:paraId="6B1EFBD8" w14:textId="77777777" w:rsidR="00221F86" w:rsidRDefault="00221F86" w:rsidP="00221F86">
                        <w:r>
                          <w:t>éloignement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36" type="#_x0000_t32" style="position:absolute;left:1589;top:5449;width:9129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" strokecolor="white [3212]">
                  <v:stroke endarrow="block"/>
                </v:shape>
                <v:shape id="AutoShape 4" o:spid="_x0000_s1037" type="#_x0000_t32" style="position:absolute;left:1589;top:4017;width:0;height:317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">
                  <v:stroke endarrow="block"/>
                </v:shape>
                <v:shape id="Text Box 5" o:spid="_x0000_s1038" type="#_x0000_t202" style="position:absolute;left:1526;top:3910;width:1224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" stroked="f">
                  <v:fill opacity="0"/>
                  <v:textbox>
                    <w:txbxContent>
                      <w:p w14:paraId="1EB06E81" w14:textId="77777777" w:rsidR="00221F86" w:rsidRDefault="00221F86" w:rsidP="00221F86">
                        <w:r>
                          <w:t>Signal</w:t>
                        </w:r>
                      </w:p>
                    </w:txbxContent>
                  </v:textbox>
                </v:shape>
                <v:shape id="Text Box 7" o:spid="_x0000_s1039" type="#_x0000_t202" style="position:absolute;left:9952;top:5454;width:590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" stroked="f">
                  <v:fill opacity="0"/>
                  <v:textbox>
                    <w:txbxContent>
                      <w:p w14:paraId="718C0707" w14:textId="77777777" w:rsidR="00221F86" w:rsidRDefault="00221F86" w:rsidP="00221F86">
                        <w:r>
                          <w:t>12</w:t>
                        </w:r>
                      </w:p>
                    </w:txbxContent>
                  </v:textbox>
                </v:shape>
                <v:shape id="AutoShape 8" o:spid="_x0000_s1040" type="#_x0000_t32" style="position:absolute;left:10206;top:5370;width:0;height:1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" strokecolor="white [3212]"/>
                <v:shape id="AutoShape 10" o:spid="_x0000_s1041" type="#_x0000_t32" style="position:absolute;left:5899;top:5382;width:0;height:1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" strokecolor="white [3212]"/>
                <v:shape id="Text Box 11" o:spid="_x0000_s1042" type="#_x0000_t202" style="position:absolute;left:5712;top:5473;width:590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" stroked="f">
                  <v:fill opacity="0"/>
                  <v:textbox>
                    <w:txbxContent>
                      <w:p w14:paraId="23F69247" w14:textId="77777777" w:rsidR="00221F86" w:rsidRDefault="00221F86" w:rsidP="00221F86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6</w:t>
                        </w:r>
                      </w:p>
                    </w:txbxContent>
                  </v:textbox>
                </v:shape>
                <v:shape id="AutoShape 14" o:spid="_x0000_s1043" type="#_x0000_t32" style="position:absolute;left:4463;top:5370;width:0;height:1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" strokecolor="white [3212]"/>
                <v:shape id="Text Box 15" o:spid="_x0000_s1044" type="#_x0000_t202" style="position:absolute;left:4269;top:5447;width:590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" stroked="f">
                  <v:fill opacity="0"/>
                  <v:textbox>
                    <w:txbxContent>
                      <w:p w14:paraId="455675A6" w14:textId="77777777" w:rsidR="00221F86" w:rsidRDefault="00221F86" w:rsidP="00221F86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4</w:t>
                        </w:r>
                      </w:p>
                    </w:txbxContent>
                  </v:textbox>
                </v:shape>
                <v:shape id="Text Box 12" o:spid="_x0000_s1045" type="#_x0000_t202" style="position:absolute;left:2823;top:5449;width:590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" stroked="f">
                  <v:fill opacity="0"/>
                  <v:textbox>
                    <w:txbxContent>
                      <w:p w14:paraId="20EC4290" w14:textId="77777777" w:rsidR="00221F86" w:rsidRDefault="00221F86" w:rsidP="00221F86">
                        <w:r>
                          <w:t>2</w:t>
                        </w:r>
                      </w:p>
                    </w:txbxContent>
                  </v:textbox>
                </v:shape>
                <v:shape id="AutoShape 13" o:spid="_x0000_s1046" type="#_x0000_t32" style="position:absolute;left:3029;top:5370;width:0;height:1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" strokecolor="white [3212]"/>
                <v:shape id="Text Box 18" o:spid="_x0000_s1047" type="#_x0000_t202" style="position:absolute;left:7169;top:5453;width:590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" stroked="f">
                  <v:fill opacity="0"/>
                  <v:textbox>
                    <w:txbxContent>
                      <w:p w14:paraId="22C25F50" w14:textId="77777777" w:rsidR="00221F86" w:rsidRDefault="00221F86" w:rsidP="00221F86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8</w:t>
                        </w:r>
                      </w:p>
                    </w:txbxContent>
                  </v:textbox>
                </v:shape>
                <v:shape id="AutoShape 19" o:spid="_x0000_s1048" type="#_x0000_t32" style="position:absolute;left:7343;top:5382;width:0;height:1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" strokecolor="white [3212]"/>
                <v:shape id="Text Box 21" o:spid="_x0000_s1049" type="#_x0000_t202" style="position:absolute;left:8595;top:5497;width:58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" stroked="f">
                  <v:fill opacity="0"/>
                  <v:textbox>
                    <w:txbxContent>
                      <w:p w14:paraId="15CF411A" w14:textId="77777777" w:rsidR="00221F86" w:rsidRDefault="00221F86" w:rsidP="00221F86">
                        <w:r>
                          <w:t>10</w:t>
                        </w:r>
                      </w:p>
                    </w:txbxContent>
                  </v:textbox>
                </v:shape>
                <v:shape id="AutoShape 22" o:spid="_x0000_s1050" type="#_x0000_t32" style="position:absolute;left:8784;top:5362;width:0;height:1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" strokecolor="white [3212]"/>
                <v:shape id="AutoShape 30" o:spid="_x0000_s1051" type="#_x0000_t32" style="position:absolute;left:10289;top:5448;width:15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">
                  <v:stroke endarrow="block"/>
                </v:shape>
                <v:shape id="AutoShape 31" o:spid="_x0000_s1052" type="#_x0000_t87" style="position:absolute;left:5626;top:2783;width:310;height:277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"/>
                <v:shape id="Text Box 33" o:spid="_x0000_s1053" type="#_x0000_t202" style="position:absolute;left:4987;top:3571;width:2220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" strokecolor="white [3212]">
                  <v:textbox style="mso-fit-shape-to-text:t">
                    <w:txbxContent>
                      <w:p w14:paraId="4B014F65" w14:textId="77777777" w:rsidR="00221F86" w:rsidRDefault="00221F86" w:rsidP="00221F86">
                        <w:r>
                          <w:t>non exploitable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B4D0CAD" w14:textId="77777777" w:rsidR="00221F86" w:rsidRPr="004900D3" w:rsidRDefault="00221F86" w:rsidP="00221F86">
      <w:pPr>
        <w:pStyle w:val="ECEcorps"/>
        <w:rPr>
          <w:color w:val="000000" w:themeColor="text1"/>
        </w:rPr>
      </w:pPr>
    </w:p>
    <w:p w14:paraId="05EC40F6" w14:textId="77777777" w:rsidR="00221F86" w:rsidRPr="004900D3" w:rsidRDefault="00221F86" w:rsidP="00221F86">
      <w:pPr>
        <w:pStyle w:val="ECEcorps"/>
        <w:rPr>
          <w:color w:val="000000" w:themeColor="text1"/>
        </w:rPr>
      </w:pPr>
      <w:r w:rsidRPr="004900D3">
        <w:rPr>
          <w:noProof/>
          <w:color w:val="000000" w:themeColor="text1"/>
        </w:rPr>
        <w:drawing>
          <wp:anchor distT="0" distB="0" distL="114300" distR="114300" simplePos="0" relativeHeight="251669504" behindDoc="0" locked="0" layoutInCell="1" allowOverlap="1" wp14:anchorId="29E21E58" wp14:editId="62B2D129">
            <wp:simplePos x="0" y="0"/>
            <wp:positionH relativeFrom="column">
              <wp:posOffset>220345</wp:posOffset>
            </wp:positionH>
            <wp:positionV relativeFrom="paragraph">
              <wp:posOffset>85090</wp:posOffset>
            </wp:positionV>
            <wp:extent cx="5583555" cy="175831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131" r="-748" b="6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555" cy="1758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384D770" w14:textId="77777777" w:rsidR="00221F86" w:rsidRDefault="00221F86" w:rsidP="00221F86">
      <w:pPr>
        <w:pStyle w:val="ECEcorps"/>
      </w:pPr>
    </w:p>
    <w:p w14:paraId="2A49B4C3" w14:textId="77777777" w:rsidR="00221F86" w:rsidRPr="00337F03" w:rsidRDefault="00221F86" w:rsidP="00221F86">
      <w:pPr>
        <w:pStyle w:val="ECEcorps"/>
      </w:pPr>
    </w:p>
    <w:p w14:paraId="68A864D8" w14:textId="77777777" w:rsidR="00221F86" w:rsidRDefault="00221F86" w:rsidP="00221F86">
      <w:pPr>
        <w:pStyle w:val="ECEtitre"/>
        <w:rPr>
          <w:sz w:val="24"/>
          <w:szCs w:val="24"/>
        </w:rPr>
      </w:pPr>
    </w:p>
    <w:p w14:paraId="1F31A1AA" w14:textId="77777777" w:rsidR="00221F86" w:rsidRDefault="00221F86" w:rsidP="00221F86">
      <w:pPr>
        <w:pStyle w:val="ECEtitre"/>
        <w:rPr>
          <w:sz w:val="24"/>
          <w:szCs w:val="24"/>
        </w:rPr>
      </w:pPr>
    </w:p>
    <w:p w14:paraId="4E13BF83" w14:textId="77777777" w:rsidR="00221F86" w:rsidRDefault="00221F86" w:rsidP="00221F86">
      <w:pPr>
        <w:pStyle w:val="ECEtitre"/>
        <w:rPr>
          <w:sz w:val="24"/>
          <w:szCs w:val="24"/>
        </w:rPr>
      </w:pPr>
    </w:p>
    <w:p w14:paraId="66A6ECBD" w14:textId="77777777" w:rsidR="00221F86" w:rsidRDefault="00221F86" w:rsidP="00221F86">
      <w:pPr>
        <w:pStyle w:val="ECEtitre"/>
        <w:rPr>
          <w:sz w:val="24"/>
          <w:szCs w:val="24"/>
        </w:rPr>
      </w:pPr>
    </w:p>
    <w:p w14:paraId="2CD4FAEF" w14:textId="77777777" w:rsidR="00221F86" w:rsidRDefault="00221F86" w:rsidP="00221F86">
      <w:pPr>
        <w:pStyle w:val="ECEtitre"/>
        <w:rPr>
          <w:sz w:val="24"/>
          <w:szCs w:val="24"/>
        </w:rPr>
      </w:pPr>
    </w:p>
    <w:p w14:paraId="01AB685D" w14:textId="77777777" w:rsidR="00221F86" w:rsidRDefault="00221F86" w:rsidP="00221F86">
      <w:pPr>
        <w:pStyle w:val="ECEtitre"/>
        <w:rPr>
          <w:sz w:val="24"/>
          <w:szCs w:val="24"/>
        </w:rPr>
      </w:pPr>
    </w:p>
    <w:p w14:paraId="27CF5A7B" w14:textId="77777777" w:rsidR="00221F86" w:rsidRDefault="00221F86" w:rsidP="00221F86">
      <w:pPr>
        <w:pStyle w:val="ECEtitre"/>
        <w:rPr>
          <w:sz w:val="24"/>
          <w:szCs w:val="24"/>
        </w:rPr>
      </w:pPr>
    </w:p>
    <w:p w14:paraId="58CED7FB" w14:textId="77777777" w:rsidR="00221F86" w:rsidRDefault="00221F86" w:rsidP="00221F86">
      <w:pPr>
        <w:pStyle w:val="ECEtitre"/>
        <w:rPr>
          <w:sz w:val="24"/>
          <w:szCs w:val="24"/>
        </w:rPr>
      </w:pPr>
    </w:p>
    <w:p w14:paraId="0DB9DB60" w14:textId="77777777" w:rsidR="006E4BD8" w:rsidRDefault="006E4BD8" w:rsidP="006E4BD8">
      <w:pPr>
        <w:pStyle w:val="ECEpuce1"/>
        <w:numPr>
          <w:ilvl w:val="0"/>
          <w:numId w:val="0"/>
        </w:numPr>
        <w:ind w:left="1068"/>
      </w:pPr>
    </w:p>
    <w:p w14:paraId="1240AAFA" w14:textId="7105FCA3" w:rsidR="00221F86" w:rsidRDefault="008C73B3" w:rsidP="008C73B3">
      <w:pPr>
        <w:pStyle w:val="ECEpuce1"/>
      </w:pPr>
      <w:r>
        <w:t>c</w:t>
      </w:r>
      <w:r w:rsidR="00622E28" w:rsidRPr="00221F86">
        <w:t xml:space="preserve">élérité des ondes sonores dans les conditions du tournage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</w:rPr>
              <m:t>son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="009F042E">
        <w:t xml:space="preserve"> = 3,4 </w:t>
      </w:r>
      <m:oMath>
        <m:r>
          <w:rPr>
            <w:rFonts w:ascii="Cambria Math" w:hAnsi="Cambria Math"/>
          </w:rPr>
          <m:t>×</m:t>
        </m:r>
      </m:oMath>
      <w:r w:rsidR="003B78C7">
        <w:t xml:space="preserve"> </w:t>
      </w:r>
      <w:r w:rsidR="00622E28" w:rsidRPr="00221F86">
        <w:t>10</w:t>
      </w:r>
      <w:r w:rsidR="00622E28" w:rsidRPr="006F2AF8">
        <w:rPr>
          <w:vertAlign w:val="superscript"/>
        </w:rPr>
        <w:t>2</w:t>
      </w:r>
      <w:r w:rsidR="003B78C7">
        <w:t xml:space="preserve"> m</w:t>
      </w:r>
      <m:oMath>
        <m:r>
          <w:rPr>
            <w:rFonts w:ascii="Cambria Math" w:hAnsi="Cambria Math"/>
          </w:rPr>
          <m:t>∙</m:t>
        </m:r>
      </m:oMath>
      <w:r w:rsidR="00622E28" w:rsidRPr="00221F86">
        <w:t>s</w:t>
      </w:r>
      <w:r w:rsidR="00622E28" w:rsidRPr="008C73B3">
        <w:rPr>
          <w:vertAlign w:val="superscript"/>
        </w:rPr>
        <w:t>–1</w:t>
      </w:r>
    </w:p>
    <w:p w14:paraId="55EBF6C9" w14:textId="72A1AA65" w:rsidR="008C73B3" w:rsidRDefault="008C73B3">
      <w:pPr>
        <w:spacing w:line="240" w:lineRule="auto"/>
        <w:jc w:val="left"/>
        <w:rPr>
          <w:color w:val="auto"/>
        </w:rPr>
      </w:pPr>
      <w:r>
        <w:br w:type="page"/>
      </w:r>
    </w:p>
    <w:p w14:paraId="2A7373AF" w14:textId="11DA38E4" w:rsidR="00266E0F" w:rsidRPr="006743D0" w:rsidRDefault="00EA6146" w:rsidP="00266E0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E</w:t>
      </w:r>
      <w:r w:rsidR="00266E0F" w:rsidRPr="00266E0F">
        <w:rPr>
          <w:sz w:val="24"/>
          <w:szCs w:val="24"/>
        </w:rPr>
        <w:t xml:space="preserve">ffet </w:t>
      </w:r>
      <w:r w:rsidR="003C2A53">
        <w:rPr>
          <w:sz w:val="24"/>
          <w:szCs w:val="24"/>
        </w:rPr>
        <w:t xml:space="preserve">Doppler et </w:t>
      </w:r>
      <w:r w:rsidR="00266E0F" w:rsidRPr="00266E0F">
        <w:rPr>
          <w:sz w:val="24"/>
          <w:szCs w:val="24"/>
        </w:rPr>
        <w:t>vitesse d'un véhicule</w:t>
      </w:r>
    </w:p>
    <w:p w14:paraId="2A29DB9D" w14:textId="77777777" w:rsidR="00266E0F" w:rsidRPr="004900D3" w:rsidRDefault="00266E0F" w:rsidP="00266E0F">
      <w:pPr>
        <w:pStyle w:val="ECEcorps"/>
        <w:rPr>
          <w:color w:val="000000" w:themeColor="text1"/>
        </w:rPr>
      </w:pPr>
    </w:p>
    <w:p w14:paraId="0DC452EB" w14:textId="4EE78816" w:rsidR="00266E0F" w:rsidRDefault="00266E0F" w:rsidP="00266E0F">
      <w:pPr>
        <w:pStyle w:val="ECEcorps"/>
      </w:pPr>
      <w:r>
        <w:rPr>
          <w:color w:val="000000" w:themeColor="text1"/>
        </w:rPr>
        <w:t xml:space="preserve">Si </w:t>
      </w:r>
      <w:r>
        <w:rPr>
          <w:i/>
          <w:color w:val="000000" w:themeColor="text1"/>
        </w:rPr>
        <w:t>f</w:t>
      </w:r>
      <w:r w:rsidR="00E72059">
        <w:rPr>
          <w:i/>
          <w:color w:val="000000" w:themeColor="text1"/>
          <w:vertAlign w:val="subscript"/>
        </w:rPr>
        <w:t>R</w:t>
      </w:r>
      <w:r>
        <w:rPr>
          <w:i/>
          <w:color w:val="000000" w:themeColor="text1"/>
          <w:vertAlign w:val="subscript"/>
        </w:rPr>
        <w:t xml:space="preserve"> </w:t>
      </w:r>
      <w:r>
        <w:rPr>
          <w:color w:val="000000" w:themeColor="text1"/>
        </w:rPr>
        <w:t xml:space="preserve">désigne la fréquence perçue par un </w:t>
      </w:r>
      <w:r w:rsidRPr="002D10EA">
        <w:rPr>
          <w:color w:val="000000" w:themeColor="text1"/>
        </w:rPr>
        <w:t xml:space="preserve">observateur </w:t>
      </w:r>
      <w:bookmarkStart w:id="5" w:name="__DdeLink__684_2845564131"/>
      <w:r w:rsidRPr="002D10EA">
        <w:rPr>
          <w:color w:val="000000" w:themeColor="text1"/>
        </w:rPr>
        <w:t xml:space="preserve">fixe sur le bord de la route </w:t>
      </w:r>
      <w:bookmarkEnd w:id="5"/>
      <w:r w:rsidRPr="002D10EA">
        <w:rPr>
          <w:color w:val="000000" w:themeColor="text1"/>
        </w:rPr>
        <w:t>lors</w:t>
      </w:r>
      <w:r>
        <w:rPr>
          <w:color w:val="000000" w:themeColor="text1"/>
        </w:rPr>
        <w:t xml:space="preserve"> du rapprochement du véhicule et </w:t>
      </w:r>
      <w:r>
        <w:rPr>
          <w:i/>
          <w:color w:val="000000" w:themeColor="text1"/>
        </w:rPr>
        <w:t>f</w:t>
      </w:r>
      <w:r>
        <w:rPr>
          <w:i/>
          <w:color w:val="000000" w:themeColor="text1"/>
          <w:vertAlign w:val="subscript"/>
        </w:rPr>
        <w:t>E</w:t>
      </w:r>
      <w:r>
        <w:rPr>
          <w:color w:val="000000" w:themeColor="text1"/>
        </w:rPr>
        <w:t xml:space="preserve"> la fréquence perçue par un </w:t>
      </w:r>
      <w:r w:rsidRPr="002D10EA">
        <w:rPr>
          <w:color w:val="000000" w:themeColor="text1"/>
        </w:rPr>
        <w:t>observateur fixe sur le bord de la route lors</w:t>
      </w:r>
      <w:r>
        <w:rPr>
          <w:color w:val="000000" w:themeColor="text1"/>
        </w:rPr>
        <w:t xml:space="preserve"> de l’éloignement du véhicule, la vitesse </w:t>
      </w:r>
      <w:r w:rsidR="006E4BD8">
        <w:rPr>
          <w:i/>
          <w:color w:val="000000" w:themeColor="text1"/>
        </w:rPr>
        <w:t>v</w:t>
      </w:r>
      <w:r w:rsidR="006E4BD8" w:rsidRPr="006E4BD8">
        <w:rPr>
          <w:iCs/>
          <w:color w:val="000000" w:themeColor="text1"/>
          <w:vertAlign w:val="subscript"/>
        </w:rPr>
        <w:t>véhicule</w:t>
      </w:r>
      <w:r>
        <w:rPr>
          <w:color w:val="000000" w:themeColor="text1"/>
        </w:rPr>
        <w:t xml:space="preserve"> du véhicule dans le réf</w:t>
      </w:r>
      <w:r w:rsidR="0002192C">
        <w:rPr>
          <w:color w:val="000000" w:themeColor="text1"/>
        </w:rPr>
        <w:t>érentiel de la route, peut être obtenue</w:t>
      </w:r>
      <w:r>
        <w:rPr>
          <w:color w:val="000000" w:themeColor="text1"/>
        </w:rPr>
        <w:t xml:space="preserve"> par la relation :</w:t>
      </w:r>
    </w:p>
    <w:p w14:paraId="06F12FA5" w14:textId="1E9702E8" w:rsidR="00266E0F" w:rsidRPr="0076724E" w:rsidRDefault="00814F1E" w:rsidP="00266E0F">
      <w:pPr>
        <w:pStyle w:val="ECEcorps"/>
        <w:jc w:val="center"/>
        <w:rPr>
          <w:color w:val="000000" w:themeColor="text1"/>
          <w:lang w:val="pt-BR"/>
        </w:rPr>
      </w:pPr>
      <m:oMathPara>
        <m:oMath>
          <m:sSub>
            <m:sSubPr>
              <m:ctrlPr>
                <w:rPr>
                  <w:rFonts w:ascii="Cambria Math" w:hAnsi="Cambria Math"/>
                  <w:color w:val="000000" w:themeColor="text1"/>
                </w:rPr>
              </m:ctrlPr>
            </m:sSubPr>
            <m:e>
              <m:r>
                <m:rPr>
                  <m:nor/>
                </m:rPr>
                <w:rPr>
                  <w:i/>
                  <w:color w:val="000000" w:themeColor="text1"/>
                  <w:lang w:val="pt-BR"/>
                </w:rPr>
                <m:t>v</m:t>
              </m:r>
            </m:e>
            <m:sub>
              <m:r>
                <m:rPr>
                  <m:nor/>
                </m:rPr>
                <w:rPr>
                  <w:color w:val="000000" w:themeColor="text1"/>
                  <w:lang w:val="pt-BR"/>
                </w:rPr>
                <m:t>véhicule</m:t>
              </m:r>
            </m:sub>
          </m:sSub>
          <m:r>
            <m:rPr>
              <m:nor/>
            </m:rPr>
            <w:rPr>
              <w:color w:val="000000" w:themeColor="text1"/>
              <w:lang w:val="pt-BR"/>
            </w:rPr>
            <m:t xml:space="preserve"> =</m:t>
          </m:r>
          <m:r>
            <m:rPr>
              <m:sty m:val="p"/>
            </m:rPr>
            <w:rPr>
              <w:rFonts w:ascii="Cambria Math" w:hAnsi="Cambria Math"/>
              <w:color w:val="000000" w:themeColor="text1"/>
              <w:lang w:val="pt-BR"/>
            </w:rPr>
            <m:t xml:space="preserve"> </m:t>
          </m:r>
          <m:sSub>
            <m:sSubPr>
              <m:ctrlPr>
                <w:rPr>
                  <w:rFonts w:ascii="Cambria Math" w:hAnsi="Cambria Math"/>
                  <w:color w:val="000000" w:themeColor="text1"/>
                  <w:lang w:val="en-US"/>
                </w:rPr>
              </m:ctrlPr>
            </m:sSubPr>
            <m:e>
              <m:r>
                <m:rPr>
                  <m:nor/>
                </m:rPr>
                <w:rPr>
                  <w:i/>
                  <w:color w:val="000000" w:themeColor="text1"/>
                  <w:lang w:val="pt-BR"/>
                </w:rPr>
                <m:t>V</m:t>
              </m:r>
            </m:e>
            <m:sub>
              <m:r>
                <m:rPr>
                  <m:nor/>
                </m:rPr>
                <w:rPr>
                  <w:color w:val="000000" w:themeColor="text1"/>
                  <w:lang w:val="pt-BR"/>
                </w:rPr>
                <m:t>son</m:t>
              </m:r>
            </m:sub>
          </m:sSub>
          <m:r>
            <m:rPr>
              <m:nor/>
            </m:rPr>
            <w:rPr>
              <w:color w:val="000000" w:themeColor="text1"/>
              <w:lang w:val="pt-BR"/>
            </w:rPr>
            <m:t>∙</m:t>
          </m:r>
          <m:f>
            <m:fPr>
              <m:ctrlPr>
                <w:rPr>
                  <w:rFonts w:ascii="Cambria Math" w:hAnsi="Cambria Math"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color w:val="000000" w:themeColor="text1"/>
                  <w:lang w:val="pt-BR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color w:val="000000" w:themeColor="text1"/>
                      <w:lang w:val="pt-BR"/>
                    </w:rPr>
                    <m:t>f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  <w:lang w:val="pt-BR"/>
                    </w:rPr>
                    <m:t xml:space="preserve"> 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lang w:val="pt-BR"/>
                    </w:rPr>
                    <m:t xml:space="preserve"> 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  <w:lang w:val="pt-BR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lang w:val="pt-BR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color w:val="000000" w:themeColor="text1"/>
                      <w:lang w:val="pt-BR"/>
                    </w:rPr>
                    <m:t>f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  <w:lang w:val="pt-BR"/>
                    </w:rPr>
                    <m:t>E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  <w:lang w:val="pt-BR"/>
                </w:rPr>
                <m:t>)</m:t>
              </m:r>
            </m:num>
            <m:den>
              <m:r>
                <m:rPr>
                  <m:nor/>
                </m:rPr>
                <w:rPr>
                  <w:color w:val="000000" w:themeColor="text1"/>
                  <w:lang w:val="pt-BR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color w:val="000000" w:themeColor="text1"/>
                      <w:lang w:val="pt-BR"/>
                    </w:rPr>
                    <m:t>f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  <w:lang w:val="pt-BR"/>
                    </w:rPr>
                    <m:t xml:space="preserve"> 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lang w:val="pt-BR"/>
                    </w:rPr>
                    <m:t xml:space="preserve"> 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  <w:lang w:val="pt-BR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color w:val="000000" w:themeColor="text1"/>
                      <w:lang w:val="pt-BR"/>
                    </w:rPr>
                    <m:t>f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  <w:lang w:val="pt-BR"/>
                    </w:rPr>
                    <m:t>E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  <w:lang w:val="pt-BR"/>
                </w:rPr>
                <m:t>)</m:t>
              </m:r>
            </m:den>
          </m:f>
        </m:oMath>
      </m:oMathPara>
    </w:p>
    <w:p w14:paraId="3C571088" w14:textId="66B52EB0" w:rsidR="00337F03" w:rsidRPr="0076724E" w:rsidRDefault="00337F03" w:rsidP="00337F03">
      <w:pPr>
        <w:pStyle w:val="ECEcorps"/>
        <w:rPr>
          <w:lang w:val="pt-BR"/>
        </w:rPr>
      </w:pPr>
    </w:p>
    <w:p w14:paraId="308EB984" w14:textId="32A9CFB5" w:rsidR="008C73B3" w:rsidRDefault="008C73B3" w:rsidP="00337F03">
      <w:pPr>
        <w:pStyle w:val="ECEcorps"/>
      </w:pPr>
    </w:p>
    <w:p w14:paraId="37921451" w14:textId="77777777" w:rsidR="006E4BD8" w:rsidRDefault="006E4BD8" w:rsidP="00337F03">
      <w:pPr>
        <w:pStyle w:val="ECEcorps"/>
      </w:pPr>
    </w:p>
    <w:p w14:paraId="26AE01AF" w14:textId="77777777" w:rsidR="005D5CB5" w:rsidRDefault="005D5CB5" w:rsidP="00337F03">
      <w:pPr>
        <w:pStyle w:val="ECEcorps"/>
      </w:pPr>
    </w:p>
    <w:p w14:paraId="4247B53D" w14:textId="6E6FD9F0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TRAVAIL À EFFECTUER</w:t>
      </w:r>
    </w:p>
    <w:p w14:paraId="5400B5EF" w14:textId="0C41BD05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E666E8" w14:textId="0D5ED938" w:rsidR="008C73B3" w:rsidRDefault="008C73B3" w:rsidP="008C73B3">
      <w:pPr>
        <w:pStyle w:val="ECEcorps"/>
      </w:pPr>
      <w:r w:rsidRPr="004900D3">
        <w:rPr>
          <w:color w:val="000000" w:themeColor="text1"/>
        </w:rPr>
        <w:t xml:space="preserve">Dans le dossier </w:t>
      </w:r>
      <w:r w:rsidR="00170480">
        <w:rPr>
          <w:color w:val="000000" w:themeColor="text1"/>
        </w:rPr>
        <w:t>« Enregistrements »</w:t>
      </w:r>
      <w:r w:rsidR="003C2A53">
        <w:rPr>
          <w:color w:val="000000" w:themeColor="text1"/>
        </w:rPr>
        <w:t>,</w:t>
      </w:r>
      <w:r w:rsidRPr="004900D3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situé sur le bureau </w:t>
      </w:r>
      <w:r w:rsidRPr="004900D3">
        <w:rPr>
          <w:color w:val="000000" w:themeColor="text1"/>
        </w:rPr>
        <w:t>de l’ordinateur, se trouvent le</w:t>
      </w:r>
      <w:r>
        <w:rPr>
          <w:color w:val="000000" w:themeColor="text1"/>
        </w:rPr>
        <w:t>s</w:t>
      </w:r>
      <w:r w:rsidRPr="004900D3">
        <w:rPr>
          <w:color w:val="000000" w:themeColor="text1"/>
        </w:rPr>
        <w:t xml:space="preserve"> fichier</w:t>
      </w:r>
      <w:r>
        <w:rPr>
          <w:color w:val="000000" w:themeColor="text1"/>
        </w:rPr>
        <w:t>s</w:t>
      </w:r>
      <w:r w:rsidRPr="004900D3">
        <w:rPr>
          <w:color w:val="000000" w:themeColor="text1"/>
        </w:rPr>
        <w:t xml:space="preserve"> vidéo </w:t>
      </w:r>
      <w:r>
        <w:rPr>
          <w:color w:val="000000" w:themeColor="text1"/>
        </w:rPr>
        <w:t xml:space="preserve">et audio </w:t>
      </w:r>
      <w:r w:rsidR="0002192C">
        <w:rPr>
          <w:color w:val="000000" w:themeColor="text1"/>
        </w:rPr>
        <w:t xml:space="preserve">de la scène </w:t>
      </w:r>
      <w:r w:rsidR="00DF10E6" w:rsidRPr="006E4BD8">
        <w:rPr>
          <w:color w:val="000000" w:themeColor="text1"/>
        </w:rPr>
        <w:t>étudiée</w:t>
      </w:r>
      <w:r w:rsidRPr="004900D3">
        <w:rPr>
          <w:color w:val="000000" w:themeColor="text1"/>
        </w:rPr>
        <w:t>.</w:t>
      </w:r>
      <w:r w:rsidR="004D3A84">
        <w:rPr>
          <w:color w:val="000000" w:themeColor="text1"/>
        </w:rPr>
        <w:t xml:space="preserve"> On considère qu’au cours</w:t>
      </w:r>
      <w:r w:rsidR="0002192C">
        <w:rPr>
          <w:color w:val="000000" w:themeColor="text1"/>
        </w:rPr>
        <w:t xml:space="preserve"> du mouvement où l</w:t>
      </w:r>
      <w:r w:rsidR="004D3A84">
        <w:rPr>
          <w:color w:val="000000" w:themeColor="text1"/>
        </w:rPr>
        <w:t>es enregistrements fournis</w:t>
      </w:r>
      <w:r w:rsidR="0002192C">
        <w:rPr>
          <w:color w:val="000000" w:themeColor="text1"/>
        </w:rPr>
        <w:t xml:space="preserve"> ont été réalisés</w:t>
      </w:r>
      <w:r w:rsidR="004D3A84">
        <w:rPr>
          <w:color w:val="000000" w:themeColor="text1"/>
        </w:rPr>
        <w:t>, la vitesse du véhicule est constante.</w:t>
      </w:r>
    </w:p>
    <w:p w14:paraId="3406980A" w14:textId="77777777" w:rsidR="008C73B3" w:rsidRDefault="008C73B3" w:rsidP="008C73B3">
      <w:pPr>
        <w:pStyle w:val="ECEcorps"/>
      </w:pPr>
    </w:p>
    <w:p w14:paraId="38389420" w14:textId="4BC54C02" w:rsidR="00266E0F" w:rsidRPr="008E32D9" w:rsidRDefault="003C2A53" w:rsidP="00266E0F">
      <w:pPr>
        <w:pStyle w:val="ECEpartie"/>
        <w:numPr>
          <w:ilvl w:val="0"/>
          <w:numId w:val="11"/>
        </w:numPr>
        <w:rPr>
          <w:color w:val="000000" w:themeColor="text1"/>
        </w:rPr>
      </w:pPr>
      <w:bookmarkStart w:id="6" w:name="_Toc471812427"/>
      <w:bookmarkStart w:id="7" w:name="_Toc468187166"/>
      <w:bookmarkStart w:id="8" w:name="_Toc530475820"/>
      <w:bookmarkEnd w:id="2"/>
      <w:bookmarkEnd w:id="3"/>
      <w:bookmarkEnd w:id="4"/>
      <w:r>
        <w:rPr>
          <w:color w:val="000000" w:themeColor="text1"/>
        </w:rPr>
        <w:t>Exploitation d’un enregistrement</w:t>
      </w:r>
      <w:r w:rsidR="00266E0F" w:rsidRPr="008E32D9">
        <w:rPr>
          <w:color w:val="000000" w:themeColor="text1"/>
        </w:rPr>
        <w:t xml:space="preserve"> vidéo </w:t>
      </w:r>
      <w:r w:rsidR="00266E0F" w:rsidRPr="008E32D9">
        <w:rPr>
          <w:b w:val="0"/>
          <w:color w:val="000000" w:themeColor="text1"/>
        </w:rPr>
        <w:t>(30 minutes conseillées)</w:t>
      </w:r>
      <w:bookmarkEnd w:id="6"/>
      <w:bookmarkEnd w:id="7"/>
      <w:bookmarkEnd w:id="8"/>
    </w:p>
    <w:p w14:paraId="6D975382" w14:textId="77777777" w:rsidR="00266E0F" w:rsidRPr="008E32D9" w:rsidRDefault="00266E0F" w:rsidP="00266E0F">
      <w:pPr>
        <w:pStyle w:val="ECEcorps"/>
        <w:rPr>
          <w:color w:val="000000" w:themeColor="text1"/>
        </w:rPr>
      </w:pPr>
    </w:p>
    <w:p w14:paraId="7F475762" w14:textId="0B3FB277" w:rsidR="00266E0F" w:rsidRDefault="00E01E05" w:rsidP="00266E0F">
      <w:pPr>
        <w:pStyle w:val="ECEcorps"/>
        <w:rPr>
          <w:color w:val="000000" w:themeColor="text1"/>
        </w:rPr>
      </w:pPr>
      <w:r>
        <w:rPr>
          <w:color w:val="000000" w:themeColor="text1"/>
        </w:rPr>
        <w:t>Présenter de manière très concise les principaux éléments d’une démarche expérimentale permettant de</w:t>
      </w:r>
      <w:r w:rsidR="005D5CB5">
        <w:rPr>
          <w:color w:val="000000" w:themeColor="text1"/>
        </w:rPr>
        <w:t xml:space="preserve"> déterminer la vitesse horizontale du véhicule</w:t>
      </w:r>
      <w:r w:rsidR="00081C3D">
        <w:rPr>
          <w:color w:val="000000" w:themeColor="text1"/>
        </w:rPr>
        <w:t xml:space="preserve"> par une exploitation de l’enregistrement vidéo.</w:t>
      </w:r>
    </w:p>
    <w:p w14:paraId="44FA3544" w14:textId="77777777" w:rsidR="00E01E05" w:rsidRDefault="00E01E05" w:rsidP="00266E0F">
      <w:pPr>
        <w:pStyle w:val="ECEcorps"/>
        <w:rPr>
          <w:color w:val="000000" w:themeColor="text1"/>
        </w:rPr>
      </w:pPr>
    </w:p>
    <w:p w14:paraId="71E1D41D" w14:textId="77777777" w:rsidR="00E01E05" w:rsidRPr="008E32D9" w:rsidRDefault="00E01E05" w:rsidP="00E01E05">
      <w:pPr>
        <w:pStyle w:val="ECEcorps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7F934EF2" w14:textId="77777777" w:rsidR="00E01E05" w:rsidRPr="008E32D9" w:rsidRDefault="00E01E05" w:rsidP="00E01E05">
      <w:pPr>
        <w:pStyle w:val="ECErponse"/>
        <w:rPr>
          <w:color w:val="000000" w:themeColor="text1"/>
        </w:rPr>
      </w:pPr>
      <w:bookmarkStart w:id="9" w:name="_Hlk499004034"/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5148A834" w14:textId="77777777" w:rsidR="00E01E05" w:rsidRPr="008E32D9" w:rsidRDefault="00E01E05" w:rsidP="00E01E05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6B69AA54" w14:textId="77777777" w:rsidR="00E01E05" w:rsidRPr="008E32D9" w:rsidRDefault="00E01E05" w:rsidP="00E01E05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4FB857BE" w14:textId="6556013F" w:rsidR="00E01E05" w:rsidRDefault="00E01E05" w:rsidP="00E01E05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5FC20852" w14:textId="77777777" w:rsidR="006E4BD8" w:rsidRPr="008E32D9" w:rsidRDefault="006E4BD8" w:rsidP="006E4BD8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1C61F30" w14:textId="77777777" w:rsidR="006E4BD8" w:rsidRPr="008E32D9" w:rsidRDefault="006E4BD8" w:rsidP="006E4BD8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bookmarkEnd w:id="9"/>
    <w:p w14:paraId="36CC6C82" w14:textId="77777777" w:rsidR="00E01E05" w:rsidRPr="008E32D9" w:rsidRDefault="00E01E05" w:rsidP="00E01E05">
      <w:pPr>
        <w:pStyle w:val="ECEcorps"/>
        <w:rPr>
          <w:color w:val="000000" w:themeColor="text1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66E0F" w:rsidRPr="008E32D9" w14:paraId="3144E942" w14:textId="77777777" w:rsidTr="007C033A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BB5D55" w14:textId="77777777" w:rsidR="00266E0F" w:rsidRPr="008E32D9" w:rsidRDefault="00266E0F" w:rsidP="007C033A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0BF84040" w14:textId="15174586" w:rsidR="00266E0F" w:rsidRPr="008E32D9" w:rsidRDefault="00266E0F" w:rsidP="007C033A">
            <w:pPr>
              <w:pStyle w:val="ECEappel"/>
              <w:framePr w:wrap="around"/>
              <w:rPr>
                <w:color w:val="000000" w:themeColor="text1"/>
              </w:rPr>
            </w:pPr>
            <w:r w:rsidRPr="008E32D9">
              <w:rPr>
                <w:color w:val="000000" w:themeColor="text1"/>
              </w:rPr>
              <w:t xml:space="preserve">APPEL </w:t>
            </w:r>
            <w:r w:rsidR="005D5CB5">
              <w:rPr>
                <w:color w:val="000000" w:themeColor="text1"/>
              </w:rPr>
              <w:t>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4DC59DD6" w14:textId="77777777" w:rsidR="00266E0F" w:rsidRPr="008E32D9" w:rsidRDefault="00266E0F" w:rsidP="007C033A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266E0F" w:rsidRPr="008E32D9" w14:paraId="32382DA1" w14:textId="77777777" w:rsidTr="007C033A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3BB56151" w14:textId="77777777" w:rsidR="00266E0F" w:rsidRPr="008E32D9" w:rsidRDefault="00266E0F" w:rsidP="007C033A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 w:rsidRPr="008E32D9">
              <w:rPr>
                <w:bCs/>
                <w:color w:val="000000" w:themeColor="text1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3863402F" w14:textId="781CD672" w:rsidR="00266E0F" w:rsidRPr="008E32D9" w:rsidRDefault="00266E0F" w:rsidP="003C2A53">
            <w:pPr>
              <w:pStyle w:val="ECEappel"/>
              <w:framePr w:wrap="around"/>
              <w:rPr>
                <w:bCs/>
                <w:color w:val="000000" w:themeColor="text1"/>
                <w:szCs w:val="22"/>
              </w:rPr>
            </w:pPr>
            <w:r w:rsidRPr="008E32D9">
              <w:rPr>
                <w:color w:val="000000" w:themeColor="text1"/>
              </w:rPr>
              <w:t>Appeler</w:t>
            </w:r>
            <w:r w:rsidR="007F07FB">
              <w:t xml:space="preserve"> le professeur</w:t>
            </w:r>
            <w:r w:rsidR="007F07FB" w:rsidRPr="0009288D">
              <w:t xml:space="preserve"> </w:t>
            </w:r>
            <w:r w:rsidR="005D5CB5">
              <w:rPr>
                <w:color w:val="000000" w:themeColor="text1"/>
              </w:rPr>
              <w:t xml:space="preserve">pour lui présenter la démarche </w:t>
            </w:r>
            <w:r w:rsidR="005D5CB5">
              <w:rPr>
                <w:color w:val="000000" w:themeColor="text1"/>
              </w:rPr>
              <w:br/>
              <w:t xml:space="preserve">ou </w:t>
            </w:r>
            <w:r w:rsidRPr="008E32D9">
              <w:rPr>
                <w:color w:val="000000" w:themeColor="text1"/>
              </w:rPr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2A22A28" w14:textId="77777777" w:rsidR="00266E0F" w:rsidRPr="008E32D9" w:rsidRDefault="00266E0F" w:rsidP="007C033A">
            <w:pPr>
              <w:jc w:val="center"/>
              <w:rPr>
                <w:bCs/>
                <w:color w:val="000000" w:themeColor="text1"/>
                <w:szCs w:val="22"/>
              </w:rPr>
            </w:pPr>
            <w:r w:rsidRPr="008E32D9">
              <w:rPr>
                <w:bCs/>
                <w:color w:val="000000" w:themeColor="text1"/>
                <w:sz w:val="96"/>
                <w:szCs w:val="96"/>
              </w:rPr>
              <w:sym w:font="Wingdings" w:char="F049"/>
            </w:r>
          </w:p>
        </w:tc>
      </w:tr>
    </w:tbl>
    <w:p w14:paraId="303B3EF3" w14:textId="45E0566A" w:rsidR="00266E0F" w:rsidRDefault="00266E0F" w:rsidP="00266E0F">
      <w:pPr>
        <w:pStyle w:val="ECEcorps"/>
        <w:rPr>
          <w:color w:val="000000" w:themeColor="text1"/>
        </w:rPr>
      </w:pPr>
    </w:p>
    <w:p w14:paraId="4A6002D0" w14:textId="57BAB44F" w:rsidR="00E01E05" w:rsidRDefault="00E01E05" w:rsidP="00266E0F">
      <w:pPr>
        <w:pStyle w:val="ECEcorps"/>
        <w:rPr>
          <w:color w:val="000000" w:themeColor="text1"/>
        </w:rPr>
      </w:pPr>
      <w:r>
        <w:rPr>
          <w:color w:val="000000" w:themeColor="text1"/>
        </w:rPr>
        <w:t>Mettre en œuvre la démarche puis déterminer la valeur de la vitesse horizontale du véhicule.</w:t>
      </w:r>
    </w:p>
    <w:p w14:paraId="3308910E" w14:textId="6AB19DD3" w:rsidR="00E01E05" w:rsidRDefault="00E01E05" w:rsidP="00266E0F">
      <w:pPr>
        <w:pStyle w:val="ECEcorps"/>
        <w:rPr>
          <w:color w:val="000000" w:themeColor="text1"/>
        </w:rPr>
      </w:pPr>
    </w:p>
    <w:p w14:paraId="2E5C9E7B" w14:textId="77777777" w:rsidR="00E01E05" w:rsidRPr="008E32D9" w:rsidRDefault="00E01E05" w:rsidP="00E01E05">
      <w:pPr>
        <w:pStyle w:val="ECEcorps"/>
        <w:jc w:val="center"/>
        <w:rPr>
          <w:color w:val="000000" w:themeColor="text1"/>
        </w:rPr>
      </w:pPr>
      <w:r w:rsidRPr="008E32D9">
        <w:rPr>
          <w:i/>
          <w:color w:val="000000" w:themeColor="text1"/>
        </w:rPr>
        <w:t>v</w:t>
      </w:r>
      <w:r w:rsidRPr="008E32D9">
        <w:rPr>
          <w:color w:val="000000" w:themeColor="text1"/>
          <w:vertAlign w:val="subscript"/>
        </w:rPr>
        <w:t>véhicule</w:t>
      </w:r>
      <w:r>
        <w:rPr>
          <w:color w:val="000000" w:themeColor="text1"/>
          <w:vertAlign w:val="subscript"/>
        </w:rPr>
        <w:t xml:space="preserve"> </w:t>
      </w:r>
      <w:r w:rsidRPr="008E32D9">
        <w:rPr>
          <w:color w:val="000000" w:themeColor="text1"/>
        </w:rPr>
        <w:t>=……………….</w:t>
      </w:r>
    </w:p>
    <w:p w14:paraId="0EB66AB6" w14:textId="076AAE8F" w:rsidR="00E01E05" w:rsidRDefault="00E01E05" w:rsidP="00E01E05">
      <w:pPr>
        <w:pStyle w:val="ECEcorps"/>
        <w:rPr>
          <w:color w:val="000000" w:themeColor="text1"/>
        </w:rPr>
      </w:pPr>
    </w:p>
    <w:p w14:paraId="22B7510F" w14:textId="77777777" w:rsidR="006E4BD8" w:rsidRPr="008E32D9" w:rsidRDefault="006E4BD8" w:rsidP="00E01E05">
      <w:pPr>
        <w:pStyle w:val="ECEcorps"/>
        <w:rPr>
          <w:color w:val="000000" w:themeColor="text1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01E05" w:rsidRPr="008E32D9" w14:paraId="004C8BAD" w14:textId="77777777" w:rsidTr="00766526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2883C4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385399CB" w14:textId="35D3B91A" w:rsidR="00E01E05" w:rsidRPr="008E32D9" w:rsidRDefault="00E01E05" w:rsidP="00766526">
            <w:pPr>
              <w:pStyle w:val="ECEappel"/>
              <w:framePr w:wrap="around"/>
              <w:rPr>
                <w:color w:val="000000" w:themeColor="text1"/>
              </w:rPr>
            </w:pPr>
            <w:r w:rsidRPr="008E32D9">
              <w:rPr>
                <w:color w:val="000000" w:themeColor="text1"/>
              </w:rPr>
              <w:t xml:space="preserve">APPEL </w:t>
            </w:r>
            <w:r>
              <w:rPr>
                <w:color w:val="000000" w:themeColor="text1"/>
              </w:rPr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7A3FE54C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01E05" w:rsidRPr="008E32D9" w14:paraId="0D8658EB" w14:textId="77777777" w:rsidTr="00766526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3971117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 w:rsidRPr="008E32D9">
              <w:rPr>
                <w:bCs/>
                <w:color w:val="000000" w:themeColor="text1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25775D66" w14:textId="1285CC70" w:rsidR="00E01E05" w:rsidRPr="008E32D9" w:rsidRDefault="003C2A53" w:rsidP="00766526">
            <w:pPr>
              <w:pStyle w:val="ECEappel"/>
              <w:framePr w:wrap="around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</w:t>
            </w:r>
            <w:r w:rsidR="007F07FB">
              <w:t xml:space="preserve"> le professeur</w:t>
            </w:r>
            <w:r w:rsidR="007F07FB" w:rsidRPr="0009288D">
              <w:t xml:space="preserve"> </w:t>
            </w:r>
            <w:r w:rsidR="00E01E05">
              <w:rPr>
                <w:color w:val="000000" w:themeColor="text1"/>
              </w:rPr>
              <w:t xml:space="preserve">pour lui présenter le résultat </w:t>
            </w:r>
            <w:r w:rsidR="00DF10E6" w:rsidRPr="006E4BD8">
              <w:rPr>
                <w:color w:val="000000" w:themeColor="text1"/>
              </w:rPr>
              <w:t>obtenu</w:t>
            </w:r>
            <w:r w:rsidR="00E01E05">
              <w:rPr>
                <w:color w:val="000000" w:themeColor="text1"/>
              </w:rPr>
              <w:br/>
              <w:t xml:space="preserve">ou </w:t>
            </w:r>
            <w:r w:rsidR="00E01E05" w:rsidRPr="008E32D9">
              <w:rPr>
                <w:color w:val="000000" w:themeColor="text1"/>
              </w:rPr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F46E32E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  <w:r w:rsidRPr="008E32D9">
              <w:rPr>
                <w:bCs/>
                <w:color w:val="000000" w:themeColor="text1"/>
                <w:sz w:val="96"/>
                <w:szCs w:val="96"/>
              </w:rPr>
              <w:sym w:font="Wingdings" w:char="F049"/>
            </w:r>
          </w:p>
        </w:tc>
      </w:tr>
    </w:tbl>
    <w:p w14:paraId="60D280BF" w14:textId="77777777" w:rsidR="006E4BD8" w:rsidRDefault="006E4BD8" w:rsidP="006E4BD8">
      <w:pPr>
        <w:pStyle w:val="ECEpartie"/>
        <w:numPr>
          <w:ilvl w:val="0"/>
          <w:numId w:val="0"/>
        </w:numPr>
        <w:ind w:left="360"/>
        <w:rPr>
          <w:color w:val="000000" w:themeColor="text1"/>
        </w:rPr>
      </w:pPr>
      <w:bookmarkStart w:id="10" w:name="_Toc471812428"/>
      <w:bookmarkStart w:id="11" w:name="_Toc468187167"/>
      <w:bookmarkStart w:id="12" w:name="_Toc530475821"/>
    </w:p>
    <w:p w14:paraId="2775A2F6" w14:textId="06A202AC" w:rsidR="00266E0F" w:rsidRPr="008E32D9" w:rsidRDefault="003C2A53" w:rsidP="00266E0F">
      <w:pPr>
        <w:pStyle w:val="ECEpartie"/>
        <w:numPr>
          <w:ilvl w:val="0"/>
          <w:numId w:val="11"/>
        </w:numPr>
        <w:rPr>
          <w:color w:val="000000" w:themeColor="text1"/>
        </w:rPr>
      </w:pPr>
      <w:r>
        <w:rPr>
          <w:color w:val="000000" w:themeColor="text1"/>
        </w:rPr>
        <w:lastRenderedPageBreak/>
        <w:t>Exploitation d’un enregistrement sonore</w:t>
      </w:r>
      <w:r w:rsidRPr="008E32D9">
        <w:rPr>
          <w:color w:val="000000" w:themeColor="text1"/>
        </w:rPr>
        <w:t xml:space="preserve"> </w:t>
      </w:r>
      <w:r w:rsidR="00266E0F" w:rsidRPr="008E32D9">
        <w:rPr>
          <w:b w:val="0"/>
          <w:color w:val="000000" w:themeColor="text1"/>
        </w:rPr>
        <w:t>(</w:t>
      </w:r>
      <w:r w:rsidR="007723E0">
        <w:rPr>
          <w:b w:val="0"/>
          <w:color w:val="000000" w:themeColor="text1"/>
        </w:rPr>
        <w:t>2</w:t>
      </w:r>
      <w:r w:rsidR="00266E0F" w:rsidRPr="008E32D9">
        <w:rPr>
          <w:b w:val="0"/>
          <w:color w:val="000000" w:themeColor="text1"/>
        </w:rPr>
        <w:t>0 minutes conseillées)</w:t>
      </w:r>
      <w:bookmarkEnd w:id="10"/>
      <w:bookmarkEnd w:id="11"/>
      <w:bookmarkEnd w:id="12"/>
    </w:p>
    <w:p w14:paraId="66F98F08" w14:textId="77777777" w:rsidR="00266E0F" w:rsidRPr="008E32D9" w:rsidRDefault="00266E0F" w:rsidP="00266E0F">
      <w:pPr>
        <w:pStyle w:val="ECEcorps"/>
        <w:rPr>
          <w:color w:val="000000" w:themeColor="text1"/>
        </w:rPr>
      </w:pPr>
    </w:p>
    <w:p w14:paraId="2F690E03" w14:textId="4D2F8F2C" w:rsidR="00E01E05" w:rsidRDefault="00E01E05" w:rsidP="00E01E05">
      <w:pPr>
        <w:pStyle w:val="ECEcorps"/>
        <w:rPr>
          <w:color w:val="000000" w:themeColor="text1"/>
        </w:rPr>
      </w:pPr>
      <w:r>
        <w:rPr>
          <w:color w:val="000000" w:themeColor="text1"/>
        </w:rPr>
        <w:t>Présenter de manière très concise les principaux éléments d’une démarche expérimentale permettant de déterminer la vitesse horizontale du véhicule</w:t>
      </w:r>
      <w:r w:rsidR="00081C3D">
        <w:rPr>
          <w:color w:val="000000" w:themeColor="text1"/>
        </w:rPr>
        <w:t xml:space="preserve"> par </w:t>
      </w:r>
      <w:r w:rsidR="00176350">
        <w:rPr>
          <w:color w:val="000000" w:themeColor="text1"/>
        </w:rPr>
        <w:t xml:space="preserve">une </w:t>
      </w:r>
      <w:r w:rsidR="00081C3D">
        <w:rPr>
          <w:color w:val="000000" w:themeColor="text1"/>
        </w:rPr>
        <w:t>exploitation de l’enregistrement sonore.</w:t>
      </w:r>
    </w:p>
    <w:p w14:paraId="6C4B50DE" w14:textId="77777777" w:rsidR="00E01E05" w:rsidRDefault="00E01E05" w:rsidP="00E01E05">
      <w:pPr>
        <w:pStyle w:val="ECEcorps"/>
        <w:rPr>
          <w:color w:val="000000" w:themeColor="text1"/>
        </w:rPr>
      </w:pPr>
    </w:p>
    <w:p w14:paraId="206A554D" w14:textId="77777777" w:rsidR="00E01E05" w:rsidRPr="008E32D9" w:rsidRDefault="00E01E05" w:rsidP="00E01E05">
      <w:pPr>
        <w:pStyle w:val="ECEcorps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2A57402B" w14:textId="77777777" w:rsidR="00E01E05" w:rsidRPr="008E32D9" w:rsidRDefault="00E01E05" w:rsidP="00E01E05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70457940" w14:textId="77777777" w:rsidR="00E01E05" w:rsidRPr="008E32D9" w:rsidRDefault="00E01E05" w:rsidP="00E01E05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4497EF7" w14:textId="77777777" w:rsidR="00E01E05" w:rsidRPr="008E32D9" w:rsidRDefault="00E01E05" w:rsidP="00E01E05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298A72C" w14:textId="528F777E" w:rsidR="00E01E05" w:rsidRDefault="00E01E05" w:rsidP="00E01E05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46DB9DE" w14:textId="77777777" w:rsidR="006E4BD8" w:rsidRPr="008E32D9" w:rsidRDefault="006E4BD8" w:rsidP="006E4BD8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551E381" w14:textId="77777777" w:rsidR="00E01E05" w:rsidRPr="008E32D9" w:rsidRDefault="00E01E05" w:rsidP="00E01E05">
      <w:pPr>
        <w:pStyle w:val="ECEcorps"/>
        <w:rPr>
          <w:color w:val="000000" w:themeColor="text1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01E05" w:rsidRPr="008E32D9" w14:paraId="6DA4231C" w14:textId="77777777" w:rsidTr="00766526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919F43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6A979E2F" w14:textId="3ACD5142" w:rsidR="00E01E05" w:rsidRPr="008E32D9" w:rsidRDefault="00E01E05" w:rsidP="00766526">
            <w:pPr>
              <w:pStyle w:val="ECEappel"/>
              <w:framePr w:wrap="around"/>
              <w:rPr>
                <w:color w:val="000000" w:themeColor="text1"/>
              </w:rPr>
            </w:pPr>
            <w:r w:rsidRPr="008E32D9">
              <w:rPr>
                <w:color w:val="000000" w:themeColor="text1"/>
              </w:rPr>
              <w:t xml:space="preserve">APPEL </w:t>
            </w:r>
            <w:r>
              <w:rPr>
                <w:color w:val="000000" w:themeColor="text1"/>
              </w:rPr>
              <w:t>n°</w:t>
            </w:r>
            <w:r w:rsidR="00176350">
              <w:rPr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59C70E7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01E05" w:rsidRPr="008E32D9" w14:paraId="1DA3A935" w14:textId="77777777" w:rsidTr="00766526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4CE3D72B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 w:rsidRPr="008E32D9">
              <w:rPr>
                <w:bCs/>
                <w:color w:val="000000" w:themeColor="text1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5BC258F9" w14:textId="4E250D00" w:rsidR="00E01E05" w:rsidRPr="008E32D9" w:rsidRDefault="003C2A53" w:rsidP="00766526">
            <w:pPr>
              <w:pStyle w:val="ECEappel"/>
              <w:framePr w:wrap="around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</w:t>
            </w:r>
            <w:r w:rsidR="007F07FB">
              <w:t xml:space="preserve"> le professeur</w:t>
            </w:r>
            <w:r w:rsidR="007F07FB" w:rsidRPr="0009288D">
              <w:t xml:space="preserve"> </w:t>
            </w:r>
            <w:r w:rsidR="00E01E05">
              <w:rPr>
                <w:color w:val="000000" w:themeColor="text1"/>
              </w:rPr>
              <w:t xml:space="preserve">pour lui présenter la démarche </w:t>
            </w:r>
            <w:r w:rsidR="00E01E05">
              <w:rPr>
                <w:color w:val="000000" w:themeColor="text1"/>
              </w:rPr>
              <w:br/>
              <w:t xml:space="preserve">ou </w:t>
            </w:r>
            <w:r w:rsidR="00E01E05" w:rsidRPr="008E32D9">
              <w:rPr>
                <w:color w:val="000000" w:themeColor="text1"/>
              </w:rPr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49DC25D1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  <w:r w:rsidRPr="008E32D9">
              <w:rPr>
                <w:bCs/>
                <w:color w:val="000000" w:themeColor="text1"/>
                <w:sz w:val="96"/>
                <w:szCs w:val="96"/>
              </w:rPr>
              <w:sym w:font="Wingdings" w:char="F049"/>
            </w:r>
          </w:p>
        </w:tc>
      </w:tr>
    </w:tbl>
    <w:p w14:paraId="2A9F0769" w14:textId="77777777" w:rsidR="00E01E05" w:rsidRDefault="00E01E05" w:rsidP="00E01E05">
      <w:pPr>
        <w:pStyle w:val="ECEcorps"/>
        <w:rPr>
          <w:color w:val="000000" w:themeColor="text1"/>
        </w:rPr>
      </w:pPr>
    </w:p>
    <w:p w14:paraId="31EC009E" w14:textId="3595342C" w:rsidR="00E01E05" w:rsidRDefault="00E01E05" w:rsidP="00E01E05">
      <w:pPr>
        <w:pStyle w:val="ECEcorps"/>
        <w:rPr>
          <w:color w:val="000000" w:themeColor="text1"/>
        </w:rPr>
      </w:pPr>
      <w:r>
        <w:rPr>
          <w:color w:val="000000" w:themeColor="text1"/>
        </w:rPr>
        <w:t>Mettre en œuvre la dé</w:t>
      </w:r>
      <w:r w:rsidR="003C2A53">
        <w:rPr>
          <w:color w:val="000000" w:themeColor="text1"/>
        </w:rPr>
        <w:t>marche validée par l’évaluateur</w:t>
      </w:r>
      <w:r>
        <w:rPr>
          <w:color w:val="000000" w:themeColor="text1"/>
        </w:rPr>
        <w:t xml:space="preserve"> puis déterminer la valeur de la vitesse horizontale du véhicule.</w:t>
      </w:r>
    </w:p>
    <w:p w14:paraId="45E06D16" w14:textId="77777777" w:rsidR="00E01E05" w:rsidRDefault="00E01E05" w:rsidP="00E01E05">
      <w:pPr>
        <w:pStyle w:val="ECEcorps"/>
        <w:rPr>
          <w:color w:val="000000" w:themeColor="text1"/>
        </w:rPr>
      </w:pPr>
    </w:p>
    <w:p w14:paraId="4DC5CDF7" w14:textId="064091E3" w:rsidR="00E01E05" w:rsidRDefault="00E01E05" w:rsidP="00E01E05">
      <w:pPr>
        <w:pStyle w:val="ECEcorps"/>
        <w:jc w:val="center"/>
        <w:rPr>
          <w:color w:val="000000" w:themeColor="text1"/>
        </w:rPr>
      </w:pPr>
      <w:r w:rsidRPr="008E32D9">
        <w:rPr>
          <w:i/>
          <w:color w:val="000000" w:themeColor="text1"/>
        </w:rPr>
        <w:t>v</w:t>
      </w:r>
      <w:r w:rsidRPr="008E32D9">
        <w:rPr>
          <w:color w:val="000000" w:themeColor="text1"/>
          <w:vertAlign w:val="subscript"/>
        </w:rPr>
        <w:t>véhicule</w:t>
      </w:r>
      <w:r>
        <w:rPr>
          <w:color w:val="000000" w:themeColor="text1"/>
          <w:vertAlign w:val="subscript"/>
        </w:rPr>
        <w:t xml:space="preserve"> </w:t>
      </w:r>
      <w:r w:rsidRPr="008E32D9">
        <w:rPr>
          <w:color w:val="000000" w:themeColor="text1"/>
        </w:rPr>
        <w:t>=……………….</w:t>
      </w:r>
    </w:p>
    <w:p w14:paraId="387B68ED" w14:textId="77777777" w:rsidR="00E01E05" w:rsidRPr="008E32D9" w:rsidRDefault="00E01E05" w:rsidP="00E01E05">
      <w:pPr>
        <w:pStyle w:val="ECEcorps"/>
        <w:rPr>
          <w:color w:val="000000" w:themeColor="text1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01E05" w:rsidRPr="008E32D9" w14:paraId="000E970B" w14:textId="77777777" w:rsidTr="00766526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753106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37E6A6B8" w14:textId="7FF1B771" w:rsidR="00E01E05" w:rsidRPr="008E32D9" w:rsidRDefault="00E01E05" w:rsidP="00766526">
            <w:pPr>
              <w:pStyle w:val="ECEappel"/>
              <w:framePr w:wrap="around"/>
              <w:rPr>
                <w:color w:val="000000" w:themeColor="text1"/>
              </w:rPr>
            </w:pPr>
            <w:r w:rsidRPr="008E32D9">
              <w:rPr>
                <w:color w:val="000000" w:themeColor="text1"/>
              </w:rPr>
              <w:t xml:space="preserve">APPEL </w:t>
            </w:r>
            <w:r>
              <w:rPr>
                <w:color w:val="000000" w:themeColor="text1"/>
              </w:rPr>
              <w:t>n°</w:t>
            </w:r>
            <w:r w:rsidR="00176350">
              <w:rPr>
                <w:color w:val="000000" w:themeColor="text1"/>
              </w:rPr>
              <w:t>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2696BE48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01E05" w:rsidRPr="008E32D9" w14:paraId="2F2900FD" w14:textId="77777777" w:rsidTr="00766526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4AC52E07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 w:rsidRPr="008E32D9">
              <w:rPr>
                <w:bCs/>
                <w:color w:val="000000" w:themeColor="text1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983A2C2" w14:textId="7476FAE4" w:rsidR="00E01E05" w:rsidRPr="008E32D9" w:rsidRDefault="00E01E05" w:rsidP="003C2A53">
            <w:pPr>
              <w:pStyle w:val="ECEappel"/>
              <w:framePr w:wrap="around"/>
              <w:rPr>
                <w:bCs/>
                <w:color w:val="000000" w:themeColor="text1"/>
                <w:szCs w:val="22"/>
              </w:rPr>
            </w:pPr>
            <w:r w:rsidRPr="008E32D9">
              <w:rPr>
                <w:color w:val="000000" w:themeColor="text1"/>
              </w:rPr>
              <w:t>Appeler</w:t>
            </w:r>
            <w:r w:rsidR="007F07FB">
              <w:t xml:space="preserve"> le professeur</w:t>
            </w:r>
            <w:r w:rsidR="007F07FB" w:rsidRPr="0009288D">
              <w:t xml:space="preserve"> </w:t>
            </w:r>
            <w:r>
              <w:rPr>
                <w:color w:val="000000" w:themeColor="text1"/>
              </w:rPr>
              <w:t xml:space="preserve">pour lui présenter le résultat </w:t>
            </w:r>
            <w:r>
              <w:rPr>
                <w:color w:val="000000" w:themeColor="text1"/>
              </w:rPr>
              <w:br/>
              <w:t xml:space="preserve">ou </w:t>
            </w:r>
            <w:r w:rsidRPr="008E32D9">
              <w:rPr>
                <w:color w:val="000000" w:themeColor="text1"/>
              </w:rPr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1A078FEC" w14:textId="77777777" w:rsidR="00E01E05" w:rsidRPr="008E32D9" w:rsidRDefault="00E01E05" w:rsidP="00766526">
            <w:pPr>
              <w:jc w:val="center"/>
              <w:rPr>
                <w:bCs/>
                <w:color w:val="000000" w:themeColor="text1"/>
                <w:szCs w:val="22"/>
              </w:rPr>
            </w:pPr>
            <w:r w:rsidRPr="008E32D9">
              <w:rPr>
                <w:bCs/>
                <w:color w:val="000000" w:themeColor="text1"/>
                <w:sz w:val="96"/>
                <w:szCs w:val="96"/>
              </w:rPr>
              <w:sym w:font="Wingdings" w:char="F049"/>
            </w:r>
          </w:p>
        </w:tc>
      </w:tr>
    </w:tbl>
    <w:p w14:paraId="5317C2D9" w14:textId="77777777" w:rsidR="00E01E05" w:rsidRDefault="00E01E05" w:rsidP="00E01E05">
      <w:pPr>
        <w:pStyle w:val="ECEcorps"/>
        <w:rPr>
          <w:color w:val="000000" w:themeColor="text1"/>
        </w:rPr>
      </w:pPr>
    </w:p>
    <w:p w14:paraId="3883DD1E" w14:textId="2DC1BC1C" w:rsidR="007723E0" w:rsidRDefault="00C76135" w:rsidP="007723E0">
      <w:pPr>
        <w:pStyle w:val="ECEpartie"/>
      </w:pPr>
      <w:r>
        <w:t>Test de fiabilité d’un régulateur de vitesse</w:t>
      </w:r>
      <w:r w:rsidR="007723E0">
        <w:t xml:space="preserve"> </w:t>
      </w:r>
      <w:r w:rsidR="007723E0">
        <w:rPr>
          <w:b w:val="0"/>
        </w:rPr>
        <w:t>(10 minutes conseillées)</w:t>
      </w:r>
    </w:p>
    <w:p w14:paraId="35BF0569" w14:textId="77777777" w:rsidR="00266E0F" w:rsidRPr="007723E0" w:rsidRDefault="00266E0F" w:rsidP="00266E0F">
      <w:pPr>
        <w:pStyle w:val="ECEcorps"/>
        <w:rPr>
          <w:color w:val="000000" w:themeColor="text1"/>
        </w:rPr>
      </w:pPr>
    </w:p>
    <w:p w14:paraId="62F67A5A" w14:textId="4F6A7855" w:rsidR="00C57F2D" w:rsidRDefault="00C76135" w:rsidP="00266E0F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De nombreux véhicules disposent d’un régulateur qui permet de maintenir </w:t>
      </w:r>
      <w:r w:rsidR="00006006">
        <w:rPr>
          <w:color w:val="000000" w:themeColor="text1"/>
        </w:rPr>
        <w:t xml:space="preserve">la vitesse à une valeur choisie par </w:t>
      </w:r>
      <w:r w:rsidR="00DF10E6" w:rsidRPr="006E4BD8">
        <w:rPr>
          <w:color w:val="000000" w:themeColor="text1"/>
        </w:rPr>
        <w:t>l’automobiliste</w:t>
      </w:r>
      <w:r w:rsidR="00006006">
        <w:rPr>
          <w:color w:val="000000" w:themeColor="text1"/>
        </w:rPr>
        <w:t>. La va</w:t>
      </w:r>
      <w:r w:rsidR="003B78C7">
        <w:rPr>
          <w:color w:val="000000" w:themeColor="text1"/>
        </w:rPr>
        <w:t>leur choisie est exprimée en km</w:t>
      </w:r>
      <m:oMath>
        <m:r>
          <w:rPr>
            <w:rFonts w:ascii="Cambria Math" w:hAnsi="Cambria Math"/>
            <w:color w:val="000000" w:themeColor="text1"/>
          </w:rPr>
          <m:t>∙</m:t>
        </m:r>
      </m:oMath>
      <w:r w:rsidR="00006006">
        <w:rPr>
          <w:color w:val="000000" w:themeColor="text1"/>
        </w:rPr>
        <w:t>h</w:t>
      </w:r>
      <w:r w:rsidR="003B78C7">
        <w:rPr>
          <w:color w:val="000000" w:themeColor="text1"/>
          <w:vertAlign w:val="superscript"/>
        </w:rPr>
        <w:t>–</w:t>
      </w:r>
      <w:r w:rsidR="00006006" w:rsidRPr="00006006">
        <w:rPr>
          <w:color w:val="000000" w:themeColor="text1"/>
          <w:vertAlign w:val="superscript"/>
        </w:rPr>
        <w:t>1</w:t>
      </w:r>
      <w:r w:rsidR="0002192C">
        <w:rPr>
          <w:color w:val="000000" w:themeColor="text1"/>
        </w:rPr>
        <w:t xml:space="preserve"> ; elle </w:t>
      </w:r>
      <w:r w:rsidR="004167E2">
        <w:rPr>
          <w:color w:val="000000" w:themeColor="text1"/>
        </w:rPr>
        <w:t>est</w:t>
      </w:r>
      <w:r w:rsidR="0002192C">
        <w:rPr>
          <w:color w:val="000000" w:themeColor="text1"/>
        </w:rPr>
        <w:t xml:space="preserve"> un</w:t>
      </w:r>
      <w:r w:rsidR="004167E2">
        <w:rPr>
          <w:color w:val="000000" w:themeColor="text1"/>
        </w:rPr>
        <w:t xml:space="preserve"> multiple de 2. On peut par exemple choisir une vitesse de</w:t>
      </w:r>
      <w:r w:rsidR="003B78C7">
        <w:rPr>
          <w:color w:val="000000" w:themeColor="text1"/>
        </w:rPr>
        <w:t xml:space="preserve"> </w:t>
      </w:r>
      <w:r w:rsidR="00C57F2D">
        <w:rPr>
          <w:color w:val="000000" w:themeColor="text1"/>
        </w:rPr>
        <w:t>50</w:t>
      </w:r>
      <w:r w:rsidR="003B78C7">
        <w:rPr>
          <w:color w:val="000000" w:themeColor="text1"/>
        </w:rPr>
        <w:t xml:space="preserve"> km</w:t>
      </w:r>
      <m:oMath>
        <m:r>
          <w:rPr>
            <w:rFonts w:ascii="Cambria Math" w:hAnsi="Cambria Math"/>
            <w:color w:val="000000" w:themeColor="text1"/>
          </w:rPr>
          <m:t>∙</m:t>
        </m:r>
      </m:oMath>
      <w:r w:rsidR="00006006">
        <w:rPr>
          <w:color w:val="000000" w:themeColor="text1"/>
        </w:rPr>
        <w:t>h</w:t>
      </w:r>
      <w:r w:rsidR="003B78C7">
        <w:rPr>
          <w:color w:val="000000" w:themeColor="text1"/>
          <w:vertAlign w:val="superscript"/>
        </w:rPr>
        <w:t>–</w:t>
      </w:r>
      <w:r w:rsidR="00006006" w:rsidRPr="00006006">
        <w:rPr>
          <w:color w:val="000000" w:themeColor="text1"/>
          <w:vertAlign w:val="superscript"/>
        </w:rPr>
        <w:t>1</w:t>
      </w:r>
      <w:r w:rsidR="00006006">
        <w:rPr>
          <w:color w:val="000000" w:themeColor="text1"/>
        </w:rPr>
        <w:t xml:space="preserve"> ou </w:t>
      </w:r>
      <w:r w:rsidR="00C57F2D">
        <w:rPr>
          <w:color w:val="000000" w:themeColor="text1"/>
        </w:rPr>
        <w:t>52</w:t>
      </w:r>
      <w:r w:rsidR="00006006">
        <w:rPr>
          <w:color w:val="000000" w:themeColor="text1"/>
        </w:rPr>
        <w:t xml:space="preserve"> km</w:t>
      </w:r>
      <m:oMath>
        <m:r>
          <w:rPr>
            <w:rFonts w:ascii="Cambria Math" w:hAnsi="Cambria Math"/>
            <w:color w:val="000000" w:themeColor="text1"/>
          </w:rPr>
          <m:t>∙</m:t>
        </m:r>
      </m:oMath>
      <w:r w:rsidR="00006006">
        <w:rPr>
          <w:color w:val="000000" w:themeColor="text1"/>
        </w:rPr>
        <w:t>h</w:t>
      </w:r>
      <w:r w:rsidR="003B78C7">
        <w:rPr>
          <w:color w:val="000000" w:themeColor="text1"/>
          <w:vertAlign w:val="superscript"/>
        </w:rPr>
        <w:t>–</w:t>
      </w:r>
      <w:r w:rsidR="00006006" w:rsidRPr="00006006">
        <w:rPr>
          <w:color w:val="000000" w:themeColor="text1"/>
          <w:vertAlign w:val="superscript"/>
        </w:rPr>
        <w:t>1</w:t>
      </w:r>
      <w:r w:rsidR="003B78C7">
        <w:rPr>
          <w:color w:val="000000" w:themeColor="text1"/>
        </w:rPr>
        <w:t>.</w:t>
      </w:r>
      <w:r w:rsidR="00C57F2D">
        <w:rPr>
          <w:color w:val="000000" w:themeColor="text1"/>
        </w:rPr>
        <w:t xml:space="preserve"> </w:t>
      </w:r>
    </w:p>
    <w:p w14:paraId="0E142130" w14:textId="77777777" w:rsidR="00C57F2D" w:rsidRDefault="00C57F2D" w:rsidP="00266E0F">
      <w:pPr>
        <w:pStyle w:val="ECEcorps"/>
        <w:rPr>
          <w:color w:val="000000" w:themeColor="text1"/>
        </w:rPr>
      </w:pPr>
    </w:p>
    <w:p w14:paraId="7C3F6A5A" w14:textId="168CBE33" w:rsidR="00266E0F" w:rsidRPr="003B78C7" w:rsidRDefault="00C57F2D" w:rsidP="00266E0F">
      <w:pPr>
        <w:pStyle w:val="ECEcorps"/>
        <w:rPr>
          <w:color w:val="000000" w:themeColor="text1"/>
        </w:rPr>
      </w:pPr>
      <w:r>
        <w:rPr>
          <w:color w:val="000000" w:themeColor="text1"/>
        </w:rPr>
        <w:t>Le conducteur de la voiture de la séquence filmée a reglé le régulateur de vitesse sur 78 km</w:t>
      </w:r>
      <m:oMath>
        <m:r>
          <w:rPr>
            <w:rFonts w:ascii="Cambria Math" w:hAnsi="Cambria Math"/>
            <w:color w:val="000000" w:themeColor="text1"/>
          </w:rPr>
          <m:t>∙</m:t>
        </m:r>
      </m:oMath>
      <w:r>
        <w:rPr>
          <w:color w:val="000000" w:themeColor="text1"/>
        </w:rPr>
        <w:t>h</w:t>
      </w:r>
      <w:r>
        <w:rPr>
          <w:color w:val="000000" w:themeColor="text1"/>
          <w:vertAlign w:val="superscript"/>
        </w:rPr>
        <w:t>–</w:t>
      </w:r>
      <w:r w:rsidRPr="00006006"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>.</w:t>
      </w:r>
    </w:p>
    <w:p w14:paraId="1563E839" w14:textId="72460238" w:rsidR="007723E0" w:rsidRDefault="007723E0" w:rsidP="00266E0F">
      <w:pPr>
        <w:pStyle w:val="ECEcorps"/>
        <w:rPr>
          <w:color w:val="000000" w:themeColor="text1"/>
        </w:rPr>
      </w:pPr>
    </w:p>
    <w:p w14:paraId="02D025BE" w14:textId="42AFC183" w:rsidR="00006006" w:rsidRPr="00C57F2D" w:rsidRDefault="00C57F2D" w:rsidP="00266E0F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En utilisant les valeurs de </w:t>
      </w:r>
      <w:r w:rsidRPr="008E32D9">
        <w:rPr>
          <w:i/>
          <w:color w:val="000000" w:themeColor="text1"/>
        </w:rPr>
        <w:t>v</w:t>
      </w:r>
      <w:r w:rsidRPr="008E32D9">
        <w:rPr>
          <w:color w:val="000000" w:themeColor="text1"/>
          <w:vertAlign w:val="subscript"/>
        </w:rPr>
        <w:t>véhicule</w:t>
      </w:r>
      <w:r>
        <w:rPr>
          <w:color w:val="000000" w:themeColor="text1"/>
        </w:rPr>
        <w:t xml:space="preserve"> trouvées précédemment, peut-on affirmer que le régulateur de vitesse est fiable ?</w:t>
      </w:r>
    </w:p>
    <w:p w14:paraId="1131A4A1" w14:textId="77777777" w:rsidR="00006006" w:rsidRPr="007723E0" w:rsidRDefault="00006006" w:rsidP="00266E0F">
      <w:pPr>
        <w:pStyle w:val="ECEcorps"/>
        <w:rPr>
          <w:color w:val="000000" w:themeColor="text1"/>
        </w:rPr>
      </w:pPr>
    </w:p>
    <w:p w14:paraId="0C254E9E" w14:textId="77777777" w:rsidR="00006006" w:rsidRPr="008E32D9" w:rsidRDefault="00006006" w:rsidP="00006006">
      <w:pPr>
        <w:pStyle w:val="ECEcorps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E45CD5B" w14:textId="77777777" w:rsidR="00006006" w:rsidRPr="008E32D9" w:rsidRDefault="00006006" w:rsidP="00006006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26E3DA40" w14:textId="5FC47A0F" w:rsidR="00006006" w:rsidRDefault="00006006" w:rsidP="00006006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77B02D3A" w14:textId="77777777" w:rsidR="006E4BD8" w:rsidRPr="008E32D9" w:rsidRDefault="006E4BD8" w:rsidP="006E4BD8">
      <w:pPr>
        <w:pStyle w:val="ECErponse"/>
        <w:rPr>
          <w:color w:val="000000" w:themeColor="text1"/>
        </w:rPr>
      </w:pPr>
      <w:r w:rsidRPr="008E32D9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66AC7F51" w14:textId="77777777" w:rsidR="006E4BD8" w:rsidRDefault="006E4BD8" w:rsidP="00006006">
      <w:pPr>
        <w:pStyle w:val="ECEcorps"/>
        <w:rPr>
          <w:b/>
          <w:color w:val="000000" w:themeColor="text1"/>
        </w:rPr>
      </w:pPr>
    </w:p>
    <w:p w14:paraId="399C7F33" w14:textId="14ED1788" w:rsidR="00D9338B" w:rsidRPr="00006006" w:rsidRDefault="006E4BD8" w:rsidP="00006006">
      <w:pPr>
        <w:pStyle w:val="ECEcorps"/>
        <w:rPr>
          <w:b/>
          <w:color w:val="000000" w:themeColor="text1"/>
        </w:rPr>
      </w:pPr>
      <w:r>
        <w:rPr>
          <w:b/>
          <w:color w:val="000000" w:themeColor="text1"/>
        </w:rPr>
        <w:t>F</w:t>
      </w:r>
      <w:r w:rsidR="00266E0F" w:rsidRPr="008E32D9">
        <w:rPr>
          <w:b/>
          <w:color w:val="000000" w:themeColor="text1"/>
        </w:rPr>
        <w:t>ermer les logiciels et ranger la paillasse avant de quitter la salle.</w:t>
      </w:r>
    </w:p>
    <w:sectPr w:rsidR="00D9338B" w:rsidRPr="00006006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1F3C3" w14:textId="77777777" w:rsidR="00814F1E" w:rsidRDefault="00814F1E" w:rsidP="0008058B">
      <w:r>
        <w:separator/>
      </w:r>
    </w:p>
  </w:endnote>
  <w:endnote w:type="continuationSeparator" w:id="0">
    <w:p w14:paraId="57EF668A" w14:textId="77777777" w:rsidR="00814F1E" w:rsidRDefault="00814F1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455706B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02192C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CF2D18">
      <w:rPr>
        <w:noProof/>
      </w:rPr>
      <w:fldChar w:fldCharType="begin"/>
    </w:r>
    <w:r w:rsidR="00CF2D18">
      <w:rPr>
        <w:noProof/>
      </w:rPr>
      <w:instrText xml:space="preserve"> NUMPAGES  </w:instrText>
    </w:r>
    <w:r w:rsidR="00CF2D18">
      <w:rPr>
        <w:noProof/>
      </w:rPr>
      <w:fldChar w:fldCharType="separate"/>
    </w:r>
    <w:r w:rsidR="0002192C">
      <w:rPr>
        <w:noProof/>
      </w:rPr>
      <w:t>4</w:t>
    </w:r>
    <w:r w:rsidR="00CF2D1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D6D5A" w14:textId="77777777" w:rsidR="00814F1E" w:rsidRDefault="00814F1E" w:rsidP="0008058B">
      <w:r>
        <w:separator/>
      </w:r>
    </w:p>
  </w:footnote>
  <w:footnote w:type="continuationSeparator" w:id="0">
    <w:p w14:paraId="6A75EC3D" w14:textId="77777777" w:rsidR="00814F1E" w:rsidRDefault="00814F1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571C112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34F21">
      <w:rPr>
        <w:b/>
        <w:sz w:val="24"/>
        <w:szCs w:val="24"/>
      </w:rPr>
      <w:t>R</w:t>
    </w:r>
    <w:r w:rsidR="00381DCB">
      <w:rPr>
        <w:b/>
        <w:sz w:val="24"/>
        <w:szCs w:val="24"/>
      </w:rPr>
      <w:t>É</w:t>
    </w:r>
    <w:r w:rsidR="00F34F21">
      <w:rPr>
        <w:b/>
        <w:sz w:val="24"/>
        <w:szCs w:val="24"/>
      </w:rPr>
      <w:t>GULATEUR DE VITESSE</w:t>
    </w:r>
    <w:r>
      <w:tab/>
      <w:t>Session</w:t>
    </w:r>
  </w:p>
  <w:p w14:paraId="37DE348B" w14:textId="5EF747E3" w:rsidR="00C60969" w:rsidRDefault="003C2A5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D0A7569"/>
    <w:multiLevelType w:val="hybridMultilevel"/>
    <w:tmpl w:val="FF7AA5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B30A2"/>
    <w:multiLevelType w:val="hybridMultilevel"/>
    <w:tmpl w:val="E8A25762"/>
    <w:lvl w:ilvl="0" w:tplc="4970E2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B935053"/>
    <w:multiLevelType w:val="multilevel"/>
    <w:tmpl w:val="8EE2E9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98370BD"/>
    <w:multiLevelType w:val="hybridMultilevel"/>
    <w:tmpl w:val="95E044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9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6"/>
  </w:num>
  <w:num w:numId="1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06006"/>
    <w:rsid w:val="0002192C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81C3D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413DF"/>
    <w:rsid w:val="00142DA1"/>
    <w:rsid w:val="00154171"/>
    <w:rsid w:val="00154704"/>
    <w:rsid w:val="00157613"/>
    <w:rsid w:val="0016304D"/>
    <w:rsid w:val="00170480"/>
    <w:rsid w:val="00176350"/>
    <w:rsid w:val="00176D07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1F86"/>
    <w:rsid w:val="00222333"/>
    <w:rsid w:val="0023590A"/>
    <w:rsid w:val="00235CF8"/>
    <w:rsid w:val="002402D0"/>
    <w:rsid w:val="002406F0"/>
    <w:rsid w:val="002436AD"/>
    <w:rsid w:val="002570A7"/>
    <w:rsid w:val="00266E0F"/>
    <w:rsid w:val="00267E4F"/>
    <w:rsid w:val="00272204"/>
    <w:rsid w:val="002739E2"/>
    <w:rsid w:val="002848F4"/>
    <w:rsid w:val="00297830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1DCB"/>
    <w:rsid w:val="003839E3"/>
    <w:rsid w:val="003869AD"/>
    <w:rsid w:val="00392182"/>
    <w:rsid w:val="003934A3"/>
    <w:rsid w:val="0039367C"/>
    <w:rsid w:val="00397E4F"/>
    <w:rsid w:val="003A114B"/>
    <w:rsid w:val="003B15C1"/>
    <w:rsid w:val="003B41FF"/>
    <w:rsid w:val="003B78C7"/>
    <w:rsid w:val="003C0A55"/>
    <w:rsid w:val="003C13F9"/>
    <w:rsid w:val="003C2A53"/>
    <w:rsid w:val="003C6A7A"/>
    <w:rsid w:val="003D2DB2"/>
    <w:rsid w:val="003F5DFB"/>
    <w:rsid w:val="00400882"/>
    <w:rsid w:val="004143AF"/>
    <w:rsid w:val="004167E2"/>
    <w:rsid w:val="00430881"/>
    <w:rsid w:val="004314C1"/>
    <w:rsid w:val="004470BA"/>
    <w:rsid w:val="0044778E"/>
    <w:rsid w:val="00452138"/>
    <w:rsid w:val="00455CA0"/>
    <w:rsid w:val="00457661"/>
    <w:rsid w:val="0046515C"/>
    <w:rsid w:val="00475E34"/>
    <w:rsid w:val="00476C4B"/>
    <w:rsid w:val="00484BB6"/>
    <w:rsid w:val="00486CC1"/>
    <w:rsid w:val="00490BE1"/>
    <w:rsid w:val="00494687"/>
    <w:rsid w:val="004951F3"/>
    <w:rsid w:val="004955A9"/>
    <w:rsid w:val="00496711"/>
    <w:rsid w:val="00496BBC"/>
    <w:rsid w:val="004B461A"/>
    <w:rsid w:val="004B701D"/>
    <w:rsid w:val="004B7AC0"/>
    <w:rsid w:val="004C193F"/>
    <w:rsid w:val="004C486D"/>
    <w:rsid w:val="004C63B9"/>
    <w:rsid w:val="004C7336"/>
    <w:rsid w:val="004D3A84"/>
    <w:rsid w:val="004E2020"/>
    <w:rsid w:val="004E3515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145C"/>
    <w:rsid w:val="005827DD"/>
    <w:rsid w:val="00593DD4"/>
    <w:rsid w:val="00596F28"/>
    <w:rsid w:val="005A3ADA"/>
    <w:rsid w:val="005A6352"/>
    <w:rsid w:val="005A7B7C"/>
    <w:rsid w:val="005D5CB5"/>
    <w:rsid w:val="005F3ABA"/>
    <w:rsid w:val="006017BB"/>
    <w:rsid w:val="00603814"/>
    <w:rsid w:val="0060508C"/>
    <w:rsid w:val="006142B0"/>
    <w:rsid w:val="006220B0"/>
    <w:rsid w:val="00622A2D"/>
    <w:rsid w:val="00622E28"/>
    <w:rsid w:val="006256F1"/>
    <w:rsid w:val="00641949"/>
    <w:rsid w:val="00641C53"/>
    <w:rsid w:val="00651DF1"/>
    <w:rsid w:val="00670A39"/>
    <w:rsid w:val="006743D0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4BD8"/>
    <w:rsid w:val="006E61FC"/>
    <w:rsid w:val="006F2AF8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724E"/>
    <w:rsid w:val="007723E0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07FB"/>
    <w:rsid w:val="007F4752"/>
    <w:rsid w:val="007F4B1B"/>
    <w:rsid w:val="008034C0"/>
    <w:rsid w:val="00804D53"/>
    <w:rsid w:val="00806419"/>
    <w:rsid w:val="00811A37"/>
    <w:rsid w:val="0081247E"/>
    <w:rsid w:val="00814D65"/>
    <w:rsid w:val="00814F1E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8E3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C73B3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266A"/>
    <w:rsid w:val="00915AEE"/>
    <w:rsid w:val="00917147"/>
    <w:rsid w:val="009362F7"/>
    <w:rsid w:val="009407A6"/>
    <w:rsid w:val="00943326"/>
    <w:rsid w:val="0094436A"/>
    <w:rsid w:val="009506E7"/>
    <w:rsid w:val="00951FF5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C4FC2"/>
    <w:rsid w:val="009D5DFA"/>
    <w:rsid w:val="009E0132"/>
    <w:rsid w:val="009E02D9"/>
    <w:rsid w:val="009E173E"/>
    <w:rsid w:val="009E1FCF"/>
    <w:rsid w:val="009E2477"/>
    <w:rsid w:val="009F042E"/>
    <w:rsid w:val="009F3076"/>
    <w:rsid w:val="009F43E0"/>
    <w:rsid w:val="00A01302"/>
    <w:rsid w:val="00A0278A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1305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2DEA"/>
    <w:rsid w:val="00C467EB"/>
    <w:rsid w:val="00C550C6"/>
    <w:rsid w:val="00C57F2D"/>
    <w:rsid w:val="00C60133"/>
    <w:rsid w:val="00C60969"/>
    <w:rsid w:val="00C60BE5"/>
    <w:rsid w:val="00C623E7"/>
    <w:rsid w:val="00C72733"/>
    <w:rsid w:val="00C74BFD"/>
    <w:rsid w:val="00C76135"/>
    <w:rsid w:val="00CA1A4D"/>
    <w:rsid w:val="00CB249F"/>
    <w:rsid w:val="00CC57B9"/>
    <w:rsid w:val="00CC695B"/>
    <w:rsid w:val="00CD1F8A"/>
    <w:rsid w:val="00CD300B"/>
    <w:rsid w:val="00CE4EF5"/>
    <w:rsid w:val="00CE6AA4"/>
    <w:rsid w:val="00CF2D18"/>
    <w:rsid w:val="00D0324F"/>
    <w:rsid w:val="00D05CB0"/>
    <w:rsid w:val="00D073A6"/>
    <w:rsid w:val="00D20F73"/>
    <w:rsid w:val="00D316BC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40E7"/>
    <w:rsid w:val="00DE6F64"/>
    <w:rsid w:val="00DE7B24"/>
    <w:rsid w:val="00DF10E6"/>
    <w:rsid w:val="00DF3178"/>
    <w:rsid w:val="00DF5D61"/>
    <w:rsid w:val="00E01154"/>
    <w:rsid w:val="00E01E05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4F9F"/>
    <w:rsid w:val="00E72059"/>
    <w:rsid w:val="00E74827"/>
    <w:rsid w:val="00E749E8"/>
    <w:rsid w:val="00E81F3D"/>
    <w:rsid w:val="00E85DDA"/>
    <w:rsid w:val="00E961C1"/>
    <w:rsid w:val="00EA6146"/>
    <w:rsid w:val="00EB6E58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4F21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1A2ACDD0-E9A4-4121-A0BE-FEE901621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link w:val="ECEcorpsCar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link w:val="ECEpuce1Car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ECEcorpsCar">
    <w:name w:val="ECEcorps Car"/>
    <w:basedOn w:val="Policepardfaut"/>
    <w:link w:val="ECEcorps"/>
    <w:qFormat/>
    <w:rsid w:val="00266E0F"/>
    <w:rPr>
      <w:rFonts w:ascii="Arial" w:hAnsi="Arial" w:cs="Arial"/>
    </w:rPr>
  </w:style>
  <w:style w:type="character" w:customStyle="1" w:styleId="ECEpuce1Car">
    <w:name w:val="ECEpuce1 Car"/>
    <w:basedOn w:val="ECEcorpsCar"/>
    <w:link w:val="ECEpuce1"/>
    <w:rsid w:val="00266E0F"/>
    <w:rPr>
      <w:rFonts w:ascii="Arial" w:eastAsia="Arial Unicode MS" w:hAnsi="Arial" w:cs="Arial"/>
      <w:bCs/>
      <w:iCs/>
    </w:rPr>
  </w:style>
  <w:style w:type="character" w:styleId="Textedelespacerserv">
    <w:name w:val="Placeholder Text"/>
    <w:basedOn w:val="Policepardfaut"/>
    <w:uiPriority w:val="99"/>
    <w:semiHidden/>
    <w:rsid w:val="003B78C7"/>
    <w:rPr>
      <w:color w:val="808080"/>
    </w:rPr>
  </w:style>
  <w:style w:type="character" w:customStyle="1" w:styleId="lang-en">
    <w:name w:val="lang-en"/>
    <w:basedOn w:val="Policepardfaut"/>
    <w:rsid w:val="0076724E"/>
  </w:style>
  <w:style w:type="character" w:styleId="Lienhypertexte">
    <w:name w:val="Hyperlink"/>
    <w:basedOn w:val="Policepardfaut"/>
    <w:uiPriority w:val="99"/>
    <w:semiHidden/>
    <w:unhideWhenUsed/>
    <w:rsid w:val="00767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6200201-234B-48C6-91FE-C2E9A14E8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465</TotalTime>
  <Pages>4</Pages>
  <Words>916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5948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40</cp:revision>
  <cp:lastPrinted>2014-07-07T13:51:00Z</cp:lastPrinted>
  <dcterms:created xsi:type="dcterms:W3CDTF">2020-03-10T14:53:00Z</dcterms:created>
  <dcterms:modified xsi:type="dcterms:W3CDTF">2023-10-04T16:15:00Z</dcterms:modified>
</cp:coreProperties>
</file>