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0A76A4" w14:textId="77777777" w:rsidR="00203453" w:rsidRDefault="00203453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</w:p>
    <w:p w14:paraId="4DE5BB78" w14:textId="6F7D9001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D165C7">
      <w:pPr>
        <w:pStyle w:val="ECEfiche"/>
        <w:pBdr>
          <w:right w:val="single" w:sz="12" w:space="0" w:color="auto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46231D58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E064A2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42FCC8B8" w14:textId="5A7B7D29" w:rsidR="00B839C2" w:rsidRDefault="00B839C2" w:rsidP="00E26870">
      <w:pPr>
        <w:pStyle w:val="ECEcorps"/>
      </w:pPr>
      <w:r>
        <w:t xml:space="preserve">Dans le domaine astronautique, un lanceur est une fusée utilisée pour placer un engin spatial en orbite, ou </w:t>
      </w:r>
      <w:r w:rsidR="00AD6257">
        <w:t>pour</w:t>
      </w:r>
      <w:r>
        <w:t xml:space="preserve"> l’envoyer dans l’espac</w:t>
      </w:r>
      <w:r w:rsidR="00E064A2">
        <w:t xml:space="preserve">e interplanétaire. Grâce à lui, l’engin spatial peut </w:t>
      </w:r>
      <w:r>
        <w:t xml:space="preserve">atteindre une vitesse suffisamment importante pour </w:t>
      </w:r>
      <w:r w:rsidR="00E064A2">
        <w:t>être mis en orbite, ou bien échapper à</w:t>
      </w:r>
      <w:r w:rsidR="00AD6257">
        <w:t xml:space="preserve"> l’attraction terrestre.</w:t>
      </w:r>
    </w:p>
    <w:p w14:paraId="76E99366" w14:textId="79C8A7DD" w:rsidR="00AD6257" w:rsidRDefault="00AD6257" w:rsidP="00E26870">
      <w:pPr>
        <w:pStyle w:val="ECEcorps"/>
      </w:pPr>
    </w:p>
    <w:p w14:paraId="21DCB436" w14:textId="39D5D1E2" w:rsidR="00AD6257" w:rsidRDefault="00AD6257" w:rsidP="00E26870">
      <w:pPr>
        <w:pStyle w:val="ECEcorps"/>
      </w:pPr>
      <w:r>
        <w:t xml:space="preserve">La plupart des lanceurs </w:t>
      </w:r>
      <w:r w:rsidR="00E064A2">
        <w:t xml:space="preserve">ne </w:t>
      </w:r>
      <w:r>
        <w:t xml:space="preserve">sont </w:t>
      </w:r>
      <w:r w:rsidR="00E064A2">
        <w:t xml:space="preserve">pas </w:t>
      </w:r>
      <w:r>
        <w:t>réutilisables, c’est-à-dire que leurs composants ne sont pas récupérés après usage, ce qui augmente leur coût de manière significative. Au cours de l’histoire astronautique</w:t>
      </w:r>
      <w:r w:rsidR="00E064A2">
        <w:t xml:space="preserve"> il y a eu</w:t>
      </w:r>
      <w:r>
        <w:t xml:space="preserve"> plusieurs tentatives de mise au point de lanceurs réutilisables</w:t>
      </w:r>
      <w:r w:rsidR="00E064A2">
        <w:t>. C</w:t>
      </w:r>
      <w:r>
        <w:t xml:space="preserve">’est le lanceur Falcon 9 de la société </w:t>
      </w:r>
      <w:proofErr w:type="spellStart"/>
      <w:r>
        <w:t>SpaceX</w:t>
      </w:r>
      <w:proofErr w:type="spellEnd"/>
      <w:r>
        <w:t xml:space="preserve"> qui a atteint</w:t>
      </w:r>
      <w:r w:rsidR="00790D20">
        <w:t xml:space="preserve"> le premier</w:t>
      </w:r>
      <w:r w:rsidR="00E064A2">
        <w:t>, à la fin de l’année</w:t>
      </w:r>
      <w:r w:rsidR="00790D20">
        <w:t xml:space="preserve"> 2015</w:t>
      </w:r>
      <w:r w:rsidR="00E064A2">
        <w:t>,</w:t>
      </w:r>
      <w:r>
        <w:t xml:space="preserve"> </w:t>
      </w:r>
      <w:r w:rsidR="00E064A2">
        <w:t>le stade opérationnel. L</w:t>
      </w:r>
      <w:r w:rsidR="00A75B6B">
        <w:t>es coûts des lancements</w:t>
      </w:r>
      <w:r w:rsidR="00E064A2">
        <w:t xml:space="preserve"> ont ainsi été significativement réduits</w:t>
      </w:r>
      <w:r w:rsidR="00A75B6B">
        <w:t>.</w:t>
      </w:r>
    </w:p>
    <w:p w14:paraId="6B04B7F7" w14:textId="77777777" w:rsidR="00B839C2" w:rsidRDefault="00B839C2" w:rsidP="00E26870">
      <w:pPr>
        <w:pStyle w:val="ECEcorps"/>
      </w:pPr>
    </w:p>
    <w:p w14:paraId="0122F4FB" w14:textId="77777777" w:rsidR="00C60969" w:rsidRDefault="00C60969" w:rsidP="00E26870">
      <w:pPr>
        <w:pStyle w:val="ECEcorps"/>
      </w:pPr>
    </w:p>
    <w:p w14:paraId="351D0299" w14:textId="48EC4049" w:rsidR="00C60969" w:rsidRPr="006D7011" w:rsidRDefault="00C60969" w:rsidP="00E2687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6D7011">
        <w:rPr>
          <w:b/>
          <w:i/>
          <w:sz w:val="24"/>
        </w:rPr>
        <w:t>’étudier le mouvement d’un lanceur Falcon lors de son atterrissage</w:t>
      </w:r>
      <w:r w:rsidR="00A5140F">
        <w:rPr>
          <w:b/>
          <w:i/>
          <w:sz w:val="24"/>
        </w:rPr>
        <w:t>.</w:t>
      </w:r>
    </w:p>
    <w:p w14:paraId="0EABE245" w14:textId="3A809D8A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73288B59" w14:textId="77777777" w:rsidR="00103EA0" w:rsidRDefault="00103EA0" w:rsidP="00E26870">
      <w:pPr>
        <w:pStyle w:val="ECEcorps"/>
        <w:rPr>
          <w:b/>
          <w:sz w:val="24"/>
          <w:szCs w:val="24"/>
          <w:u w:val="single"/>
        </w:rPr>
      </w:pPr>
    </w:p>
    <w:p w14:paraId="198632E3" w14:textId="77777777" w:rsidR="00E064A2" w:rsidRDefault="00E064A2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02ACFFB0" w:rsidR="00C6096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698E651F" w14:textId="77777777" w:rsidR="00E064A2" w:rsidRDefault="00E064A2" w:rsidP="00A5140F">
      <w:pPr>
        <w:pStyle w:val="ECEtitre"/>
        <w:rPr>
          <w:sz w:val="24"/>
          <w:szCs w:val="24"/>
        </w:rPr>
      </w:pPr>
    </w:p>
    <w:p w14:paraId="20DE39A8" w14:textId="2DA5984B" w:rsidR="00A5140F" w:rsidRPr="00020131" w:rsidRDefault="00E064A2" w:rsidP="00A5140F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M</w:t>
      </w:r>
      <w:r w:rsidR="00A5140F">
        <w:rPr>
          <w:sz w:val="24"/>
          <w:szCs w:val="24"/>
        </w:rPr>
        <w:t>ission NROL-108</w:t>
      </w:r>
      <w:r w:rsidR="00020131">
        <w:rPr>
          <w:sz w:val="24"/>
          <w:szCs w:val="24"/>
          <w:u w:val="none"/>
        </w:rPr>
        <w:t> </w:t>
      </w:r>
    </w:p>
    <w:p w14:paraId="682B4390" w14:textId="77777777" w:rsidR="00C47FD0" w:rsidRPr="00C47FD0" w:rsidRDefault="00C47FD0" w:rsidP="00C47FD0">
      <w:pPr>
        <w:pStyle w:val="ECEcorps"/>
      </w:pPr>
    </w:p>
    <w:p w14:paraId="1F8144D7" w14:textId="1122BB42" w:rsidR="00C60969" w:rsidRDefault="00A5140F" w:rsidP="00E26870">
      <w:pPr>
        <w:pStyle w:val="ECEcorps"/>
      </w:pPr>
      <w:r w:rsidRPr="00A5140F">
        <w:t>Le 19 décembre 2020</w:t>
      </w:r>
      <w:r w:rsidR="00E064A2">
        <w:t>,</w:t>
      </w:r>
      <w:r w:rsidRPr="00A5140F">
        <w:t xml:space="preserve"> à partir du centre spatial Kennedy</w:t>
      </w:r>
      <w:r>
        <w:t>,</w:t>
      </w:r>
      <w:r w:rsidRPr="00A5140F">
        <w:t xml:space="preserve"> </w:t>
      </w:r>
      <w:proofErr w:type="spellStart"/>
      <w:r w:rsidRPr="00A5140F">
        <w:t>SpaceX</w:t>
      </w:r>
      <w:proofErr w:type="spellEnd"/>
      <w:r w:rsidRPr="00A5140F">
        <w:t xml:space="preserve"> a lancé avec succès la mission NROL-108 avec </w:t>
      </w:r>
      <w:r w:rsidR="00E064A2">
        <w:t xml:space="preserve">le lanceur </w:t>
      </w:r>
      <w:r w:rsidRPr="00A5140F">
        <w:t xml:space="preserve">Falcon 9. Le premier étage, qui </w:t>
      </w:r>
      <w:r>
        <w:t>avait déjà été utilisé quatre autres fois</w:t>
      </w:r>
      <w:r w:rsidRPr="00A5140F">
        <w:t>, s’est posé avec succès sur la zone d’atterrissage prévue au sol, après un peu plus de huit minutes de vol.</w:t>
      </w:r>
    </w:p>
    <w:p w14:paraId="5F0E1B2C" w14:textId="77777777" w:rsidR="00A5140F" w:rsidRDefault="00A5140F" w:rsidP="00E26870">
      <w:pPr>
        <w:pStyle w:val="ECEcorps"/>
      </w:pPr>
    </w:p>
    <w:p w14:paraId="60892C85" w14:textId="694F770F" w:rsidR="00A5140F" w:rsidRPr="00545715" w:rsidRDefault="00A5140F" w:rsidP="00E26870">
      <w:pPr>
        <w:pStyle w:val="ECEcorps"/>
      </w:pPr>
      <w:r>
        <w:t>NROL-108 est une mission militaire classifiée visant à lancer un satellite-espion américain sur une orbite basse (environ 540 km d’altitude).</w:t>
      </w:r>
    </w:p>
    <w:p w14:paraId="2928E4CC" w14:textId="77777777" w:rsidR="00A5140F" w:rsidRDefault="00A5140F" w:rsidP="003A114B">
      <w:pPr>
        <w:pStyle w:val="ECEtitre"/>
        <w:rPr>
          <w:sz w:val="24"/>
          <w:szCs w:val="24"/>
        </w:rPr>
      </w:pPr>
    </w:p>
    <w:p w14:paraId="53D0266A" w14:textId="44D03981" w:rsidR="00E064A2" w:rsidRPr="00020131" w:rsidRDefault="00E064A2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A</w:t>
      </w:r>
      <w:r w:rsidR="00A5140F">
        <w:rPr>
          <w:sz w:val="24"/>
          <w:szCs w:val="24"/>
        </w:rPr>
        <w:t>tterriss</w:t>
      </w:r>
      <w:r>
        <w:rPr>
          <w:sz w:val="24"/>
          <w:szCs w:val="24"/>
        </w:rPr>
        <w:t>age du premier étage du lanceur</w:t>
      </w:r>
      <w:r w:rsidR="00020131">
        <w:rPr>
          <w:sz w:val="24"/>
          <w:szCs w:val="24"/>
          <w:u w:val="none"/>
        </w:rPr>
        <w:t> </w:t>
      </w:r>
    </w:p>
    <w:p w14:paraId="546CFD39" w14:textId="77777777" w:rsidR="00E064A2" w:rsidRPr="00E064A2" w:rsidRDefault="00E064A2" w:rsidP="00E064A2">
      <w:pPr>
        <w:pStyle w:val="ECEcorps"/>
      </w:pPr>
    </w:p>
    <w:p w14:paraId="5E96DC78" w14:textId="13212CB3" w:rsidR="003A114B" w:rsidRPr="00E064A2" w:rsidRDefault="00E064A2" w:rsidP="003A114B">
      <w:pPr>
        <w:pStyle w:val="ECEtitre"/>
        <w:rPr>
          <w:b w:val="0"/>
          <w:u w:val="none"/>
        </w:rPr>
      </w:pPr>
      <w:r w:rsidRPr="00E064A2">
        <w:rPr>
          <w:b w:val="0"/>
          <w:u w:val="none"/>
        </w:rPr>
        <w:t xml:space="preserve">La vidéo de l’atterrissage du premier étage du lanceur </w:t>
      </w:r>
      <w:r w:rsidR="00A5140F" w:rsidRPr="00E064A2">
        <w:rPr>
          <w:b w:val="0"/>
          <w:u w:val="none"/>
        </w:rPr>
        <w:t>Falcon 9 (Mission NROL-108)</w:t>
      </w:r>
      <w:r w:rsidRPr="00E064A2">
        <w:rPr>
          <w:b w:val="0"/>
          <w:u w:val="none"/>
        </w:rPr>
        <w:t xml:space="preserve"> est disponible sur le poste informatique</w:t>
      </w:r>
      <w:r>
        <w:rPr>
          <w:b w:val="0"/>
          <w:u w:val="none"/>
        </w:rPr>
        <w:t xml:space="preserve"> mis à disposition</w:t>
      </w:r>
      <w:r w:rsidRPr="00E064A2">
        <w:rPr>
          <w:b w:val="0"/>
          <w:u w:val="none"/>
        </w:rPr>
        <w:t>.</w:t>
      </w:r>
    </w:p>
    <w:p w14:paraId="04D199EF" w14:textId="77777777" w:rsidR="003A114B" w:rsidRPr="003A114B" w:rsidRDefault="003A114B" w:rsidP="003A114B">
      <w:pPr>
        <w:pStyle w:val="ECEcorps"/>
      </w:pPr>
    </w:p>
    <w:p w14:paraId="7BC90219" w14:textId="379DDBAE" w:rsidR="007E7114" w:rsidRDefault="00A5140F" w:rsidP="00A5140F">
      <w:pPr>
        <w:pStyle w:val="ECEcorps"/>
        <w:jc w:val="center"/>
      </w:pPr>
      <w:r w:rsidRPr="00A5140F">
        <w:rPr>
          <w:noProof/>
        </w:rPr>
        <w:drawing>
          <wp:inline distT="0" distB="0" distL="0" distR="0" wp14:anchorId="3E01730F" wp14:editId="4A6629D8">
            <wp:extent cx="2675217" cy="158877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82899" cy="1593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1978C" w14:textId="77777777" w:rsidR="007E7114" w:rsidRPr="007E7114" w:rsidRDefault="007E7114" w:rsidP="007E7114">
      <w:pPr>
        <w:pStyle w:val="ECEcorps"/>
      </w:pPr>
    </w:p>
    <w:p w14:paraId="7EC59528" w14:textId="033AF5EA" w:rsidR="00C60969" w:rsidRPr="00020131" w:rsidRDefault="00C47FD0" w:rsidP="00C60969">
      <w:pPr>
        <w:pStyle w:val="ECEtitre"/>
        <w:rPr>
          <w:b w:val="0"/>
          <w:bCs/>
          <w:sz w:val="24"/>
          <w:szCs w:val="24"/>
          <w:u w:val="none"/>
        </w:rPr>
      </w:pPr>
      <w:r>
        <w:rPr>
          <w:sz w:val="24"/>
          <w:szCs w:val="24"/>
        </w:rPr>
        <w:t>Caractéristiques techniques du lanceur Falcon 9 Bloc 5</w:t>
      </w:r>
      <w:r w:rsidR="00020131">
        <w:rPr>
          <w:b w:val="0"/>
          <w:bCs/>
          <w:sz w:val="24"/>
          <w:szCs w:val="24"/>
          <w:u w:val="none"/>
        </w:rPr>
        <w:t> </w:t>
      </w:r>
    </w:p>
    <w:p w14:paraId="34C4DC60" w14:textId="77777777" w:rsidR="00C47FD0" w:rsidRPr="00C47FD0" w:rsidRDefault="00C47FD0" w:rsidP="00C47FD0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3"/>
        <w:gridCol w:w="1983"/>
        <w:gridCol w:w="1983"/>
        <w:gridCol w:w="1984"/>
        <w:gridCol w:w="2261"/>
      </w:tblGrid>
      <w:tr w:rsidR="00C47FD0" w14:paraId="50007066" w14:textId="77777777" w:rsidTr="00C47FD0">
        <w:tc>
          <w:tcPr>
            <w:tcW w:w="1983" w:type="dxa"/>
          </w:tcPr>
          <w:p w14:paraId="043EF523" w14:textId="0F0639DD" w:rsidR="00C47FD0" w:rsidRDefault="00C47FD0" w:rsidP="00C47FD0">
            <w:pPr>
              <w:pStyle w:val="ECEcorps"/>
              <w:jc w:val="center"/>
            </w:pPr>
            <w:r>
              <w:t>Longueur</w:t>
            </w:r>
          </w:p>
        </w:tc>
        <w:tc>
          <w:tcPr>
            <w:tcW w:w="1983" w:type="dxa"/>
          </w:tcPr>
          <w:p w14:paraId="7E4EEFAA" w14:textId="1EE7759B" w:rsidR="00C47FD0" w:rsidRDefault="00C47FD0" w:rsidP="00C47FD0">
            <w:pPr>
              <w:pStyle w:val="ECEcorps"/>
              <w:jc w:val="center"/>
            </w:pPr>
            <w:r>
              <w:t xml:space="preserve">Masse </w:t>
            </w:r>
            <w:r w:rsidR="00445461">
              <w:t>à vide</w:t>
            </w:r>
          </w:p>
        </w:tc>
        <w:tc>
          <w:tcPr>
            <w:tcW w:w="1983" w:type="dxa"/>
          </w:tcPr>
          <w:p w14:paraId="354D568D" w14:textId="6C4BB8A5" w:rsidR="00C47FD0" w:rsidRDefault="00C47FD0" w:rsidP="00C47FD0">
            <w:pPr>
              <w:pStyle w:val="ECEcorps"/>
              <w:jc w:val="center"/>
            </w:pPr>
            <w:r>
              <w:t>Propulsion</w:t>
            </w:r>
          </w:p>
        </w:tc>
        <w:tc>
          <w:tcPr>
            <w:tcW w:w="1984" w:type="dxa"/>
          </w:tcPr>
          <w:p w14:paraId="72FE3A8F" w14:textId="2D2C6A61" w:rsidR="00C47FD0" w:rsidRDefault="00C47FD0" w:rsidP="00C47FD0">
            <w:pPr>
              <w:pStyle w:val="ECEcorps"/>
              <w:jc w:val="center"/>
            </w:pPr>
            <w:r>
              <w:t xml:space="preserve">Poussée </w:t>
            </w:r>
            <w:r w:rsidR="005C20E9">
              <w:t>maximale</w:t>
            </w:r>
          </w:p>
        </w:tc>
        <w:tc>
          <w:tcPr>
            <w:tcW w:w="2261" w:type="dxa"/>
          </w:tcPr>
          <w:p w14:paraId="1E1969E6" w14:textId="3CE04D44" w:rsidR="00C47FD0" w:rsidRDefault="00C47FD0" w:rsidP="00C47FD0">
            <w:pPr>
              <w:pStyle w:val="ECEcorps"/>
              <w:jc w:val="center"/>
            </w:pPr>
            <w:r>
              <w:t>Durée de combustion</w:t>
            </w:r>
          </w:p>
        </w:tc>
      </w:tr>
      <w:tr w:rsidR="00C47FD0" w14:paraId="640D9BC0" w14:textId="77777777" w:rsidTr="00C47FD0">
        <w:tc>
          <w:tcPr>
            <w:tcW w:w="1983" w:type="dxa"/>
          </w:tcPr>
          <w:p w14:paraId="3BE4DCB6" w14:textId="318D6305" w:rsidR="00C47FD0" w:rsidRDefault="00C47FD0" w:rsidP="00C47FD0">
            <w:pPr>
              <w:pStyle w:val="ECEcorps"/>
              <w:jc w:val="center"/>
            </w:pPr>
            <w:r>
              <w:t>41,5</w:t>
            </w:r>
            <w:r w:rsidR="00371EB3">
              <w:t> </w:t>
            </w:r>
            <w:r>
              <w:t>m</w:t>
            </w:r>
          </w:p>
        </w:tc>
        <w:tc>
          <w:tcPr>
            <w:tcW w:w="1983" w:type="dxa"/>
          </w:tcPr>
          <w:p w14:paraId="55F3FBEC" w14:textId="1A39D677" w:rsidR="00C47FD0" w:rsidRDefault="00445461" w:rsidP="00C47FD0">
            <w:pPr>
              <w:pStyle w:val="ECEcorps"/>
              <w:jc w:val="center"/>
            </w:pPr>
            <w:r>
              <w:t>120</w:t>
            </w:r>
            <w:r w:rsidR="00371EB3">
              <w:t> </w:t>
            </w:r>
            <w:r w:rsidR="00C47FD0">
              <w:t>t</w:t>
            </w:r>
          </w:p>
        </w:tc>
        <w:tc>
          <w:tcPr>
            <w:tcW w:w="1983" w:type="dxa"/>
          </w:tcPr>
          <w:p w14:paraId="0C14635B" w14:textId="0075456C" w:rsidR="00C47FD0" w:rsidRDefault="00C47FD0" w:rsidP="00C47FD0">
            <w:pPr>
              <w:pStyle w:val="ECEcorps"/>
              <w:jc w:val="center"/>
            </w:pPr>
            <w:r>
              <w:t>9 Merlin 1D++</w:t>
            </w:r>
          </w:p>
        </w:tc>
        <w:tc>
          <w:tcPr>
            <w:tcW w:w="1984" w:type="dxa"/>
          </w:tcPr>
          <w:p w14:paraId="05344CA4" w14:textId="745482B6" w:rsidR="00C47FD0" w:rsidRDefault="00C47FD0" w:rsidP="00C47FD0">
            <w:pPr>
              <w:pStyle w:val="ECEcorps"/>
              <w:jc w:val="center"/>
            </w:pPr>
            <w:r>
              <w:t>8127</w:t>
            </w:r>
            <w:r w:rsidR="00371EB3">
              <w:t> </w:t>
            </w:r>
            <w:proofErr w:type="spellStart"/>
            <w:r>
              <w:t>kN</w:t>
            </w:r>
            <w:proofErr w:type="spellEnd"/>
          </w:p>
        </w:tc>
        <w:tc>
          <w:tcPr>
            <w:tcW w:w="2261" w:type="dxa"/>
          </w:tcPr>
          <w:p w14:paraId="426CD3FE" w14:textId="2C41923A" w:rsidR="00C47FD0" w:rsidRDefault="00C47FD0" w:rsidP="00C47FD0">
            <w:pPr>
              <w:pStyle w:val="ECEcorps"/>
              <w:jc w:val="center"/>
            </w:pPr>
            <w:r>
              <w:t>158,4</w:t>
            </w:r>
            <w:r w:rsidR="00371EB3">
              <w:t> </w:t>
            </w:r>
            <w:r>
              <w:t>s</w:t>
            </w:r>
          </w:p>
        </w:tc>
      </w:tr>
    </w:tbl>
    <w:p w14:paraId="6202AB12" w14:textId="77777777" w:rsidR="00D9338B" w:rsidRDefault="00D9338B" w:rsidP="00E26870">
      <w:pPr>
        <w:pStyle w:val="ECEtitre"/>
      </w:pPr>
    </w:p>
    <w:p w14:paraId="1B69BB6B" w14:textId="744A63AA" w:rsidR="00D9338B" w:rsidRDefault="00680AFF" w:rsidP="00680AFF">
      <w:pPr>
        <w:pStyle w:val="ECEcorps"/>
      </w:pPr>
      <w:r>
        <w:t xml:space="preserve">On pourra considérer </w:t>
      </w:r>
      <w:r w:rsidRPr="0085454D">
        <w:rPr>
          <w:color w:val="000000" w:themeColor="text1"/>
        </w:rPr>
        <w:t xml:space="preserve">que la </w:t>
      </w:r>
      <w:r w:rsidR="004702A3" w:rsidRPr="0085454D">
        <w:rPr>
          <w:color w:val="000000" w:themeColor="text1"/>
        </w:rPr>
        <w:t xml:space="preserve">valeur absolue de la </w:t>
      </w:r>
      <w:r w:rsidR="00597427">
        <w:rPr>
          <w:color w:val="000000" w:themeColor="text1"/>
        </w:rPr>
        <w:t>composante verticale de la vitesse</w:t>
      </w:r>
      <w:r>
        <w:t xml:space="preserve"> du lanceur ne doit pas excéder </w:t>
      </w:r>
      <w:r w:rsidR="00132C1D">
        <w:t>2</w:t>
      </w:r>
      <w:r w:rsidRPr="00680AFF">
        <w:t>0</w:t>
      </w:r>
      <w:r w:rsidR="00371EB3">
        <w:t> </w:t>
      </w:r>
      <w:r w:rsidRPr="00680AFF">
        <w:t>km</w:t>
      </w:r>
      <w:r w:rsidR="00DB1222">
        <w:t>·h</w:t>
      </w:r>
      <w:r w:rsidR="00DB1222">
        <w:rPr>
          <w:vertAlign w:val="superscript"/>
        </w:rPr>
        <w:t>─</w:t>
      </w:r>
      <w:r w:rsidR="00DB1222" w:rsidRPr="00DB1222">
        <w:rPr>
          <w:vertAlign w:val="superscript"/>
        </w:rPr>
        <w:t>1</w:t>
      </w:r>
      <w:r w:rsidR="009136EF">
        <w:t xml:space="preserve"> juste avant l’atterrissage</w:t>
      </w:r>
      <w:r w:rsidR="00E064A2">
        <w:t>. Au-delà, le lanceur risquerai</w:t>
      </w:r>
      <w:r>
        <w:t xml:space="preserve">t </w:t>
      </w:r>
      <w:r w:rsidR="00E064A2">
        <w:t>d’</w:t>
      </w:r>
      <w:r>
        <w:t>être endommagé</w:t>
      </w:r>
      <w:r w:rsidR="00E064A2">
        <w:t>, ce qui pourrai</w:t>
      </w:r>
      <w:r w:rsidR="00132C1D">
        <w:t>t compromettre sa réutilisation ultérieure.</w:t>
      </w:r>
    </w:p>
    <w:p w14:paraId="3C571088" w14:textId="77777777" w:rsidR="00337F03" w:rsidRPr="00337F03" w:rsidRDefault="00337F03" w:rsidP="00337F03">
      <w:pPr>
        <w:pStyle w:val="ECEcorps"/>
      </w:pP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40385D2A" w:rsidR="00E26870" w:rsidRPr="00452138" w:rsidRDefault="001C6148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r>
        <w:t>Hypothèse sur le m</w:t>
      </w:r>
      <w:r w:rsidR="00CE58DC">
        <w:t>ouvement du lanceur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F2640A">
        <w:rPr>
          <w:b w:val="0"/>
          <w:bCs/>
        </w:rPr>
        <w:t>2</w:t>
      </w:r>
      <w:r w:rsidR="00072BDD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6"/>
      <w:bookmarkEnd w:id="7"/>
    </w:p>
    <w:p w14:paraId="4F699BB9" w14:textId="77777777" w:rsidR="00CE58DC" w:rsidRDefault="00CE58DC" w:rsidP="00E26870">
      <w:pPr>
        <w:pStyle w:val="ECEcorps"/>
      </w:pPr>
    </w:p>
    <w:p w14:paraId="54317653" w14:textId="0BB83D70" w:rsidR="00E064A2" w:rsidRDefault="00020131" w:rsidP="00E26870">
      <w:pPr>
        <w:pStyle w:val="ECEcorps"/>
      </w:pPr>
      <w:r>
        <w:t>Visionner</w:t>
      </w:r>
      <w:r w:rsidR="0018400E">
        <w:t xml:space="preserve"> la vidéo</w:t>
      </w:r>
      <w:r w:rsidR="00E064A2">
        <w:t xml:space="preserve"> de l’atterrissage du premier lanceur.</w:t>
      </w:r>
    </w:p>
    <w:p w14:paraId="3FC3720D" w14:textId="61D840FC" w:rsidR="00E26870" w:rsidRDefault="00E064A2" w:rsidP="00E26870">
      <w:pPr>
        <w:pStyle w:val="ECEcorps"/>
      </w:pPr>
      <w:r>
        <w:t>É</w:t>
      </w:r>
      <w:r w:rsidR="00C75276">
        <w:t xml:space="preserve">mettre une hypothèse </w:t>
      </w:r>
      <w:r w:rsidR="00D60981">
        <w:t>sur la nature</w:t>
      </w:r>
      <w:r w:rsidR="00CE58DC">
        <w:t xml:space="preserve"> </w:t>
      </w:r>
      <w:r w:rsidR="003B0D24">
        <w:t>du</w:t>
      </w:r>
      <w:r w:rsidR="00CE58DC">
        <w:t xml:space="preserve"> mouvement du lanceur</w:t>
      </w:r>
      <w:r w:rsidR="003B4871">
        <w:t xml:space="preserve"> </w:t>
      </w:r>
      <w:r w:rsidR="003B4871" w:rsidRPr="006C65F8">
        <w:rPr>
          <w:color w:val="000000" w:themeColor="text1"/>
        </w:rPr>
        <w:t>(trajectoire et vitesse)</w:t>
      </w:r>
      <w:r w:rsidRPr="006C65F8">
        <w:rPr>
          <w:color w:val="000000" w:themeColor="text1"/>
        </w:rPr>
        <w:t>,</w:t>
      </w:r>
      <w:r w:rsidR="00CE58DC" w:rsidRPr="006C65F8">
        <w:rPr>
          <w:color w:val="000000" w:themeColor="text1"/>
        </w:rPr>
        <w:t xml:space="preserve"> </w:t>
      </w:r>
      <w:r w:rsidR="00CE58DC">
        <w:t>dans le référentiel terrestre</w:t>
      </w:r>
      <w:r>
        <w:t>,</w:t>
      </w:r>
      <w:r w:rsidR="00CE58DC">
        <w:t xml:space="preserve"> </w:t>
      </w:r>
      <w:r w:rsidR="00132C1D">
        <w:t>au cours</w:t>
      </w:r>
      <w:r w:rsidR="00CE58DC">
        <w:t xml:space="preserve"> des derni</w:t>
      </w:r>
      <w:r w:rsidR="00132C1D">
        <w:t>ères</w:t>
      </w:r>
      <w:r w:rsidR="00CE58DC">
        <w:t xml:space="preserve"> s</w:t>
      </w:r>
      <w:r w:rsidR="00132C1D">
        <w:t>econdes</w:t>
      </w:r>
      <w:r w:rsidR="00CE58DC">
        <w:t xml:space="preserve"> </w:t>
      </w:r>
      <w:r w:rsidR="00132C1D">
        <w:t>précédant</w:t>
      </w:r>
      <w:r w:rsidR="00CE58DC">
        <w:t xml:space="preserve"> son atterrissage.</w:t>
      </w:r>
    </w:p>
    <w:p w14:paraId="67D8BD42" w14:textId="77777777" w:rsidR="00AF04E9" w:rsidRPr="00341FA8" w:rsidRDefault="00AF04E9" w:rsidP="00AF04E9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00E16FBC" w14:textId="77777777" w:rsidR="00AF04E9" w:rsidRPr="00341FA8" w:rsidRDefault="00AF04E9" w:rsidP="00AF04E9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63884235" w14:textId="77777777" w:rsidR="00AF04E9" w:rsidRPr="00341FA8" w:rsidRDefault="00AF04E9" w:rsidP="00AF04E9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617A01AA" w14:textId="209EC97A" w:rsidR="00F33860" w:rsidRDefault="00F33860" w:rsidP="00E26870">
      <w:pPr>
        <w:pStyle w:val="ECEcorps"/>
      </w:pPr>
    </w:p>
    <w:p w14:paraId="06A40452" w14:textId="1255B53F" w:rsidR="00F33860" w:rsidRPr="006C65F8" w:rsidRDefault="009D5588" w:rsidP="00E26870">
      <w:pPr>
        <w:pStyle w:val="ECEcorps"/>
        <w:rPr>
          <w:color w:val="000000" w:themeColor="text1"/>
        </w:rPr>
      </w:pPr>
      <w:r>
        <w:t xml:space="preserve">Proposer un protocole </w:t>
      </w:r>
      <w:r w:rsidR="003B4871">
        <w:t xml:space="preserve">expérimental </w:t>
      </w:r>
      <w:r>
        <w:t xml:space="preserve">permettant la validation de </w:t>
      </w:r>
      <w:r w:rsidR="00BC6934">
        <w:t>cette</w:t>
      </w:r>
      <w:r>
        <w:t xml:space="preserve"> hypothèse</w:t>
      </w:r>
      <w:r w:rsidR="003B4871">
        <w:t xml:space="preserve">, </w:t>
      </w:r>
      <w:r w:rsidR="003B4871" w:rsidRPr="006C65F8">
        <w:rPr>
          <w:color w:val="000000" w:themeColor="text1"/>
        </w:rPr>
        <w:t xml:space="preserve">à partir de la vidéo nommée </w:t>
      </w:r>
      <w:r w:rsidR="003B4871" w:rsidRPr="006C65F8">
        <w:rPr>
          <w:i/>
          <w:iCs/>
          <w:color w:val="000000" w:themeColor="text1"/>
        </w:rPr>
        <w:t>«</w:t>
      </w:r>
      <w:r w:rsidR="009136EF">
        <w:rPr>
          <w:i/>
          <w:iCs/>
          <w:color w:val="000000" w:themeColor="text1"/>
        </w:rPr>
        <w:t> </w:t>
      </w:r>
      <w:proofErr w:type="spellStart"/>
      <w:r w:rsidR="003B4871" w:rsidRPr="006C65F8">
        <w:rPr>
          <w:b/>
          <w:i/>
          <w:iCs/>
          <w:color w:val="000000" w:themeColor="text1"/>
        </w:rPr>
        <w:t>video</w:t>
      </w:r>
      <w:proofErr w:type="spellEnd"/>
      <w:r w:rsidR="009136EF">
        <w:rPr>
          <w:b/>
          <w:i/>
          <w:iCs/>
          <w:color w:val="000000" w:themeColor="text1"/>
        </w:rPr>
        <w:t> </w:t>
      </w:r>
      <w:r w:rsidR="003B4871" w:rsidRPr="006C65F8">
        <w:rPr>
          <w:i/>
          <w:iCs/>
          <w:color w:val="000000" w:themeColor="text1"/>
        </w:rPr>
        <w:t>»</w:t>
      </w:r>
      <w:r w:rsidR="003B4871" w:rsidRPr="006C65F8">
        <w:rPr>
          <w:color w:val="000000" w:themeColor="text1"/>
        </w:rPr>
        <w:t xml:space="preserve"> et du programme Python fourni </w:t>
      </w:r>
      <w:bookmarkStart w:id="8" w:name="_Hlk118301583"/>
      <w:r w:rsidR="003B4871" w:rsidRPr="006C65F8">
        <w:rPr>
          <w:color w:val="000000" w:themeColor="text1"/>
        </w:rPr>
        <w:t>« </w:t>
      </w:r>
      <w:bookmarkStart w:id="9" w:name="_Hlk118305376"/>
      <w:r w:rsidR="003B4871" w:rsidRPr="006C65F8">
        <w:rPr>
          <w:b/>
          <w:bCs/>
          <w:i/>
          <w:iCs/>
          <w:color w:val="000000" w:themeColor="text1"/>
        </w:rPr>
        <w:t>Programme_A</w:t>
      </w:r>
      <w:bookmarkEnd w:id="9"/>
      <w:r w:rsidR="003B4871" w:rsidRPr="006C65F8">
        <w:rPr>
          <w:b/>
          <w:bCs/>
          <w:i/>
          <w:iCs/>
          <w:color w:val="000000" w:themeColor="text1"/>
        </w:rPr>
        <w:t>.py</w:t>
      </w:r>
      <w:r w:rsidR="003B4871" w:rsidRPr="006C65F8">
        <w:rPr>
          <w:color w:val="000000" w:themeColor="text1"/>
        </w:rPr>
        <w:t> »</w:t>
      </w:r>
      <w:bookmarkEnd w:id="8"/>
      <w:r w:rsidR="003B4871" w:rsidRPr="006C65F8">
        <w:rPr>
          <w:color w:val="000000" w:themeColor="text1"/>
        </w:rPr>
        <w:t>.</w:t>
      </w:r>
    </w:p>
    <w:p w14:paraId="0039652C" w14:textId="77777777" w:rsidR="00AF04E9" w:rsidRPr="00341FA8" w:rsidRDefault="00AF04E9" w:rsidP="00AF04E9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4EAEA1B" w14:textId="77777777" w:rsidR="00AF04E9" w:rsidRPr="00341FA8" w:rsidRDefault="00AF04E9" w:rsidP="00AF04E9">
      <w:pPr>
        <w:pStyle w:val="ECErponse"/>
      </w:pPr>
      <w:r w:rsidRPr="00892AC1">
        <w:lastRenderedPageBreak/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F5E9AB1" w14:textId="77777777" w:rsidR="00AF04E9" w:rsidRPr="00341FA8" w:rsidRDefault="00AF04E9" w:rsidP="00AF04E9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6B617F65" w14:textId="77777777" w:rsidR="00AF04E9" w:rsidRPr="00341FA8" w:rsidRDefault="00AF04E9" w:rsidP="00AF04E9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166132B7" w14:textId="2071363C" w:rsidR="00AF04E9" w:rsidRDefault="00AF04E9" w:rsidP="00AF04E9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01A12660" w14:textId="77777777" w:rsidR="00AF04E9" w:rsidRPr="00341FA8" w:rsidRDefault="00AF04E9" w:rsidP="00AF04E9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9E3550C" w14:textId="36199D26" w:rsidR="00AF04E9" w:rsidRDefault="00AF04E9" w:rsidP="00AF04E9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0FAE7BC5" w14:textId="77777777" w:rsidR="00020131" w:rsidRDefault="00020131" w:rsidP="00AF04E9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850F559" w14:textId="77777777" w:rsidR="00BC6934" w:rsidRDefault="00E26870" w:rsidP="00BC6934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BC6934">
              <w:t>l’hypothèse et le protocole,</w:t>
            </w:r>
          </w:p>
          <w:p w14:paraId="7FDF19BF" w14:textId="3002039A" w:rsidR="00E26870" w:rsidRPr="00BC6934" w:rsidRDefault="00E26870" w:rsidP="00BC6934">
            <w:pPr>
              <w:pStyle w:val="ECEappel"/>
              <w:framePr w:wrap="around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D16FEAF" w:rsidR="00E26870" w:rsidRDefault="00E26870" w:rsidP="00E26870">
      <w:pPr>
        <w:pStyle w:val="ECEcorps"/>
      </w:pPr>
    </w:p>
    <w:p w14:paraId="763586BE" w14:textId="77777777" w:rsidR="009136EF" w:rsidRDefault="009136EF" w:rsidP="00E26870">
      <w:pPr>
        <w:pStyle w:val="ECEcorps"/>
      </w:pPr>
    </w:p>
    <w:p w14:paraId="1058257E" w14:textId="1965562E" w:rsidR="00E26870" w:rsidRPr="003C13F9" w:rsidRDefault="001C6148" w:rsidP="00E26870">
      <w:pPr>
        <w:pStyle w:val="ECEpartie"/>
      </w:pPr>
      <w:bookmarkStart w:id="10" w:name="_Toc482638815"/>
      <w:bookmarkStart w:id="11" w:name="_Toc500182692"/>
      <w:r>
        <w:t>Étude du mouvement du lanceur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072BDD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10"/>
      <w:bookmarkEnd w:id="11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6FCD1A09" w14:textId="1C5DCE1B" w:rsidR="00E26870" w:rsidRPr="009136EF" w:rsidRDefault="009D5588" w:rsidP="009136EF">
      <w:pPr>
        <w:pStyle w:val="ECEcorps"/>
        <w:numPr>
          <w:ilvl w:val="1"/>
          <w:numId w:val="4"/>
        </w:numPr>
      </w:pPr>
      <w:r w:rsidRPr="009136EF">
        <w:t xml:space="preserve">Programme </w:t>
      </w:r>
      <w:r w:rsidR="009B03A6" w:rsidRPr="009136EF">
        <w:t>A</w:t>
      </w:r>
      <w:r w:rsidRPr="009136EF">
        <w:t> </w:t>
      </w:r>
      <w:r w:rsidR="009136EF">
        <w:t>-</w:t>
      </w:r>
      <w:r w:rsidRPr="009136EF">
        <w:t xml:space="preserve"> </w:t>
      </w:r>
      <w:bookmarkStart w:id="12" w:name="_Hlk75171806"/>
      <w:r w:rsidRPr="009136EF">
        <w:t>Représentation graphique de la position</w:t>
      </w:r>
      <w:bookmarkEnd w:id="12"/>
    </w:p>
    <w:p w14:paraId="266EBFBA" w14:textId="77777777" w:rsidR="00020131" w:rsidRDefault="00020131" w:rsidP="00E26870">
      <w:pPr>
        <w:pStyle w:val="ECEcorps"/>
      </w:pPr>
    </w:p>
    <w:p w14:paraId="561E6F02" w14:textId="4C473456" w:rsidR="001946C7" w:rsidRDefault="009D5588" w:rsidP="00E26870">
      <w:pPr>
        <w:pStyle w:val="ECEcorps"/>
      </w:pPr>
      <w:r>
        <w:t>Mettre en œuvre le protocole précédent</w:t>
      </w:r>
      <w:r w:rsidR="001946C7">
        <w:t xml:space="preserve"> pour étudier l’évolution de la position du sommet </w:t>
      </w:r>
      <w:r w:rsidR="00565C62">
        <w:t xml:space="preserve">du </w:t>
      </w:r>
      <w:r w:rsidR="001946C7">
        <w:t xml:space="preserve">lanceur entre les images </w:t>
      </w:r>
      <w:r w:rsidR="0098663D">
        <w:t>n°</w:t>
      </w:r>
      <w:r w:rsidR="00371EB3">
        <w:t> </w:t>
      </w:r>
      <w:r w:rsidR="001946C7">
        <w:t xml:space="preserve">60 et </w:t>
      </w:r>
      <w:r w:rsidR="0098663D">
        <w:t>n°</w:t>
      </w:r>
      <w:r w:rsidR="00371EB3">
        <w:t> </w:t>
      </w:r>
      <w:r w:rsidR="001946C7">
        <w:t>7</w:t>
      </w:r>
      <w:r w:rsidR="00FE7384">
        <w:t>6</w:t>
      </w:r>
      <w:r w:rsidR="001946C7">
        <w:t xml:space="preserve">. </w:t>
      </w:r>
    </w:p>
    <w:p w14:paraId="7E000723" w14:textId="621EB89B" w:rsidR="00722BC0" w:rsidRDefault="00722BC0" w:rsidP="00E26870">
      <w:pPr>
        <w:pStyle w:val="ECEcorps"/>
      </w:pPr>
    </w:p>
    <w:p w14:paraId="4F9D0BEB" w14:textId="62AFA93F" w:rsidR="00722BC0" w:rsidRDefault="00722BC0" w:rsidP="00E26870">
      <w:pPr>
        <w:pStyle w:val="ECEcorps"/>
      </w:pPr>
      <w:r>
        <w:t xml:space="preserve">Quelle est la durée séparant deux </w:t>
      </w:r>
      <w:r w:rsidR="00E81F83">
        <w:t>positions</w:t>
      </w:r>
      <w:r>
        <w:t xml:space="preserve"> successives ?</w:t>
      </w:r>
      <w:r w:rsidR="00B55BCB">
        <w:t xml:space="preserve"> </w:t>
      </w:r>
    </w:p>
    <w:p w14:paraId="7232BDE5" w14:textId="77777777" w:rsidR="00020131" w:rsidRDefault="00020131" w:rsidP="00E26870">
      <w:pPr>
        <w:pStyle w:val="ECEcorps"/>
      </w:pPr>
    </w:p>
    <w:p w14:paraId="319B0273" w14:textId="63E80147" w:rsidR="00E81F83" w:rsidRPr="00407043" w:rsidRDefault="00E81F83" w:rsidP="00E81F83">
      <w:pPr>
        <w:pStyle w:val="ECEcorps"/>
        <w:pBdr>
          <w:top w:val="single" w:sz="4" w:space="5" w:color="auto"/>
          <w:left w:val="single" w:sz="4" w:space="4" w:color="auto"/>
          <w:bottom w:val="single" w:sz="4" w:space="5" w:color="auto"/>
          <w:right w:val="single" w:sz="4" w:space="4" w:color="auto"/>
        </w:pBdr>
        <w:ind w:left="3969" w:right="3967"/>
        <w:rPr>
          <w:color w:val="000000" w:themeColor="text1"/>
        </w:rPr>
      </w:pPr>
      <w:bookmarkStart w:id="13" w:name="_Hlk118305869"/>
      <w:proofErr w:type="spellStart"/>
      <w:r w:rsidRPr="005B0801">
        <w:rPr>
          <w:iCs/>
          <w:color w:val="000000" w:themeColor="text1"/>
          <w:shd w:val="clear" w:color="auto" w:fill="FFFFFF"/>
        </w:rPr>
        <w:t>Δ</w:t>
      </w:r>
      <w:r w:rsidRPr="00407043">
        <w:rPr>
          <w:i/>
          <w:iCs/>
          <w:color w:val="000000" w:themeColor="text1"/>
          <w:shd w:val="clear" w:color="auto" w:fill="FFFFFF"/>
        </w:rPr>
        <w:t>t</w:t>
      </w:r>
      <w:proofErr w:type="spellEnd"/>
      <w:r w:rsidR="00371EB3">
        <w:rPr>
          <w:color w:val="000000" w:themeColor="text1"/>
        </w:rPr>
        <w:t> </w:t>
      </w:r>
      <w:r w:rsidRPr="00407043">
        <w:rPr>
          <w:color w:val="000000" w:themeColor="text1"/>
        </w:rPr>
        <w:t>=</w:t>
      </w:r>
    </w:p>
    <w:bookmarkEnd w:id="13"/>
    <w:p w14:paraId="22B9C2F5" w14:textId="77777777" w:rsidR="00E81F83" w:rsidRDefault="00E81F83" w:rsidP="00E81F83">
      <w:pPr>
        <w:pStyle w:val="ECEcorps"/>
      </w:pPr>
    </w:p>
    <w:p w14:paraId="74B6616B" w14:textId="7AFF91DC" w:rsidR="009D5588" w:rsidRPr="00B55BCB" w:rsidRDefault="001946C7" w:rsidP="00E26870">
      <w:pPr>
        <w:pStyle w:val="ECEcorps"/>
      </w:pPr>
      <w:r>
        <w:t xml:space="preserve">Compléter le </w:t>
      </w:r>
      <w:r w:rsidRPr="009136EF">
        <w:rPr>
          <w:b/>
          <w:bCs/>
        </w:rPr>
        <w:t>programme A</w:t>
      </w:r>
      <w:r w:rsidRPr="00020131">
        <w:rPr>
          <w:b/>
          <w:bCs/>
        </w:rPr>
        <w:t xml:space="preserve"> </w:t>
      </w:r>
      <w:r>
        <w:t xml:space="preserve">aux endroits indiqués </w:t>
      </w:r>
      <w:r w:rsidR="009D5588">
        <w:t xml:space="preserve">afin de représenter graphiquement </w:t>
      </w:r>
      <w:r>
        <w:t>l’évolution de la position du sommet</w:t>
      </w:r>
      <w:r w:rsidR="00FE7384">
        <w:t xml:space="preserve"> du</w:t>
      </w:r>
      <w:r>
        <w:t xml:space="preserve"> lanceur</w:t>
      </w:r>
      <w:r w:rsidR="00E064A2">
        <w:t xml:space="preserve"> au cours du temps</w:t>
      </w:r>
      <w:r>
        <w:t>.</w:t>
      </w:r>
      <w:r w:rsidR="008A0F60">
        <w:t xml:space="preserve"> Exécuter le programme pour observer la trajectoire.</w:t>
      </w:r>
    </w:p>
    <w:p w14:paraId="79CB3014" w14:textId="4E842EE2" w:rsidR="00822EAE" w:rsidRDefault="00822EAE" w:rsidP="00E26870">
      <w:pPr>
        <w:pStyle w:val="ECEcorps"/>
      </w:pPr>
    </w:p>
    <w:p w14:paraId="3737209F" w14:textId="77777777" w:rsidR="00D60981" w:rsidRDefault="00D60981" w:rsidP="00D6098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60981" w:rsidRPr="00887D9D" w14:paraId="5CA28440" w14:textId="77777777" w:rsidTr="004F0A2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8EB4967" w14:textId="77777777" w:rsidR="00D60981" w:rsidRPr="00887D9D" w:rsidRDefault="00D60981" w:rsidP="004F0A2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56BE5DC" w14:textId="77777777" w:rsidR="00D60981" w:rsidRPr="00887D9D" w:rsidRDefault="00D60981" w:rsidP="004F0A2F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5E02EA" w14:textId="77777777" w:rsidR="00D60981" w:rsidRPr="00887D9D" w:rsidRDefault="00D60981" w:rsidP="004F0A2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60981" w:rsidRPr="00887D9D" w14:paraId="4DC23D6B" w14:textId="77777777" w:rsidTr="004F0A2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1B882C2" w14:textId="77777777" w:rsidR="00D60981" w:rsidRPr="00887D9D" w:rsidRDefault="00D60981" w:rsidP="004F0A2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E7D41D0" w14:textId="77777777" w:rsidR="00D60981" w:rsidRPr="00887D9D" w:rsidRDefault="00D60981" w:rsidP="004F0A2F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652B3A3" w14:textId="77777777" w:rsidR="00D60981" w:rsidRPr="00887D9D" w:rsidRDefault="00D60981" w:rsidP="004F0A2F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FBB1D78" w14:textId="77777777" w:rsidR="00D60981" w:rsidRDefault="00D60981" w:rsidP="00D60981">
      <w:pPr>
        <w:pStyle w:val="ECEcorps"/>
      </w:pPr>
    </w:p>
    <w:p w14:paraId="146DAC40" w14:textId="29B9ADAC" w:rsidR="00822EAE" w:rsidRPr="009136EF" w:rsidRDefault="00822EAE" w:rsidP="009136EF">
      <w:pPr>
        <w:pStyle w:val="ECEcorps"/>
        <w:numPr>
          <w:ilvl w:val="1"/>
          <w:numId w:val="4"/>
        </w:numPr>
      </w:pPr>
      <w:bookmarkStart w:id="14" w:name="_Hlk75171814"/>
      <w:r w:rsidRPr="009136EF">
        <w:t xml:space="preserve">Programme </w:t>
      </w:r>
      <w:r w:rsidR="009B03A6" w:rsidRPr="009136EF">
        <w:t>B</w:t>
      </w:r>
      <w:r w:rsidR="00057CFC" w:rsidRPr="009136EF">
        <w:t xml:space="preserve"> – Partie 1</w:t>
      </w:r>
      <w:r w:rsidRPr="009136EF">
        <w:t> </w:t>
      </w:r>
      <w:r w:rsidR="009136EF">
        <w:t>-</w:t>
      </w:r>
      <w:r w:rsidRPr="009136EF">
        <w:t xml:space="preserve"> </w:t>
      </w:r>
      <w:r w:rsidR="009B03A6" w:rsidRPr="009136EF">
        <w:t>Estimation de la vitesse juste avant l’atterrissage</w:t>
      </w:r>
    </w:p>
    <w:bookmarkEnd w:id="14"/>
    <w:p w14:paraId="23758029" w14:textId="77777777" w:rsidR="00020131" w:rsidRDefault="00020131" w:rsidP="00822EAE">
      <w:pPr>
        <w:pStyle w:val="ECEcorps"/>
      </w:pPr>
    </w:p>
    <w:p w14:paraId="44764DC5" w14:textId="6B53B839" w:rsidR="007055B6" w:rsidRDefault="006163E9" w:rsidP="009136EF">
      <w:pPr>
        <w:pStyle w:val="ECEcorps"/>
      </w:pPr>
      <w:r>
        <w:t>Compléter l</w:t>
      </w:r>
      <w:r w:rsidR="00057CFC">
        <w:t xml:space="preserve">a </w:t>
      </w:r>
      <w:r w:rsidR="00057CFC" w:rsidRPr="00D52AA5">
        <w:rPr>
          <w:b/>
          <w:bCs/>
        </w:rPr>
        <w:t>parti</w:t>
      </w:r>
      <w:r w:rsidRPr="00D52AA5">
        <w:rPr>
          <w:b/>
          <w:bCs/>
        </w:rPr>
        <w:t xml:space="preserve">e </w:t>
      </w:r>
      <w:r w:rsidR="00057CFC" w:rsidRPr="00D52AA5">
        <w:rPr>
          <w:b/>
          <w:bCs/>
        </w:rPr>
        <w:t>1</w:t>
      </w:r>
      <w:r w:rsidR="00057CFC">
        <w:t xml:space="preserve"> du </w:t>
      </w:r>
      <w:r>
        <w:t xml:space="preserve">programme </w:t>
      </w:r>
      <w:r w:rsidRPr="00020131">
        <w:rPr>
          <w:b/>
          <w:bCs/>
        </w:rPr>
        <w:t>B</w:t>
      </w:r>
      <w:r w:rsidR="00057CFC">
        <w:t xml:space="preserve"> </w:t>
      </w:r>
      <w:r>
        <w:t xml:space="preserve">aux endroits indiqués afin </w:t>
      </w:r>
      <w:r w:rsidR="0098663D">
        <w:t>d’</w:t>
      </w:r>
      <w:r w:rsidR="008A2526">
        <w:t>estim</w:t>
      </w:r>
      <w:r w:rsidR="0098663D">
        <w:t>er</w:t>
      </w:r>
      <w:r w:rsidR="008A2526">
        <w:t xml:space="preserve"> </w:t>
      </w:r>
      <w:r w:rsidR="0098663D">
        <w:t>la valeur</w:t>
      </w:r>
      <w:r w:rsidR="00597427">
        <w:t xml:space="preserve"> de la composante</w:t>
      </w:r>
      <w:r w:rsidR="0098663D">
        <w:t xml:space="preserve"> </w:t>
      </w:r>
      <w:r w:rsidR="00597427">
        <w:t xml:space="preserve">verticale </w:t>
      </w:r>
      <w:r w:rsidR="008A2526">
        <w:t xml:space="preserve">de la vitesse du lanceur </w:t>
      </w:r>
      <w:r>
        <w:t>à l’instant de l’image 7</w:t>
      </w:r>
      <w:r w:rsidR="00FE7384">
        <w:t>5</w:t>
      </w:r>
      <w:r>
        <w:t xml:space="preserve"> (point n° 1</w:t>
      </w:r>
      <w:r w:rsidR="00FE7384">
        <w:t>5</w:t>
      </w:r>
      <w:r>
        <w:t>).</w:t>
      </w:r>
    </w:p>
    <w:p w14:paraId="0593559E" w14:textId="09924CB8" w:rsidR="001C6148" w:rsidRDefault="001C6148" w:rsidP="00822EAE">
      <w:pPr>
        <w:pStyle w:val="ECEcorps"/>
        <w:rPr>
          <w:color w:val="FF0000"/>
        </w:rPr>
      </w:pPr>
    </w:p>
    <w:p w14:paraId="432247BD" w14:textId="59C341A8" w:rsidR="007018AA" w:rsidRDefault="007018AA" w:rsidP="00822EAE">
      <w:pPr>
        <w:pStyle w:val="ECEcorps"/>
      </w:pPr>
      <w:r w:rsidRPr="00597427">
        <w:t xml:space="preserve">Exécuter le programme et noter la valeur </w:t>
      </w:r>
      <w:r w:rsidR="00597427">
        <w:t>de la composante verticale de la vitesse</w:t>
      </w:r>
      <w:r w:rsidR="00597427" w:rsidRPr="00597427">
        <w:t xml:space="preserve"> </w:t>
      </w:r>
      <w:r w:rsidRPr="00597427">
        <w:t>obtenue.</w:t>
      </w:r>
    </w:p>
    <w:p w14:paraId="32BABBB3" w14:textId="77777777" w:rsidR="00597427" w:rsidRPr="00597427" w:rsidRDefault="00597427" w:rsidP="00822EAE">
      <w:pPr>
        <w:pStyle w:val="ECEcorps"/>
      </w:pPr>
    </w:p>
    <w:p w14:paraId="7B334F7B" w14:textId="6D970338" w:rsidR="008A2526" w:rsidRDefault="0098663D" w:rsidP="004A5797">
      <w:pPr>
        <w:pStyle w:val="ECEcorps"/>
        <w:pBdr>
          <w:top w:val="single" w:sz="4" w:space="5" w:color="auto"/>
          <w:left w:val="single" w:sz="4" w:space="4" w:color="auto"/>
          <w:bottom w:val="single" w:sz="4" w:space="5" w:color="auto"/>
          <w:right w:val="single" w:sz="4" w:space="4" w:color="auto"/>
        </w:pBdr>
        <w:ind w:left="3969" w:right="3967"/>
      </w:pPr>
      <w:proofErr w:type="gramStart"/>
      <w:r w:rsidRPr="0098663D">
        <w:rPr>
          <w:i/>
          <w:iCs/>
        </w:rPr>
        <w:t>v</w:t>
      </w:r>
      <w:proofErr w:type="gramEnd"/>
      <w:r w:rsidR="001C6148" w:rsidRPr="0098663D">
        <w:rPr>
          <w:i/>
          <w:iCs/>
          <w:vertAlign w:val="subscript"/>
        </w:rPr>
        <w:t>1</w:t>
      </w:r>
      <w:r w:rsidR="00FE7384">
        <w:rPr>
          <w:i/>
          <w:iCs/>
          <w:vertAlign w:val="subscript"/>
        </w:rPr>
        <w:t>5</w:t>
      </w:r>
      <w:r w:rsidR="00371EB3">
        <w:t> </w:t>
      </w:r>
      <w:r>
        <w:t>=</w:t>
      </w:r>
    </w:p>
    <w:p w14:paraId="0964345B" w14:textId="7670BAF9" w:rsidR="0098663D" w:rsidRDefault="0098663D" w:rsidP="00822EAE">
      <w:pPr>
        <w:pStyle w:val="ECEcorps"/>
      </w:pPr>
    </w:p>
    <w:p w14:paraId="40BFC1C7" w14:textId="77777777" w:rsidR="00597427" w:rsidRDefault="00597427">
      <w:pPr>
        <w:spacing w:line="240" w:lineRule="auto"/>
        <w:jc w:val="left"/>
        <w:rPr>
          <w:b/>
          <w:bCs/>
          <w:color w:val="auto"/>
        </w:rPr>
      </w:pPr>
      <w:bookmarkStart w:id="15" w:name="_Hlk75171817"/>
      <w:r>
        <w:rPr>
          <w:b/>
          <w:bCs/>
        </w:rPr>
        <w:br w:type="page"/>
      </w:r>
    </w:p>
    <w:p w14:paraId="01670EE9" w14:textId="4BFAB13A" w:rsidR="008A2526" w:rsidRPr="009136EF" w:rsidRDefault="00057CFC" w:rsidP="009136EF">
      <w:pPr>
        <w:pStyle w:val="ECEcorps"/>
        <w:numPr>
          <w:ilvl w:val="1"/>
          <w:numId w:val="4"/>
        </w:numPr>
      </w:pPr>
      <w:r w:rsidRPr="009136EF">
        <w:lastRenderedPageBreak/>
        <w:t>Programme B – Partie 2</w:t>
      </w:r>
      <w:r w:rsidR="008A2526" w:rsidRPr="009136EF">
        <w:t> </w:t>
      </w:r>
      <w:r w:rsidR="009136EF">
        <w:t>-</w:t>
      </w:r>
      <w:r w:rsidR="008A2526" w:rsidRPr="009136EF">
        <w:t xml:space="preserve"> Représentation du vecteur accélération</w:t>
      </w:r>
    </w:p>
    <w:bookmarkEnd w:id="15"/>
    <w:p w14:paraId="54DBD9A3" w14:textId="77777777" w:rsidR="00020131" w:rsidRDefault="00020131" w:rsidP="00F6248B">
      <w:pPr>
        <w:pStyle w:val="ECEcorps"/>
      </w:pPr>
    </w:p>
    <w:p w14:paraId="24FB8878" w14:textId="608716DF" w:rsidR="00FE7384" w:rsidRPr="00023DD8" w:rsidRDefault="007055B6" w:rsidP="00F6248B">
      <w:pPr>
        <w:pStyle w:val="ECEcorps"/>
      </w:pPr>
      <w:r w:rsidRPr="00023DD8">
        <w:t xml:space="preserve">Supprimer les trois guillemets autour de la </w:t>
      </w:r>
      <w:r w:rsidRPr="009136EF">
        <w:rPr>
          <w:b/>
          <w:bCs/>
        </w:rPr>
        <w:t>partie 2</w:t>
      </w:r>
      <w:r w:rsidRPr="00023DD8">
        <w:t xml:space="preserve"> </w:t>
      </w:r>
      <w:r w:rsidR="00023DD8" w:rsidRPr="00023DD8">
        <w:t xml:space="preserve">du programme </w:t>
      </w:r>
      <w:r w:rsidRPr="00023DD8">
        <w:t>(</w:t>
      </w:r>
      <w:r w:rsidR="009315F9">
        <w:t>lignes 37 et 77</w:t>
      </w:r>
      <w:r w:rsidRPr="00023DD8">
        <w:t>)</w:t>
      </w:r>
      <w:r w:rsidR="00B73C2D">
        <w:t xml:space="preserve"> puis c</w:t>
      </w:r>
      <w:r w:rsidR="00B90A10" w:rsidRPr="00023DD8">
        <w:t>ompléter l</w:t>
      </w:r>
      <w:r w:rsidR="00057CFC" w:rsidRPr="00023DD8">
        <w:t xml:space="preserve">a </w:t>
      </w:r>
      <w:r w:rsidR="00057CFC" w:rsidRPr="00023DD8">
        <w:rPr>
          <w:b/>
          <w:bCs/>
        </w:rPr>
        <w:t>parti</w:t>
      </w:r>
      <w:r w:rsidR="00B90A10" w:rsidRPr="00023DD8">
        <w:rPr>
          <w:b/>
          <w:bCs/>
        </w:rPr>
        <w:t>e</w:t>
      </w:r>
      <w:r w:rsidR="00B73C2D">
        <w:rPr>
          <w:b/>
          <w:bCs/>
        </w:rPr>
        <w:t> </w:t>
      </w:r>
      <w:r w:rsidR="00057CFC" w:rsidRPr="00023DD8">
        <w:rPr>
          <w:b/>
          <w:bCs/>
        </w:rPr>
        <w:t>2</w:t>
      </w:r>
      <w:r w:rsidR="00057CFC" w:rsidRPr="00023DD8">
        <w:t xml:space="preserve"> du </w:t>
      </w:r>
      <w:r w:rsidR="00B90A10" w:rsidRPr="00023DD8">
        <w:t>programme</w:t>
      </w:r>
      <w:r w:rsidR="00404997" w:rsidRPr="00023DD8">
        <w:t> </w:t>
      </w:r>
      <w:r w:rsidR="00020131" w:rsidRPr="00023DD8">
        <w:rPr>
          <w:b/>
          <w:bCs/>
        </w:rPr>
        <w:t>B</w:t>
      </w:r>
      <w:r w:rsidR="00B90A10" w:rsidRPr="00023DD8">
        <w:t xml:space="preserve"> aux endroits indiqués afin</w:t>
      </w:r>
      <w:r w:rsidR="00FE7384" w:rsidRPr="00023DD8">
        <w:t> :</w:t>
      </w:r>
    </w:p>
    <w:p w14:paraId="604B0E18" w14:textId="08A8FE6D" w:rsidR="00FE7384" w:rsidRPr="00B73C2D" w:rsidRDefault="00441826" w:rsidP="00FE7384">
      <w:pPr>
        <w:pStyle w:val="ECEcorps"/>
        <w:numPr>
          <w:ilvl w:val="0"/>
          <w:numId w:val="10"/>
        </w:numPr>
      </w:pPr>
      <w:proofErr w:type="gramStart"/>
      <w:r w:rsidRPr="00B73C2D">
        <w:t>d’estimer</w:t>
      </w:r>
      <w:proofErr w:type="gramEnd"/>
      <w:r w:rsidRPr="00B73C2D">
        <w:t xml:space="preserve"> la valeur </w:t>
      </w:r>
      <w:r w:rsidR="00404997" w:rsidRPr="00B73C2D">
        <w:t xml:space="preserve">des </w:t>
      </w:r>
      <w:r w:rsidR="00B73C2D" w:rsidRPr="00B73C2D">
        <w:t>composantes</w:t>
      </w:r>
      <w:r w:rsidR="00404997" w:rsidRPr="00B73C2D">
        <w:t xml:space="preserve"> </w:t>
      </w:r>
      <w:r w:rsidR="00B73C2D" w:rsidRPr="00B73C2D">
        <w:t>de l’</w:t>
      </w:r>
      <w:r w:rsidRPr="00B73C2D">
        <w:t xml:space="preserve">accélération </w:t>
      </w:r>
      <w:r w:rsidR="007055B6" w:rsidRPr="00B73C2D">
        <w:t xml:space="preserve">aux </w:t>
      </w:r>
      <w:r w:rsidR="00B90A10" w:rsidRPr="00B73C2D">
        <w:t xml:space="preserve">points </w:t>
      </w:r>
      <w:r w:rsidR="007055B6" w:rsidRPr="00B73C2D">
        <w:t>6, 10 et 13</w:t>
      </w:r>
      <w:r w:rsidR="00FE7384" w:rsidRPr="00B73C2D">
        <w:t> ;</w:t>
      </w:r>
    </w:p>
    <w:p w14:paraId="65E8ECB4" w14:textId="593CEC41" w:rsidR="00F6248B" w:rsidRDefault="00441826" w:rsidP="00FE7384">
      <w:pPr>
        <w:pStyle w:val="ECEcorps"/>
        <w:numPr>
          <w:ilvl w:val="0"/>
          <w:numId w:val="10"/>
        </w:numPr>
      </w:pPr>
      <w:proofErr w:type="gramStart"/>
      <w:r>
        <w:t>de</w:t>
      </w:r>
      <w:proofErr w:type="gramEnd"/>
      <w:r>
        <w:t xml:space="preserve"> représenter le vecteur accélération en ces points.</w:t>
      </w:r>
    </w:p>
    <w:p w14:paraId="2DFCCE0A" w14:textId="77777777" w:rsidR="008A2526" w:rsidRDefault="008A2526" w:rsidP="00822EAE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43019EC" w14:textId="2EDE07D9" w:rsidR="00B7647F" w:rsidRDefault="00B7647F">
      <w:pPr>
        <w:spacing w:line="240" w:lineRule="auto"/>
        <w:jc w:val="left"/>
        <w:rPr>
          <w:rFonts w:eastAsia="Arial Unicode MS"/>
          <w:color w:val="auto"/>
        </w:rPr>
      </w:pPr>
    </w:p>
    <w:p w14:paraId="545F6466" w14:textId="0A7A9474" w:rsidR="00E26870" w:rsidRPr="003C13F9" w:rsidRDefault="001C6148" w:rsidP="00E26870">
      <w:pPr>
        <w:pStyle w:val="ECEpartie"/>
      </w:pPr>
      <w:bookmarkStart w:id="16" w:name="_Toc482638816"/>
      <w:bookmarkStart w:id="17" w:name="_Toc500182693"/>
      <w:r>
        <w:t>Exploitation des résultats expérimentaux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F2640A">
        <w:rPr>
          <w:b w:val="0"/>
          <w:bCs/>
        </w:rPr>
        <w:t>1</w:t>
      </w:r>
      <w:r w:rsidR="00E26870" w:rsidRPr="00FF78A1">
        <w:rPr>
          <w:b w:val="0"/>
          <w:bCs/>
        </w:rPr>
        <w:t>0 minutes conseillées)</w:t>
      </w:r>
      <w:bookmarkEnd w:id="16"/>
      <w:bookmarkEnd w:id="17"/>
    </w:p>
    <w:p w14:paraId="2297B158" w14:textId="77777777" w:rsidR="00662B14" w:rsidRDefault="00662B14" w:rsidP="00E26870">
      <w:pPr>
        <w:pStyle w:val="ECEcorps"/>
        <w:rPr>
          <w:bCs/>
        </w:rPr>
      </w:pPr>
    </w:p>
    <w:p w14:paraId="6C6B8148" w14:textId="5848C285" w:rsidR="00F9541A" w:rsidRDefault="00DB6959" w:rsidP="00472058">
      <w:pPr>
        <w:pStyle w:val="ECEcorps"/>
        <w:numPr>
          <w:ilvl w:val="1"/>
          <w:numId w:val="4"/>
        </w:numPr>
        <w:rPr>
          <w:bCs/>
        </w:rPr>
      </w:pPr>
      <w:r>
        <w:rPr>
          <w:bCs/>
        </w:rPr>
        <w:t xml:space="preserve">La </w:t>
      </w:r>
      <w:r w:rsidR="00B73C2D">
        <w:rPr>
          <w:bCs/>
        </w:rPr>
        <w:t>composante</w:t>
      </w:r>
      <w:r>
        <w:rPr>
          <w:bCs/>
        </w:rPr>
        <w:t xml:space="preserve"> verticale</w:t>
      </w:r>
      <w:r w:rsidR="00B73C2D">
        <w:rPr>
          <w:bCs/>
        </w:rPr>
        <w:t xml:space="preserve"> de la vitesse</w:t>
      </w:r>
      <w:r>
        <w:rPr>
          <w:bCs/>
        </w:rPr>
        <w:t xml:space="preserve"> </w:t>
      </w:r>
      <w:r w:rsidRPr="0098663D">
        <w:rPr>
          <w:i/>
          <w:iCs/>
        </w:rPr>
        <w:t>v</w:t>
      </w:r>
      <w:r w:rsidRPr="0098663D">
        <w:rPr>
          <w:i/>
          <w:iCs/>
          <w:vertAlign w:val="subscript"/>
        </w:rPr>
        <w:t>1</w:t>
      </w:r>
      <w:r w:rsidR="00FE7384">
        <w:rPr>
          <w:i/>
          <w:iCs/>
          <w:vertAlign w:val="subscript"/>
        </w:rPr>
        <w:t>5</w:t>
      </w:r>
      <w:r w:rsidRPr="00D60981">
        <w:t> </w:t>
      </w:r>
      <w:r>
        <w:rPr>
          <w:bCs/>
        </w:rPr>
        <w:t xml:space="preserve">obtenue grâce </w:t>
      </w:r>
      <w:r w:rsidR="00057CFC">
        <w:rPr>
          <w:bCs/>
        </w:rPr>
        <w:t xml:space="preserve">à la </w:t>
      </w:r>
      <w:r w:rsidR="00057CFC" w:rsidRPr="00D52AA5">
        <w:rPr>
          <w:b/>
        </w:rPr>
        <w:t>partie 1</w:t>
      </w:r>
      <w:r w:rsidR="00057CFC">
        <w:rPr>
          <w:bCs/>
        </w:rPr>
        <w:t xml:space="preserve"> du</w:t>
      </w:r>
      <w:r>
        <w:rPr>
          <w:bCs/>
        </w:rPr>
        <w:t xml:space="preserve"> programme </w:t>
      </w:r>
      <w:r w:rsidRPr="009C3099">
        <w:rPr>
          <w:b/>
        </w:rPr>
        <w:t>B</w:t>
      </w:r>
      <w:r>
        <w:rPr>
          <w:bCs/>
        </w:rPr>
        <w:t xml:space="preserve"> </w:t>
      </w:r>
      <w:r w:rsidR="00132C1D">
        <w:rPr>
          <w:bCs/>
        </w:rPr>
        <w:t>est-elle compatible avec une</w:t>
      </w:r>
      <w:r w:rsidR="00F9541A">
        <w:rPr>
          <w:bCs/>
        </w:rPr>
        <w:t xml:space="preserve"> réutilisation </w:t>
      </w:r>
      <w:r w:rsidR="00132C1D">
        <w:rPr>
          <w:bCs/>
        </w:rPr>
        <w:t xml:space="preserve">ultérieure </w:t>
      </w:r>
      <w:r w:rsidR="00F9541A">
        <w:rPr>
          <w:bCs/>
        </w:rPr>
        <w:t>du lanceur ?</w:t>
      </w:r>
      <w:r w:rsidR="00662B14">
        <w:rPr>
          <w:bCs/>
        </w:rPr>
        <w:t xml:space="preserve"> Justifier la réponse.</w:t>
      </w:r>
    </w:p>
    <w:p w14:paraId="7EB15883" w14:textId="77777777" w:rsidR="00662B14" w:rsidRPr="00341FA8" w:rsidRDefault="00662B14" w:rsidP="00662B1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49D9479" w14:textId="77777777" w:rsidR="00662B14" w:rsidRPr="00341FA8" w:rsidRDefault="00662B14" w:rsidP="00662B1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24AE501" w14:textId="77777777" w:rsidR="00662B14" w:rsidRPr="00341FA8" w:rsidRDefault="00662B14" w:rsidP="00662B1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030F580B" w14:textId="1F4E7316" w:rsidR="00662B14" w:rsidRDefault="00662B14" w:rsidP="00103EA0">
      <w:pPr>
        <w:pStyle w:val="ECErponse"/>
        <w:rPr>
          <w:bCs w:val="0"/>
        </w:rPr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A5561CD" w14:textId="77777777" w:rsidR="00103EA0" w:rsidRPr="00341FA8" w:rsidRDefault="00103EA0" w:rsidP="00103EA0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DBEE258" w14:textId="77777777" w:rsidR="001C6148" w:rsidRDefault="001C6148" w:rsidP="00E26870">
      <w:pPr>
        <w:pStyle w:val="ECEcorps"/>
        <w:rPr>
          <w:bCs/>
        </w:rPr>
      </w:pPr>
    </w:p>
    <w:p w14:paraId="23FA0BF1" w14:textId="77777777" w:rsidR="00103EA0" w:rsidRDefault="00103EA0" w:rsidP="00E26870">
      <w:pPr>
        <w:pStyle w:val="ECEcorps"/>
        <w:rPr>
          <w:bCs/>
        </w:rPr>
      </w:pPr>
    </w:p>
    <w:p w14:paraId="6A9B8BF2" w14:textId="7E3505D8" w:rsidR="00E26870" w:rsidRDefault="00074DA5" w:rsidP="00472058">
      <w:pPr>
        <w:pStyle w:val="ECEcorps"/>
        <w:numPr>
          <w:ilvl w:val="1"/>
          <w:numId w:val="4"/>
        </w:numPr>
        <w:rPr>
          <w:bCs/>
        </w:rPr>
      </w:pPr>
      <w:r w:rsidRPr="00074DA5">
        <w:rPr>
          <w:bCs/>
        </w:rPr>
        <w:t>L</w:t>
      </w:r>
      <w:r>
        <w:rPr>
          <w:bCs/>
        </w:rPr>
        <w:t xml:space="preserve">a représentation </w:t>
      </w:r>
      <w:r w:rsidR="001C6148">
        <w:rPr>
          <w:bCs/>
        </w:rPr>
        <w:t xml:space="preserve">des vecteurs accélération </w:t>
      </w:r>
      <w:r>
        <w:rPr>
          <w:bCs/>
        </w:rPr>
        <w:t>donnée par l</w:t>
      </w:r>
      <w:r w:rsidR="00057CFC">
        <w:rPr>
          <w:bCs/>
        </w:rPr>
        <w:t xml:space="preserve">a </w:t>
      </w:r>
      <w:r w:rsidR="00057CFC" w:rsidRPr="00D52AA5">
        <w:rPr>
          <w:b/>
        </w:rPr>
        <w:t>partie 2</w:t>
      </w:r>
      <w:r w:rsidR="00057CFC">
        <w:rPr>
          <w:bCs/>
        </w:rPr>
        <w:t xml:space="preserve"> du</w:t>
      </w:r>
      <w:r>
        <w:rPr>
          <w:bCs/>
        </w:rPr>
        <w:t xml:space="preserve"> programme </w:t>
      </w:r>
      <w:r w:rsidR="00057CFC" w:rsidRPr="009C3099">
        <w:rPr>
          <w:b/>
        </w:rPr>
        <w:t>B</w:t>
      </w:r>
      <w:r>
        <w:rPr>
          <w:bCs/>
        </w:rPr>
        <w:t xml:space="preserve"> permet-elle de valider </w:t>
      </w:r>
      <w:r w:rsidR="00662B14">
        <w:rPr>
          <w:bCs/>
        </w:rPr>
        <w:t>l’</w:t>
      </w:r>
      <w:r>
        <w:rPr>
          <w:bCs/>
        </w:rPr>
        <w:t>hypothèse initiale ?</w:t>
      </w:r>
      <w:r w:rsidR="001C6148">
        <w:rPr>
          <w:bCs/>
        </w:rPr>
        <w:t xml:space="preserve"> Justifier la réponse.</w:t>
      </w:r>
    </w:p>
    <w:p w14:paraId="20C86768" w14:textId="77777777" w:rsidR="00103EA0" w:rsidRPr="00341FA8" w:rsidRDefault="00103EA0" w:rsidP="00103EA0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1F67B50" w14:textId="77777777" w:rsidR="00103EA0" w:rsidRPr="00341FA8" w:rsidRDefault="00103EA0" w:rsidP="00103EA0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01735850" w14:textId="172B8D7E" w:rsidR="00662B14" w:rsidRDefault="00662B14" w:rsidP="00662B1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00C8987" w14:textId="77777777" w:rsidR="00662B14" w:rsidRPr="00341FA8" w:rsidRDefault="00662B14" w:rsidP="00662B1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94606A2" w14:textId="77777777" w:rsidR="00662B14" w:rsidRPr="00341FA8" w:rsidRDefault="00662B14" w:rsidP="00662B14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B7F654F" w14:textId="25FF23EB" w:rsidR="00662B14" w:rsidRDefault="00662B14" w:rsidP="00E26870">
      <w:pPr>
        <w:pStyle w:val="ECEcorps"/>
        <w:rPr>
          <w:bCs/>
        </w:rPr>
      </w:pPr>
    </w:p>
    <w:p w14:paraId="4811B3C1" w14:textId="5A05D4C0" w:rsidR="00662B14" w:rsidRDefault="00662B14" w:rsidP="00E26870">
      <w:pPr>
        <w:pStyle w:val="ECEcorps"/>
        <w:rPr>
          <w:bCs/>
        </w:rPr>
      </w:pPr>
    </w:p>
    <w:p w14:paraId="534A2014" w14:textId="77777777" w:rsidR="00074DA5" w:rsidRDefault="00074DA5" w:rsidP="00337F03">
      <w:pPr>
        <w:pStyle w:val="ECEcorps"/>
        <w:rPr>
          <w:b/>
        </w:rPr>
      </w:pPr>
    </w:p>
    <w:p w14:paraId="399C7F33" w14:textId="5EDA707F" w:rsidR="00D9338B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p w14:paraId="7D1A92CC" w14:textId="77777777" w:rsidR="00DB4433" w:rsidRPr="00DB4433" w:rsidRDefault="00DB4433" w:rsidP="00337F03">
      <w:pPr>
        <w:pStyle w:val="ECEcorps"/>
        <w:rPr>
          <w:bCs/>
        </w:rPr>
      </w:pPr>
    </w:p>
    <w:sectPr w:rsidR="00DB4433" w:rsidRPr="00DB4433" w:rsidSect="00680CB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97FC01" w14:textId="77777777" w:rsidR="00D977F4" w:rsidRDefault="00D977F4" w:rsidP="0008058B">
      <w:r>
        <w:separator/>
      </w:r>
    </w:p>
  </w:endnote>
  <w:endnote w:type="continuationSeparator" w:id="0">
    <w:p w14:paraId="5DFCC149" w14:textId="77777777" w:rsidR="00D977F4" w:rsidRDefault="00D977F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1B292C" w14:textId="77777777" w:rsidR="00870585" w:rsidRDefault="0087058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5B75AA22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767F8B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767F8B">
        <w:rPr>
          <w:noProof/>
        </w:rPr>
        <w:t>4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3FDC5C" w14:textId="77777777" w:rsidR="00870585" w:rsidRDefault="0087058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6A52A3" w14:textId="77777777" w:rsidR="00D977F4" w:rsidRDefault="00D977F4" w:rsidP="0008058B">
      <w:r>
        <w:separator/>
      </w:r>
    </w:p>
  </w:footnote>
  <w:footnote w:type="continuationSeparator" w:id="0">
    <w:p w14:paraId="67E31ADC" w14:textId="77777777" w:rsidR="00D977F4" w:rsidRDefault="00D977F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BC4ED4" w14:textId="77777777" w:rsidR="00870585" w:rsidRDefault="00870585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76AF2691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103EA0">
      <w:rPr>
        <w:b/>
        <w:sz w:val="24"/>
        <w:szCs w:val="24"/>
      </w:rPr>
      <w:t>LANCEUR SPATIAL</w:t>
    </w:r>
    <w:r>
      <w:tab/>
      <w:t>Session</w:t>
    </w:r>
  </w:p>
  <w:p w14:paraId="37DE348B" w14:textId="3E9F27BF" w:rsidR="00C60969" w:rsidRDefault="00C60969" w:rsidP="00103EA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20131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5048B4" w14:textId="77777777" w:rsidR="00870585" w:rsidRDefault="00870585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39525DC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AE38F7"/>
    <w:multiLevelType w:val="hybridMultilevel"/>
    <w:tmpl w:val="36FCC8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4"/>
  </w:num>
  <w:num w:numId="10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0131"/>
    <w:rsid w:val="00023DD8"/>
    <w:rsid w:val="00024878"/>
    <w:rsid w:val="0003345D"/>
    <w:rsid w:val="00036419"/>
    <w:rsid w:val="000452AF"/>
    <w:rsid w:val="0005057E"/>
    <w:rsid w:val="000538AA"/>
    <w:rsid w:val="0005391B"/>
    <w:rsid w:val="00057CFC"/>
    <w:rsid w:val="00060606"/>
    <w:rsid w:val="00063CB3"/>
    <w:rsid w:val="0006716C"/>
    <w:rsid w:val="00072BDD"/>
    <w:rsid w:val="000730EC"/>
    <w:rsid w:val="00074DA5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03EA0"/>
    <w:rsid w:val="00117BB9"/>
    <w:rsid w:val="001227DD"/>
    <w:rsid w:val="00127337"/>
    <w:rsid w:val="0013056C"/>
    <w:rsid w:val="00132C1D"/>
    <w:rsid w:val="00136091"/>
    <w:rsid w:val="00154171"/>
    <w:rsid w:val="00154704"/>
    <w:rsid w:val="0016304D"/>
    <w:rsid w:val="00180BB9"/>
    <w:rsid w:val="0018400E"/>
    <w:rsid w:val="00184590"/>
    <w:rsid w:val="00185C9A"/>
    <w:rsid w:val="001946C7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6148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03453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7830"/>
    <w:rsid w:val="002A2283"/>
    <w:rsid w:val="002B2244"/>
    <w:rsid w:val="002B44A4"/>
    <w:rsid w:val="002C3CC3"/>
    <w:rsid w:val="002E68C6"/>
    <w:rsid w:val="002E6EB1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1EB3"/>
    <w:rsid w:val="0037570D"/>
    <w:rsid w:val="00380A67"/>
    <w:rsid w:val="003839E3"/>
    <w:rsid w:val="003869AD"/>
    <w:rsid w:val="00387D13"/>
    <w:rsid w:val="00392182"/>
    <w:rsid w:val="0039367C"/>
    <w:rsid w:val="00397E4F"/>
    <w:rsid w:val="003A114B"/>
    <w:rsid w:val="003B0D24"/>
    <w:rsid w:val="003B15C1"/>
    <w:rsid w:val="003B41FF"/>
    <w:rsid w:val="003B4871"/>
    <w:rsid w:val="003C0A55"/>
    <w:rsid w:val="003C13F9"/>
    <w:rsid w:val="003C6A7A"/>
    <w:rsid w:val="003D2DB2"/>
    <w:rsid w:val="003D7B68"/>
    <w:rsid w:val="003F5DFB"/>
    <w:rsid w:val="00400882"/>
    <w:rsid w:val="00404997"/>
    <w:rsid w:val="00407043"/>
    <w:rsid w:val="0041277F"/>
    <w:rsid w:val="004143AF"/>
    <w:rsid w:val="00430881"/>
    <w:rsid w:val="004314C1"/>
    <w:rsid w:val="00441826"/>
    <w:rsid w:val="00445461"/>
    <w:rsid w:val="004470BA"/>
    <w:rsid w:val="00452138"/>
    <w:rsid w:val="00455CA0"/>
    <w:rsid w:val="00457661"/>
    <w:rsid w:val="0046515C"/>
    <w:rsid w:val="004702A3"/>
    <w:rsid w:val="00472058"/>
    <w:rsid w:val="00476C4B"/>
    <w:rsid w:val="00484BB6"/>
    <w:rsid w:val="00486CC1"/>
    <w:rsid w:val="00490BE1"/>
    <w:rsid w:val="00494687"/>
    <w:rsid w:val="004951F3"/>
    <w:rsid w:val="004955A9"/>
    <w:rsid w:val="00496711"/>
    <w:rsid w:val="004A5797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471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65C62"/>
    <w:rsid w:val="00572123"/>
    <w:rsid w:val="00574D92"/>
    <w:rsid w:val="005827DD"/>
    <w:rsid w:val="00593DD4"/>
    <w:rsid w:val="00597427"/>
    <w:rsid w:val="005A3ADA"/>
    <w:rsid w:val="005A6352"/>
    <w:rsid w:val="005B0801"/>
    <w:rsid w:val="005C20E9"/>
    <w:rsid w:val="005F3ABA"/>
    <w:rsid w:val="006017BB"/>
    <w:rsid w:val="00603814"/>
    <w:rsid w:val="0060508C"/>
    <w:rsid w:val="006163E9"/>
    <w:rsid w:val="00620A07"/>
    <w:rsid w:val="006220B0"/>
    <w:rsid w:val="00622A2D"/>
    <w:rsid w:val="006256F1"/>
    <w:rsid w:val="00641949"/>
    <w:rsid w:val="00641C53"/>
    <w:rsid w:val="00662B14"/>
    <w:rsid w:val="00670A39"/>
    <w:rsid w:val="0067559A"/>
    <w:rsid w:val="00675DF7"/>
    <w:rsid w:val="00680AFF"/>
    <w:rsid w:val="00680CBA"/>
    <w:rsid w:val="006906D2"/>
    <w:rsid w:val="00693925"/>
    <w:rsid w:val="006A0F26"/>
    <w:rsid w:val="006A1119"/>
    <w:rsid w:val="006A4982"/>
    <w:rsid w:val="006C3642"/>
    <w:rsid w:val="006C65F8"/>
    <w:rsid w:val="006D4A7A"/>
    <w:rsid w:val="006D7011"/>
    <w:rsid w:val="006E4A76"/>
    <w:rsid w:val="006E61FC"/>
    <w:rsid w:val="006F3571"/>
    <w:rsid w:val="00700289"/>
    <w:rsid w:val="00700B7B"/>
    <w:rsid w:val="007018AA"/>
    <w:rsid w:val="00703EF9"/>
    <w:rsid w:val="007055B6"/>
    <w:rsid w:val="007146B9"/>
    <w:rsid w:val="007171FB"/>
    <w:rsid w:val="00722BC0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7F8B"/>
    <w:rsid w:val="00777A5A"/>
    <w:rsid w:val="00790D20"/>
    <w:rsid w:val="00791883"/>
    <w:rsid w:val="007955D1"/>
    <w:rsid w:val="00795BD5"/>
    <w:rsid w:val="007A2EEC"/>
    <w:rsid w:val="007B7779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2EAE"/>
    <w:rsid w:val="00827238"/>
    <w:rsid w:val="00830A77"/>
    <w:rsid w:val="00845CFB"/>
    <w:rsid w:val="00847E64"/>
    <w:rsid w:val="0085454D"/>
    <w:rsid w:val="00856B31"/>
    <w:rsid w:val="00864E21"/>
    <w:rsid w:val="00870585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0F60"/>
    <w:rsid w:val="008A206A"/>
    <w:rsid w:val="008A2526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06788"/>
    <w:rsid w:val="00910A57"/>
    <w:rsid w:val="00910ACC"/>
    <w:rsid w:val="00910B6F"/>
    <w:rsid w:val="009136EF"/>
    <w:rsid w:val="00915AEE"/>
    <w:rsid w:val="00917147"/>
    <w:rsid w:val="009315F9"/>
    <w:rsid w:val="009362F7"/>
    <w:rsid w:val="009407A6"/>
    <w:rsid w:val="009416D9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8663D"/>
    <w:rsid w:val="009903B6"/>
    <w:rsid w:val="009A4434"/>
    <w:rsid w:val="009A5591"/>
    <w:rsid w:val="009B03A6"/>
    <w:rsid w:val="009B3241"/>
    <w:rsid w:val="009C268C"/>
    <w:rsid w:val="009C3099"/>
    <w:rsid w:val="009D5588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2298"/>
    <w:rsid w:val="00A35262"/>
    <w:rsid w:val="00A37761"/>
    <w:rsid w:val="00A436E8"/>
    <w:rsid w:val="00A446AD"/>
    <w:rsid w:val="00A5140F"/>
    <w:rsid w:val="00A52B59"/>
    <w:rsid w:val="00A5512D"/>
    <w:rsid w:val="00A5619C"/>
    <w:rsid w:val="00A60B25"/>
    <w:rsid w:val="00A611F0"/>
    <w:rsid w:val="00A649FE"/>
    <w:rsid w:val="00A75B6B"/>
    <w:rsid w:val="00A960AB"/>
    <w:rsid w:val="00A96E30"/>
    <w:rsid w:val="00AB1C2D"/>
    <w:rsid w:val="00AC1F4D"/>
    <w:rsid w:val="00AC48FD"/>
    <w:rsid w:val="00AD1605"/>
    <w:rsid w:val="00AD6257"/>
    <w:rsid w:val="00AE1C5F"/>
    <w:rsid w:val="00AF04E9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5BCB"/>
    <w:rsid w:val="00B63ABE"/>
    <w:rsid w:val="00B64DBE"/>
    <w:rsid w:val="00B73C2D"/>
    <w:rsid w:val="00B7616B"/>
    <w:rsid w:val="00B7647F"/>
    <w:rsid w:val="00B827D4"/>
    <w:rsid w:val="00B839C2"/>
    <w:rsid w:val="00B90845"/>
    <w:rsid w:val="00B90A10"/>
    <w:rsid w:val="00BA7028"/>
    <w:rsid w:val="00BB5D1A"/>
    <w:rsid w:val="00BC6934"/>
    <w:rsid w:val="00BD2046"/>
    <w:rsid w:val="00BD48AA"/>
    <w:rsid w:val="00BE2432"/>
    <w:rsid w:val="00BF194C"/>
    <w:rsid w:val="00BF45AB"/>
    <w:rsid w:val="00BF661D"/>
    <w:rsid w:val="00C00010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47FD0"/>
    <w:rsid w:val="00C5232F"/>
    <w:rsid w:val="00C53044"/>
    <w:rsid w:val="00C550C6"/>
    <w:rsid w:val="00C60133"/>
    <w:rsid w:val="00C60969"/>
    <w:rsid w:val="00C60BE5"/>
    <w:rsid w:val="00C623E7"/>
    <w:rsid w:val="00C74BFD"/>
    <w:rsid w:val="00C75276"/>
    <w:rsid w:val="00CA1A4D"/>
    <w:rsid w:val="00CA30F4"/>
    <w:rsid w:val="00CC57B9"/>
    <w:rsid w:val="00CC695B"/>
    <w:rsid w:val="00CD1F8A"/>
    <w:rsid w:val="00CD300B"/>
    <w:rsid w:val="00CE4EF5"/>
    <w:rsid w:val="00CE58DC"/>
    <w:rsid w:val="00CE6AA4"/>
    <w:rsid w:val="00D0324F"/>
    <w:rsid w:val="00D073A6"/>
    <w:rsid w:val="00D165C7"/>
    <w:rsid w:val="00D20F73"/>
    <w:rsid w:val="00D32EF2"/>
    <w:rsid w:val="00D44C98"/>
    <w:rsid w:val="00D52AA5"/>
    <w:rsid w:val="00D56241"/>
    <w:rsid w:val="00D60981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977F4"/>
    <w:rsid w:val="00DA2084"/>
    <w:rsid w:val="00DA6E08"/>
    <w:rsid w:val="00DB1222"/>
    <w:rsid w:val="00DB4433"/>
    <w:rsid w:val="00DB6959"/>
    <w:rsid w:val="00DB6AEE"/>
    <w:rsid w:val="00DC1C63"/>
    <w:rsid w:val="00DD02A8"/>
    <w:rsid w:val="00DD3429"/>
    <w:rsid w:val="00DD3975"/>
    <w:rsid w:val="00DE1294"/>
    <w:rsid w:val="00DE3D26"/>
    <w:rsid w:val="00DE6F64"/>
    <w:rsid w:val="00DE7B24"/>
    <w:rsid w:val="00DF3178"/>
    <w:rsid w:val="00DF5D61"/>
    <w:rsid w:val="00E00993"/>
    <w:rsid w:val="00E01154"/>
    <w:rsid w:val="00E064A2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0B22"/>
    <w:rsid w:val="00E438C3"/>
    <w:rsid w:val="00E46864"/>
    <w:rsid w:val="00E520C6"/>
    <w:rsid w:val="00E56A7B"/>
    <w:rsid w:val="00E56D83"/>
    <w:rsid w:val="00E74827"/>
    <w:rsid w:val="00E749E8"/>
    <w:rsid w:val="00E81F3D"/>
    <w:rsid w:val="00E81F83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4104"/>
    <w:rsid w:val="00F07F89"/>
    <w:rsid w:val="00F10905"/>
    <w:rsid w:val="00F11BD2"/>
    <w:rsid w:val="00F14501"/>
    <w:rsid w:val="00F15517"/>
    <w:rsid w:val="00F15700"/>
    <w:rsid w:val="00F20118"/>
    <w:rsid w:val="00F2640A"/>
    <w:rsid w:val="00F31C5B"/>
    <w:rsid w:val="00F33860"/>
    <w:rsid w:val="00F35C1A"/>
    <w:rsid w:val="00F371EF"/>
    <w:rsid w:val="00F60C94"/>
    <w:rsid w:val="00F61869"/>
    <w:rsid w:val="00F6248B"/>
    <w:rsid w:val="00F65642"/>
    <w:rsid w:val="00F66787"/>
    <w:rsid w:val="00F879D2"/>
    <w:rsid w:val="00F9541A"/>
    <w:rsid w:val="00FB14E2"/>
    <w:rsid w:val="00FB25E2"/>
    <w:rsid w:val="00FB2CA9"/>
    <w:rsid w:val="00FE4C5A"/>
    <w:rsid w:val="00FE6107"/>
    <w:rsid w:val="00FE6ED7"/>
    <w:rsid w:val="00FE7384"/>
    <w:rsid w:val="00FF57FC"/>
    <w:rsid w:val="00FF764A"/>
    <w:rsid w:val="00FF78A1"/>
    <w:rsid w:val="00FF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C453507-3E34-41D6-8EFF-5A13D9031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1556</TotalTime>
  <Pages>4</Pages>
  <Words>861</Words>
  <Characters>5676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creator/>
  <cp:revision>63</cp:revision>
  <cp:lastPrinted>2014-07-07T13:51:00Z</cp:lastPrinted>
  <dcterms:created xsi:type="dcterms:W3CDTF">2020-10-13T12:07:00Z</dcterms:created>
  <dcterms:modified xsi:type="dcterms:W3CDTF">2023-01-05T13:45:00Z</dcterms:modified>
</cp:coreProperties>
</file>