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1ABCEA" w14:textId="77777777" w:rsidR="005A6352" w:rsidRDefault="005A6352">
      <w:pPr>
        <w:spacing w:line="240" w:lineRule="auto"/>
        <w:jc w:val="left"/>
        <w:rPr>
          <w:color w:val="auto"/>
        </w:rPr>
      </w:pPr>
    </w:p>
    <w:p w14:paraId="20CE35E0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21F59630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658F71AC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B08C334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A357510" w14:textId="77777777" w:rsidR="00A12834" w:rsidRPr="0060508C" w:rsidRDefault="00A12834" w:rsidP="0060508C">
      <w:pPr>
        <w:pStyle w:val="ECEbordure"/>
        <w:jc w:val="center"/>
      </w:pPr>
    </w:p>
    <w:p w14:paraId="5FD8B21D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1735F16F" w14:textId="77777777" w:rsidR="00A12834" w:rsidRPr="0060508C" w:rsidRDefault="00A12834" w:rsidP="0060508C">
      <w:pPr>
        <w:pStyle w:val="ECEbordure"/>
        <w:jc w:val="center"/>
      </w:pPr>
    </w:p>
    <w:p w14:paraId="0B7BDC36" w14:textId="77777777" w:rsidR="0008058B" w:rsidRDefault="0008058B" w:rsidP="008A2C45">
      <w:pPr>
        <w:pStyle w:val="ECEcorps"/>
      </w:pPr>
    </w:p>
    <w:p w14:paraId="29BBAF87" w14:textId="77777777" w:rsidR="00E26870" w:rsidRPr="00244F93" w:rsidRDefault="00E26870" w:rsidP="0084177F">
      <w:pPr>
        <w:pStyle w:val="ECEfiche"/>
        <w:pBdr>
          <w:right w:val="single" w:sz="12" w:space="0" w:color="auto"/>
        </w:pBdr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20499274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5491B0A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1843FC3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098EEA9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CA7906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65D02F52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43399FC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7AA76123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2468104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7EB457D2" w14:textId="77777777" w:rsidR="00E26870" w:rsidRDefault="00E26870" w:rsidP="00E26870">
      <w:pPr>
        <w:pStyle w:val="ECEcorps"/>
      </w:pPr>
    </w:p>
    <w:p w14:paraId="679A0DDF" w14:textId="777777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712908" w:rsidRPr="00712908">
        <w:rPr>
          <w:b/>
          <w:bCs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1C130426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2092DB02" w14:textId="77777777" w:rsidR="00E26870" w:rsidRDefault="00E26870" w:rsidP="00E26870">
      <w:pPr>
        <w:pStyle w:val="ECEbordure"/>
      </w:pPr>
    </w:p>
    <w:p w14:paraId="3CE88DDB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4096D1E4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74FEEEAB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731703F7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54FFFFA8" w14:textId="77777777" w:rsidR="00E26870" w:rsidRDefault="00E26870" w:rsidP="00E26870">
      <w:pPr>
        <w:pStyle w:val="ECEcorps"/>
        <w:rPr>
          <w:u w:val="single"/>
        </w:rPr>
      </w:pPr>
    </w:p>
    <w:p w14:paraId="7BFFC3A4" w14:textId="77777777" w:rsidR="003A114B" w:rsidRPr="00545715" w:rsidRDefault="003A114B" w:rsidP="00E26870">
      <w:pPr>
        <w:pStyle w:val="ECEcorps"/>
        <w:rPr>
          <w:u w:val="single"/>
        </w:rPr>
      </w:pPr>
    </w:p>
    <w:p w14:paraId="1E017533" w14:textId="77777777" w:rsidR="00E26870" w:rsidRPr="00136091" w:rsidRDefault="005B4259" w:rsidP="00E26870">
      <w:pPr>
        <w:pStyle w:val="ECEtitre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E9989A8" wp14:editId="7342DA08">
            <wp:simplePos x="0" y="0"/>
            <wp:positionH relativeFrom="column">
              <wp:posOffset>5273675</wp:posOffset>
            </wp:positionH>
            <wp:positionV relativeFrom="paragraph">
              <wp:posOffset>104775</wp:posOffset>
            </wp:positionV>
            <wp:extent cx="1271905" cy="1943100"/>
            <wp:effectExtent l="0" t="0" r="4445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38" t="9231" r="24835" b="10550"/>
                    <a:stretch/>
                  </pic:blipFill>
                  <pic:spPr bwMode="auto">
                    <a:xfrm>
                      <a:off x="0" y="0"/>
                      <a:ext cx="127190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7146B9"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38F9DA81" w14:textId="77777777" w:rsidR="00E26870" w:rsidRPr="00545715" w:rsidRDefault="00E26870" w:rsidP="00E26870">
      <w:pPr>
        <w:pStyle w:val="ECEcorps"/>
        <w:rPr>
          <w:u w:val="single"/>
        </w:rPr>
      </w:pPr>
    </w:p>
    <w:p w14:paraId="64404A72" w14:textId="77777777" w:rsidR="00E26870" w:rsidRDefault="00AD72AA" w:rsidP="00E11140">
      <w:pPr>
        <w:pStyle w:val="ECEcorps"/>
      </w:pPr>
      <w:r>
        <w:t>Dans l’industrie, différents appareils sont utilisés pour mesurer la viscosité des fluides</w:t>
      </w:r>
      <w:r w:rsidR="00241E27">
        <w:t xml:space="preserve"> comme les huiles, les solvants et les encres</w:t>
      </w:r>
      <w:r>
        <w:t>. Ces appareils sont également utilisés dans l’industrie pharmaceutique pour mesurer la viscosité de la glycérine</w:t>
      </w:r>
      <w:r w:rsidR="00600E16">
        <w:t xml:space="preserve">, </w:t>
      </w:r>
      <w:r>
        <w:t xml:space="preserve">constituant </w:t>
      </w:r>
      <w:r w:rsidR="00D87AD6">
        <w:t xml:space="preserve">notamment </w:t>
      </w:r>
      <w:r>
        <w:t>du gel hydroalcoolique. Un des appareils permettant cette mesure</w:t>
      </w:r>
      <w:r w:rsidR="005B40A7">
        <w:t xml:space="preserve"> est le viscosimètre à chute de bille de </w:t>
      </w:r>
      <w:proofErr w:type="spellStart"/>
      <w:r w:rsidR="00E11140">
        <w:t>H</w:t>
      </w:r>
      <w:r w:rsidR="005B40A7">
        <w:t>oppler</w:t>
      </w:r>
      <w:proofErr w:type="spellEnd"/>
      <w:r w:rsidR="005B40A7">
        <w:t xml:space="preserve"> qui utilise le roulement d’une bille dans un tube incliné rempli de fluide. Au laboratoire, il est possible d’utiliser un viscosimètre à chute de bille verticale</w:t>
      </w:r>
      <w:r w:rsidR="00D87AD6">
        <w:t xml:space="preserve"> pour réaliser la mesure de la viscosité de la glycérine</w:t>
      </w:r>
      <w:r w:rsidR="005B40A7">
        <w:t>.</w:t>
      </w:r>
      <w:r w:rsidR="005B40A7" w:rsidRPr="005B40A7">
        <w:t xml:space="preserve"> </w:t>
      </w:r>
    </w:p>
    <w:p w14:paraId="1174F17A" w14:textId="77777777" w:rsidR="00E26870" w:rsidRPr="00A436E8" w:rsidRDefault="00E26870" w:rsidP="00E26870">
      <w:pPr>
        <w:pStyle w:val="ECEcorps"/>
        <w:rPr>
          <w:highlight w:val="yellow"/>
        </w:rPr>
      </w:pPr>
      <w:r>
        <w:rPr>
          <w:highlight w:val="yellow"/>
        </w:rPr>
        <w:t xml:space="preserve"> </w:t>
      </w:r>
    </w:p>
    <w:p w14:paraId="4E6084AD" w14:textId="77777777" w:rsidR="00E26870" w:rsidRPr="00A436E8" w:rsidRDefault="00E26870" w:rsidP="00E26870">
      <w:pPr>
        <w:pStyle w:val="ECEcorps"/>
        <w:rPr>
          <w:highlight w:val="yellow"/>
        </w:rPr>
      </w:pPr>
    </w:p>
    <w:p w14:paraId="67CEB2E4" w14:textId="77777777" w:rsidR="00C60969" w:rsidRDefault="00C60969" w:rsidP="00E26870">
      <w:pPr>
        <w:pStyle w:val="ECEcorps"/>
      </w:pPr>
    </w:p>
    <w:p w14:paraId="7FB1D10E" w14:textId="6C6C6857" w:rsidR="006F3172" w:rsidRDefault="00CA5ADB" w:rsidP="00E26870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B35A3E" wp14:editId="034AECD5">
                <wp:simplePos x="0" y="0"/>
                <wp:positionH relativeFrom="page">
                  <wp:posOffset>4979035</wp:posOffset>
                </wp:positionH>
                <wp:positionV relativeFrom="paragraph">
                  <wp:posOffset>127000</wp:posOffset>
                </wp:positionV>
                <wp:extent cx="2286000" cy="266700"/>
                <wp:effectExtent l="0" t="0" r="0" b="0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860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506E89" w14:textId="77777777" w:rsidR="00E11140" w:rsidRPr="00965862" w:rsidRDefault="00E11140">
                            <w:pPr>
                              <w:rPr>
                                <w:i/>
                              </w:rPr>
                            </w:pPr>
                            <w:r w:rsidRPr="00965862">
                              <w:rPr>
                                <w:i/>
                              </w:rPr>
                              <w:t xml:space="preserve">Source : </w:t>
                            </w:r>
                            <w:hyperlink r:id="rId9" w:history="1">
                              <w:r w:rsidRPr="00965862">
                                <w:rPr>
                                  <w:rStyle w:val="Lienhypertexte"/>
                                  <w:i/>
                                </w:rPr>
                                <w:t>https://www.es-france.com/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66B35A3E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92.05pt;margin-top:10pt;width:180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" fillcolor="white [3201]" stroked="f" strokeweight=".5pt">
                <v:textbox>
                  <w:txbxContent>
                    <w:p w14:paraId="1D506E89" w14:textId="77777777" w:rsidR="00E11140" w:rsidRPr="00965862" w:rsidRDefault="00E11140">
                      <w:pPr>
                        <w:rPr>
                          <w:i/>
                        </w:rPr>
                      </w:pPr>
                      <w:r w:rsidRPr="00965862">
                        <w:rPr>
                          <w:i/>
                        </w:rPr>
                        <w:t xml:space="preserve">Source : </w:t>
                      </w:r>
                      <w:hyperlink r:id="rId10" w:history="1">
                        <w:r w:rsidRPr="00965862">
                          <w:rPr>
                            <w:rStyle w:val="Lienhypertexte"/>
                            <w:i/>
                          </w:rPr>
                          <w:t>https://www.es-france.com/</w:t>
                        </w:r>
                      </w:hyperlink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3AE0C6E" w14:textId="77777777" w:rsidR="006F3172" w:rsidRDefault="006F3172" w:rsidP="00E26870">
      <w:pPr>
        <w:pStyle w:val="ECEcorps"/>
      </w:pPr>
    </w:p>
    <w:p w14:paraId="271FCC07" w14:textId="77777777" w:rsidR="006F3172" w:rsidRDefault="006F3172" w:rsidP="00E26870">
      <w:pPr>
        <w:pStyle w:val="ECEcorps"/>
      </w:pPr>
    </w:p>
    <w:p w14:paraId="09E2E9E2" w14:textId="77777777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5B4259">
        <w:rPr>
          <w:b/>
          <w:i/>
          <w:sz w:val="24"/>
        </w:rPr>
        <w:t xml:space="preserve"> mesurer la viscosité de la glycérine en utilisant un viscosimètre à chute de bille verticale.</w:t>
      </w:r>
    </w:p>
    <w:p w14:paraId="61334590" w14:textId="77777777" w:rsidR="00AC0376" w:rsidRDefault="00AC0376">
      <w:pPr>
        <w:spacing w:line="240" w:lineRule="auto"/>
        <w:jc w:val="left"/>
        <w:rPr>
          <w:color w:val="auto"/>
        </w:rPr>
      </w:pPr>
      <w:r>
        <w:br w:type="page"/>
      </w:r>
    </w:p>
    <w:p w14:paraId="07008393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39C46536" w14:textId="77777777" w:rsidR="00C60969" w:rsidRPr="00545715" w:rsidRDefault="00C60969" w:rsidP="00E26870">
      <w:pPr>
        <w:pStyle w:val="ECEcorps"/>
      </w:pPr>
    </w:p>
    <w:p w14:paraId="3E6B950B" w14:textId="56C71814" w:rsidR="003A114B" w:rsidRPr="00DC4590" w:rsidRDefault="005B4259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Principe du viscosimètre à chute de bille</w:t>
      </w:r>
      <w:r w:rsidR="00F9273C">
        <w:rPr>
          <w:sz w:val="24"/>
          <w:szCs w:val="24"/>
        </w:rPr>
        <w:t xml:space="preserve"> verticale</w:t>
      </w:r>
    </w:p>
    <w:p w14:paraId="4041AB53" w14:textId="4ED78F61" w:rsidR="003A114B" w:rsidRDefault="00CA5ADB" w:rsidP="003A114B">
      <w:pPr>
        <w:pStyle w:val="ECEcorps"/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999E7C0" wp14:editId="4128A1E4">
                <wp:simplePos x="0" y="0"/>
                <wp:positionH relativeFrom="column">
                  <wp:posOffset>5222240</wp:posOffset>
                </wp:positionH>
                <wp:positionV relativeFrom="paragraph">
                  <wp:posOffset>18415</wp:posOffset>
                </wp:positionV>
                <wp:extent cx="1421765" cy="3093720"/>
                <wp:effectExtent l="0" t="0" r="0" b="30480"/>
                <wp:wrapSquare wrapText="bothSides"/>
                <wp:docPr id="3" name="Grou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21765" cy="3093720"/>
                          <a:chOff x="1830" y="4370"/>
                          <a:chExt cx="2239" cy="4872"/>
                        </a:xfrm>
                      </wpg:grpSpPr>
                      <wps:wsp>
                        <wps:cNvPr id="4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830" y="4460"/>
                            <a:ext cx="1155" cy="46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Oval 4"/>
                        <wps:cNvSpPr>
                          <a:spLocks noChangeArrowheads="1"/>
                        </wps:cNvSpPr>
                        <wps:spPr bwMode="auto">
                          <a:xfrm>
                            <a:off x="2241" y="4499"/>
                            <a:ext cx="397" cy="397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3681" y="4670"/>
                            <a:ext cx="6" cy="4572"/>
                          </a:xfrm>
                          <a:prstGeom prst="line">
                            <a:avLst/>
                          </a:prstGeom>
                          <a:ln>
                            <a:headEnd/>
                            <a:tailEnd type="triangl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3681" y="4619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sm"/>
                          </a:ln>
                        </wps:spPr>
                        <wps:bodyPr/>
                      </wps:wsp>
                      <wps:wsp>
                        <wps:cNvPr id="10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3441" y="4370"/>
                            <a:ext cx="246" cy="3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F382DAC" w14:textId="77777777" w:rsidR="001254F6" w:rsidRDefault="001254F6" w:rsidP="001254F6">
                              <w:pPr>
                                <w:jc w:val="center"/>
                              </w:pPr>
                              <w:r>
                                <w:t>O</w:t>
                              </w:r>
                            </w:p>
                            <w:p w14:paraId="093D19B2" w14:textId="77777777" w:rsidR="001254F6" w:rsidRDefault="001254F6" w:rsidP="001254F6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3757" y="4772"/>
                            <a:ext cx="312" cy="3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58646CF" w14:textId="77777777" w:rsidR="001254F6" w:rsidRDefault="00F9273C" w:rsidP="001254F6">
                              <w:pPr>
                                <w:jc w:val="center"/>
                              </w:pPr>
                              <m:oMathPara>
                                <m:oMath>
                                  <m:acc>
                                    <m:accPr>
                                      <m:chr m:val="⃗"/>
                                      <m:ctrlPr>
                                        <w:rPr>
                                          <w:rFonts w:ascii="Cambria Math" w:eastAsiaTheme="minorEastAsia" w:hAnsiTheme="minorHAnsi" w:cstheme="minorBidi"/>
                                          <w:i/>
                                          <w:sz w:val="22"/>
                                          <w:szCs w:val="22"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eastAsiaTheme="minorEastAsia" w:hAnsiTheme="minorHAnsi" w:cstheme="minorBidi"/>
                                          <w:sz w:val="22"/>
                                          <w:szCs w:val="22"/>
                                        </w:rPr>
                                        <m:t>j</m:t>
                                      </m:r>
                                    </m:e>
                                  </m:acc>
                                </m:oMath>
                              </m:oMathPara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3261" y="8873"/>
                            <a:ext cx="246" cy="3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EB7AFDD" w14:textId="77777777" w:rsidR="001254F6" w:rsidRDefault="001254F6" w:rsidP="001254F6">
                              <w:pPr>
                                <w:jc w:val="center"/>
                              </w:pPr>
                              <w:proofErr w:type="gramStart"/>
                              <w:r>
                                <w:t>y</w:t>
                              </w:r>
                              <w:proofErr w:type="gramEnd"/>
                            </w:p>
                            <w:p w14:paraId="67E2A26D" w14:textId="77777777" w:rsidR="001254F6" w:rsidRDefault="001254F6" w:rsidP="001254F6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999E7C0" id="Groupe 3" o:spid="_x0000_s1027" style="position:absolute;left:0;text-align:left;margin-left:411.2pt;margin-top:1.45pt;width:111.95pt;height:243.6pt;z-index:251661312" coordorigin="1830,4370" coordsize="2239,48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">
                <v:rect id="Rectangle 3" o:spid="_x0000_s1028" style="position:absolute;left:1830;top:4460;width:1155;height:46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"/>
                <v:oval id="Oval 4" o:spid="_x0000_s1029" style="position:absolute;left:2241;top:4499;width:397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" fillcolor="black"/>
                <v:line id="Line 7" o:spid="_x0000_s1030" style="position:absolute;visibility:visible;mso-wrap-style:square" from="3681,4670" to="3687,9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" strokecolor="black [3040]">
                  <v:stroke endarrow="block"/>
                </v:line>
                <v:line id="Line 8" o:spid="_x0000_s1031" style="position:absolute;visibility:visible;mso-wrap-style:square" from="3681,4619" to="3681,49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" strokeweight="1.5pt">
                  <v:stroke endarrow="block" endarrowwidth="narrow" endarrowlength="short"/>
                </v:line>
                <v:shape id="Text Box 9" o:spid="_x0000_s1032" type="#_x0000_t202" style="position:absolute;left:3441;top:4370;width:246;height: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" stroked="f">
                  <v:textbox inset="0,0,0,0">
                    <w:txbxContent>
                      <w:p w14:paraId="5F382DAC" w14:textId="77777777" w:rsidR="001254F6" w:rsidRDefault="001254F6" w:rsidP="001254F6">
                        <w:pPr>
                          <w:jc w:val="center"/>
                        </w:pPr>
                        <w:r>
                          <w:t>O</w:t>
                        </w:r>
                      </w:p>
                      <w:p w14:paraId="093D19B2" w14:textId="77777777" w:rsidR="001254F6" w:rsidRDefault="001254F6" w:rsidP="001254F6"/>
                    </w:txbxContent>
                  </v:textbox>
                </v:shape>
                <v:shape id="Text Box 14" o:spid="_x0000_s1033" type="#_x0000_t202" style="position:absolute;left:3757;top:4772;width:312;height: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" stroked="f">
                  <v:textbox inset="0,0,0,0">
                    <w:txbxContent>
                      <w:p w14:paraId="558646CF" w14:textId="77777777" w:rsidR="001254F6" w:rsidRDefault="00000000" w:rsidP="001254F6">
                        <w:pPr>
                          <w:jc w:val="center"/>
                        </w:pPr>
                        <m:oMathPara>
                          <m:oMath>
                            <m:acc>
                              <m:accPr>
                                <m:chr m:val="⃗"/>
                                <m:ctrlPr>
                                  <w:rPr>
                                    <w:rFonts w:ascii="Cambria Math" w:eastAsiaTheme="minorEastAsia" w:hAnsiTheme="minorHAnsi" w:cstheme="minorBidi"/>
                                    <w:i/>
                                    <w:sz w:val="22"/>
                                    <w:szCs w:val="22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eastAsiaTheme="minorEastAsia" w:hAnsiTheme="minorHAnsi" w:cstheme="minorBidi"/>
                                    <w:sz w:val="22"/>
                                    <w:szCs w:val="22"/>
                                  </w:rPr>
                                  <m:t>j</m:t>
                                </m:r>
                              </m:e>
                            </m:acc>
                          </m:oMath>
                        </m:oMathPara>
                      </w:p>
                    </w:txbxContent>
                  </v:textbox>
                </v:shape>
                <v:shape id="Text Box 15" o:spid="_x0000_s1034" type="#_x0000_t202" style="position:absolute;left:3261;top:8873;width:246;height: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" stroked="f">
                  <v:textbox inset="0,0,0,0">
                    <w:txbxContent>
                      <w:p w14:paraId="7EB7AFDD" w14:textId="77777777" w:rsidR="001254F6" w:rsidRDefault="001254F6" w:rsidP="001254F6">
                        <w:pPr>
                          <w:jc w:val="center"/>
                        </w:pPr>
                        <w:proofErr w:type="gramStart"/>
                        <w:r>
                          <w:t>y</w:t>
                        </w:r>
                        <w:proofErr w:type="gramEnd"/>
                      </w:p>
                      <w:p w14:paraId="67E2A26D" w14:textId="77777777" w:rsidR="001254F6" w:rsidRDefault="001254F6" w:rsidP="001254F6"/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256714F" w14:textId="48149813" w:rsidR="00E11140" w:rsidRDefault="00CA5ADB" w:rsidP="003A114B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05C6173" wp14:editId="2C4AAE7C">
                <wp:simplePos x="0" y="0"/>
                <wp:positionH relativeFrom="column">
                  <wp:posOffset>5545455</wp:posOffset>
                </wp:positionH>
                <wp:positionV relativeFrom="paragraph">
                  <wp:posOffset>67310</wp:posOffset>
                </wp:positionV>
                <wp:extent cx="1000125" cy="9525"/>
                <wp:effectExtent l="0" t="0" r="9525" b="9525"/>
                <wp:wrapNone/>
                <wp:docPr id="17" name="Connecteur droit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00125" cy="9525"/>
                        </a:xfrm>
                        <a:prstGeom prst="line">
                          <a:avLst/>
                        </a:prstGeom>
                        <a:ln w="12700"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5858A22" id="Connecteur droit 17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6.65pt,5.3pt" to="515.4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" strokecolor="#4579b8 [3044]" strokeweight="1pt">
                <v:stroke dashstyle="dash"/>
                <o:lock v:ext="edit" shapetype="f"/>
              </v:line>
            </w:pict>
          </mc:Fallback>
        </mc:AlternateContent>
      </w:r>
      <w:r w:rsidR="00E11140">
        <w:t>On peut construire un viscosimètre à chute de bille</w:t>
      </w:r>
      <w:r w:rsidR="00D87AD6">
        <w:t xml:space="preserve"> en faisant tomb</w:t>
      </w:r>
      <w:r w:rsidR="00B91876">
        <w:t>er une bille sphérique dans une</w:t>
      </w:r>
      <w:r w:rsidR="00E11140">
        <w:t xml:space="preserve"> grande éprouvette remplie du fluide dont on veut déterminer la viscosité</w:t>
      </w:r>
      <w:r w:rsidR="00B91876">
        <w:t xml:space="preserve">. </w:t>
      </w:r>
      <w:r w:rsidR="00E11140">
        <w:t>La bille doit avoir un rayon suffisamment petit par rapport au diamètre de l’éprouvette pour éviter les effets de bords. Dans ces conditions, la bille est soumise à trois forces</w:t>
      </w:r>
      <w:r w:rsidR="00712908">
        <w:t> :</w:t>
      </w:r>
      <w:r w:rsidR="00E11140">
        <w:t xml:space="preserve"> son poids, la poussée d’Archimède et la force de frottement exercée par le fluide.</w:t>
      </w:r>
    </w:p>
    <w:p w14:paraId="3945BB97" w14:textId="77777777" w:rsidR="001254F6" w:rsidRDefault="00BC1DF1" w:rsidP="003A114B">
      <w:pPr>
        <w:pStyle w:val="ECEcorps"/>
      </w:pPr>
      <w:r>
        <w:t xml:space="preserve">La bille est lâchée sans vitesse initiale et il est possible de filmer </w:t>
      </w:r>
      <w:r w:rsidR="00712908">
        <w:t>son</w:t>
      </w:r>
      <w:r>
        <w:t xml:space="preserve"> mouvement</w:t>
      </w:r>
      <w:r w:rsidR="00712908">
        <w:t>. Il est possible ensuite de f</w:t>
      </w:r>
      <w:r>
        <w:t>aire une analyse vidéo à l’aide d’un logiciel adapté</w:t>
      </w:r>
      <w:r w:rsidR="00712908">
        <w:t xml:space="preserve"> afin d’</w:t>
      </w:r>
      <w:r>
        <w:t>obtenir les positions successives occupées par la bille et d’en déduire comment évolu</w:t>
      </w:r>
      <w:r w:rsidR="000D505B">
        <w:t>e la vitesse au cours du mouvement.</w:t>
      </w:r>
    </w:p>
    <w:p w14:paraId="433A6C2B" w14:textId="77777777" w:rsidR="000D505B" w:rsidRDefault="000D505B" w:rsidP="003A114B">
      <w:pPr>
        <w:pStyle w:val="ECEcorps"/>
      </w:pPr>
    </w:p>
    <w:p w14:paraId="33547F12" w14:textId="77777777" w:rsidR="000D505B" w:rsidRPr="00D87AD6" w:rsidRDefault="000D505B" w:rsidP="003A114B">
      <w:pPr>
        <w:pStyle w:val="ECEcorps"/>
        <w:rPr>
          <w:b/>
        </w:rPr>
      </w:pPr>
      <w:r w:rsidRPr="00D87AD6">
        <w:rPr>
          <w:b/>
        </w:rPr>
        <w:t>Exemple de résultat obtenu</w:t>
      </w:r>
      <w:r w:rsidR="00155C9F" w:rsidRPr="00D87AD6">
        <w:rPr>
          <w:b/>
        </w:rPr>
        <w:t xml:space="preserve"> lors de la chute d’une bille dans l</w:t>
      </w:r>
      <w:r w:rsidR="00231FC6" w:rsidRPr="00D87AD6">
        <w:rPr>
          <w:b/>
        </w:rPr>
        <w:t>a</w:t>
      </w:r>
      <w:r w:rsidR="00155C9F" w:rsidRPr="00D87AD6">
        <w:rPr>
          <w:b/>
        </w:rPr>
        <w:t xml:space="preserve"> glycé</w:t>
      </w:r>
      <w:r w:rsidR="00231FC6" w:rsidRPr="00D87AD6">
        <w:rPr>
          <w:b/>
        </w:rPr>
        <w:t>rine</w:t>
      </w:r>
    </w:p>
    <w:p w14:paraId="4B9B9A06" w14:textId="77777777" w:rsidR="000D505B" w:rsidRDefault="000D505B" w:rsidP="003A114B">
      <w:pPr>
        <w:pStyle w:val="ECEcorps"/>
      </w:pPr>
      <w:r>
        <w:rPr>
          <w:bCs/>
          <w:noProof/>
          <w:spacing w:val="-7"/>
          <w:sz w:val="24"/>
          <w:szCs w:val="23"/>
        </w:rPr>
        <w:drawing>
          <wp:anchor distT="0" distB="0" distL="114300" distR="114300" simplePos="0" relativeHeight="251663360" behindDoc="0" locked="0" layoutInCell="1" allowOverlap="1" wp14:anchorId="23137B88" wp14:editId="3D76C289">
            <wp:simplePos x="0" y="0"/>
            <wp:positionH relativeFrom="column">
              <wp:posOffset>440690</wp:posOffset>
            </wp:positionH>
            <wp:positionV relativeFrom="paragraph">
              <wp:posOffset>43815</wp:posOffset>
            </wp:positionV>
            <wp:extent cx="3952875" cy="2587044"/>
            <wp:effectExtent l="0" t="0" r="0" b="3810"/>
            <wp:wrapSquare wrapText="bothSides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-6000" contrast="1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2587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B70B2C5" w14:textId="77777777" w:rsidR="000D505B" w:rsidRDefault="000D505B" w:rsidP="003A114B">
      <w:pPr>
        <w:pStyle w:val="ECEcorps"/>
      </w:pPr>
    </w:p>
    <w:p w14:paraId="1D86FA33" w14:textId="77777777" w:rsidR="00EC13F2" w:rsidRDefault="00EC13F2" w:rsidP="003A114B">
      <w:pPr>
        <w:pStyle w:val="ECEcorps"/>
      </w:pPr>
    </w:p>
    <w:p w14:paraId="5E3926B4" w14:textId="77777777" w:rsidR="00EC13F2" w:rsidRDefault="00EC13F2" w:rsidP="003A114B">
      <w:pPr>
        <w:pStyle w:val="ECEcorps"/>
      </w:pPr>
    </w:p>
    <w:p w14:paraId="518EBFBA" w14:textId="77777777" w:rsidR="00EC13F2" w:rsidRDefault="00EC13F2" w:rsidP="003A114B">
      <w:pPr>
        <w:pStyle w:val="ECEcorps"/>
      </w:pPr>
    </w:p>
    <w:p w14:paraId="6C5E1178" w14:textId="77777777" w:rsidR="00EC13F2" w:rsidRDefault="00EC13F2" w:rsidP="003A114B">
      <w:pPr>
        <w:pStyle w:val="ECEcorps"/>
      </w:pPr>
    </w:p>
    <w:p w14:paraId="6FD10CB2" w14:textId="77777777" w:rsidR="00EC13F2" w:rsidRDefault="00EC13F2" w:rsidP="003A114B">
      <w:pPr>
        <w:pStyle w:val="ECEcorps"/>
      </w:pPr>
    </w:p>
    <w:p w14:paraId="41E0FC47" w14:textId="77777777" w:rsidR="00EC13F2" w:rsidRDefault="00EC13F2" w:rsidP="003A114B">
      <w:pPr>
        <w:pStyle w:val="ECEcorps"/>
      </w:pPr>
    </w:p>
    <w:p w14:paraId="6F3B141F" w14:textId="77777777" w:rsidR="00340FF7" w:rsidRDefault="00340FF7" w:rsidP="007E7114">
      <w:pPr>
        <w:pStyle w:val="ECEcorps"/>
      </w:pPr>
    </w:p>
    <w:p w14:paraId="487FCB6B" w14:textId="77777777" w:rsidR="00340FF7" w:rsidRDefault="00340FF7" w:rsidP="007E7114">
      <w:pPr>
        <w:pStyle w:val="ECEcorps"/>
      </w:pPr>
    </w:p>
    <w:p w14:paraId="69AB9FE9" w14:textId="77777777" w:rsidR="00340FF7" w:rsidRDefault="00340FF7" w:rsidP="007E7114">
      <w:pPr>
        <w:pStyle w:val="ECEcorps"/>
      </w:pPr>
    </w:p>
    <w:p w14:paraId="782297E4" w14:textId="77777777" w:rsidR="00340FF7" w:rsidRDefault="00340FF7" w:rsidP="007E7114">
      <w:pPr>
        <w:pStyle w:val="ECEcorps"/>
      </w:pPr>
    </w:p>
    <w:p w14:paraId="6229F565" w14:textId="77777777" w:rsidR="00340FF7" w:rsidRDefault="00340FF7" w:rsidP="007E7114">
      <w:pPr>
        <w:pStyle w:val="ECEcorps"/>
      </w:pPr>
    </w:p>
    <w:p w14:paraId="7EB80F5C" w14:textId="77777777" w:rsidR="00340FF7" w:rsidRDefault="00340FF7" w:rsidP="007E7114">
      <w:pPr>
        <w:pStyle w:val="ECEcorps"/>
      </w:pPr>
    </w:p>
    <w:p w14:paraId="76323D4C" w14:textId="77777777" w:rsidR="00340FF7" w:rsidRDefault="00340FF7" w:rsidP="007E7114">
      <w:pPr>
        <w:pStyle w:val="ECEcorps"/>
      </w:pPr>
    </w:p>
    <w:p w14:paraId="006676A3" w14:textId="77777777" w:rsidR="00340FF7" w:rsidRDefault="00340FF7" w:rsidP="007E7114">
      <w:pPr>
        <w:pStyle w:val="ECEcorps"/>
      </w:pPr>
    </w:p>
    <w:p w14:paraId="75E1FF96" w14:textId="77777777" w:rsidR="00340FF7" w:rsidRPr="007E7114" w:rsidRDefault="00340FF7" w:rsidP="007E7114">
      <w:pPr>
        <w:pStyle w:val="ECEcorps"/>
      </w:pPr>
    </w:p>
    <w:p w14:paraId="7A171C6B" w14:textId="77777777" w:rsidR="00EC1A21" w:rsidRDefault="00EC1A21" w:rsidP="003A114B">
      <w:pPr>
        <w:pStyle w:val="ECEtitre"/>
        <w:rPr>
          <w:sz w:val="24"/>
          <w:szCs w:val="24"/>
        </w:rPr>
      </w:pPr>
    </w:p>
    <w:p w14:paraId="63AA37EB" w14:textId="4BFCFFFB" w:rsidR="003A114B" w:rsidRPr="00DC4590" w:rsidRDefault="000D505B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Viscosité</w:t>
      </w:r>
      <w:r w:rsidR="00D87AD6">
        <w:rPr>
          <w:sz w:val="24"/>
          <w:szCs w:val="24"/>
        </w:rPr>
        <w:t xml:space="preserve"> et vitesse limite</w:t>
      </w:r>
    </w:p>
    <w:p w14:paraId="143026BD" w14:textId="77777777" w:rsidR="00340FF7" w:rsidRDefault="00340FF7" w:rsidP="00E26870">
      <w:pPr>
        <w:pStyle w:val="ECEcorps"/>
      </w:pPr>
    </w:p>
    <w:p w14:paraId="06EAF2D6" w14:textId="77777777" w:rsidR="00B518ED" w:rsidRDefault="00340FF7" w:rsidP="00E26870">
      <w:pPr>
        <w:pStyle w:val="ECEcorps"/>
      </w:pPr>
      <w:r>
        <w:t>La viscosité</w:t>
      </w:r>
      <w:r w:rsidR="00155C9F">
        <w:t xml:space="preserve"> </w:t>
      </w:r>
      <w:r>
        <w:t xml:space="preserve">peut être définie comme l’ensemble des phénomènes de résistance au mouvement d’un fluide lors d’un écoulement. La viscosité du fluide diminue donc la liberté de mouvement du fluide. </w:t>
      </w:r>
      <w:r w:rsidR="00231FC6">
        <w:t xml:space="preserve">La viscosité </w:t>
      </w:r>
      <w:r w:rsidR="00231FC6" w:rsidRPr="00BF2C36">
        <w:rPr>
          <w:iCs/>
        </w:rPr>
        <w:t>η</w:t>
      </w:r>
      <w:r w:rsidR="00231FC6" w:rsidRPr="0084177F">
        <w:t xml:space="preserve"> </w:t>
      </w:r>
      <w:r w:rsidR="00231FC6">
        <w:t xml:space="preserve">est une grandeur caractéristique d’un fluide. Elle s’exprime en </w:t>
      </w:r>
      <w:proofErr w:type="spellStart"/>
      <w:r w:rsidR="00231FC6">
        <w:t>Pa</w:t>
      </w:r>
      <w:r w:rsidR="00712908">
        <w:t>·</w:t>
      </w:r>
      <w:r w:rsidR="00231FC6">
        <w:t>s</w:t>
      </w:r>
      <w:proofErr w:type="spellEnd"/>
      <w:r w:rsidR="00FF4FF2">
        <w:t>.</w:t>
      </w:r>
    </w:p>
    <w:p w14:paraId="109B1F9D" w14:textId="77777777" w:rsidR="00B518ED" w:rsidRDefault="00B518ED" w:rsidP="00E26870">
      <w:pPr>
        <w:pStyle w:val="ECEcorps"/>
      </w:pPr>
    </w:p>
    <w:p w14:paraId="164AD783" w14:textId="0E4BE4F4" w:rsidR="00340FF7" w:rsidRDefault="00340FF7" w:rsidP="00E26870">
      <w:pPr>
        <w:pStyle w:val="ECEcorps"/>
      </w:pPr>
      <w:r>
        <w:t>La vitesse limite atteinte par la bille dans le viscosimètre dépend de la viscosité du fluide.</w:t>
      </w:r>
    </w:p>
    <w:p w14:paraId="503A6E91" w14:textId="77777777" w:rsidR="006C0D83" w:rsidRDefault="006C0D83" w:rsidP="00E26870">
      <w:pPr>
        <w:pStyle w:val="ECEcorps"/>
      </w:pPr>
    </w:p>
    <w:p w14:paraId="6CB0906F" w14:textId="77777777" w:rsidR="00E26870" w:rsidRDefault="00340FF7" w:rsidP="00E26870">
      <w:pPr>
        <w:pStyle w:val="ECEcorps"/>
      </w:pPr>
      <w:r>
        <w:t>Dans les conditions de l’expérience la vitesse limite</w:t>
      </w:r>
      <w:r w:rsidR="00600E16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v</m:t>
            </m:r>
          </m:e>
          <m:sub>
            <m:r>
              <m:rPr>
                <m:nor/>
              </m:rPr>
              <w:rPr>
                <w:i/>
              </w:rPr>
              <m:t>lim</m:t>
            </m:r>
          </m:sub>
        </m:sSub>
      </m:oMath>
      <w:r>
        <w:t xml:space="preserve"> </w:t>
      </w:r>
      <w:r w:rsidR="00600E16">
        <w:t xml:space="preserve">a </w:t>
      </w:r>
      <w:r>
        <w:t>pour expression :</w:t>
      </w:r>
    </w:p>
    <w:p w14:paraId="57C62938" w14:textId="41D147AE" w:rsidR="00FF6223" w:rsidRPr="00F30449" w:rsidRDefault="00F85F09" w:rsidP="00FF6223">
      <w:pPr>
        <w:pStyle w:val="ECEcorps"/>
        <w:jc w:val="center"/>
        <w:rPr>
          <w:i/>
        </w:rPr>
      </w:pPr>
      <w:bookmarkStart w:id="5" w:name="_Hlk50472428"/>
      <w:r w:rsidRPr="00F30449">
        <w:rPr>
          <w:rFonts w:ascii="Cambria Math" w:hAnsi="Cambria Math"/>
          <w:i/>
        </w:rPr>
        <w:t xml:space="preserve">        </w:t>
      </w:r>
      <w:r w:rsidRPr="00F30449">
        <w:rPr>
          <w:rFonts w:ascii="Cambria Math" w:hAnsi="Cambria Math"/>
          <w:i/>
        </w:rPr>
        <w:br/>
      </w: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v</m:t>
              </m:r>
            </m:e>
            <m:sub>
              <m:r>
                <m:rPr>
                  <m:nor/>
                </m:rPr>
                <w:rPr>
                  <w:i/>
                </w:rPr>
                <m:t>lim</m:t>
              </m:r>
            </m:sub>
          </m:sSub>
          <m:r>
            <m:rPr>
              <m:nor/>
            </m:rPr>
            <w:rPr>
              <w:i/>
            </w:rPr>
            <m:t xml:space="preserve">=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w:rPr>
                  <w:rFonts w:ascii="Cambria Math"/>
                  <w:i/>
                </w:rPr>
                <m:t xml:space="preserve"> 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Cs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Cs/>
                        </w:rPr>
                        <m:t>ρ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iCs/>
                        </w:rPr>
                        <m:t>bille</m:t>
                      </m:r>
                    </m:sub>
                  </m:sSub>
                  <m:r>
                    <m:rPr>
                      <m:nor/>
                    </m:rPr>
                    <w:rPr>
                      <w:i/>
                    </w:rPr>
                    <m:t xml:space="preserve">- </m:t>
                  </m:r>
                  <m:sSub>
                    <m:sSubPr>
                      <m:ctrlPr>
                        <w:rPr>
                          <w:rFonts w:ascii="Cambria Math" w:hAnsi="Cambria Math"/>
                          <w:iCs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Cs/>
                        </w:rPr>
                        <m:t>ρ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iCs/>
                        </w:rPr>
                        <m:t>fluide</m:t>
                      </m:r>
                    </m:sub>
                  </m:sSub>
                </m:e>
              </m:d>
              <m:r>
                <m:rPr>
                  <m:nor/>
                </m:rPr>
                <w:rPr>
                  <w:i/>
                </w:rPr>
                <m:t>· g·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m:rPr>
                      <m:nor/>
                    </m:rPr>
                    <w:rPr>
                      <w:rFonts w:ascii="Cambria Math"/>
                      <w:i/>
                    </w:rPr>
                    <m:t>D</m:t>
                  </m:r>
                </m:e>
                <m:sup>
                  <m:r>
                    <m:rPr>
                      <m:nor/>
                    </m:rPr>
                    <w:rPr>
                      <w:i/>
                    </w:rPr>
                    <m:t>2</m:t>
                  </m:r>
                </m:sup>
              </m:sSup>
            </m:num>
            <m:den>
              <m:r>
                <m:rPr>
                  <m:nor/>
                </m:rPr>
                <w:rPr>
                  <w:rFonts w:ascii="Cambria Math"/>
                  <w:iCs/>
                </w:rPr>
                <m:t>18</m:t>
              </m:r>
              <m:r>
                <m:rPr>
                  <m:nor/>
                </m:rPr>
                <w:rPr>
                  <w:rFonts w:ascii="Cambria Math"/>
                  <w:i/>
                </w:rPr>
                <m:t xml:space="preserve"> </m:t>
              </m:r>
              <m:r>
                <m:rPr>
                  <m:nor/>
                </m:rPr>
                <w:rPr>
                  <w:i/>
                </w:rPr>
                <m:t>×</m:t>
              </m:r>
              <m:r>
                <m:rPr>
                  <m:nor/>
                </m:rPr>
                <w:rPr>
                  <w:rFonts w:ascii="Cambria Math"/>
                  <w:i/>
                </w:rPr>
                <m:t xml:space="preserve"> </m:t>
              </m:r>
              <m:r>
                <m:rPr>
                  <m:nor/>
                </m:rPr>
                <w:rPr>
                  <w:iCs/>
                </w:rPr>
                <m:t>η</m:t>
              </m:r>
            </m:den>
          </m:f>
        </m:oMath>
      </m:oMathPara>
    </w:p>
    <w:p w14:paraId="76EB6FF3" w14:textId="68282E45" w:rsidR="003A114B" w:rsidRPr="00F30449" w:rsidRDefault="003A114B" w:rsidP="00EC13F2">
      <w:pPr>
        <w:pStyle w:val="ECEcorps"/>
        <w:jc w:val="center"/>
        <w:rPr>
          <w:i/>
        </w:rPr>
      </w:pPr>
    </w:p>
    <w:bookmarkEnd w:id="5"/>
    <w:p w14:paraId="4132B011" w14:textId="77777777" w:rsidR="006C0D83" w:rsidRDefault="006C0D83" w:rsidP="00155C9F">
      <w:pPr>
        <w:pStyle w:val="ECEcorps"/>
      </w:pPr>
    </w:p>
    <w:p w14:paraId="50996081" w14:textId="77777777" w:rsidR="00155C9F" w:rsidRDefault="00155C9F" w:rsidP="00155C9F">
      <w:pPr>
        <w:pStyle w:val="ECEcorps"/>
        <w:rPr>
          <w:vertAlign w:val="superscript"/>
        </w:rPr>
      </w:pPr>
      <w:r>
        <w:t xml:space="preserve">Avec : </w:t>
      </w:r>
      <w:r>
        <w:tab/>
      </w:r>
      <w:r>
        <w:tab/>
        <w:t xml:space="preserve">-     </w:t>
      </w:r>
      <w:r w:rsidRPr="00D87AD6">
        <w:rPr>
          <w:i/>
        </w:rPr>
        <w:t xml:space="preserve">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nor/>
              </m:rPr>
              <w:rPr>
                <w:iCs/>
              </w:rPr>
              <m:t>ρ</m:t>
            </m:r>
          </m:e>
          <m:sub>
            <m:r>
              <m:rPr>
                <m:nor/>
              </m:rPr>
              <w:rPr>
                <w:iCs/>
              </w:rPr>
              <m:t>bille</m:t>
            </m:r>
          </m:sub>
        </m:sSub>
      </m:oMath>
      <w:r w:rsidR="006C0D83">
        <w:t> :</w:t>
      </w:r>
      <w:r>
        <w:t xml:space="preserve"> masse volumique de la bille en </w:t>
      </w:r>
      <w:proofErr w:type="spellStart"/>
      <w:r w:rsidR="006C0D83">
        <w:t>k</w:t>
      </w:r>
      <w:r>
        <w:t>g</w:t>
      </w:r>
      <w:r w:rsidR="006C0D83">
        <w:t>·</w:t>
      </w:r>
      <w:r>
        <w:t>m</w:t>
      </w:r>
      <w:proofErr w:type="spellEnd"/>
      <w:r w:rsidR="00726046">
        <w:rPr>
          <w:vertAlign w:val="superscript"/>
        </w:rPr>
        <w:t>–</w:t>
      </w:r>
      <w:r>
        <w:rPr>
          <w:vertAlign w:val="superscript"/>
        </w:rPr>
        <w:t>3</w:t>
      </w:r>
    </w:p>
    <w:p w14:paraId="27181705" w14:textId="77777777" w:rsidR="00155C9F" w:rsidRDefault="00155C9F" w:rsidP="00155C9F">
      <w:pPr>
        <w:pStyle w:val="ECEcorps"/>
        <w:numPr>
          <w:ilvl w:val="0"/>
          <w:numId w:val="12"/>
        </w:numPr>
        <w:rPr>
          <w:vertAlign w:val="superscript"/>
        </w:rPr>
      </w:pPr>
      <w:r>
        <w:rPr>
          <w:vertAlign w:val="superscript"/>
        </w:rPr>
        <w:t xml:space="preserve">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nor/>
              </m:rPr>
              <w:rPr>
                <w:iCs/>
              </w:rPr>
              <m:t>ρ</m:t>
            </m:r>
          </m:e>
          <m:sub>
            <m:r>
              <m:rPr>
                <m:nor/>
              </m:rPr>
              <w:rPr>
                <w:iCs/>
              </w:rPr>
              <m:t>fluide</m:t>
            </m:r>
          </m:sub>
        </m:sSub>
        <m:r>
          <w:rPr>
            <w:rFonts w:ascii="Cambria Math" w:hAnsi="Cambria Math"/>
          </w:rPr>
          <m:t> </m:t>
        </m:r>
      </m:oMath>
      <w:r w:rsidR="006C0D83">
        <w:t>:</w:t>
      </w:r>
      <w:r>
        <w:t xml:space="preserve"> masse volumique du fluide en </w:t>
      </w:r>
      <w:proofErr w:type="spellStart"/>
      <w:r w:rsidR="006C0D83">
        <w:t>k</w:t>
      </w:r>
      <w:r>
        <w:t>g</w:t>
      </w:r>
      <w:r w:rsidR="006C0D83">
        <w:t>·</w:t>
      </w:r>
      <w:r>
        <w:t>m</w:t>
      </w:r>
      <w:proofErr w:type="spellEnd"/>
      <w:r w:rsidR="00726046">
        <w:rPr>
          <w:vertAlign w:val="superscript"/>
        </w:rPr>
        <w:t>–</w:t>
      </w:r>
      <w:r>
        <w:rPr>
          <w:vertAlign w:val="superscript"/>
        </w:rPr>
        <w:t>3</w:t>
      </w:r>
    </w:p>
    <w:p w14:paraId="6237F2B5" w14:textId="15D9DC46" w:rsidR="00155C9F" w:rsidRPr="00F30449" w:rsidRDefault="00FF6223" w:rsidP="00FF6223">
      <w:pPr>
        <w:pStyle w:val="ECEcorps"/>
        <w:numPr>
          <w:ilvl w:val="0"/>
          <w:numId w:val="11"/>
        </w:numPr>
      </w:pPr>
      <w:r w:rsidRPr="00F30449">
        <w:rPr>
          <w:i/>
          <w:iCs/>
        </w:rPr>
        <w:t>D</w:t>
      </w:r>
      <w:r w:rsidRPr="00F30449">
        <w:t xml:space="preserve"> : diamètre de la bille en m</w:t>
      </w:r>
    </w:p>
    <w:p w14:paraId="1766E612" w14:textId="77777777" w:rsidR="00155C9F" w:rsidRDefault="00155C9F" w:rsidP="00155C9F">
      <w:pPr>
        <w:pStyle w:val="ECEcorps"/>
        <w:numPr>
          <w:ilvl w:val="0"/>
          <w:numId w:val="11"/>
        </w:numPr>
      </w:pPr>
      <w:proofErr w:type="gramStart"/>
      <w:r w:rsidRPr="00BF2C36">
        <w:rPr>
          <w:iCs/>
        </w:rPr>
        <w:t>η</w:t>
      </w:r>
      <w:proofErr w:type="gramEnd"/>
      <w:r w:rsidR="006C0D83" w:rsidRPr="00BF2C36">
        <w:rPr>
          <w:iCs/>
        </w:rPr>
        <w:t> </w:t>
      </w:r>
      <w:r w:rsidR="006C0D83">
        <w:t xml:space="preserve">: </w:t>
      </w:r>
      <w:r>
        <w:t xml:space="preserve">viscosité du fluide en </w:t>
      </w:r>
      <w:proofErr w:type="spellStart"/>
      <w:r>
        <w:t>Pa</w:t>
      </w:r>
      <w:r w:rsidR="006C0D83">
        <w:t>·</w:t>
      </w:r>
      <w:r>
        <w:t>s</w:t>
      </w:r>
      <w:proofErr w:type="spellEnd"/>
    </w:p>
    <w:p w14:paraId="6194EB9F" w14:textId="77777777" w:rsidR="00155C9F" w:rsidRDefault="00155C9F" w:rsidP="00155C9F">
      <w:pPr>
        <w:pStyle w:val="ECEcorps"/>
        <w:numPr>
          <w:ilvl w:val="0"/>
          <w:numId w:val="11"/>
        </w:numPr>
      </w:pPr>
      <w:proofErr w:type="gramStart"/>
      <w:r w:rsidRPr="00600E16">
        <w:rPr>
          <w:i/>
          <w:iCs/>
        </w:rPr>
        <w:t>g</w:t>
      </w:r>
      <w:proofErr w:type="gramEnd"/>
      <w:r w:rsidR="006C0D83" w:rsidRPr="00600E16">
        <w:rPr>
          <w:i/>
          <w:iCs/>
        </w:rPr>
        <w:t> </w:t>
      </w:r>
      <w:r w:rsidR="006C0D83">
        <w:t xml:space="preserve">: </w:t>
      </w:r>
      <w:r>
        <w:t xml:space="preserve"> intensité du champ de pesanteur en </w:t>
      </w:r>
      <w:proofErr w:type="spellStart"/>
      <w:r>
        <w:t>m</w:t>
      </w:r>
      <w:r w:rsidR="006C0D83">
        <w:t>·</w:t>
      </w:r>
      <w:r>
        <w:t>s</w:t>
      </w:r>
      <w:proofErr w:type="spellEnd"/>
      <w:r w:rsidR="00696C5C">
        <w:rPr>
          <w:vertAlign w:val="superscript"/>
        </w:rPr>
        <w:t>–</w:t>
      </w:r>
      <w:r>
        <w:rPr>
          <w:vertAlign w:val="superscript"/>
        </w:rPr>
        <w:t>2</w:t>
      </w:r>
    </w:p>
    <w:p w14:paraId="29201D9C" w14:textId="676D6270" w:rsidR="00155C9F" w:rsidRDefault="00155C9F" w:rsidP="00E26870">
      <w:pPr>
        <w:pStyle w:val="ECEcorps"/>
      </w:pPr>
    </w:p>
    <w:p w14:paraId="6A665600" w14:textId="72FE2CBE" w:rsidR="00F30449" w:rsidRDefault="00F30449" w:rsidP="00E26870">
      <w:pPr>
        <w:pStyle w:val="ECEcorps"/>
      </w:pPr>
    </w:p>
    <w:p w14:paraId="1C0760B3" w14:textId="77777777" w:rsidR="00F30449" w:rsidRDefault="00F30449" w:rsidP="00E26870">
      <w:pPr>
        <w:pStyle w:val="ECEcorps"/>
      </w:pPr>
    </w:p>
    <w:p w14:paraId="56A4EB35" w14:textId="3087226E" w:rsidR="00C60969" w:rsidRPr="00136091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>Données utiles</w:t>
      </w:r>
    </w:p>
    <w:p w14:paraId="0FE0303E" w14:textId="77777777" w:rsidR="006F3172" w:rsidRDefault="006F3172" w:rsidP="00C60969">
      <w:pPr>
        <w:pStyle w:val="ECEcorps"/>
      </w:pPr>
    </w:p>
    <w:p w14:paraId="26A761CA" w14:textId="0ABB9920" w:rsidR="005B4259" w:rsidRDefault="00231FC6" w:rsidP="006F3172">
      <w:pPr>
        <w:pStyle w:val="ECEcorps"/>
        <w:numPr>
          <w:ilvl w:val="0"/>
          <w:numId w:val="13"/>
        </w:numPr>
      </w:pPr>
      <w:r>
        <w:t>Le g</w:t>
      </w:r>
      <w:r w:rsidR="005B4259">
        <w:t>lycérol</w:t>
      </w:r>
      <w:r w:rsidR="00D87AD6">
        <w:t>,</w:t>
      </w:r>
      <w:r>
        <w:t xml:space="preserve"> aussi appelé glycérine</w:t>
      </w:r>
      <w:r w:rsidR="00D87AD6">
        <w:t>,</w:t>
      </w:r>
      <w:r>
        <w:t xml:space="preserve"> est un composé liquide</w:t>
      </w:r>
      <w:r w:rsidR="00C37C76">
        <w:t xml:space="preserve"> à température ambiante</w:t>
      </w:r>
      <w:r w:rsidR="00BF2C36">
        <w:t xml:space="preserve"> </w:t>
      </w:r>
      <w:r w:rsidR="00D87AD6">
        <w:t>et</w:t>
      </w:r>
      <w:r>
        <w:t xml:space="preserve"> de formule brute C</w:t>
      </w:r>
      <w:r w:rsidRPr="006111A5">
        <w:rPr>
          <w:vertAlign w:val="subscript"/>
        </w:rPr>
        <w:t>3</w:t>
      </w:r>
      <w:r>
        <w:t>H</w:t>
      </w:r>
      <w:r w:rsidRPr="006111A5">
        <w:rPr>
          <w:vertAlign w:val="subscript"/>
        </w:rPr>
        <w:t>8</w:t>
      </w:r>
      <w:r>
        <w:t>O</w:t>
      </w:r>
      <w:r w:rsidRPr="006111A5">
        <w:rPr>
          <w:vertAlign w:val="subscript"/>
        </w:rPr>
        <w:t>3</w:t>
      </w:r>
      <w:r>
        <w:t>.</w:t>
      </w:r>
      <w:r w:rsidR="00D87AD6">
        <w:t xml:space="preserve"> Son </w:t>
      </w:r>
      <w:r w:rsidR="006111A5">
        <w:t>nom officiel dans la nomenclature</w:t>
      </w:r>
      <w:r w:rsidR="00C37C76">
        <w:t> </w:t>
      </w:r>
      <w:r w:rsidR="00D87AD6">
        <w:t xml:space="preserve">est </w:t>
      </w:r>
      <w:r w:rsidR="00C37C76">
        <w:t>:</w:t>
      </w:r>
      <w:r w:rsidR="006111A5">
        <w:t xml:space="preserve"> 1,</w:t>
      </w:r>
      <w:r w:rsidR="00FF4FF2">
        <w:t xml:space="preserve"> </w:t>
      </w:r>
      <w:r w:rsidR="006111A5">
        <w:t>2,</w:t>
      </w:r>
      <w:r w:rsidR="00FF4FF2">
        <w:t xml:space="preserve"> </w:t>
      </w:r>
      <w:r w:rsidR="00D87AD6">
        <w:t>3-propanetriol</w:t>
      </w:r>
      <w:r w:rsidR="006111A5">
        <w:t>. La valeur de la viscosité</w:t>
      </w:r>
      <w:r w:rsidR="006111A5" w:rsidRPr="00600E16">
        <w:rPr>
          <w:i/>
          <w:iCs/>
        </w:rPr>
        <w:t xml:space="preserve"> </w:t>
      </w:r>
      <w:r w:rsidR="006111A5" w:rsidRPr="00BF2C36">
        <w:rPr>
          <w:iCs/>
        </w:rPr>
        <w:t>η</w:t>
      </w:r>
      <w:r w:rsidR="006111A5">
        <w:t xml:space="preserve"> du glycérol dépend de la température.</w:t>
      </w:r>
    </w:p>
    <w:p w14:paraId="7E5F3CC0" w14:textId="77777777" w:rsidR="006111A5" w:rsidRPr="00EC1A21" w:rsidRDefault="006111A5" w:rsidP="00C60969">
      <w:pPr>
        <w:pStyle w:val="ECEcorps"/>
        <w:rPr>
          <w:sz w:val="8"/>
          <w:szCs w:val="8"/>
        </w:rPr>
      </w:pPr>
    </w:p>
    <w:p w14:paraId="26AA7EB3" w14:textId="77777777" w:rsidR="00D9338B" w:rsidRPr="00D87AD6" w:rsidRDefault="00965862" w:rsidP="006111A5">
      <w:pPr>
        <w:pStyle w:val="ECEtitre"/>
        <w:jc w:val="center"/>
        <w:rPr>
          <w:u w:val="none"/>
        </w:rPr>
      </w:pPr>
      <w:r w:rsidRPr="00D87AD6">
        <w:rPr>
          <w:u w:val="none"/>
        </w:rPr>
        <w:t>É</w:t>
      </w:r>
      <w:r w:rsidR="006111A5" w:rsidRPr="00D87AD6">
        <w:rPr>
          <w:u w:val="none"/>
        </w:rPr>
        <w:t>volution de la viscosité du glycérol en fonction de la température</w:t>
      </w:r>
    </w:p>
    <w:p w14:paraId="75CB50B2" w14:textId="77777777" w:rsidR="006111A5" w:rsidRDefault="006111A5" w:rsidP="006111A5">
      <w:pPr>
        <w:pStyle w:val="ECEtitre"/>
        <w:jc w:val="center"/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1011C91B" wp14:editId="155CC14A">
            <wp:simplePos x="0" y="0"/>
            <wp:positionH relativeFrom="margin">
              <wp:align>center</wp:align>
            </wp:positionH>
            <wp:positionV relativeFrom="paragraph">
              <wp:posOffset>45085</wp:posOffset>
            </wp:positionV>
            <wp:extent cx="3576955" cy="2266950"/>
            <wp:effectExtent l="19050" t="19050" r="23495" b="19050"/>
            <wp:wrapSquare wrapText="bothSides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lum bright="-6000"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5" t="2381" b="3174"/>
                    <a:stretch/>
                  </pic:blipFill>
                  <pic:spPr bwMode="auto">
                    <a:xfrm>
                      <a:off x="0" y="0"/>
                      <a:ext cx="3576955" cy="2266950"/>
                    </a:xfrm>
                    <a:prstGeom prst="rect">
                      <a:avLst/>
                    </a:prstGeom>
                    <a:noFill/>
                    <a:ln w="1270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3E3BB4C" w14:textId="77777777" w:rsidR="006111A5" w:rsidRDefault="006111A5" w:rsidP="006111A5">
      <w:pPr>
        <w:pStyle w:val="ECEtitre"/>
        <w:jc w:val="center"/>
      </w:pPr>
    </w:p>
    <w:p w14:paraId="22950530" w14:textId="77777777" w:rsidR="00D9338B" w:rsidRDefault="00D9338B" w:rsidP="006111A5">
      <w:pPr>
        <w:pStyle w:val="ECEtitre"/>
        <w:jc w:val="center"/>
      </w:pPr>
    </w:p>
    <w:p w14:paraId="49F4CD37" w14:textId="77777777" w:rsidR="006111A5" w:rsidRDefault="006111A5" w:rsidP="006111A5">
      <w:pPr>
        <w:pStyle w:val="ECEcorps"/>
      </w:pPr>
    </w:p>
    <w:p w14:paraId="4F719B75" w14:textId="77777777" w:rsidR="006111A5" w:rsidRDefault="006111A5" w:rsidP="006111A5">
      <w:pPr>
        <w:pStyle w:val="ECEcorps"/>
      </w:pPr>
    </w:p>
    <w:p w14:paraId="5465C799" w14:textId="77777777" w:rsidR="006111A5" w:rsidRDefault="006111A5" w:rsidP="006111A5">
      <w:pPr>
        <w:pStyle w:val="ECEcorps"/>
      </w:pPr>
    </w:p>
    <w:p w14:paraId="5FA7083B" w14:textId="77777777" w:rsidR="006111A5" w:rsidRDefault="006111A5" w:rsidP="006111A5">
      <w:pPr>
        <w:pStyle w:val="ECEcorps"/>
      </w:pPr>
    </w:p>
    <w:p w14:paraId="25F39C7F" w14:textId="77777777" w:rsidR="006111A5" w:rsidRDefault="006111A5" w:rsidP="006111A5">
      <w:pPr>
        <w:pStyle w:val="ECEcorps"/>
      </w:pPr>
    </w:p>
    <w:p w14:paraId="0DC77E8B" w14:textId="77777777" w:rsidR="006111A5" w:rsidRDefault="006111A5" w:rsidP="006111A5">
      <w:pPr>
        <w:pStyle w:val="ECEcorps"/>
      </w:pPr>
    </w:p>
    <w:p w14:paraId="394E5C22" w14:textId="77777777" w:rsidR="006111A5" w:rsidRDefault="006111A5" w:rsidP="006111A5">
      <w:pPr>
        <w:pStyle w:val="ECEcorps"/>
      </w:pPr>
    </w:p>
    <w:p w14:paraId="0E3162B1" w14:textId="77777777" w:rsidR="006111A5" w:rsidRDefault="006111A5" w:rsidP="006111A5">
      <w:pPr>
        <w:pStyle w:val="ECEcorps"/>
      </w:pPr>
    </w:p>
    <w:p w14:paraId="17A3C7B7" w14:textId="77777777" w:rsidR="006111A5" w:rsidRDefault="006111A5" w:rsidP="006111A5">
      <w:pPr>
        <w:pStyle w:val="ECEcorps"/>
      </w:pPr>
    </w:p>
    <w:p w14:paraId="01317FCA" w14:textId="77777777" w:rsidR="006111A5" w:rsidRDefault="006111A5" w:rsidP="006111A5">
      <w:pPr>
        <w:pStyle w:val="ECEcorps"/>
      </w:pPr>
    </w:p>
    <w:p w14:paraId="630026B9" w14:textId="77777777" w:rsidR="006111A5" w:rsidRDefault="006111A5" w:rsidP="006111A5">
      <w:pPr>
        <w:pStyle w:val="ECEcorps"/>
      </w:pPr>
    </w:p>
    <w:p w14:paraId="17DA65D8" w14:textId="77777777" w:rsidR="006111A5" w:rsidRPr="006111A5" w:rsidRDefault="006111A5" w:rsidP="006111A5">
      <w:pPr>
        <w:pStyle w:val="ECEcorps"/>
      </w:pPr>
    </w:p>
    <w:p w14:paraId="3081DE38" w14:textId="1568F5B5" w:rsidR="006111A5" w:rsidRDefault="006111A5" w:rsidP="0084177F">
      <w:pPr>
        <w:pStyle w:val="ECEpuce1"/>
      </w:pPr>
      <w:r>
        <w:t xml:space="preserve">Masse volumique de l’acier :  </w:t>
      </w:r>
      <w:proofErr w:type="spellStart"/>
      <w:r w:rsidRPr="00D87AD6">
        <w:rPr>
          <w:i/>
        </w:rPr>
        <w:t>ρ</w:t>
      </w:r>
      <w:proofErr w:type="gramStart"/>
      <w:r w:rsidRPr="00D87AD6">
        <w:rPr>
          <w:i/>
          <w:vertAlign w:val="subscript"/>
        </w:rPr>
        <w:t>acier</w:t>
      </w:r>
      <w:proofErr w:type="spellEnd"/>
      <w:r w:rsidRPr="00D87AD6">
        <w:rPr>
          <w:i/>
          <w:vertAlign w:val="subscript"/>
        </w:rPr>
        <w:t xml:space="preserve"> </w:t>
      </w:r>
      <w:r w:rsidR="00600E16">
        <w:rPr>
          <w:vertAlign w:val="subscript"/>
        </w:rPr>
        <w:t xml:space="preserve"> </w:t>
      </w:r>
      <w:r>
        <w:t>=</w:t>
      </w:r>
      <w:proofErr w:type="gramEnd"/>
      <w:r>
        <w:t xml:space="preserve"> 7</w:t>
      </w:r>
      <w:r w:rsidRPr="00F30449">
        <w:t>,8</w:t>
      </w:r>
      <w:r w:rsidR="00F85F09" w:rsidRPr="00F30449">
        <w:t>5</w:t>
      </w:r>
      <w:r>
        <w:t>×10</w:t>
      </w:r>
      <w:r>
        <w:rPr>
          <w:vertAlign w:val="superscript"/>
        </w:rPr>
        <w:t xml:space="preserve">3 </w:t>
      </w:r>
      <w:proofErr w:type="spellStart"/>
      <w:r w:rsidR="006F3172" w:rsidRPr="006F3172">
        <w:t>kg</w:t>
      </w:r>
      <w:r w:rsidR="00600E16">
        <w:t>.m</w:t>
      </w:r>
      <w:proofErr w:type="spellEnd"/>
      <w:r w:rsidR="00696C5C">
        <w:rPr>
          <w:vertAlign w:val="superscript"/>
        </w:rPr>
        <w:t>–</w:t>
      </w:r>
      <w:r w:rsidR="00600E16">
        <w:rPr>
          <w:vertAlign w:val="superscript"/>
        </w:rPr>
        <w:t>3</w:t>
      </w:r>
    </w:p>
    <w:p w14:paraId="314FD716" w14:textId="770EF83A" w:rsidR="006F3172" w:rsidRPr="00D629AF" w:rsidRDefault="00D629AF" w:rsidP="0084177F">
      <w:pPr>
        <w:pStyle w:val="ECEpuce1"/>
      </w:pPr>
      <w:r>
        <w:t>Intensité du champ de pesanteur</w:t>
      </w:r>
      <w:r w:rsidR="00AD1909">
        <w:t> </w:t>
      </w:r>
      <w:r w:rsidR="00AD1909" w:rsidRPr="00AD1909">
        <w:rPr>
          <w:color w:val="00B050"/>
        </w:rPr>
        <w:t>:</w:t>
      </w:r>
      <w:r>
        <w:t xml:space="preserve"> </w:t>
      </w:r>
      <w:r w:rsidRPr="00600E16">
        <w:rPr>
          <w:i/>
        </w:rPr>
        <w:t>g</w:t>
      </w:r>
      <w:r w:rsidR="00600E16">
        <w:t xml:space="preserve"> </w:t>
      </w:r>
      <w:r>
        <w:t xml:space="preserve">= 9,81 </w:t>
      </w:r>
      <w:proofErr w:type="spellStart"/>
      <w:r>
        <w:t>m·s</w:t>
      </w:r>
      <w:proofErr w:type="spellEnd"/>
      <w:r w:rsidR="00726046">
        <w:rPr>
          <w:vertAlign w:val="superscript"/>
        </w:rPr>
        <w:t>–</w:t>
      </w:r>
      <w:r>
        <w:rPr>
          <w:vertAlign w:val="superscript"/>
        </w:rPr>
        <w:t>2</w:t>
      </w:r>
    </w:p>
    <w:p w14:paraId="7643852C" w14:textId="7E9399BC" w:rsidR="00337F03" w:rsidRPr="00F30449" w:rsidRDefault="00712908" w:rsidP="0078474B">
      <w:pPr>
        <w:pStyle w:val="ECEpuce1"/>
      </w:pPr>
      <w:r w:rsidRPr="00F30449">
        <w:t>Diamètre</w:t>
      </w:r>
      <w:r w:rsidR="006F3172" w:rsidRPr="00F30449">
        <w:t xml:space="preserve"> de la bille d’acier utilisée</w:t>
      </w:r>
      <w:r w:rsidR="00390688" w:rsidRPr="00F30449">
        <w:t xml:space="preserve"> </w:t>
      </w:r>
      <w:r w:rsidR="00756F66" w:rsidRPr="00F30449">
        <w:t>(</w:t>
      </w:r>
      <w:r w:rsidR="00184ECB" w:rsidRPr="00F30449">
        <w:t>déterminé avec un pied à coulisse 1/10</w:t>
      </w:r>
      <w:r w:rsidR="00756F66" w:rsidRPr="00F30449">
        <w:rPr>
          <w:vertAlign w:val="superscript"/>
        </w:rPr>
        <w:t>e</w:t>
      </w:r>
      <w:r w:rsidR="00756F66" w:rsidRPr="00F30449">
        <w:t xml:space="preserve"> de</w:t>
      </w:r>
      <w:r w:rsidR="00184ECB" w:rsidRPr="00F30449">
        <w:t xml:space="preserve"> mm)</w:t>
      </w:r>
      <w:r w:rsidR="006F3172" w:rsidRPr="00F30449">
        <w:t xml:space="preserve"> : </w:t>
      </w:r>
      <w:r w:rsidRPr="00F30449">
        <w:rPr>
          <w:i/>
        </w:rPr>
        <w:t>D</w:t>
      </w:r>
      <w:r w:rsidR="00600E16" w:rsidRPr="00F30449">
        <w:rPr>
          <w:i/>
        </w:rPr>
        <w:t xml:space="preserve"> </w:t>
      </w:r>
      <w:r w:rsidR="006F3172" w:rsidRPr="00F30449">
        <w:t xml:space="preserve">= </w:t>
      </w:r>
      <w:r w:rsidR="00B518ED" w:rsidRPr="00B518ED">
        <w:rPr>
          <w:bdr w:val="single" w:sz="4" w:space="0" w:color="auto"/>
        </w:rPr>
        <w:t>……</w:t>
      </w:r>
      <w:r w:rsidR="00B518ED">
        <w:rPr>
          <w:bdr w:val="single" w:sz="4" w:space="0" w:color="auto"/>
        </w:rPr>
        <w:t>…</w:t>
      </w:r>
      <w:r w:rsidR="00B518ED" w:rsidRPr="00B518ED">
        <w:rPr>
          <w:bdr w:val="single" w:sz="4" w:space="0" w:color="auto"/>
        </w:rPr>
        <w:t>cm</w:t>
      </w:r>
      <w:r w:rsidR="00600E16" w:rsidRPr="00F30449">
        <w:t xml:space="preserve"> </w:t>
      </w:r>
    </w:p>
    <w:p w14:paraId="2A9A70EE" w14:textId="01EB1715" w:rsidR="00B639CE" w:rsidRDefault="00B639CE" w:rsidP="00337F03">
      <w:pPr>
        <w:pStyle w:val="ECEcorps"/>
      </w:pPr>
    </w:p>
    <w:p w14:paraId="32E13215" w14:textId="77777777" w:rsidR="00B639CE" w:rsidRDefault="00B639CE" w:rsidP="00337F03">
      <w:pPr>
        <w:pStyle w:val="ECEcorps"/>
      </w:pPr>
    </w:p>
    <w:p w14:paraId="1758D841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466D0569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5F757824" w14:textId="77777777" w:rsidR="00E26870" w:rsidRPr="00452138" w:rsidRDefault="005E6271" w:rsidP="00E26870">
      <w:pPr>
        <w:pStyle w:val="ECEpartie"/>
        <w:numPr>
          <w:ilvl w:val="0"/>
          <w:numId w:val="6"/>
        </w:numPr>
      </w:pPr>
      <w:bookmarkStart w:id="6" w:name="_Toc482638814"/>
      <w:bookmarkStart w:id="7" w:name="_Toc500182691"/>
      <w:r>
        <w:t>D</w:t>
      </w:r>
      <w:r w:rsidR="00931A11">
        <w:t>étermination de</w:t>
      </w:r>
      <w:r>
        <w:t xml:space="preserve"> la masse volumique du glycérol</w:t>
      </w:r>
      <w:r w:rsidR="00931A11">
        <w:t xml:space="preserve"> </w:t>
      </w:r>
      <w:r w:rsidR="00E26870" w:rsidRPr="00FF78A1">
        <w:rPr>
          <w:b w:val="0"/>
          <w:bCs/>
        </w:rPr>
        <w:t>(</w:t>
      </w:r>
      <w:r>
        <w:rPr>
          <w:b w:val="0"/>
          <w:bCs/>
        </w:rPr>
        <w:t>1</w:t>
      </w:r>
      <w:r w:rsidR="00931A11">
        <w:rPr>
          <w:b w:val="0"/>
          <w:bCs/>
        </w:rPr>
        <w:t>0</w:t>
      </w:r>
      <w:r w:rsidR="00E26870" w:rsidRPr="00FF78A1">
        <w:rPr>
          <w:b w:val="0"/>
          <w:bCs/>
        </w:rPr>
        <w:t xml:space="preserve"> minutes conseillées)</w:t>
      </w:r>
      <w:bookmarkEnd w:id="6"/>
      <w:bookmarkEnd w:id="7"/>
    </w:p>
    <w:p w14:paraId="388EE59B" w14:textId="77777777" w:rsidR="00E26870" w:rsidRDefault="00E26870" w:rsidP="00E26870">
      <w:pPr>
        <w:pStyle w:val="ECEcorps"/>
      </w:pPr>
    </w:p>
    <w:p w14:paraId="5D0B2DB2" w14:textId="3767998C" w:rsidR="00600E16" w:rsidRDefault="00931A11" w:rsidP="00E26870">
      <w:pPr>
        <w:pStyle w:val="ECEcorps"/>
      </w:pPr>
      <w:r>
        <w:t>Pour déterminer</w:t>
      </w:r>
      <w:r w:rsidR="005B4259">
        <w:t xml:space="preserve"> la viscosité du glycérol</w:t>
      </w:r>
      <w:r w:rsidR="00D87AD6">
        <w:t xml:space="preserve">, il faut </w:t>
      </w:r>
      <w:r w:rsidR="00B518ED">
        <w:t xml:space="preserve">dans un premier temps </w:t>
      </w:r>
      <w:r w:rsidR="00D87AD6">
        <w:t>déterminer s</w:t>
      </w:r>
      <w:r>
        <w:t>a masse volumique</w:t>
      </w:r>
      <w:r w:rsidR="005E6271">
        <w:t>.</w:t>
      </w:r>
    </w:p>
    <w:p w14:paraId="41C13712" w14:textId="77777777" w:rsidR="00BF2C36" w:rsidRDefault="00BF2C36" w:rsidP="00E26870">
      <w:pPr>
        <w:pStyle w:val="ECEcorps"/>
      </w:pPr>
    </w:p>
    <w:p w14:paraId="10E4DCF5" w14:textId="1E8F66CF" w:rsidR="00E26870" w:rsidRPr="00F30449" w:rsidRDefault="00756F66" w:rsidP="00BF2C36">
      <w:pPr>
        <w:pStyle w:val="ECEcorps"/>
        <w:numPr>
          <w:ilvl w:val="0"/>
          <w:numId w:val="13"/>
        </w:numPr>
      </w:pPr>
      <w:r w:rsidRPr="00F30449">
        <w:t>Établir la liste du matériel nécessaire à partir du matériel mis à disposition.</w:t>
      </w:r>
    </w:p>
    <w:p w14:paraId="36FD6DEF" w14:textId="77777777" w:rsidR="00931A11" w:rsidRPr="00341FA8" w:rsidRDefault="00931A11" w:rsidP="00931A1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36F35E1" w14:textId="77777777" w:rsidR="00931A11" w:rsidRPr="00341FA8" w:rsidRDefault="00931A11" w:rsidP="00931A1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C72BA3A" w14:textId="77777777" w:rsidR="00931A11" w:rsidRPr="00341FA8" w:rsidRDefault="00931A11" w:rsidP="00931A1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825E851" w14:textId="08C8B985" w:rsidR="003636F8" w:rsidRDefault="003636F8" w:rsidP="003636F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781E21C" w14:textId="77777777" w:rsidR="00BF2C36" w:rsidRPr="00341FA8" w:rsidRDefault="00BF2C36" w:rsidP="003636F8">
      <w:pPr>
        <w:pStyle w:val="ECErponse"/>
      </w:pPr>
    </w:p>
    <w:p w14:paraId="0B5F12D1" w14:textId="77777777" w:rsidR="00BF2C36" w:rsidRDefault="005E6271" w:rsidP="00BF2C36">
      <w:pPr>
        <w:pStyle w:val="ECErponse"/>
        <w:numPr>
          <w:ilvl w:val="0"/>
          <w:numId w:val="13"/>
        </w:numPr>
        <w:spacing w:before="0"/>
      </w:pPr>
      <w:r>
        <w:t>Effectuer l</w:t>
      </w:r>
      <w:r w:rsidR="0064241C">
        <w:t>es</w:t>
      </w:r>
      <w:r>
        <w:t xml:space="preserve"> mesure</w:t>
      </w:r>
      <w:r w:rsidR="0064241C">
        <w:t>s nécessaires et en déduire la valeur de la masse volumique du glycérol</w:t>
      </w:r>
      <w:r w:rsidR="0064241C" w:rsidRPr="008D721F">
        <w:t>.</w:t>
      </w:r>
      <w:r w:rsidR="00DD06AF" w:rsidRPr="008D721F">
        <w:t xml:space="preserve"> </w:t>
      </w:r>
    </w:p>
    <w:p w14:paraId="685F1377" w14:textId="6EC3244A" w:rsidR="00931A11" w:rsidRPr="008D721F" w:rsidRDefault="00BF2C36" w:rsidP="00BF2C36">
      <w:pPr>
        <w:pStyle w:val="ECErponse"/>
        <w:spacing w:before="0"/>
      </w:pPr>
      <w:r w:rsidRPr="00BF2C36">
        <w:rPr>
          <w:u w:val="single"/>
        </w:rPr>
        <w:t>Remarque</w:t>
      </w:r>
      <w:r>
        <w:t xml:space="preserve"> : </w:t>
      </w:r>
      <w:r w:rsidR="00DD06AF" w:rsidRPr="008D721F">
        <w:t>Ne pas arrondir</w:t>
      </w:r>
      <w:r w:rsidR="00344B9D" w:rsidRPr="008D721F">
        <w:t xml:space="preserve"> cette valeur</w:t>
      </w:r>
      <w:r>
        <w:t xml:space="preserve"> et u</w:t>
      </w:r>
      <w:r w:rsidR="00344B9D" w:rsidRPr="008D721F">
        <w:t>tiliser cette valeur dans la suite des calculs.</w:t>
      </w:r>
    </w:p>
    <w:p w14:paraId="227AB89D" w14:textId="77777777" w:rsidR="005E6271" w:rsidRPr="00341FA8" w:rsidRDefault="005E6271" w:rsidP="005E627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9092697" w14:textId="77777777" w:rsidR="005E6271" w:rsidRPr="00341FA8" w:rsidRDefault="005E6271" w:rsidP="005E627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F1A5A9A" w14:textId="53CD0112" w:rsidR="005E6271" w:rsidRDefault="005E6271" w:rsidP="005E627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AAEE135" w14:textId="2202AE02" w:rsidR="00C84C5F" w:rsidRDefault="00C84C5F" w:rsidP="005E6271">
      <w:pPr>
        <w:pStyle w:val="ECErponse"/>
      </w:pPr>
    </w:p>
    <w:p w14:paraId="5BDA5106" w14:textId="77777777" w:rsidR="00C84C5F" w:rsidRPr="00341FA8" w:rsidRDefault="00C84C5F" w:rsidP="005E6271">
      <w:pPr>
        <w:pStyle w:val="ECErponse"/>
      </w:pPr>
    </w:p>
    <w:p w14:paraId="4112A76D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18887070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3ADE681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170978A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7725736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420C2A63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54E268B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22982A1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6D85360C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A776937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4327C39" w14:textId="77777777" w:rsidR="003636F8" w:rsidRDefault="003636F8" w:rsidP="003636F8">
      <w:pPr>
        <w:pStyle w:val="ECEpartie"/>
        <w:numPr>
          <w:ilvl w:val="0"/>
          <w:numId w:val="0"/>
        </w:numPr>
        <w:ind w:left="360"/>
      </w:pPr>
      <w:bookmarkStart w:id="8" w:name="_Toc482638815"/>
      <w:bookmarkStart w:id="9" w:name="_Toc500182692"/>
    </w:p>
    <w:p w14:paraId="67C2F5C6" w14:textId="7AB3F106" w:rsidR="00E26870" w:rsidRPr="003C13F9" w:rsidRDefault="00931A11" w:rsidP="00E26870">
      <w:pPr>
        <w:pStyle w:val="ECEpartie"/>
      </w:pPr>
      <w:r>
        <w:t>Détermination de</w:t>
      </w:r>
      <w:r w:rsidR="00B74B95">
        <w:t xml:space="preserve"> la vitesse limite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>
        <w:rPr>
          <w:b w:val="0"/>
          <w:bCs/>
        </w:rPr>
        <w:t>3</w:t>
      </w:r>
      <w:r w:rsidR="00E26870" w:rsidRPr="00FF78A1">
        <w:rPr>
          <w:b w:val="0"/>
          <w:bCs/>
        </w:rPr>
        <w:t>0 minutes conseillées)</w:t>
      </w:r>
      <w:bookmarkEnd w:id="8"/>
      <w:bookmarkEnd w:id="9"/>
    </w:p>
    <w:p w14:paraId="3D5B96A7" w14:textId="77777777" w:rsidR="00E26870" w:rsidRDefault="00E26870" w:rsidP="00E26870">
      <w:pPr>
        <w:pStyle w:val="ECEcorps"/>
        <w:rPr>
          <w:rFonts w:eastAsia="Arial Unicode MS"/>
        </w:rPr>
      </w:pPr>
    </w:p>
    <w:p w14:paraId="7DAF69D1" w14:textId="77777777" w:rsidR="00AD6F81" w:rsidRDefault="00AD6F81" w:rsidP="00696C5C">
      <w:pPr>
        <w:pStyle w:val="ECEpuce1"/>
      </w:pPr>
      <w:r>
        <w:t>Effectuer les réglages nécessaires sur le logiciel pour obtenir un film exploitable et comportant 15</w:t>
      </w:r>
      <w:r w:rsidR="00696C5C">
        <w:t> </w:t>
      </w:r>
      <w:r>
        <w:t>images/s</w:t>
      </w:r>
      <w:r w:rsidR="00D87AD6">
        <w:t>econde</w:t>
      </w:r>
      <w:r>
        <w:t>.</w:t>
      </w:r>
    </w:p>
    <w:p w14:paraId="4D7B7F5F" w14:textId="77777777" w:rsidR="00C97E08" w:rsidRDefault="00B747A0" w:rsidP="00696C5C">
      <w:pPr>
        <w:pStyle w:val="ECEpuce1"/>
      </w:pPr>
      <w:r>
        <w:t>Filmer</w:t>
      </w:r>
      <w:r w:rsidR="005B4259">
        <w:t xml:space="preserve"> la chute d</w:t>
      </w:r>
      <w:r w:rsidR="00AD6F81">
        <w:t xml:space="preserve">e la bille </w:t>
      </w:r>
      <w:r w:rsidR="005B4259">
        <w:t>d’acier dans l</w:t>
      </w:r>
      <w:r w:rsidR="00AD6F81">
        <w:t>e glycérol.</w:t>
      </w:r>
    </w:p>
    <w:p w14:paraId="15D23083" w14:textId="77777777" w:rsidR="00153835" w:rsidRDefault="00C97E08" w:rsidP="00696C5C">
      <w:pPr>
        <w:pStyle w:val="ECEpuce1"/>
      </w:pPr>
      <w:r>
        <w:t>E</w:t>
      </w:r>
      <w:r w:rsidR="00B747A0">
        <w:t>ffectuer</w:t>
      </w:r>
      <w:r w:rsidR="005B4259">
        <w:t xml:space="preserve"> l’analyse de cette vidéo</w:t>
      </w:r>
      <w:r w:rsidR="00B747A0">
        <w:t xml:space="preserve"> afin d’afficher la courbe représentant </w:t>
      </w:r>
      <w:r w:rsidR="00B747A0" w:rsidRPr="00696C5C">
        <w:rPr>
          <w:i/>
          <w:iCs w:val="0"/>
        </w:rPr>
        <w:t>y</w:t>
      </w:r>
      <w:r w:rsidR="00D87AD6">
        <w:rPr>
          <w:i/>
          <w:iCs w:val="0"/>
        </w:rPr>
        <w:t> </w:t>
      </w:r>
      <w:r w:rsidR="00B747A0">
        <w:t>=</w:t>
      </w:r>
      <w:r w:rsidR="00D87AD6">
        <w:t> </w:t>
      </w:r>
      <w:r w:rsidR="00B747A0">
        <w:t>f(</w:t>
      </w:r>
      <w:r w:rsidR="00B747A0" w:rsidRPr="00696C5C">
        <w:rPr>
          <w:i/>
          <w:iCs w:val="0"/>
        </w:rPr>
        <w:t>t</w:t>
      </w:r>
      <w:r w:rsidR="00B747A0">
        <w:t xml:space="preserve">) dans une fenêtre graphique. </w:t>
      </w:r>
    </w:p>
    <w:p w14:paraId="3B9BD2A1" w14:textId="77777777" w:rsidR="00153835" w:rsidRDefault="00AD6F81" w:rsidP="00696C5C">
      <w:pPr>
        <w:pStyle w:val="ECEpuce1"/>
      </w:pPr>
      <w:r>
        <w:t>R</w:t>
      </w:r>
      <w:r w:rsidR="00153835">
        <w:t>écupérer la bille d’acier à l’aide d’une tige aimanté</w:t>
      </w:r>
      <w:r w:rsidR="00D87AD6">
        <w:t>e</w:t>
      </w:r>
      <w:r w:rsidR="00153835">
        <w:t xml:space="preserve"> dans le fond de l’éprouvette en veillant à ne pas introd</w:t>
      </w:r>
      <w:r w:rsidR="00D87AD6">
        <w:t>uire d’eau dans le glycérol. E</w:t>
      </w:r>
      <w:r w:rsidR="00153835">
        <w:t xml:space="preserve">ssuyer </w:t>
      </w:r>
      <w:r w:rsidR="00D87AD6">
        <w:t xml:space="preserve">la bille </w:t>
      </w:r>
      <w:r w:rsidR="00153835">
        <w:t>à l’aide d’un</w:t>
      </w:r>
      <w:r w:rsidR="00712908">
        <w:t xml:space="preserve"> papier</w:t>
      </w:r>
      <w:r w:rsidR="00153835">
        <w:t xml:space="preserve"> essui</w:t>
      </w:r>
      <w:r w:rsidR="00C97E08">
        <w:t>e</w:t>
      </w:r>
      <w:r w:rsidR="00153835">
        <w:t>-tout.</w:t>
      </w:r>
    </w:p>
    <w:p w14:paraId="63EC3770" w14:textId="77777777" w:rsidR="00B747A0" w:rsidRDefault="00B747A0" w:rsidP="00B747A0">
      <w:pPr>
        <w:pStyle w:val="ECEcorps"/>
        <w:rPr>
          <w:rFonts w:eastAsia="Arial Unicode MS"/>
        </w:rPr>
      </w:pPr>
    </w:p>
    <w:tbl>
      <w:tblPr>
        <w:tblStyle w:val="Grilledutableau"/>
        <w:tblpPr w:leftFromText="141" w:rightFromText="141" w:vertAnchor="text" w:horzAnchor="margin" w:tblpXSpec="center" w:tblpY="59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747A0" w14:paraId="64280FAD" w14:textId="77777777" w:rsidTr="00B747A0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817B26E" w14:textId="77777777" w:rsidR="00B747A0" w:rsidRDefault="00B747A0" w:rsidP="00B747A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02511A2" w14:textId="77777777" w:rsidR="00B747A0" w:rsidRDefault="00B747A0" w:rsidP="00B747A0">
            <w:pPr>
              <w:pStyle w:val="ECEappel"/>
              <w:framePr w:hSpace="0" w:wrap="auto" w:vAnchor="margin" w:hAnchor="text" w:xAlign="left" w:yAlign="inline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9224E70" w14:textId="77777777" w:rsidR="00B747A0" w:rsidRDefault="00B747A0" w:rsidP="00B747A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747A0" w14:paraId="639DC3DB" w14:textId="77777777" w:rsidTr="00B747A0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FEE5CC0" w14:textId="77777777" w:rsidR="00B747A0" w:rsidRPr="00592F79" w:rsidRDefault="00B747A0" w:rsidP="00B747A0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6692A16" w14:textId="77777777" w:rsidR="00B747A0" w:rsidRPr="0009288D" w:rsidRDefault="00B747A0" w:rsidP="00B747A0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B805D0B" w14:textId="77777777" w:rsidR="00B747A0" w:rsidRDefault="00B747A0" w:rsidP="00B747A0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67E3AAC" w14:textId="77777777" w:rsidR="00B747A0" w:rsidRDefault="00B747A0" w:rsidP="00B747A0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66F8DA3" w14:textId="77777777" w:rsidR="00B747A0" w:rsidRDefault="00B747A0" w:rsidP="00E26870">
      <w:pPr>
        <w:pStyle w:val="ECEcorps"/>
        <w:rPr>
          <w:rFonts w:eastAsia="Arial Unicode MS"/>
        </w:rPr>
      </w:pPr>
    </w:p>
    <w:p w14:paraId="70998153" w14:textId="4F0B186D" w:rsidR="00B747A0" w:rsidRDefault="00D87AD6" w:rsidP="00BF2C36">
      <w:pPr>
        <w:pStyle w:val="ECEcorps"/>
        <w:numPr>
          <w:ilvl w:val="0"/>
          <w:numId w:val="13"/>
        </w:numPr>
        <w:rPr>
          <w:rFonts w:eastAsia="Arial Unicode MS"/>
        </w:rPr>
      </w:pPr>
      <w:r>
        <w:rPr>
          <w:rFonts w:eastAsia="Arial Unicode MS"/>
        </w:rPr>
        <w:t>Déterminer la date à partir de laquelle l</w:t>
      </w:r>
      <w:r w:rsidR="0064241C">
        <w:rPr>
          <w:rFonts w:eastAsia="Arial Unicode MS"/>
        </w:rPr>
        <w:t xml:space="preserve">a vitesse limite </w:t>
      </w:r>
      <w:r w:rsidR="00DD06AF" w:rsidRPr="00A40924">
        <w:rPr>
          <w:rFonts w:eastAsia="Arial Unicode MS"/>
        </w:rPr>
        <w:t>est</w:t>
      </w:r>
      <w:r w:rsidR="00DD06AF" w:rsidRPr="00DD06AF">
        <w:rPr>
          <w:rFonts w:eastAsia="Arial Unicode MS"/>
          <w:color w:val="00B050"/>
        </w:rPr>
        <w:t xml:space="preserve"> </w:t>
      </w:r>
      <w:r>
        <w:rPr>
          <w:rFonts w:eastAsia="Arial Unicode MS"/>
        </w:rPr>
        <w:t>atteinte :</w:t>
      </w:r>
    </w:p>
    <w:p w14:paraId="4C03488F" w14:textId="77777777" w:rsidR="00B747A0" w:rsidRPr="00341FA8" w:rsidRDefault="00B747A0" w:rsidP="00B747A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037615" w14:textId="77777777" w:rsidR="00B747A0" w:rsidRPr="00341FA8" w:rsidRDefault="00B747A0" w:rsidP="00B747A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79E7073" w14:textId="77777777" w:rsidR="00BF2C36" w:rsidRDefault="00B747A0" w:rsidP="00BF2C3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E7F6026" w14:textId="6ABA4964" w:rsidR="00BF2C36" w:rsidRPr="00341FA8" w:rsidRDefault="00BF2C36" w:rsidP="00BF2C3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7E0334B" w14:textId="77777777" w:rsidR="00B747A0" w:rsidRDefault="00B747A0" w:rsidP="00E26870">
      <w:pPr>
        <w:pStyle w:val="ECEcorps"/>
        <w:rPr>
          <w:rFonts w:eastAsia="Arial Unicode MS"/>
        </w:rPr>
      </w:pPr>
    </w:p>
    <w:p w14:paraId="4CCBDB34" w14:textId="14D38486" w:rsidR="00BF2C36" w:rsidRDefault="00AD6F81" w:rsidP="00BF2C36">
      <w:pPr>
        <w:pStyle w:val="ECErponse"/>
        <w:numPr>
          <w:ilvl w:val="0"/>
          <w:numId w:val="13"/>
        </w:numPr>
        <w:spacing w:before="0"/>
      </w:pPr>
      <w:r>
        <w:rPr>
          <w:rFonts w:eastAsia="Arial Unicode MS"/>
        </w:rPr>
        <w:t>Effectuer une modélisation d</w:t>
      </w:r>
      <w:r w:rsidR="00CE1561">
        <w:rPr>
          <w:rFonts w:eastAsia="Arial Unicode MS"/>
        </w:rPr>
        <w:t>’une partie d</w:t>
      </w:r>
      <w:r>
        <w:rPr>
          <w:rFonts w:eastAsia="Arial Unicode MS"/>
        </w:rPr>
        <w:t>e</w:t>
      </w:r>
      <w:r w:rsidRPr="00AD6F81">
        <w:rPr>
          <w:rFonts w:eastAsia="Arial Unicode MS"/>
        </w:rPr>
        <w:t xml:space="preserve"> </w:t>
      </w:r>
      <w:r>
        <w:rPr>
          <w:rFonts w:eastAsia="Arial Unicode MS"/>
        </w:rPr>
        <w:t xml:space="preserve">la courbe </w:t>
      </w:r>
      <w:r w:rsidR="00CE1561" w:rsidRPr="00CE1561">
        <w:rPr>
          <w:rFonts w:eastAsia="Arial Unicode MS"/>
          <w:i/>
          <w:iCs/>
        </w:rPr>
        <w:t>y</w:t>
      </w:r>
      <w:r w:rsidR="00965862">
        <w:rPr>
          <w:rFonts w:eastAsia="Arial Unicode MS"/>
          <w:i/>
          <w:iCs/>
        </w:rPr>
        <w:t xml:space="preserve"> </w:t>
      </w:r>
      <w:r w:rsidR="00CE1561">
        <w:rPr>
          <w:rFonts w:eastAsia="Arial Unicode MS"/>
        </w:rPr>
        <w:t>=</w:t>
      </w:r>
      <w:r w:rsidR="00965862">
        <w:rPr>
          <w:rFonts w:eastAsia="Arial Unicode MS"/>
        </w:rPr>
        <w:t xml:space="preserve"> </w:t>
      </w:r>
      <w:r w:rsidR="00CE1561">
        <w:rPr>
          <w:rFonts w:eastAsia="Arial Unicode MS"/>
        </w:rPr>
        <w:t>f(</w:t>
      </w:r>
      <w:r w:rsidR="00CE1561" w:rsidRPr="00696C5C">
        <w:rPr>
          <w:rFonts w:eastAsia="Arial Unicode MS"/>
          <w:i/>
          <w:iCs/>
        </w:rPr>
        <w:t>t</w:t>
      </w:r>
      <w:r w:rsidR="00CE1561">
        <w:rPr>
          <w:rFonts w:eastAsia="Arial Unicode MS"/>
        </w:rPr>
        <w:t>) af</w:t>
      </w:r>
      <w:r w:rsidR="00C422BD">
        <w:rPr>
          <w:rFonts w:eastAsia="Arial Unicode MS"/>
        </w:rPr>
        <w:t>in d’obtenir la valeur de la vitesse limite. Noter le résultat obtenu</w:t>
      </w:r>
      <w:r w:rsidR="00C422BD" w:rsidRPr="008D721F">
        <w:rPr>
          <w:rFonts w:eastAsia="Arial Unicode MS"/>
        </w:rPr>
        <w:t>.</w:t>
      </w:r>
      <w:r w:rsidR="00184ECB" w:rsidRPr="008D721F">
        <w:rPr>
          <w:rFonts w:eastAsia="Arial Unicode MS"/>
        </w:rPr>
        <w:t xml:space="preserve"> </w:t>
      </w:r>
    </w:p>
    <w:p w14:paraId="5ED70F08" w14:textId="43C46BB1" w:rsidR="00184ECB" w:rsidRPr="008D721F" w:rsidRDefault="00BF2C36" w:rsidP="00BF2C36">
      <w:pPr>
        <w:pStyle w:val="ECErponse"/>
        <w:spacing w:before="0"/>
      </w:pPr>
      <w:r w:rsidRPr="00BF2C36">
        <w:rPr>
          <w:u w:val="single"/>
        </w:rPr>
        <w:t>Remarque</w:t>
      </w:r>
      <w:r>
        <w:t xml:space="preserve"> : </w:t>
      </w:r>
      <w:r w:rsidR="00184ECB" w:rsidRPr="008D721F">
        <w:t>Ne pas arrondir cette valeur. Utiliser cette valeur dans la suite des calculs.</w:t>
      </w:r>
    </w:p>
    <w:p w14:paraId="7E7CBF26" w14:textId="77777777" w:rsidR="00C422BD" w:rsidRPr="00341FA8" w:rsidRDefault="00C422BD" w:rsidP="00C422B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2BE1FF3" w14:textId="77777777" w:rsidR="00C422BD" w:rsidRPr="00341FA8" w:rsidRDefault="00C422BD" w:rsidP="00C422B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2DC6C98" w14:textId="6CAB5995" w:rsidR="00E26870" w:rsidRDefault="00C422BD" w:rsidP="00C422B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C99F698" w14:textId="77777777" w:rsidR="00BF2C36" w:rsidRDefault="00BF2C36" w:rsidP="00BF2C3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D3EC959" w14:textId="5D4F10B6" w:rsidR="00E26870" w:rsidRDefault="00E26870" w:rsidP="00E26870">
      <w:pPr>
        <w:pStyle w:val="ECEcorps"/>
      </w:pPr>
    </w:p>
    <w:p w14:paraId="3D40EDC9" w14:textId="77777777" w:rsidR="003636F8" w:rsidRDefault="003636F8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:rsidRPr="00887D9D" w14:paraId="5C03D8A8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CBF5C22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43E677C" w14:textId="77777777" w:rsidR="00E26870" w:rsidRPr="00887D9D" w:rsidRDefault="00E26870" w:rsidP="00527A98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914BF82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:rsidRPr="00887D9D" w14:paraId="245A6118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A9B9D98" w14:textId="77777777" w:rsidR="00E26870" w:rsidRPr="00887D9D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EF98DA9" w14:textId="77777777" w:rsidR="00E26870" w:rsidRPr="00887D9D" w:rsidRDefault="00E26870" w:rsidP="00527A98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6BC6423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A4B890C" w14:textId="77777777" w:rsidR="00E26870" w:rsidRDefault="00E26870" w:rsidP="00E26870">
      <w:pPr>
        <w:pStyle w:val="ECEcorps"/>
      </w:pPr>
    </w:p>
    <w:p w14:paraId="592E5B59" w14:textId="77777777" w:rsidR="00E26870" w:rsidRPr="00AD6F81" w:rsidRDefault="00931A11" w:rsidP="00E26870">
      <w:pPr>
        <w:pStyle w:val="ECEpartie"/>
      </w:pPr>
      <w:bookmarkStart w:id="10" w:name="_Toc482638816"/>
      <w:bookmarkStart w:id="11" w:name="_Toc500182693"/>
      <w:bookmarkStart w:id="12" w:name="_Hlk50472278"/>
      <w:r>
        <w:lastRenderedPageBreak/>
        <w:t>Exploitation des mesures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C422BD"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10"/>
      <w:bookmarkEnd w:id="11"/>
    </w:p>
    <w:p w14:paraId="6273593F" w14:textId="25025CF7" w:rsidR="00894233" w:rsidRDefault="00894233" w:rsidP="00894233">
      <w:pPr>
        <w:pStyle w:val="ECEcorps"/>
      </w:pPr>
    </w:p>
    <w:p w14:paraId="7D54F4DC" w14:textId="05BF51C4" w:rsidR="004006A9" w:rsidRPr="008B4330" w:rsidRDefault="003C625E" w:rsidP="00894233">
      <w:pPr>
        <w:pStyle w:val="ECEcorps"/>
      </w:pPr>
      <w:r w:rsidRPr="008B4330">
        <w:t>Le programme Python disponible sur le bureau de l’ordinateur permet de calculer la valeur non arrondie</w:t>
      </w:r>
      <w:bookmarkEnd w:id="12"/>
      <w:r w:rsidR="004006A9" w:rsidRPr="008B4330">
        <w:t xml:space="preserve"> </w:t>
      </w:r>
      <w:r w:rsidR="00894233" w:rsidRPr="008B4330">
        <w:t>de la viscosité</w:t>
      </w:r>
      <w:r w:rsidR="00894233" w:rsidRPr="008B4330">
        <w:rPr>
          <w:i/>
        </w:rPr>
        <w:t xml:space="preserve"> </w:t>
      </w:r>
      <w:r w:rsidR="00CE1561" w:rsidRPr="00B518ED">
        <w:t xml:space="preserve">η </w:t>
      </w:r>
      <w:r w:rsidR="00AD6F81" w:rsidRPr="008B4330">
        <w:t>du glycérol</w:t>
      </w:r>
      <w:r w:rsidR="00894233" w:rsidRPr="008B4330">
        <w:t xml:space="preserve"> à partir de</w:t>
      </w:r>
      <w:r w:rsidR="00D87AD6" w:rsidRPr="008B4330">
        <w:t>s</w:t>
      </w:r>
      <w:r w:rsidRPr="008B4330">
        <w:t xml:space="preserve"> valeurs de</w:t>
      </w:r>
      <w:r w:rsidR="00894233" w:rsidRPr="008B4330">
        <w:t xml:space="preserve"> mesures</w:t>
      </w:r>
      <w:r w:rsidR="00D87AD6" w:rsidRPr="008B4330">
        <w:t xml:space="preserve"> obtenues</w:t>
      </w:r>
      <w:r w:rsidR="004006A9" w:rsidRPr="008B4330">
        <w:t xml:space="preserve"> ainsi que</w:t>
      </w:r>
      <w:r w:rsidR="004C0F2F" w:rsidRPr="008B4330">
        <w:t xml:space="preserve"> la valeur non arrondie</w:t>
      </w:r>
      <w:r w:rsidR="00477734" w:rsidRPr="008B4330">
        <w:t xml:space="preserve"> de</w:t>
      </w:r>
      <w:r w:rsidR="004006A9" w:rsidRPr="008B4330">
        <w:t xml:space="preserve"> l’incertitude-type associée</w:t>
      </w:r>
      <w:r w:rsidR="0038747D" w:rsidRPr="008B4330">
        <w:t xml:space="preserve"> </w:t>
      </w:r>
      <w:r w:rsidR="0038747D" w:rsidRPr="00B518ED">
        <w:rPr>
          <w:iCs/>
        </w:rPr>
        <w:t>u(η)</w:t>
      </w:r>
      <w:r w:rsidR="00CE1561" w:rsidRPr="00B518ED">
        <w:rPr>
          <w:iCs/>
        </w:rPr>
        <w:t>.</w:t>
      </w:r>
    </w:p>
    <w:p w14:paraId="3D42569D" w14:textId="57C00A38" w:rsidR="004006A9" w:rsidRPr="008B4330" w:rsidRDefault="004006A9" w:rsidP="00894233">
      <w:pPr>
        <w:pStyle w:val="ECEcorps"/>
      </w:pPr>
      <w:r w:rsidRPr="008B4330">
        <w:t xml:space="preserve"> </w:t>
      </w:r>
    </w:p>
    <w:p w14:paraId="7E339FA6" w14:textId="38E1E6EA" w:rsidR="00894233" w:rsidRPr="008B4330" w:rsidRDefault="004006A9" w:rsidP="00BF2C36">
      <w:pPr>
        <w:pStyle w:val="ECEcorps"/>
        <w:numPr>
          <w:ilvl w:val="0"/>
          <w:numId w:val="13"/>
        </w:numPr>
      </w:pPr>
      <w:r w:rsidRPr="008B4330">
        <w:t xml:space="preserve">Exécuter le programme pour vérifier qu’il fonctionne avec les </w:t>
      </w:r>
      <w:r w:rsidRPr="008B4330">
        <w:rPr>
          <w:u w:val="single"/>
        </w:rPr>
        <w:t>valeurs arbitraires</w:t>
      </w:r>
      <w:r w:rsidRPr="008B4330">
        <w:t xml:space="preserve"> déjà présentes dans les lignes à modifier.</w:t>
      </w:r>
      <w:r w:rsidR="00B22CFD" w:rsidRPr="008B4330">
        <w:t xml:space="preserve"> </w:t>
      </w:r>
    </w:p>
    <w:p w14:paraId="0D0DBE4B" w14:textId="17B085FA" w:rsidR="0038747D" w:rsidRDefault="0038747D" w:rsidP="00E92C32">
      <w:pPr>
        <w:pStyle w:val="ECEcorps"/>
      </w:pPr>
    </w:p>
    <w:p w14:paraId="0563E5AB" w14:textId="1599014F" w:rsidR="00B22CFD" w:rsidRPr="00477734" w:rsidRDefault="00E92C32" w:rsidP="00477734">
      <w:pPr>
        <w:pStyle w:val="ECEcorps"/>
      </w:pPr>
      <w:r>
        <w:t>Toutes les mesures effectuées lors de l’épreuve ont une influence sur l’incertitude-type de la viscosité :</w:t>
      </w:r>
    </w:p>
    <w:p w14:paraId="3C672020" w14:textId="77777777" w:rsidR="00E92C32" w:rsidRDefault="00E92C32" w:rsidP="00E92C32">
      <w:pPr>
        <w:pStyle w:val="ECEcorps"/>
      </w:pPr>
    </w:p>
    <w:p w14:paraId="5B48331B" w14:textId="621D0E02" w:rsidR="00E92C32" w:rsidRDefault="00E92C32" w:rsidP="00BF2C36">
      <w:pPr>
        <w:pStyle w:val="ECEcorps"/>
        <w:numPr>
          <w:ilvl w:val="0"/>
          <w:numId w:val="11"/>
        </w:numPr>
        <w:ind w:left="284"/>
      </w:pPr>
      <w:r>
        <w:t xml:space="preserve">L’incertitude-type sur la mesure de volume </w:t>
      </w:r>
      <w:r w:rsidRPr="00CE1561">
        <w:rPr>
          <w:i/>
          <w:iCs/>
        </w:rPr>
        <w:t>V</w:t>
      </w:r>
      <w:r>
        <w:t xml:space="preserve"> dépend de la fiole jaugée utilisée. Elle est donnée par la relation u(</w:t>
      </w:r>
      <w:r w:rsidRPr="00674FFB">
        <w:rPr>
          <w:i/>
          <w:iCs/>
        </w:rPr>
        <w:t>V</w:t>
      </w:r>
      <w:r>
        <w:t xml:space="preserve">) =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i/>
                <w:sz w:val="24"/>
                <w:szCs w:val="24"/>
              </w:rPr>
              <m:t>t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radPr>
              <m:deg/>
              <m:e>
                <m:r>
                  <m:rPr>
                    <m:nor/>
                  </m:rPr>
                  <w:rPr>
                    <w:sz w:val="24"/>
                    <w:szCs w:val="24"/>
                  </w:rPr>
                  <m:t>3</m:t>
                </m:r>
              </m:e>
            </m:rad>
          </m:den>
        </m:f>
      </m:oMath>
      <w:r>
        <w:rPr>
          <w:sz w:val="24"/>
          <w:szCs w:val="24"/>
        </w:rPr>
        <w:t xml:space="preserve"> </w:t>
      </w:r>
      <w:r w:rsidRPr="00F5559A">
        <w:t xml:space="preserve">avec </w:t>
      </w:r>
      <w:r w:rsidRPr="00CE1561">
        <w:rPr>
          <w:i/>
          <w:iCs/>
        </w:rPr>
        <w:t xml:space="preserve">t </w:t>
      </w:r>
      <w:r w:rsidRPr="00F5559A">
        <w:t>la tolérance</w:t>
      </w:r>
      <w:r>
        <w:t xml:space="preserve"> indiquée sur la fiole.</w:t>
      </w:r>
    </w:p>
    <w:p w14:paraId="7BDD7795" w14:textId="77777777" w:rsidR="00E92C32" w:rsidRDefault="00E92C32" w:rsidP="00E92C32">
      <w:pPr>
        <w:pStyle w:val="ECEcorps"/>
      </w:pPr>
    </w:p>
    <w:p w14:paraId="7A419B17" w14:textId="48F5C39F" w:rsidR="00E92C32" w:rsidRDefault="00E92C32" w:rsidP="00BF2C36">
      <w:pPr>
        <w:pStyle w:val="ECEcorps"/>
        <w:numPr>
          <w:ilvl w:val="0"/>
          <w:numId w:val="11"/>
        </w:numPr>
        <w:ind w:left="284"/>
      </w:pPr>
      <w:r>
        <w:t xml:space="preserve">L’incertitude-type sur la mesure de masse </w:t>
      </w:r>
      <w:r w:rsidRPr="00CE1561">
        <w:rPr>
          <w:i/>
          <w:iCs/>
        </w:rPr>
        <w:t>m</w:t>
      </w:r>
      <w:r>
        <w:t xml:space="preserve"> dépend de la balance utilisée. Elle est donnée par la relation u(</w:t>
      </w:r>
      <w:r w:rsidRPr="00674FFB">
        <w:rPr>
          <w:i/>
          <w:iCs/>
        </w:rPr>
        <w:t>m</w:t>
      </w:r>
      <w:r>
        <w:t>)</w:t>
      </w:r>
      <w:r w:rsidR="00B518ED">
        <w:t> </w:t>
      </w:r>
      <w:r>
        <w:t>=</w:t>
      </w:r>
      <w:r w:rsidR="00B518ED">
        <w:t> 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i/>
                <w:sz w:val="24"/>
                <w:szCs w:val="24"/>
              </w:rPr>
              <m:t>a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radPr>
              <m:deg/>
              <m:e>
                <m:r>
                  <m:rPr>
                    <m:nor/>
                  </m:rPr>
                  <w:rPr>
                    <w:sz w:val="24"/>
                    <w:szCs w:val="24"/>
                  </w:rPr>
                  <m:t>3</m:t>
                </m:r>
              </m:e>
            </m:rad>
          </m:den>
        </m:f>
      </m:oMath>
      <w:r>
        <w:rPr>
          <w:sz w:val="24"/>
          <w:szCs w:val="24"/>
        </w:rPr>
        <w:t xml:space="preserve"> , </w:t>
      </w:r>
      <w:r w:rsidRPr="00F5559A">
        <w:t>avec</w:t>
      </w:r>
      <w:r w:rsidRPr="00832859">
        <w:rPr>
          <w:iCs/>
        </w:rPr>
        <w:t xml:space="preserve"> </w:t>
      </w:r>
      <w:r w:rsidRPr="00F9273C">
        <w:rPr>
          <w:i/>
          <w:bdr w:val="single" w:sz="4" w:space="0" w:color="auto"/>
        </w:rPr>
        <w:t>a</w:t>
      </w:r>
      <w:r w:rsidR="00BF2C36">
        <w:rPr>
          <w:bdr w:val="single" w:sz="4" w:space="0" w:color="auto"/>
        </w:rPr>
        <w:t xml:space="preserve"> </w:t>
      </w:r>
      <w:r w:rsidRPr="00832859">
        <w:rPr>
          <w:bdr w:val="single" w:sz="4" w:space="0" w:color="auto"/>
        </w:rPr>
        <w:t>= ……...</w:t>
      </w:r>
      <w:r>
        <w:rPr>
          <w:bdr w:val="single" w:sz="4" w:space="0" w:color="auto"/>
        </w:rPr>
        <w:t xml:space="preserve"> g </w:t>
      </w:r>
      <w:r w:rsidRPr="00832859">
        <w:t> </w:t>
      </w:r>
      <w:r>
        <w:t xml:space="preserve"> la précision de la balance.</w:t>
      </w:r>
    </w:p>
    <w:p w14:paraId="41E7CD3F" w14:textId="77777777" w:rsidR="00E92C32" w:rsidRDefault="00E92C32" w:rsidP="00E92C32">
      <w:pPr>
        <w:pStyle w:val="ECEcorps"/>
        <w:ind w:left="720"/>
      </w:pPr>
      <w:r>
        <w:t xml:space="preserve"> </w:t>
      </w:r>
    </w:p>
    <w:p w14:paraId="74B9C885" w14:textId="4D50D1ED" w:rsidR="00E92C32" w:rsidRPr="004C1BE1" w:rsidRDefault="00E92C32" w:rsidP="00BF2C36">
      <w:pPr>
        <w:pStyle w:val="ECEcorps"/>
        <w:numPr>
          <w:ilvl w:val="0"/>
          <w:numId w:val="11"/>
        </w:numPr>
        <w:ind w:left="284"/>
      </w:pPr>
      <w:r w:rsidRPr="004C1BE1">
        <w:t xml:space="preserve">L’incertitude-type sur la mesure du diamètre </w:t>
      </w:r>
      <w:r w:rsidRPr="00B518ED">
        <w:rPr>
          <w:i/>
          <w:iCs/>
        </w:rPr>
        <w:t>D</w:t>
      </w:r>
      <w:r w:rsidRPr="004C1BE1">
        <w:t xml:space="preserve"> dépend du pied à coulisse utilisé. Elle vaut </w:t>
      </w:r>
      <w:r w:rsidRPr="00B518ED">
        <w:t>u(</w:t>
      </w:r>
      <w:r w:rsidRPr="00B518ED">
        <w:rPr>
          <w:i/>
          <w:iCs/>
        </w:rPr>
        <w:t>D</w:t>
      </w:r>
      <w:r w:rsidRPr="00B518ED">
        <w:t>)</w:t>
      </w:r>
      <w:r w:rsidRPr="004C1BE1">
        <w:rPr>
          <w:i/>
          <w:iCs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i/>
                <w:sz w:val="24"/>
                <w:szCs w:val="24"/>
              </w:rPr>
              <m:t>d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radPr>
              <m:deg/>
              <m:e>
                <m:r>
                  <m:rPr>
                    <m:nor/>
                  </m:rPr>
                  <w:rPr>
                    <w:sz w:val="24"/>
                    <w:szCs w:val="24"/>
                  </w:rPr>
                  <m:t>12</m:t>
                </m:r>
              </m:e>
            </m:rad>
          </m:den>
        </m:f>
      </m:oMath>
      <w:r w:rsidRPr="004C1BE1">
        <w:rPr>
          <w:sz w:val="24"/>
          <w:szCs w:val="24"/>
        </w:rPr>
        <w:t xml:space="preserve"> </w:t>
      </w:r>
      <w:r w:rsidRPr="004C1BE1">
        <w:t xml:space="preserve">avec </w:t>
      </w:r>
      <w:r w:rsidRPr="004C1BE1">
        <w:rPr>
          <w:i/>
          <w:iCs/>
        </w:rPr>
        <w:t>d</w:t>
      </w:r>
      <w:r w:rsidR="00BF2C36">
        <w:rPr>
          <w:i/>
          <w:iCs/>
        </w:rPr>
        <w:t> </w:t>
      </w:r>
      <w:r w:rsidRPr="004C1BE1">
        <w:rPr>
          <w:i/>
          <w:iCs/>
        </w:rPr>
        <w:t>=</w:t>
      </w:r>
      <w:r w:rsidR="00BF2C36">
        <w:rPr>
          <w:i/>
          <w:iCs/>
        </w:rPr>
        <w:t> </w:t>
      </w:r>
      <w:r w:rsidRPr="00BF2C36">
        <w:t>0,1mm</w:t>
      </w:r>
      <w:r w:rsidRPr="004C1BE1">
        <w:t xml:space="preserve"> la plus petite graduation du pied à coulisse (au 1/10</w:t>
      </w:r>
      <w:r w:rsidR="00F9273C">
        <w:rPr>
          <w:vertAlign w:val="superscript"/>
        </w:rPr>
        <w:t>è</w:t>
      </w:r>
      <w:r w:rsidRPr="00F9273C">
        <w:rPr>
          <w:vertAlign w:val="superscript"/>
        </w:rPr>
        <w:t>me</w:t>
      </w:r>
      <w:r w:rsidRPr="00F9273C">
        <w:t xml:space="preserve"> </w:t>
      </w:r>
      <w:r w:rsidRPr="004C1BE1">
        <w:t>de millimètre).</w:t>
      </w:r>
    </w:p>
    <w:p w14:paraId="164E7FF8" w14:textId="77777777" w:rsidR="00E92C32" w:rsidRPr="004C1BE1" w:rsidRDefault="00E92C32" w:rsidP="00E92C32">
      <w:pPr>
        <w:pStyle w:val="ECEcorps"/>
      </w:pPr>
    </w:p>
    <w:p w14:paraId="5C900510" w14:textId="2300D152" w:rsidR="00E92C32" w:rsidRPr="004C1BE1" w:rsidRDefault="00E92C32" w:rsidP="00BF2C36">
      <w:pPr>
        <w:pStyle w:val="ECEcorps"/>
        <w:numPr>
          <w:ilvl w:val="0"/>
          <w:numId w:val="11"/>
        </w:numPr>
        <w:ind w:left="284"/>
      </w:pPr>
      <w:r w:rsidRPr="004C1BE1">
        <w:t>Par hypothèse,</w:t>
      </w:r>
      <w:r w:rsidR="004C1BE1" w:rsidRPr="004C1BE1">
        <w:t xml:space="preserve"> il n’y a</w:t>
      </w:r>
      <w:r w:rsidRPr="004C1BE1">
        <w:t xml:space="preserve"> pas d’incertitude sur </w:t>
      </w:r>
      <m:oMath>
        <m:sSub>
          <m:sSubPr>
            <m:ctrlPr>
              <w:rPr>
                <w:rFonts w:ascii="Cambria Math" w:hAnsi="Cambria Math"/>
                <w:i/>
                <w:lang w:val="es-ES"/>
              </w:rPr>
            </m:ctrlPr>
          </m:sSubPr>
          <m:e>
            <m:r>
              <m:rPr>
                <m:nor/>
              </m:rPr>
              <w:rPr>
                <w:rFonts w:ascii="Cambria Math" w:hAnsi="Cambria Math"/>
                <w:lang w:val="es-ES"/>
              </w:rPr>
              <m:t>ρ</m:t>
            </m:r>
          </m:e>
          <m:sub>
            <m:r>
              <w:rPr>
                <w:rFonts w:ascii="Cambria Math" w:hAnsi="Cambria Math"/>
                <w:lang w:val="es-ES"/>
              </w:rPr>
              <m:t>acier</m:t>
            </m:r>
          </m:sub>
        </m:sSub>
      </m:oMath>
    </w:p>
    <w:p w14:paraId="1C1F2AF4" w14:textId="77777777" w:rsidR="00E92C32" w:rsidRPr="004C1BE1" w:rsidRDefault="00E92C32" w:rsidP="00E92C32">
      <w:pPr>
        <w:pStyle w:val="Paragraphedeliste"/>
        <w:rPr>
          <w:color w:val="auto"/>
        </w:rPr>
      </w:pPr>
    </w:p>
    <w:p w14:paraId="72BF9AF2" w14:textId="5BB4B7C0" w:rsidR="00E92C32" w:rsidRPr="00005ACF" w:rsidRDefault="00E92C32" w:rsidP="00BF2C36">
      <w:pPr>
        <w:pStyle w:val="ECEcorps"/>
        <w:numPr>
          <w:ilvl w:val="0"/>
          <w:numId w:val="11"/>
        </w:numPr>
        <w:ind w:left="284"/>
      </w:pPr>
      <w:r w:rsidRPr="00005ACF">
        <w:t>L’incertitude-type sur la mesure de la vitesse limite dépend de plusieurs sources</w:t>
      </w:r>
      <w:r w:rsidR="00B518ED">
        <w:t xml:space="preserve"> </w:t>
      </w:r>
      <w:r w:rsidRPr="00005ACF">
        <w:t>(étalonnage, pointage, modélisation). On admettra que dans les conditions de l’expérience l’incertitude-type est</w:t>
      </w:r>
      <w:r w:rsidRPr="00005ACF">
        <w:br/>
      </w:r>
      <w:r w:rsidRPr="00005ACF">
        <w:rPr>
          <w:iCs/>
        </w:rPr>
        <w:t xml:space="preserve"> </w:t>
      </w:r>
      <w:r w:rsidRPr="00005ACF">
        <w:rPr>
          <w:bdr w:val="single" w:sz="4" w:space="0" w:color="auto"/>
        </w:rPr>
        <w:t xml:space="preserve"> u(</w:t>
      </w:r>
      <w:proofErr w:type="spellStart"/>
      <w:r w:rsidRPr="00B518ED">
        <w:rPr>
          <w:i/>
          <w:iCs/>
          <w:bdr w:val="single" w:sz="4" w:space="0" w:color="auto"/>
        </w:rPr>
        <w:t>v</w:t>
      </w:r>
      <w:r w:rsidRPr="00B518ED">
        <w:rPr>
          <w:i/>
          <w:iCs/>
          <w:bdr w:val="single" w:sz="4" w:space="0" w:color="auto"/>
          <w:vertAlign w:val="subscript"/>
        </w:rPr>
        <w:t>lim</w:t>
      </w:r>
      <w:proofErr w:type="spellEnd"/>
      <w:r w:rsidRPr="00005ACF">
        <w:rPr>
          <w:bdr w:val="single" w:sz="4" w:space="0" w:color="auto"/>
        </w:rPr>
        <w:t>)</w:t>
      </w:r>
      <w:r w:rsidR="00BF2C36">
        <w:rPr>
          <w:bdr w:val="single" w:sz="4" w:space="0" w:color="auto"/>
        </w:rPr>
        <w:t xml:space="preserve"> </w:t>
      </w:r>
      <w:r w:rsidRPr="00005ACF">
        <w:rPr>
          <w:bdr w:val="single" w:sz="4" w:space="0" w:color="auto"/>
        </w:rPr>
        <w:t xml:space="preserve">= ……... </w:t>
      </w:r>
      <w:proofErr w:type="spellStart"/>
      <w:r w:rsidRPr="00005ACF">
        <w:t>m·s</w:t>
      </w:r>
      <w:proofErr w:type="spellEnd"/>
      <w:r w:rsidRPr="00005ACF">
        <w:rPr>
          <w:vertAlign w:val="superscript"/>
        </w:rPr>
        <w:t>–1</w:t>
      </w:r>
      <w:r w:rsidRPr="00005ACF">
        <w:t> ;</w:t>
      </w:r>
    </w:p>
    <w:p w14:paraId="1CF349E9" w14:textId="77777777" w:rsidR="00E92C32" w:rsidRPr="003C625E" w:rsidRDefault="00E92C32" w:rsidP="00B22CFD">
      <w:pPr>
        <w:rPr>
          <w:iCs/>
          <w:color w:val="00B050"/>
        </w:rPr>
      </w:pPr>
    </w:p>
    <w:p w14:paraId="759FB35B" w14:textId="31F12EA5" w:rsidR="0038747D" w:rsidRPr="00BF2C36" w:rsidRDefault="0038747D" w:rsidP="00BF2C36">
      <w:pPr>
        <w:pStyle w:val="Paragraphedeliste"/>
        <w:numPr>
          <w:ilvl w:val="0"/>
          <w:numId w:val="13"/>
        </w:numPr>
        <w:rPr>
          <w:color w:val="auto"/>
        </w:rPr>
      </w:pPr>
      <w:r w:rsidRPr="00BF2C36">
        <w:rPr>
          <w:color w:val="auto"/>
        </w:rPr>
        <w:t xml:space="preserve">Remplacer dans le programme Python les valeurs arbitraires par les </w:t>
      </w:r>
      <w:r w:rsidR="00673AA5" w:rsidRPr="00BF2C36">
        <w:rPr>
          <w:color w:val="auto"/>
        </w:rPr>
        <w:t xml:space="preserve">valeurs mesurées et les </w:t>
      </w:r>
      <w:r w:rsidRPr="00BF2C36">
        <w:rPr>
          <w:color w:val="auto"/>
        </w:rPr>
        <w:t>valeurs mises à disposition dans l’énoncé</w:t>
      </w:r>
      <w:r w:rsidR="00F9273C">
        <w:rPr>
          <w:color w:val="auto"/>
        </w:rPr>
        <w:t xml:space="preserve">. </w:t>
      </w:r>
      <w:r w:rsidRPr="00F9273C">
        <w:rPr>
          <w:iCs/>
          <w:color w:val="auto"/>
        </w:rPr>
        <w:t>On pourra s’aider des commentaires présents dans le programme, pour identifier les lignes à modifier</w:t>
      </w:r>
      <w:r w:rsidRPr="00F9273C">
        <w:rPr>
          <w:color w:val="auto"/>
        </w:rPr>
        <w:t>.</w:t>
      </w:r>
      <w:r w:rsidRPr="00BF2C36">
        <w:rPr>
          <w:color w:val="auto"/>
        </w:rPr>
        <w:t xml:space="preserve"> </w:t>
      </w:r>
    </w:p>
    <w:p w14:paraId="652518A4" w14:textId="77777777" w:rsidR="00BF2C36" w:rsidRDefault="00BF2C36" w:rsidP="0038747D">
      <w:pPr>
        <w:rPr>
          <w:color w:val="auto"/>
        </w:rPr>
      </w:pPr>
    </w:p>
    <w:p w14:paraId="1D858B54" w14:textId="7859C43B" w:rsidR="00444428" w:rsidRPr="00F9273C" w:rsidRDefault="0038747D" w:rsidP="00BF2C36">
      <w:pPr>
        <w:pStyle w:val="Paragraphedeliste"/>
        <w:numPr>
          <w:ilvl w:val="0"/>
          <w:numId w:val="13"/>
        </w:numPr>
        <w:rPr>
          <w:color w:val="auto"/>
        </w:rPr>
      </w:pPr>
      <w:r w:rsidRPr="00F9273C">
        <w:rPr>
          <w:color w:val="auto"/>
        </w:rPr>
        <w:t xml:space="preserve">Exécuter le programme. </w:t>
      </w:r>
      <w:r w:rsidR="00792FE8" w:rsidRPr="00F9273C">
        <w:rPr>
          <w:color w:val="auto"/>
        </w:rPr>
        <w:t>É</w:t>
      </w:r>
      <w:r w:rsidR="00494B8A" w:rsidRPr="00F9273C">
        <w:rPr>
          <w:color w:val="auto"/>
        </w:rPr>
        <w:t>crire ci-dessous la valeur non arrondie de la viscosité η.</w:t>
      </w:r>
    </w:p>
    <w:p w14:paraId="2913A5E4" w14:textId="77777777" w:rsidR="00494B8A" w:rsidRPr="00F9273C" w:rsidRDefault="00494B8A" w:rsidP="00494B8A">
      <w:pPr>
        <w:pStyle w:val="Paragraphedeliste"/>
        <w:rPr>
          <w:color w:val="auto"/>
        </w:rPr>
      </w:pPr>
    </w:p>
    <w:p w14:paraId="4CCF3A13" w14:textId="77777777" w:rsidR="00494B8A" w:rsidRPr="00F9273C" w:rsidRDefault="00494B8A" w:rsidP="00494B8A">
      <w:pPr>
        <w:rPr>
          <w:rFonts w:eastAsia="Arial Unicode MS"/>
          <w:color w:val="auto"/>
        </w:rPr>
      </w:pPr>
      <w:r w:rsidRPr="00F9273C">
        <w:rPr>
          <w:rFonts w:eastAsia="Arial Unicode MS"/>
          <w:color w:val="auto"/>
        </w:rPr>
        <w:t>………………………………………………………………………………………………………………………………..</w:t>
      </w:r>
    </w:p>
    <w:p w14:paraId="44F3CDF5" w14:textId="77777777" w:rsidR="00494B8A" w:rsidRPr="00F9273C" w:rsidRDefault="00494B8A" w:rsidP="00494B8A">
      <w:pPr>
        <w:rPr>
          <w:rFonts w:eastAsia="Arial Unicode MS"/>
          <w:color w:val="auto"/>
        </w:rPr>
      </w:pPr>
    </w:p>
    <w:p w14:paraId="58310EC9" w14:textId="77777777" w:rsidR="00494B8A" w:rsidRPr="00F9273C" w:rsidRDefault="00494B8A" w:rsidP="00494B8A">
      <w:pPr>
        <w:rPr>
          <w:rFonts w:eastAsia="Arial Unicode MS"/>
          <w:color w:val="auto"/>
        </w:rPr>
      </w:pPr>
      <w:r w:rsidRPr="00F9273C">
        <w:rPr>
          <w:rFonts w:eastAsia="Arial Unicode MS"/>
          <w:color w:val="auto"/>
        </w:rPr>
        <w:t>……………………………………………………………………………………………………………………………..…</w:t>
      </w:r>
    </w:p>
    <w:p w14:paraId="7BDC47BD" w14:textId="77777777" w:rsidR="00BF2C36" w:rsidRDefault="00BF2C36" w:rsidP="0038747D">
      <w:pPr>
        <w:rPr>
          <w:color w:val="auto"/>
        </w:rPr>
      </w:pPr>
      <w:bookmarkStart w:id="13" w:name="_GoBack"/>
      <w:bookmarkEnd w:id="13"/>
    </w:p>
    <w:p w14:paraId="5E74D519" w14:textId="77777777" w:rsidR="00BF2C36" w:rsidRPr="00BF2C36" w:rsidRDefault="0038747D" w:rsidP="00A01F26">
      <w:pPr>
        <w:pStyle w:val="Paragraphedeliste"/>
        <w:numPr>
          <w:ilvl w:val="0"/>
          <w:numId w:val="13"/>
        </w:numPr>
        <w:rPr>
          <w:color w:val="auto"/>
        </w:rPr>
      </w:pPr>
      <w:r w:rsidRPr="00BF2C36">
        <w:rPr>
          <w:color w:val="auto"/>
        </w:rPr>
        <w:t xml:space="preserve">La valeur de </w:t>
      </w:r>
      <w:r w:rsidRPr="00B518ED">
        <w:rPr>
          <w:iCs/>
          <w:color w:val="auto"/>
        </w:rPr>
        <w:t>u</w:t>
      </w:r>
      <w:r w:rsidR="006D0DE3" w:rsidRPr="00B518ED">
        <w:rPr>
          <w:iCs/>
          <w:color w:val="auto"/>
        </w:rPr>
        <w:t>(η</w:t>
      </w:r>
      <w:r w:rsidRPr="00B518ED">
        <w:rPr>
          <w:iCs/>
          <w:color w:val="auto"/>
        </w:rPr>
        <w:t>)</w:t>
      </w:r>
      <w:r w:rsidRPr="00BF2C36">
        <w:rPr>
          <w:color w:val="auto"/>
        </w:rPr>
        <w:t xml:space="preserve"> affichée après exécution du programme n’est pas arrondie. Arrondir cette valeur au plus proche en gardant un chiffre significatif pour l’écriture de u</w:t>
      </w:r>
      <w:r w:rsidRPr="00BF2C36">
        <w:rPr>
          <w:i/>
          <w:color w:val="auto"/>
        </w:rPr>
        <w:t>(</w:t>
      </w:r>
      <w:r w:rsidRPr="00BF2C36">
        <w:rPr>
          <w:color w:val="auto"/>
        </w:rPr>
        <w:t>η)</w:t>
      </w:r>
      <w:r w:rsidRPr="00BF2C36">
        <w:rPr>
          <w:i/>
          <w:iCs/>
          <w:color w:val="auto"/>
        </w:rPr>
        <w:t xml:space="preserve">. </w:t>
      </w:r>
    </w:p>
    <w:p w14:paraId="7D9A33B9" w14:textId="77777777" w:rsidR="00BF2C36" w:rsidRPr="00BF2C36" w:rsidRDefault="00BF2C36" w:rsidP="00BF2C36">
      <w:pPr>
        <w:rPr>
          <w:rFonts w:eastAsia="Arial Unicode MS"/>
        </w:rPr>
      </w:pPr>
      <w:r w:rsidRPr="00BF2C36">
        <w:rPr>
          <w:rFonts w:eastAsia="Arial Unicode MS"/>
        </w:rPr>
        <w:t>………………………………………………………………………………………………………………………………..</w:t>
      </w:r>
    </w:p>
    <w:p w14:paraId="1FBF4728" w14:textId="77777777" w:rsidR="00BF2C36" w:rsidRPr="00BF2C36" w:rsidRDefault="00BF2C36" w:rsidP="00BF2C36">
      <w:pPr>
        <w:rPr>
          <w:rFonts w:eastAsia="Arial Unicode MS"/>
        </w:rPr>
      </w:pPr>
    </w:p>
    <w:p w14:paraId="08198241" w14:textId="77777777" w:rsidR="00BF2C36" w:rsidRPr="00BF2C36" w:rsidRDefault="00BF2C36" w:rsidP="00BF2C36">
      <w:pPr>
        <w:rPr>
          <w:rFonts w:eastAsia="Arial Unicode MS"/>
        </w:rPr>
      </w:pPr>
      <w:r w:rsidRPr="00BF2C36">
        <w:rPr>
          <w:rFonts w:eastAsia="Arial Unicode MS"/>
        </w:rPr>
        <w:t>……………………………………………………………………………………………………………………………..…</w:t>
      </w:r>
    </w:p>
    <w:p w14:paraId="432004C9" w14:textId="77777777" w:rsidR="00BF2C36" w:rsidRPr="00BF2C36" w:rsidRDefault="00BF2C36" w:rsidP="00BF2C36">
      <w:pPr>
        <w:rPr>
          <w:rFonts w:eastAsia="Arial Unicode MS"/>
          <w:color w:val="auto"/>
        </w:rPr>
      </w:pPr>
    </w:p>
    <w:p w14:paraId="0AB0AA0A" w14:textId="650A7D46" w:rsidR="0038747D" w:rsidRPr="00BF2C36" w:rsidRDefault="0038747D" w:rsidP="00A01F26">
      <w:pPr>
        <w:pStyle w:val="Paragraphedeliste"/>
        <w:numPr>
          <w:ilvl w:val="0"/>
          <w:numId w:val="13"/>
        </w:numPr>
        <w:rPr>
          <w:color w:val="auto"/>
        </w:rPr>
      </w:pPr>
      <w:r w:rsidRPr="00BF2C36">
        <w:rPr>
          <w:rFonts w:eastAsia="Arial Unicode MS"/>
          <w:color w:val="auto"/>
        </w:rPr>
        <w:t xml:space="preserve">Écrire alors la valeur de </w:t>
      </w:r>
      <w:r w:rsidR="004C0F2F" w:rsidRPr="009037E7">
        <w:rPr>
          <w:color w:val="auto"/>
        </w:rPr>
        <w:t>η</w:t>
      </w:r>
      <w:r w:rsidRPr="00BF2C36">
        <w:rPr>
          <w:rFonts w:eastAsia="Arial Unicode MS"/>
          <w:color w:val="auto"/>
        </w:rPr>
        <w:t>, en accord avec cette convention.</w:t>
      </w:r>
    </w:p>
    <w:p w14:paraId="6519E14A" w14:textId="77777777" w:rsidR="00B22CFD" w:rsidRDefault="00B22CFD" w:rsidP="00B22CFD">
      <w:pPr>
        <w:rPr>
          <w:rFonts w:eastAsia="Arial Unicode MS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/>
              <w:color w:val="00B050"/>
            </w:rPr>
            <w:br/>
          </m:r>
        </m:oMath>
      </m:oMathPara>
      <w:r w:rsidRPr="00E614FB">
        <w:rPr>
          <w:rFonts w:eastAsia="Arial Unicode MS"/>
        </w:rPr>
        <w:t>…………………………………………………</w:t>
      </w:r>
      <w:r>
        <w:rPr>
          <w:rFonts w:eastAsia="Arial Unicode MS"/>
        </w:rPr>
        <w:t>……………………………………………………………………………..</w:t>
      </w:r>
    </w:p>
    <w:p w14:paraId="2CE4C45A" w14:textId="77777777" w:rsidR="00B22CFD" w:rsidRDefault="00B22CFD" w:rsidP="00B22CFD">
      <w:pPr>
        <w:rPr>
          <w:rFonts w:eastAsia="Arial Unicode MS"/>
        </w:rPr>
      </w:pPr>
    </w:p>
    <w:p w14:paraId="5F4D7CD2" w14:textId="77777777" w:rsidR="00B22CFD" w:rsidRDefault="00B22CFD" w:rsidP="00B22CFD">
      <w:pPr>
        <w:rPr>
          <w:rFonts w:eastAsia="Arial Unicode MS"/>
        </w:rPr>
      </w:pPr>
      <w:r w:rsidRPr="00E614FB">
        <w:rPr>
          <w:rFonts w:eastAsia="Arial Unicode MS"/>
        </w:rPr>
        <w:t>…………………………………………………</w:t>
      </w:r>
      <w:r>
        <w:rPr>
          <w:rFonts w:eastAsia="Arial Unicode MS"/>
        </w:rPr>
        <w:t>…………………………………………………………………………..…</w:t>
      </w:r>
    </w:p>
    <w:p w14:paraId="3ABA731C" w14:textId="77777777" w:rsidR="00B22CFD" w:rsidRDefault="00B22CFD" w:rsidP="00B22CFD">
      <w:pPr>
        <w:rPr>
          <w:rFonts w:eastAsia="Arial Unicode MS"/>
        </w:rPr>
      </w:pPr>
    </w:p>
    <w:p w14:paraId="1DDEC574" w14:textId="77777777" w:rsidR="00B22CFD" w:rsidRDefault="00B22CFD" w:rsidP="00B22CFD">
      <w:pPr>
        <w:rPr>
          <w:rFonts w:eastAsia="Arial Unicode MS"/>
        </w:rPr>
      </w:pPr>
      <w:r w:rsidRPr="00E614FB">
        <w:rPr>
          <w:rFonts w:eastAsia="Arial Unicode MS"/>
        </w:rPr>
        <w:t>…………………………………………………</w:t>
      </w:r>
      <w:r>
        <w:rPr>
          <w:rFonts w:eastAsia="Arial Unicode MS"/>
        </w:rPr>
        <w:t>……………………………………………………………………………..</w:t>
      </w:r>
    </w:p>
    <w:p w14:paraId="200D9783" w14:textId="447A34B6" w:rsidR="00226D32" w:rsidRPr="001725B9" w:rsidRDefault="00226D32" w:rsidP="00F5559A">
      <w:pPr>
        <w:pStyle w:val="ECEcorps"/>
        <w:rPr>
          <w:strike/>
        </w:rPr>
      </w:pPr>
      <w:bookmarkStart w:id="14" w:name="_Hlk50473238"/>
    </w:p>
    <w:p w14:paraId="5691216B" w14:textId="1B6293BE" w:rsidR="00674FFB" w:rsidRPr="00260F9D" w:rsidRDefault="00A4031E" w:rsidP="00260F9D">
      <w:pPr>
        <w:pStyle w:val="ECEcorps"/>
        <w:rPr>
          <w:strike/>
          <w:lang w:val="es-ES"/>
        </w:rPr>
      </w:pPr>
      <w:r>
        <w:rPr>
          <w:strike/>
          <w:color w:val="00B050"/>
          <w:lang w:val="es-ES"/>
        </w:rPr>
        <w:t xml:space="preserve"> </w:t>
      </w:r>
      <w:bookmarkEnd w:id="14"/>
    </w:p>
    <w:p w14:paraId="01EF2636" w14:textId="77777777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13"/>
      <w:footerReference w:type="default" r:id="rId14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294FE5" w14:textId="77777777" w:rsidR="00802F91" w:rsidRDefault="00802F91" w:rsidP="0008058B">
      <w:r>
        <w:separator/>
      </w:r>
    </w:p>
  </w:endnote>
  <w:endnote w:type="continuationSeparator" w:id="0">
    <w:p w14:paraId="61403476" w14:textId="77777777" w:rsidR="00802F91" w:rsidRDefault="00802F91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DDECAF" w14:textId="4B391B0A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F7423F" w:rsidRPr="00827238">
      <w:fldChar w:fldCharType="begin"/>
    </w:r>
    <w:r w:rsidRPr="00827238">
      <w:instrText xml:space="preserve"> PAGE </w:instrText>
    </w:r>
    <w:r w:rsidR="00F7423F" w:rsidRPr="00827238">
      <w:fldChar w:fldCharType="separate"/>
    </w:r>
    <w:r w:rsidR="00F9273C">
      <w:rPr>
        <w:noProof/>
      </w:rPr>
      <w:t>5</w:t>
    </w:r>
    <w:r w:rsidR="00F7423F" w:rsidRPr="00827238">
      <w:rPr>
        <w:noProof/>
      </w:rPr>
      <w:fldChar w:fldCharType="end"/>
    </w:r>
    <w:r w:rsidRPr="00827238">
      <w:t xml:space="preserve"> sur </w:t>
    </w:r>
    <w:fldSimple w:instr=" NUMPAGES  ">
      <w:r w:rsidR="00F9273C">
        <w:rPr>
          <w:noProof/>
        </w:rPr>
        <w:t>5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466A16" w14:textId="77777777" w:rsidR="00802F91" w:rsidRDefault="00802F91" w:rsidP="0008058B">
      <w:r>
        <w:separator/>
      </w:r>
    </w:p>
  </w:footnote>
  <w:footnote w:type="continuationSeparator" w:id="0">
    <w:p w14:paraId="4920EDEE" w14:textId="77777777" w:rsidR="00802F91" w:rsidRDefault="00802F91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80914D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bookmarkStart w:id="15" w:name="_Hlk50467572"/>
    <w:r w:rsidR="003B7D1D">
      <w:rPr>
        <w:b/>
        <w:sz w:val="24"/>
        <w:szCs w:val="24"/>
      </w:rPr>
      <w:t>VISCOSIM</w:t>
    </w:r>
    <w:r w:rsidR="006F3172">
      <w:rPr>
        <w:b/>
        <w:sz w:val="24"/>
        <w:szCs w:val="24"/>
      </w:rPr>
      <w:t>È</w:t>
    </w:r>
    <w:r w:rsidR="003B7D1D">
      <w:rPr>
        <w:b/>
        <w:sz w:val="24"/>
        <w:szCs w:val="24"/>
      </w:rPr>
      <w:t xml:space="preserve">TRE </w:t>
    </w:r>
    <w:bookmarkEnd w:id="15"/>
    <w:r>
      <w:tab/>
      <w:t>Session</w:t>
    </w:r>
  </w:p>
  <w:p w14:paraId="48532F88" w14:textId="10C426E2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BF2C36">
      <w:t>3</w:t>
    </w:r>
  </w:p>
  <w:p w14:paraId="3A535849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46C42E7"/>
    <w:multiLevelType w:val="hybridMultilevel"/>
    <w:tmpl w:val="9808F22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D50724E"/>
    <w:multiLevelType w:val="hybridMultilevel"/>
    <w:tmpl w:val="F7DEC40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D618F6"/>
    <w:multiLevelType w:val="hybridMultilevel"/>
    <w:tmpl w:val="9970E2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904AF4"/>
    <w:multiLevelType w:val="hybridMultilevel"/>
    <w:tmpl w:val="7C7C2B2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E15E81"/>
    <w:multiLevelType w:val="hybridMultilevel"/>
    <w:tmpl w:val="A55AF5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509C3435"/>
    <w:multiLevelType w:val="hybridMultilevel"/>
    <w:tmpl w:val="E1168CAA"/>
    <w:lvl w:ilvl="0" w:tplc="CAF25E0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782BF3"/>
    <w:multiLevelType w:val="hybridMultilevel"/>
    <w:tmpl w:val="06D2F800"/>
    <w:lvl w:ilvl="0" w:tplc="EB583358">
      <w:numFmt w:val="bullet"/>
      <w:lvlText w:val="-"/>
      <w:lvlJc w:val="left"/>
      <w:pPr>
        <w:ind w:left="1778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1" w15:restartNumberingAfterBreak="0">
    <w:nsid w:val="5C2A7C13"/>
    <w:multiLevelType w:val="hybridMultilevel"/>
    <w:tmpl w:val="C78E1764"/>
    <w:lvl w:ilvl="0" w:tplc="8CDC3ED4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A13396"/>
    <w:multiLevelType w:val="hybridMultilevel"/>
    <w:tmpl w:val="E8B4C432"/>
    <w:lvl w:ilvl="0" w:tplc="525CE88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4" w15:restartNumberingAfterBreak="0">
    <w:nsid w:val="69BE614D"/>
    <w:multiLevelType w:val="hybridMultilevel"/>
    <w:tmpl w:val="272AC168"/>
    <w:lvl w:ilvl="0" w:tplc="E318AADC">
      <w:numFmt w:val="bullet"/>
      <w:lvlText w:val="-"/>
      <w:lvlJc w:val="left"/>
      <w:pPr>
        <w:ind w:left="1785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3"/>
  </w:num>
  <w:num w:numId="3">
    <w:abstractNumId w:val="4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13"/>
  </w:num>
  <w:num w:numId="8">
    <w:abstractNumId w:val="13"/>
  </w:num>
  <w:num w:numId="9">
    <w:abstractNumId w:val="12"/>
  </w:num>
  <w:num w:numId="10">
    <w:abstractNumId w:val="6"/>
  </w:num>
  <w:num w:numId="11">
    <w:abstractNumId w:val="14"/>
  </w:num>
  <w:num w:numId="12">
    <w:abstractNumId w:val="10"/>
  </w:num>
  <w:num w:numId="13">
    <w:abstractNumId w:val="5"/>
  </w:num>
  <w:num w:numId="14">
    <w:abstractNumId w:val="3"/>
  </w:num>
  <w:num w:numId="15">
    <w:abstractNumId w:val="2"/>
  </w:num>
  <w:num w:numId="16">
    <w:abstractNumId w:val="7"/>
  </w:num>
  <w:num w:numId="17">
    <w:abstractNumId w:val="9"/>
  </w:num>
  <w:num w:numId="18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05ACF"/>
    <w:rsid w:val="00005C22"/>
    <w:rsid w:val="00024878"/>
    <w:rsid w:val="00032597"/>
    <w:rsid w:val="0003345D"/>
    <w:rsid w:val="00036419"/>
    <w:rsid w:val="000452AF"/>
    <w:rsid w:val="0005057E"/>
    <w:rsid w:val="0005366E"/>
    <w:rsid w:val="0005391B"/>
    <w:rsid w:val="00060606"/>
    <w:rsid w:val="000730EC"/>
    <w:rsid w:val="0008058B"/>
    <w:rsid w:val="00082A3E"/>
    <w:rsid w:val="00084D6E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B730C"/>
    <w:rsid w:val="000C0C10"/>
    <w:rsid w:val="000D3059"/>
    <w:rsid w:val="000D3D7B"/>
    <w:rsid w:val="000D4C7E"/>
    <w:rsid w:val="000D505B"/>
    <w:rsid w:val="000E11E8"/>
    <w:rsid w:val="000E30F1"/>
    <w:rsid w:val="000E6CD3"/>
    <w:rsid w:val="000F09CE"/>
    <w:rsid w:val="000F2199"/>
    <w:rsid w:val="000F4F58"/>
    <w:rsid w:val="000F5562"/>
    <w:rsid w:val="001137F0"/>
    <w:rsid w:val="00117024"/>
    <w:rsid w:val="00117BB9"/>
    <w:rsid w:val="001227DD"/>
    <w:rsid w:val="001254F6"/>
    <w:rsid w:val="00127337"/>
    <w:rsid w:val="0013056C"/>
    <w:rsid w:val="00131DC0"/>
    <w:rsid w:val="00136091"/>
    <w:rsid w:val="00141D3F"/>
    <w:rsid w:val="00153835"/>
    <w:rsid w:val="00154171"/>
    <w:rsid w:val="00154704"/>
    <w:rsid w:val="00155C9F"/>
    <w:rsid w:val="00157B88"/>
    <w:rsid w:val="0016304D"/>
    <w:rsid w:val="00163D99"/>
    <w:rsid w:val="00165CA2"/>
    <w:rsid w:val="001725B9"/>
    <w:rsid w:val="001748BD"/>
    <w:rsid w:val="00180BB9"/>
    <w:rsid w:val="00184590"/>
    <w:rsid w:val="00184ECB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D6692"/>
    <w:rsid w:val="001D759B"/>
    <w:rsid w:val="001E36BA"/>
    <w:rsid w:val="001E6BF0"/>
    <w:rsid w:val="001F2B63"/>
    <w:rsid w:val="001F3B0F"/>
    <w:rsid w:val="001F3BEA"/>
    <w:rsid w:val="001F42A2"/>
    <w:rsid w:val="001F508E"/>
    <w:rsid w:val="001F5398"/>
    <w:rsid w:val="001F6316"/>
    <w:rsid w:val="001F67FD"/>
    <w:rsid w:val="00216D3E"/>
    <w:rsid w:val="00222333"/>
    <w:rsid w:val="00226D32"/>
    <w:rsid w:val="00231FC6"/>
    <w:rsid w:val="0023590A"/>
    <w:rsid w:val="00235CF8"/>
    <w:rsid w:val="002402D0"/>
    <w:rsid w:val="002406F0"/>
    <w:rsid w:val="00241E27"/>
    <w:rsid w:val="002436AD"/>
    <w:rsid w:val="002570A7"/>
    <w:rsid w:val="00257286"/>
    <w:rsid w:val="00260F9D"/>
    <w:rsid w:val="00267E4F"/>
    <w:rsid w:val="00272204"/>
    <w:rsid w:val="002739E2"/>
    <w:rsid w:val="0028260C"/>
    <w:rsid w:val="00282971"/>
    <w:rsid w:val="00297830"/>
    <w:rsid w:val="002B2244"/>
    <w:rsid w:val="002B44A4"/>
    <w:rsid w:val="002C3CC3"/>
    <w:rsid w:val="002D5BC7"/>
    <w:rsid w:val="002D60B7"/>
    <w:rsid w:val="002D73E6"/>
    <w:rsid w:val="002E68C6"/>
    <w:rsid w:val="002E7086"/>
    <w:rsid w:val="002F3223"/>
    <w:rsid w:val="002F6BE0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0FF7"/>
    <w:rsid w:val="00343196"/>
    <w:rsid w:val="00344874"/>
    <w:rsid w:val="00344B9D"/>
    <w:rsid w:val="00351073"/>
    <w:rsid w:val="00356DD6"/>
    <w:rsid w:val="003636F8"/>
    <w:rsid w:val="00366A24"/>
    <w:rsid w:val="00367552"/>
    <w:rsid w:val="0037570D"/>
    <w:rsid w:val="00380A67"/>
    <w:rsid w:val="003839E3"/>
    <w:rsid w:val="003869AD"/>
    <w:rsid w:val="0038747D"/>
    <w:rsid w:val="00390688"/>
    <w:rsid w:val="00392182"/>
    <w:rsid w:val="0039367C"/>
    <w:rsid w:val="00397E4F"/>
    <w:rsid w:val="003A114B"/>
    <w:rsid w:val="003B15C1"/>
    <w:rsid w:val="003B41FF"/>
    <w:rsid w:val="003B7D1D"/>
    <w:rsid w:val="003C02EE"/>
    <w:rsid w:val="003C0A55"/>
    <w:rsid w:val="003C13F9"/>
    <w:rsid w:val="003C3ACA"/>
    <w:rsid w:val="003C625E"/>
    <w:rsid w:val="003C6A7A"/>
    <w:rsid w:val="003D2DB2"/>
    <w:rsid w:val="003D3028"/>
    <w:rsid w:val="003D3155"/>
    <w:rsid w:val="003D60BE"/>
    <w:rsid w:val="003E55ED"/>
    <w:rsid w:val="003E6028"/>
    <w:rsid w:val="003F5DFB"/>
    <w:rsid w:val="004006A9"/>
    <w:rsid w:val="00400882"/>
    <w:rsid w:val="00402CCD"/>
    <w:rsid w:val="00403DF8"/>
    <w:rsid w:val="00406469"/>
    <w:rsid w:val="004143AF"/>
    <w:rsid w:val="00430881"/>
    <w:rsid w:val="004314C1"/>
    <w:rsid w:val="00444428"/>
    <w:rsid w:val="004470BA"/>
    <w:rsid w:val="00452138"/>
    <w:rsid w:val="00455CA0"/>
    <w:rsid w:val="00457661"/>
    <w:rsid w:val="0046515C"/>
    <w:rsid w:val="004720C1"/>
    <w:rsid w:val="00475D2E"/>
    <w:rsid w:val="00476C4B"/>
    <w:rsid w:val="00477734"/>
    <w:rsid w:val="00484BB6"/>
    <w:rsid w:val="00486CC1"/>
    <w:rsid w:val="00490BE1"/>
    <w:rsid w:val="00494687"/>
    <w:rsid w:val="00494B8A"/>
    <w:rsid w:val="004951F3"/>
    <w:rsid w:val="004955A9"/>
    <w:rsid w:val="00496711"/>
    <w:rsid w:val="004B461A"/>
    <w:rsid w:val="004B5B02"/>
    <w:rsid w:val="004B701D"/>
    <w:rsid w:val="004B7AC0"/>
    <w:rsid w:val="004C0F2F"/>
    <w:rsid w:val="004C193F"/>
    <w:rsid w:val="004C1BE1"/>
    <w:rsid w:val="004C486D"/>
    <w:rsid w:val="004C63B9"/>
    <w:rsid w:val="004C7336"/>
    <w:rsid w:val="004D0BD1"/>
    <w:rsid w:val="004E3C61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17077"/>
    <w:rsid w:val="005171CA"/>
    <w:rsid w:val="0052797B"/>
    <w:rsid w:val="00527A98"/>
    <w:rsid w:val="00531889"/>
    <w:rsid w:val="00532ADF"/>
    <w:rsid w:val="0053548C"/>
    <w:rsid w:val="00535F25"/>
    <w:rsid w:val="0053639F"/>
    <w:rsid w:val="005367B5"/>
    <w:rsid w:val="005415CA"/>
    <w:rsid w:val="00545715"/>
    <w:rsid w:val="00547B58"/>
    <w:rsid w:val="00555314"/>
    <w:rsid w:val="00572123"/>
    <w:rsid w:val="00574D92"/>
    <w:rsid w:val="005827DD"/>
    <w:rsid w:val="00587435"/>
    <w:rsid w:val="00593DD4"/>
    <w:rsid w:val="005A3ADA"/>
    <w:rsid w:val="005A54F1"/>
    <w:rsid w:val="005A6352"/>
    <w:rsid w:val="005B40A7"/>
    <w:rsid w:val="005B4259"/>
    <w:rsid w:val="005D4A7F"/>
    <w:rsid w:val="005E6271"/>
    <w:rsid w:val="005F1E1E"/>
    <w:rsid w:val="005F3ABA"/>
    <w:rsid w:val="00600E16"/>
    <w:rsid w:val="006017BB"/>
    <w:rsid w:val="00603814"/>
    <w:rsid w:val="0060508C"/>
    <w:rsid w:val="006111A5"/>
    <w:rsid w:val="006220B0"/>
    <w:rsid w:val="00622A2D"/>
    <w:rsid w:val="006256F1"/>
    <w:rsid w:val="00641949"/>
    <w:rsid w:val="00641C53"/>
    <w:rsid w:val="0064241C"/>
    <w:rsid w:val="00670A39"/>
    <w:rsid w:val="00673AA5"/>
    <w:rsid w:val="00674180"/>
    <w:rsid w:val="00674FFB"/>
    <w:rsid w:val="0067559A"/>
    <w:rsid w:val="00675DF7"/>
    <w:rsid w:val="00680CBA"/>
    <w:rsid w:val="00693925"/>
    <w:rsid w:val="00696C5C"/>
    <w:rsid w:val="006A0F26"/>
    <w:rsid w:val="006A1119"/>
    <w:rsid w:val="006A4982"/>
    <w:rsid w:val="006C0D83"/>
    <w:rsid w:val="006C3642"/>
    <w:rsid w:val="006C7744"/>
    <w:rsid w:val="006D0DE3"/>
    <w:rsid w:val="006D3848"/>
    <w:rsid w:val="006E4A76"/>
    <w:rsid w:val="006E61FC"/>
    <w:rsid w:val="006F3172"/>
    <w:rsid w:val="006F3571"/>
    <w:rsid w:val="00700B7B"/>
    <w:rsid w:val="00700C3E"/>
    <w:rsid w:val="00703EF9"/>
    <w:rsid w:val="00712908"/>
    <w:rsid w:val="007146B9"/>
    <w:rsid w:val="007171FB"/>
    <w:rsid w:val="007248BF"/>
    <w:rsid w:val="00724A84"/>
    <w:rsid w:val="00726046"/>
    <w:rsid w:val="00730FD5"/>
    <w:rsid w:val="00736B78"/>
    <w:rsid w:val="00741025"/>
    <w:rsid w:val="007479C4"/>
    <w:rsid w:val="00750D77"/>
    <w:rsid w:val="00751CCC"/>
    <w:rsid w:val="00752C74"/>
    <w:rsid w:val="00756F66"/>
    <w:rsid w:val="00762F0F"/>
    <w:rsid w:val="00777A5A"/>
    <w:rsid w:val="00791883"/>
    <w:rsid w:val="00792FE8"/>
    <w:rsid w:val="007955D1"/>
    <w:rsid w:val="00795BD5"/>
    <w:rsid w:val="007A2EEC"/>
    <w:rsid w:val="007B5831"/>
    <w:rsid w:val="007C2791"/>
    <w:rsid w:val="007D2CCF"/>
    <w:rsid w:val="007D359B"/>
    <w:rsid w:val="007E5DC4"/>
    <w:rsid w:val="007E7114"/>
    <w:rsid w:val="007F4752"/>
    <w:rsid w:val="007F4B1B"/>
    <w:rsid w:val="007F6BB6"/>
    <w:rsid w:val="00802F91"/>
    <w:rsid w:val="008034C0"/>
    <w:rsid w:val="00804D53"/>
    <w:rsid w:val="0080589A"/>
    <w:rsid w:val="0081247E"/>
    <w:rsid w:val="00814D65"/>
    <w:rsid w:val="008212D5"/>
    <w:rsid w:val="00827238"/>
    <w:rsid w:val="00832859"/>
    <w:rsid w:val="00832A51"/>
    <w:rsid w:val="0084177F"/>
    <w:rsid w:val="00845CFB"/>
    <w:rsid w:val="00847E64"/>
    <w:rsid w:val="00882C1C"/>
    <w:rsid w:val="00883B86"/>
    <w:rsid w:val="008842CD"/>
    <w:rsid w:val="008843CC"/>
    <w:rsid w:val="008900C4"/>
    <w:rsid w:val="008915AD"/>
    <w:rsid w:val="00892447"/>
    <w:rsid w:val="0089303D"/>
    <w:rsid w:val="00894233"/>
    <w:rsid w:val="00894559"/>
    <w:rsid w:val="008A041F"/>
    <w:rsid w:val="008A206A"/>
    <w:rsid w:val="008A2C45"/>
    <w:rsid w:val="008A4322"/>
    <w:rsid w:val="008A66EA"/>
    <w:rsid w:val="008B1679"/>
    <w:rsid w:val="008B1B0C"/>
    <w:rsid w:val="008B3457"/>
    <w:rsid w:val="008B4330"/>
    <w:rsid w:val="008B46CB"/>
    <w:rsid w:val="008C01F6"/>
    <w:rsid w:val="008C32B8"/>
    <w:rsid w:val="008C38F0"/>
    <w:rsid w:val="008C5E45"/>
    <w:rsid w:val="008D2329"/>
    <w:rsid w:val="008D5BC6"/>
    <w:rsid w:val="008D5E1C"/>
    <w:rsid w:val="008D5E24"/>
    <w:rsid w:val="008D721F"/>
    <w:rsid w:val="008E0208"/>
    <w:rsid w:val="008E47E2"/>
    <w:rsid w:val="008E58B1"/>
    <w:rsid w:val="008E7248"/>
    <w:rsid w:val="008F2EEE"/>
    <w:rsid w:val="008F43AF"/>
    <w:rsid w:val="008F520D"/>
    <w:rsid w:val="00902E0B"/>
    <w:rsid w:val="009037E7"/>
    <w:rsid w:val="00910A57"/>
    <w:rsid w:val="00910ACC"/>
    <w:rsid w:val="00910B6F"/>
    <w:rsid w:val="00915AEE"/>
    <w:rsid w:val="00917147"/>
    <w:rsid w:val="00931A11"/>
    <w:rsid w:val="009362F7"/>
    <w:rsid w:val="009407A6"/>
    <w:rsid w:val="00943326"/>
    <w:rsid w:val="0094436A"/>
    <w:rsid w:val="009506E7"/>
    <w:rsid w:val="00953B67"/>
    <w:rsid w:val="00955A08"/>
    <w:rsid w:val="00956745"/>
    <w:rsid w:val="00960C06"/>
    <w:rsid w:val="00961955"/>
    <w:rsid w:val="00965862"/>
    <w:rsid w:val="00965FA8"/>
    <w:rsid w:val="00975D81"/>
    <w:rsid w:val="00977D3F"/>
    <w:rsid w:val="009850FD"/>
    <w:rsid w:val="009903B6"/>
    <w:rsid w:val="009A5591"/>
    <w:rsid w:val="009B3241"/>
    <w:rsid w:val="009C12BB"/>
    <w:rsid w:val="009C268C"/>
    <w:rsid w:val="009D5DFA"/>
    <w:rsid w:val="009E0132"/>
    <w:rsid w:val="009E02D9"/>
    <w:rsid w:val="009E173E"/>
    <w:rsid w:val="009E1FCF"/>
    <w:rsid w:val="009F3076"/>
    <w:rsid w:val="009F3747"/>
    <w:rsid w:val="009F43E0"/>
    <w:rsid w:val="00A01302"/>
    <w:rsid w:val="00A027BC"/>
    <w:rsid w:val="00A05EB9"/>
    <w:rsid w:val="00A07EA8"/>
    <w:rsid w:val="00A12834"/>
    <w:rsid w:val="00A12F90"/>
    <w:rsid w:val="00A16872"/>
    <w:rsid w:val="00A23716"/>
    <w:rsid w:val="00A260A0"/>
    <w:rsid w:val="00A27074"/>
    <w:rsid w:val="00A323FB"/>
    <w:rsid w:val="00A35262"/>
    <w:rsid w:val="00A374B6"/>
    <w:rsid w:val="00A37761"/>
    <w:rsid w:val="00A4031E"/>
    <w:rsid w:val="00A40924"/>
    <w:rsid w:val="00A436E8"/>
    <w:rsid w:val="00A446AD"/>
    <w:rsid w:val="00A52B59"/>
    <w:rsid w:val="00A5619C"/>
    <w:rsid w:val="00A60B25"/>
    <w:rsid w:val="00A611F0"/>
    <w:rsid w:val="00A649FE"/>
    <w:rsid w:val="00A8180D"/>
    <w:rsid w:val="00A960AB"/>
    <w:rsid w:val="00A96E30"/>
    <w:rsid w:val="00AA1E99"/>
    <w:rsid w:val="00AB1C2D"/>
    <w:rsid w:val="00AB6391"/>
    <w:rsid w:val="00AC0376"/>
    <w:rsid w:val="00AC1F4D"/>
    <w:rsid w:val="00AC48FD"/>
    <w:rsid w:val="00AD1605"/>
    <w:rsid w:val="00AD1909"/>
    <w:rsid w:val="00AD6F81"/>
    <w:rsid w:val="00AD72AA"/>
    <w:rsid w:val="00AE1C5F"/>
    <w:rsid w:val="00AF12DB"/>
    <w:rsid w:val="00AF371E"/>
    <w:rsid w:val="00B0737D"/>
    <w:rsid w:val="00B109D5"/>
    <w:rsid w:val="00B135A8"/>
    <w:rsid w:val="00B1701C"/>
    <w:rsid w:val="00B22CFD"/>
    <w:rsid w:val="00B3421A"/>
    <w:rsid w:val="00B35967"/>
    <w:rsid w:val="00B37749"/>
    <w:rsid w:val="00B40BD5"/>
    <w:rsid w:val="00B40C58"/>
    <w:rsid w:val="00B41AC7"/>
    <w:rsid w:val="00B42CED"/>
    <w:rsid w:val="00B4612A"/>
    <w:rsid w:val="00B4698B"/>
    <w:rsid w:val="00B46D6D"/>
    <w:rsid w:val="00B46EC2"/>
    <w:rsid w:val="00B518ED"/>
    <w:rsid w:val="00B54EF9"/>
    <w:rsid w:val="00B639CE"/>
    <w:rsid w:val="00B63ABE"/>
    <w:rsid w:val="00B64501"/>
    <w:rsid w:val="00B64DBE"/>
    <w:rsid w:val="00B747A0"/>
    <w:rsid w:val="00B74B95"/>
    <w:rsid w:val="00B7616B"/>
    <w:rsid w:val="00B827D4"/>
    <w:rsid w:val="00B90845"/>
    <w:rsid w:val="00B91876"/>
    <w:rsid w:val="00BA3EC9"/>
    <w:rsid w:val="00BA7028"/>
    <w:rsid w:val="00BB5D1A"/>
    <w:rsid w:val="00BC1DF1"/>
    <w:rsid w:val="00BD2046"/>
    <w:rsid w:val="00BE2432"/>
    <w:rsid w:val="00BE707D"/>
    <w:rsid w:val="00BF194C"/>
    <w:rsid w:val="00BF2C36"/>
    <w:rsid w:val="00BF45AB"/>
    <w:rsid w:val="00BF6476"/>
    <w:rsid w:val="00BF661D"/>
    <w:rsid w:val="00C013DC"/>
    <w:rsid w:val="00C03A82"/>
    <w:rsid w:val="00C06213"/>
    <w:rsid w:val="00C17467"/>
    <w:rsid w:val="00C2065A"/>
    <w:rsid w:val="00C22A4C"/>
    <w:rsid w:val="00C23E7C"/>
    <w:rsid w:val="00C24FEE"/>
    <w:rsid w:val="00C3270A"/>
    <w:rsid w:val="00C37C76"/>
    <w:rsid w:val="00C41B19"/>
    <w:rsid w:val="00C41EB2"/>
    <w:rsid w:val="00C422BD"/>
    <w:rsid w:val="00C467EB"/>
    <w:rsid w:val="00C47A32"/>
    <w:rsid w:val="00C550C6"/>
    <w:rsid w:val="00C60133"/>
    <w:rsid w:val="00C603E4"/>
    <w:rsid w:val="00C60969"/>
    <w:rsid w:val="00C60BE5"/>
    <w:rsid w:val="00C623E7"/>
    <w:rsid w:val="00C74BFD"/>
    <w:rsid w:val="00C84C5F"/>
    <w:rsid w:val="00C91A54"/>
    <w:rsid w:val="00C97E08"/>
    <w:rsid w:val="00CA1A4D"/>
    <w:rsid w:val="00CA5ADB"/>
    <w:rsid w:val="00CA6FD9"/>
    <w:rsid w:val="00CC57B9"/>
    <w:rsid w:val="00CC695B"/>
    <w:rsid w:val="00CD1F8A"/>
    <w:rsid w:val="00CD300B"/>
    <w:rsid w:val="00CD38CE"/>
    <w:rsid w:val="00CE1561"/>
    <w:rsid w:val="00CE4EF5"/>
    <w:rsid w:val="00CE6AA4"/>
    <w:rsid w:val="00CF3392"/>
    <w:rsid w:val="00D0324F"/>
    <w:rsid w:val="00D073A6"/>
    <w:rsid w:val="00D20F73"/>
    <w:rsid w:val="00D26497"/>
    <w:rsid w:val="00D27819"/>
    <w:rsid w:val="00D32EF2"/>
    <w:rsid w:val="00D539FA"/>
    <w:rsid w:val="00D610A3"/>
    <w:rsid w:val="00D629AF"/>
    <w:rsid w:val="00D64332"/>
    <w:rsid w:val="00D658D3"/>
    <w:rsid w:val="00D67671"/>
    <w:rsid w:val="00D742A9"/>
    <w:rsid w:val="00D82237"/>
    <w:rsid w:val="00D873B8"/>
    <w:rsid w:val="00D87AD6"/>
    <w:rsid w:val="00D9338B"/>
    <w:rsid w:val="00D9649A"/>
    <w:rsid w:val="00D96B92"/>
    <w:rsid w:val="00D96FEA"/>
    <w:rsid w:val="00DA2084"/>
    <w:rsid w:val="00DA3A90"/>
    <w:rsid w:val="00DA4CDB"/>
    <w:rsid w:val="00DA6E08"/>
    <w:rsid w:val="00DB6AEE"/>
    <w:rsid w:val="00DC1C63"/>
    <w:rsid w:val="00DC4590"/>
    <w:rsid w:val="00DD02A8"/>
    <w:rsid w:val="00DD06AF"/>
    <w:rsid w:val="00DD3429"/>
    <w:rsid w:val="00DE1294"/>
    <w:rsid w:val="00DE3D26"/>
    <w:rsid w:val="00DE6F64"/>
    <w:rsid w:val="00DE7B24"/>
    <w:rsid w:val="00DF1F43"/>
    <w:rsid w:val="00DF3178"/>
    <w:rsid w:val="00DF5D61"/>
    <w:rsid w:val="00E01154"/>
    <w:rsid w:val="00E01DC2"/>
    <w:rsid w:val="00E11140"/>
    <w:rsid w:val="00E1122D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2BE6"/>
    <w:rsid w:val="00E85DDA"/>
    <w:rsid w:val="00E92C32"/>
    <w:rsid w:val="00E961C1"/>
    <w:rsid w:val="00E97465"/>
    <w:rsid w:val="00EA79A9"/>
    <w:rsid w:val="00EA7BE0"/>
    <w:rsid w:val="00EB3950"/>
    <w:rsid w:val="00EC13F2"/>
    <w:rsid w:val="00EC1A21"/>
    <w:rsid w:val="00EC4179"/>
    <w:rsid w:val="00EE0587"/>
    <w:rsid w:val="00EE12CE"/>
    <w:rsid w:val="00EE308A"/>
    <w:rsid w:val="00EE3251"/>
    <w:rsid w:val="00EF1517"/>
    <w:rsid w:val="00EF25B5"/>
    <w:rsid w:val="00EF622F"/>
    <w:rsid w:val="00F00E72"/>
    <w:rsid w:val="00F01722"/>
    <w:rsid w:val="00F07F89"/>
    <w:rsid w:val="00F10905"/>
    <w:rsid w:val="00F11BD2"/>
    <w:rsid w:val="00F1314D"/>
    <w:rsid w:val="00F14501"/>
    <w:rsid w:val="00F15700"/>
    <w:rsid w:val="00F20118"/>
    <w:rsid w:val="00F30449"/>
    <w:rsid w:val="00F31C5B"/>
    <w:rsid w:val="00F35C1A"/>
    <w:rsid w:val="00F371EF"/>
    <w:rsid w:val="00F506B7"/>
    <w:rsid w:val="00F533BE"/>
    <w:rsid w:val="00F5559A"/>
    <w:rsid w:val="00F60C94"/>
    <w:rsid w:val="00F61869"/>
    <w:rsid w:val="00F65642"/>
    <w:rsid w:val="00F65D35"/>
    <w:rsid w:val="00F66787"/>
    <w:rsid w:val="00F7423F"/>
    <w:rsid w:val="00F82C02"/>
    <w:rsid w:val="00F85F09"/>
    <w:rsid w:val="00F879D2"/>
    <w:rsid w:val="00F90617"/>
    <w:rsid w:val="00F9273C"/>
    <w:rsid w:val="00FA7171"/>
    <w:rsid w:val="00FB11DB"/>
    <w:rsid w:val="00FB14E2"/>
    <w:rsid w:val="00FB25E2"/>
    <w:rsid w:val="00FB2CA9"/>
    <w:rsid w:val="00FB2E8C"/>
    <w:rsid w:val="00FE3E81"/>
    <w:rsid w:val="00FE4C5A"/>
    <w:rsid w:val="00FE6107"/>
    <w:rsid w:val="00FE6ED7"/>
    <w:rsid w:val="00FF2A16"/>
    <w:rsid w:val="00FF4FF2"/>
    <w:rsid w:val="00FF6223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E45C7BB"/>
  <w15:docId w15:val="{75A22220-347D-4FCE-ADE2-A150E97C3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basedOn w:val="Policepardfaut"/>
    <w:uiPriority w:val="99"/>
    <w:semiHidden/>
    <w:unhideWhenUsed/>
    <w:rsid w:val="00E11140"/>
    <w:rPr>
      <w:color w:val="0000FF"/>
      <w:u w:val="single"/>
    </w:rPr>
  </w:style>
  <w:style w:type="character" w:styleId="Textedelespacerserv">
    <w:name w:val="Placeholder Text"/>
    <w:basedOn w:val="Policepardfaut"/>
    <w:uiPriority w:val="99"/>
    <w:semiHidden/>
    <w:rsid w:val="00340FF7"/>
    <w:rPr>
      <w:color w:val="808080"/>
    </w:rPr>
  </w:style>
  <w:style w:type="paragraph" w:styleId="Paragraphedeliste">
    <w:name w:val="List Paragraph"/>
    <w:basedOn w:val="Normal"/>
    <w:uiPriority w:val="72"/>
    <w:rsid w:val="00D629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es-france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es-france.com/" TargetMode="Externa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BE9CDA4-316F-42E9-9987-5E112DF61C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6</TotalTime>
  <Pages>5</Pages>
  <Words>1215</Words>
  <Characters>7498</Characters>
  <Application>Microsoft Office Word</Application>
  <DocSecurity>0</DocSecurity>
  <Lines>62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8696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20</cp:revision>
  <cp:lastPrinted>2020-09-15T06:38:00Z</cp:lastPrinted>
  <dcterms:created xsi:type="dcterms:W3CDTF">2022-07-04T20:37:00Z</dcterms:created>
  <dcterms:modified xsi:type="dcterms:W3CDTF">2022-12-06T12:51:00Z</dcterms:modified>
</cp:coreProperties>
</file>