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945453">
      <w:pPr>
        <w:pStyle w:val="ECEfiche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  <w:bookmarkStart w:id="5" w:name="_GoBack"/>
            <w:bookmarkEnd w:id="5"/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112E2D6C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>comporte</w:t>
      </w:r>
      <w:r w:rsidR="004368E9">
        <w:t xml:space="preserve"> </w:t>
      </w:r>
      <w:r w:rsidR="004368E9" w:rsidRPr="004368E9">
        <w:rPr>
          <w:b/>
          <w:bCs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52F66FF0" w:rsidR="00E26870" w:rsidRDefault="00E26870" w:rsidP="00E26870">
      <w:pPr>
        <w:pStyle w:val="ECEcorps"/>
        <w:rPr>
          <w:u w:val="single"/>
        </w:rPr>
      </w:pPr>
    </w:p>
    <w:p w14:paraId="2DF7CFAC" w14:textId="6ACCC26A" w:rsidR="0091528B" w:rsidRDefault="0091528B" w:rsidP="0091528B">
      <w:pPr>
        <w:pStyle w:val="ECEcorps"/>
        <w:rPr>
          <w:rFonts w:eastAsia="ArialMT"/>
        </w:rPr>
      </w:pPr>
      <w:r>
        <w:rPr>
          <w:rFonts w:eastAsia="ArialMT"/>
          <w:color w:val="000000" w:themeColor="text1"/>
        </w:rPr>
        <w:t>L’eau du robinet est dite « dure » si elle est riche en ions calcium Ca</w:t>
      </w:r>
      <w:r>
        <w:rPr>
          <w:rFonts w:eastAsia="ArialMT"/>
          <w:color w:val="000000" w:themeColor="text1"/>
          <w:vertAlign w:val="superscript"/>
        </w:rPr>
        <w:t>2+</w:t>
      </w:r>
      <w:r>
        <w:rPr>
          <w:rFonts w:eastAsia="ArialMT"/>
          <w:color w:val="000000" w:themeColor="text1"/>
        </w:rPr>
        <w:t xml:space="preserve"> et magnésium Mg</w:t>
      </w:r>
      <w:r>
        <w:rPr>
          <w:rFonts w:eastAsia="ArialMT"/>
          <w:color w:val="000000" w:themeColor="text1"/>
          <w:vertAlign w:val="superscript"/>
        </w:rPr>
        <w:t>2+</w:t>
      </w:r>
      <w:r>
        <w:rPr>
          <w:rFonts w:eastAsia="ArialMT"/>
          <w:color w:val="000000" w:themeColor="text1"/>
        </w:rPr>
        <w:t xml:space="preserve">. </w:t>
      </w:r>
      <w:r>
        <w:rPr>
          <w:rFonts w:eastAsia="ArialMT"/>
        </w:rPr>
        <w:t>U</w:t>
      </w:r>
      <w:r w:rsidRPr="004A5C7C">
        <w:rPr>
          <w:rFonts w:eastAsia="ArialMT"/>
        </w:rPr>
        <w:t xml:space="preserve">ne eau trop </w:t>
      </w:r>
      <w:r>
        <w:rPr>
          <w:rFonts w:eastAsia="ArialMT"/>
        </w:rPr>
        <w:t>« </w:t>
      </w:r>
      <w:r w:rsidRPr="004A5C7C">
        <w:rPr>
          <w:rFonts w:eastAsia="ArialMT"/>
        </w:rPr>
        <w:t>dure</w:t>
      </w:r>
      <w:r>
        <w:rPr>
          <w:rFonts w:eastAsia="ArialMT"/>
        </w:rPr>
        <w:t> »</w:t>
      </w:r>
      <w:r w:rsidRPr="004A5C7C">
        <w:rPr>
          <w:rFonts w:eastAsia="ArialMT"/>
        </w:rPr>
        <w:t xml:space="preserve"> favorise </w:t>
      </w:r>
      <w:r>
        <w:rPr>
          <w:rFonts w:eastAsia="ArialMT"/>
        </w:rPr>
        <w:t xml:space="preserve">notamment </w:t>
      </w:r>
      <w:r w:rsidRPr="004A5C7C">
        <w:rPr>
          <w:rFonts w:eastAsia="ArialMT"/>
        </w:rPr>
        <w:t>l’entartrage</w:t>
      </w:r>
      <w:r>
        <w:rPr>
          <w:rFonts w:eastAsia="ArialMT"/>
        </w:rPr>
        <w:t>, c’est à dire la formation de dépôt</w:t>
      </w:r>
      <w:r w:rsidRPr="004A5C7C">
        <w:rPr>
          <w:rFonts w:eastAsia="ArialMT"/>
        </w:rPr>
        <w:t xml:space="preserve"> de calcaire</w:t>
      </w:r>
      <w:r>
        <w:rPr>
          <w:rFonts w:eastAsia="ArialMT"/>
        </w:rPr>
        <w:t xml:space="preserve"> CaCO</w:t>
      </w:r>
      <w:r>
        <w:rPr>
          <w:rFonts w:eastAsia="ArialMT"/>
          <w:vertAlign w:val="subscript"/>
        </w:rPr>
        <w:t>3</w:t>
      </w:r>
      <w:r>
        <w:rPr>
          <w:rFonts w:eastAsia="ArialMT"/>
        </w:rPr>
        <w:t>(s).</w:t>
      </w:r>
    </w:p>
    <w:p w14:paraId="4C4B5285" w14:textId="77777777" w:rsidR="006B1266" w:rsidRDefault="006B1266" w:rsidP="0091528B">
      <w:pPr>
        <w:pStyle w:val="ECEcorps"/>
        <w:rPr>
          <w:rFonts w:eastAsia="ArialMT"/>
        </w:rPr>
      </w:pPr>
    </w:p>
    <w:p w14:paraId="58277A4D" w14:textId="4AB218D4" w:rsidR="00A1532B" w:rsidRDefault="0091528B" w:rsidP="00A1532B">
      <w:pPr>
        <w:pStyle w:val="ECEcorps"/>
        <w:rPr>
          <w:rFonts w:eastAsia="ArialMT"/>
          <w:color w:val="000000" w:themeColor="text1"/>
        </w:rPr>
      </w:pPr>
      <w:r>
        <w:rPr>
          <w:rFonts w:eastAsia="ArialMT"/>
          <w:color w:val="000000" w:themeColor="text1"/>
        </w:rPr>
        <w:t xml:space="preserve">Pour améliorer le goût de l’eau du robinet et limiter la formation de calcaire, il convient de </w:t>
      </w:r>
      <w:r w:rsidR="006B1266">
        <w:rPr>
          <w:rFonts w:eastAsia="ArialMT"/>
          <w:color w:val="000000" w:themeColor="text1"/>
        </w:rPr>
        <w:t>diminuer</w:t>
      </w:r>
      <w:r>
        <w:rPr>
          <w:rFonts w:eastAsia="ArialMT"/>
          <w:color w:val="000000" w:themeColor="text1"/>
        </w:rPr>
        <w:t xml:space="preserve"> la concentration en ions calcium Ca</w:t>
      </w:r>
      <w:r>
        <w:rPr>
          <w:rFonts w:eastAsia="ArialMT"/>
          <w:color w:val="000000" w:themeColor="text1"/>
          <w:vertAlign w:val="superscript"/>
        </w:rPr>
        <w:t>2+</w:t>
      </w:r>
      <w:r>
        <w:rPr>
          <w:rFonts w:eastAsia="ArialMT"/>
          <w:color w:val="000000" w:themeColor="text1"/>
        </w:rPr>
        <w:t xml:space="preserve"> et magnésium Mg</w:t>
      </w:r>
      <w:r>
        <w:rPr>
          <w:rFonts w:eastAsia="ArialMT"/>
          <w:color w:val="000000" w:themeColor="text1"/>
          <w:vertAlign w:val="superscript"/>
        </w:rPr>
        <w:t>2+</w:t>
      </w:r>
      <w:r w:rsidR="006B1266">
        <w:rPr>
          <w:rFonts w:eastAsia="ArialMT"/>
          <w:color w:val="000000" w:themeColor="text1"/>
        </w:rPr>
        <w:t xml:space="preserve"> dans l’eau</w:t>
      </w:r>
      <w:r>
        <w:rPr>
          <w:rFonts w:eastAsia="ArialMT"/>
          <w:color w:val="000000" w:themeColor="text1"/>
        </w:rPr>
        <w:t xml:space="preserve">. </w:t>
      </w:r>
      <w:r w:rsidR="00A1532B" w:rsidRPr="008A17D3">
        <w:rPr>
          <w:rFonts w:eastAsia="ArialMT"/>
          <w:color w:val="000000" w:themeColor="text1"/>
        </w:rPr>
        <w:t xml:space="preserve">Une carafe filtrante peut être utilisée </w:t>
      </w:r>
      <w:r>
        <w:rPr>
          <w:rFonts w:eastAsia="ArialMT"/>
          <w:color w:val="000000" w:themeColor="text1"/>
        </w:rPr>
        <w:t>à cet effet</w:t>
      </w:r>
      <w:r w:rsidR="00A1532B">
        <w:rPr>
          <w:rFonts w:eastAsia="ArialMT"/>
          <w:color w:val="000000" w:themeColor="text1"/>
        </w:rPr>
        <w:t>.</w:t>
      </w:r>
    </w:p>
    <w:p w14:paraId="2D6F5AC1" w14:textId="77777777" w:rsidR="006B1266" w:rsidRDefault="006B1266" w:rsidP="00A1532B">
      <w:pPr>
        <w:pStyle w:val="ECEcorps"/>
        <w:rPr>
          <w:rFonts w:eastAsia="ArialMT"/>
          <w:color w:val="000000" w:themeColor="text1"/>
        </w:rPr>
      </w:pPr>
    </w:p>
    <w:p w14:paraId="779C1243" w14:textId="77777777" w:rsidR="00A1532B" w:rsidRPr="002611F6" w:rsidRDefault="00A1532B" w:rsidP="00A1532B">
      <w:pPr>
        <w:pStyle w:val="ECEcorps"/>
        <w:rPr>
          <w:rFonts w:eastAsia="ArialMT"/>
        </w:rPr>
      </w:pPr>
      <w:r>
        <w:rPr>
          <w:rFonts w:eastAsia="ArialMT"/>
          <w:color w:val="000000" w:themeColor="text1"/>
        </w:rPr>
        <w:t>On dispose d’une carafe dont la cartouche est utilisée depuis un mois, on cherche à savoir si elle est encore efficace.</w:t>
      </w:r>
    </w:p>
    <w:p w14:paraId="3975802A" w14:textId="77777777" w:rsidR="00A1532B" w:rsidRDefault="00A1532B" w:rsidP="00A1532B">
      <w:pPr>
        <w:autoSpaceDE w:val="0"/>
        <w:autoSpaceDN w:val="0"/>
        <w:adjustRightInd w:val="0"/>
        <w:spacing w:line="240" w:lineRule="auto"/>
        <w:rPr>
          <w:rFonts w:eastAsia="ArialMT"/>
          <w:color w:val="000000" w:themeColor="text1"/>
        </w:rPr>
      </w:pPr>
    </w:p>
    <w:p w14:paraId="3147ED34" w14:textId="474D90D4" w:rsidR="00A1532B" w:rsidRPr="00F85CF0" w:rsidRDefault="00A1532B" w:rsidP="00A1532B">
      <w:pPr>
        <w:autoSpaceDE w:val="0"/>
        <w:autoSpaceDN w:val="0"/>
        <w:adjustRightInd w:val="0"/>
        <w:spacing w:line="240" w:lineRule="auto"/>
        <w:rPr>
          <w:b/>
          <w:i/>
          <w:color w:val="000000" w:themeColor="text1"/>
          <w:sz w:val="24"/>
          <w:szCs w:val="24"/>
        </w:rPr>
      </w:pPr>
      <w:r w:rsidRPr="00F85CF0">
        <w:rPr>
          <w:rFonts w:eastAsia="ArialMT"/>
          <w:b/>
          <w:i/>
          <w:color w:val="000000" w:themeColor="text1"/>
          <w:sz w:val="24"/>
          <w:szCs w:val="24"/>
        </w:rPr>
        <w:t>Le but de cette épreuve est de déterminer si</w:t>
      </w:r>
      <w:r>
        <w:rPr>
          <w:rFonts w:eastAsia="ArialMT"/>
          <w:b/>
          <w:i/>
          <w:color w:val="000000" w:themeColor="text1"/>
          <w:sz w:val="24"/>
          <w:szCs w:val="24"/>
        </w:rPr>
        <w:t xml:space="preserve"> la cartouche de filtration</w:t>
      </w:r>
      <w:r w:rsidR="00945453">
        <w:rPr>
          <w:rFonts w:eastAsia="ArialMT"/>
          <w:b/>
          <w:i/>
          <w:color w:val="000000" w:themeColor="text1"/>
          <w:sz w:val="24"/>
          <w:szCs w:val="24"/>
        </w:rPr>
        <w:t xml:space="preserve"> à disposition</w:t>
      </w:r>
      <w:r>
        <w:rPr>
          <w:rFonts w:eastAsia="ArialMT"/>
          <w:b/>
          <w:i/>
          <w:color w:val="000000" w:themeColor="text1"/>
          <w:sz w:val="24"/>
          <w:szCs w:val="24"/>
        </w:rPr>
        <w:t xml:space="preserve"> fonctionne encore efficacement</w:t>
      </w:r>
      <w:r w:rsidRPr="00F85CF0">
        <w:rPr>
          <w:rFonts w:eastAsia="ArialMT"/>
          <w:b/>
          <w:i/>
          <w:color w:val="000000" w:themeColor="text1"/>
          <w:sz w:val="24"/>
          <w:szCs w:val="24"/>
        </w:rPr>
        <w:t>.</w:t>
      </w:r>
    </w:p>
    <w:p w14:paraId="498B938A" w14:textId="77777777" w:rsidR="00945453" w:rsidRDefault="00945453" w:rsidP="00E26870">
      <w:pPr>
        <w:pStyle w:val="ECEcorps"/>
        <w:rPr>
          <w:b/>
          <w:sz w:val="24"/>
          <w:szCs w:val="24"/>
          <w:u w:val="single"/>
        </w:rPr>
      </w:pPr>
    </w:p>
    <w:p w14:paraId="52A06F97" w14:textId="77777777" w:rsidR="00E931BE" w:rsidRDefault="00E931BE" w:rsidP="00E26870">
      <w:pPr>
        <w:pStyle w:val="ECEcorps"/>
        <w:rPr>
          <w:b/>
          <w:sz w:val="24"/>
          <w:szCs w:val="24"/>
          <w:u w:val="single"/>
        </w:rPr>
      </w:pPr>
    </w:p>
    <w:p w14:paraId="3CCEDECF" w14:textId="77777777" w:rsidR="00E931BE" w:rsidRDefault="00E931BE" w:rsidP="00E26870">
      <w:pPr>
        <w:pStyle w:val="ECEcorps"/>
        <w:rPr>
          <w:b/>
          <w:sz w:val="24"/>
          <w:szCs w:val="24"/>
          <w:u w:val="single"/>
        </w:rPr>
      </w:pPr>
    </w:p>
    <w:p w14:paraId="0DB450B3" w14:textId="77777777" w:rsidR="00E931BE" w:rsidRDefault="00E931BE" w:rsidP="00E26870">
      <w:pPr>
        <w:pStyle w:val="ECEcorps"/>
        <w:rPr>
          <w:b/>
          <w:sz w:val="24"/>
          <w:szCs w:val="24"/>
          <w:u w:val="single"/>
        </w:rPr>
      </w:pPr>
    </w:p>
    <w:p w14:paraId="60FF86AB" w14:textId="77777777" w:rsidR="00E931BE" w:rsidRDefault="00E931BE" w:rsidP="00E26870">
      <w:pPr>
        <w:pStyle w:val="ECEcorps"/>
        <w:rPr>
          <w:b/>
          <w:sz w:val="24"/>
          <w:szCs w:val="24"/>
          <w:u w:val="single"/>
        </w:rPr>
      </w:pPr>
    </w:p>
    <w:p w14:paraId="373BEF58" w14:textId="77777777" w:rsidR="00E931BE" w:rsidRDefault="00E931BE" w:rsidP="00E26870">
      <w:pPr>
        <w:pStyle w:val="ECEcorps"/>
        <w:rPr>
          <w:b/>
          <w:sz w:val="24"/>
          <w:szCs w:val="24"/>
          <w:u w:val="single"/>
        </w:rPr>
      </w:pPr>
    </w:p>
    <w:p w14:paraId="108A4E14" w14:textId="77777777" w:rsidR="00E931BE" w:rsidRDefault="00E931BE" w:rsidP="00E26870">
      <w:pPr>
        <w:pStyle w:val="ECEcorps"/>
        <w:rPr>
          <w:b/>
          <w:sz w:val="24"/>
          <w:szCs w:val="24"/>
          <w:u w:val="single"/>
        </w:rPr>
      </w:pPr>
    </w:p>
    <w:p w14:paraId="20682F3C" w14:textId="77777777" w:rsidR="00E931BE" w:rsidRDefault="00E931BE" w:rsidP="00E26870">
      <w:pPr>
        <w:pStyle w:val="ECEcorps"/>
        <w:rPr>
          <w:b/>
          <w:sz w:val="24"/>
          <w:szCs w:val="24"/>
          <w:u w:val="single"/>
        </w:rPr>
      </w:pPr>
    </w:p>
    <w:p w14:paraId="55F1C625" w14:textId="77777777" w:rsidR="00E931BE" w:rsidRDefault="00E931BE" w:rsidP="00E26870">
      <w:pPr>
        <w:pStyle w:val="ECEcorps"/>
        <w:rPr>
          <w:b/>
          <w:sz w:val="24"/>
          <w:szCs w:val="24"/>
          <w:u w:val="single"/>
        </w:rPr>
      </w:pPr>
    </w:p>
    <w:p w14:paraId="35A2D496" w14:textId="77777777" w:rsidR="00E931BE" w:rsidRDefault="00E931BE" w:rsidP="00E26870">
      <w:pPr>
        <w:pStyle w:val="ECEcorps"/>
        <w:rPr>
          <w:b/>
          <w:sz w:val="24"/>
          <w:szCs w:val="24"/>
          <w:u w:val="single"/>
        </w:rPr>
      </w:pPr>
    </w:p>
    <w:p w14:paraId="1BFEB750" w14:textId="77777777" w:rsidR="00E931BE" w:rsidRDefault="00E931BE" w:rsidP="00E26870">
      <w:pPr>
        <w:pStyle w:val="ECEcorps"/>
        <w:rPr>
          <w:b/>
          <w:sz w:val="24"/>
          <w:szCs w:val="24"/>
          <w:u w:val="single"/>
        </w:rPr>
      </w:pPr>
    </w:p>
    <w:p w14:paraId="24AB231C" w14:textId="77777777" w:rsidR="00E931BE" w:rsidRDefault="00E931BE" w:rsidP="00E26870">
      <w:pPr>
        <w:pStyle w:val="ECEcorps"/>
        <w:rPr>
          <w:b/>
          <w:sz w:val="24"/>
          <w:szCs w:val="24"/>
          <w:u w:val="single"/>
        </w:rPr>
      </w:pPr>
    </w:p>
    <w:p w14:paraId="12D8F01A" w14:textId="77777777" w:rsidR="00E931BE" w:rsidRDefault="00E931BE" w:rsidP="00E26870">
      <w:pPr>
        <w:pStyle w:val="ECEcorps"/>
        <w:rPr>
          <w:b/>
          <w:sz w:val="24"/>
          <w:szCs w:val="24"/>
          <w:u w:val="single"/>
        </w:rPr>
      </w:pPr>
    </w:p>
    <w:p w14:paraId="146FC911" w14:textId="0DD75F0D" w:rsidR="00C60969" w:rsidRPr="007146B9" w:rsidRDefault="0091528B" w:rsidP="00E26870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</w:t>
      </w:r>
      <w:r w:rsidR="007146B9" w:rsidRPr="007146B9">
        <w:rPr>
          <w:b/>
          <w:sz w:val="24"/>
          <w:szCs w:val="24"/>
          <w:u w:val="single"/>
        </w:rPr>
        <w:t xml:space="preserve">NFORMATIONS MISES </w:t>
      </w:r>
      <w:r>
        <w:rPr>
          <w:b/>
          <w:sz w:val="24"/>
          <w:szCs w:val="24"/>
          <w:u w:val="single"/>
        </w:rPr>
        <w:t>À</w:t>
      </w:r>
      <w:r w:rsidR="007146B9"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201C1C2" w:rsidR="00C60969" w:rsidRDefault="00C60969" w:rsidP="00E26870">
      <w:pPr>
        <w:pStyle w:val="ECEcorps"/>
      </w:pPr>
    </w:p>
    <w:p w14:paraId="7AF36BC5" w14:textId="4E995A10" w:rsidR="00945453" w:rsidRPr="00EF2378" w:rsidRDefault="00EF2378" w:rsidP="00945453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Dureté de l’eau </w:t>
      </w:r>
    </w:p>
    <w:p w14:paraId="677A696A" w14:textId="77777777" w:rsidR="00945453" w:rsidRPr="00C4018F" w:rsidRDefault="00945453" w:rsidP="00945453">
      <w:pPr>
        <w:pStyle w:val="ECEcorps"/>
        <w:rPr>
          <w:rFonts w:eastAsia="ArialMT"/>
          <w:sz w:val="12"/>
          <w:szCs w:val="12"/>
        </w:rPr>
      </w:pPr>
    </w:p>
    <w:p w14:paraId="5E2AE34B" w14:textId="74F9E7CF" w:rsidR="00945453" w:rsidRPr="00323031" w:rsidRDefault="00945453" w:rsidP="00945453">
      <w:pPr>
        <w:pStyle w:val="ECEcorps"/>
        <w:rPr>
          <w:rFonts w:eastAsia="ArialMT"/>
          <w:b/>
          <w:bCs/>
        </w:rPr>
      </w:pPr>
      <w:r>
        <w:rPr>
          <w:rFonts w:eastAsia="ArialMT"/>
        </w:rPr>
        <w:t xml:space="preserve">La dureté </w:t>
      </w:r>
      <w:r w:rsidRPr="007E6843">
        <w:rPr>
          <w:rFonts w:eastAsia="ArialMT"/>
          <w:bCs/>
          <w:i/>
        </w:rPr>
        <w:t>D</w:t>
      </w:r>
      <w:r>
        <w:rPr>
          <w:rFonts w:eastAsia="ArialMT"/>
        </w:rPr>
        <w:t xml:space="preserve"> de l’eau </w:t>
      </w:r>
      <w:r w:rsidRPr="00DD1522">
        <w:rPr>
          <w:rFonts w:eastAsia="ArialMT"/>
        </w:rPr>
        <w:t>constitue l’indicateur de la minéralisation d’une e</w:t>
      </w:r>
      <w:r>
        <w:rPr>
          <w:rFonts w:eastAsia="ArialMT"/>
        </w:rPr>
        <w:t xml:space="preserve">au. Elle </w:t>
      </w:r>
      <w:r w:rsidRPr="00943E57">
        <w:rPr>
          <w:rFonts w:eastAsia="ArialMT"/>
          <w:bCs/>
        </w:rPr>
        <w:t xml:space="preserve">est proportionnelle à </w:t>
      </w:r>
      <w:r>
        <w:rPr>
          <w:rFonts w:eastAsia="ArialMT"/>
          <w:bCs/>
        </w:rPr>
        <w:t>la</w:t>
      </w:r>
      <w:r w:rsidRPr="00943E57">
        <w:rPr>
          <w:rFonts w:eastAsia="ArialMT"/>
          <w:bCs/>
        </w:rPr>
        <w:t xml:space="preserve"> teneur en ions calcium et</w:t>
      </w:r>
      <w:r w:rsidRPr="00DD1522">
        <w:rPr>
          <w:rFonts w:eastAsia="ArialMT"/>
          <w:b/>
          <w:bCs/>
        </w:rPr>
        <w:t xml:space="preserve"> </w:t>
      </w:r>
      <w:r w:rsidRPr="00943E57">
        <w:rPr>
          <w:rFonts w:eastAsia="ArialMT"/>
          <w:bCs/>
        </w:rPr>
        <w:t>magnésium</w:t>
      </w:r>
      <w:r>
        <w:rPr>
          <w:rFonts w:eastAsia="ArialMT"/>
          <w:bCs/>
        </w:rPr>
        <w:t xml:space="preserve"> et </w:t>
      </w:r>
      <w:r w:rsidRPr="00DD1522">
        <w:rPr>
          <w:rFonts w:eastAsia="ArialMT"/>
        </w:rPr>
        <w:t>s’ex</w:t>
      </w:r>
      <w:r>
        <w:rPr>
          <w:rFonts w:eastAsia="ArialMT"/>
        </w:rPr>
        <w:t xml:space="preserve">prime </w:t>
      </w:r>
      <w:r w:rsidRPr="00945453">
        <w:rPr>
          <w:rFonts w:eastAsia="ArialMT"/>
          <w:bCs/>
        </w:rPr>
        <w:t xml:space="preserve">en </w:t>
      </w:r>
      <w:r>
        <w:rPr>
          <w:rFonts w:eastAsia="ArialMT"/>
          <w:bCs/>
        </w:rPr>
        <w:t>« </w:t>
      </w:r>
      <w:r w:rsidRPr="00945453">
        <w:rPr>
          <w:rFonts w:eastAsia="ArialMT"/>
          <w:bCs/>
        </w:rPr>
        <w:t>degré français</w:t>
      </w:r>
      <w:r>
        <w:rPr>
          <w:rFonts w:eastAsia="ArialMT"/>
          <w:bCs/>
        </w:rPr>
        <w:t> »</w:t>
      </w:r>
      <w:r w:rsidRPr="00945453">
        <w:rPr>
          <w:rFonts w:eastAsia="ArialMT"/>
          <w:bCs/>
        </w:rPr>
        <w:t xml:space="preserve"> (°f).</w:t>
      </w:r>
    </w:p>
    <w:p w14:paraId="2E5EA1A5" w14:textId="77777777" w:rsidR="00945453" w:rsidRPr="00C4018F" w:rsidRDefault="00945453" w:rsidP="00945453">
      <w:pPr>
        <w:pStyle w:val="ECEcorps"/>
        <w:rPr>
          <w:rFonts w:eastAsia="ArialMT"/>
          <w:bCs/>
          <w:sz w:val="12"/>
          <w:szCs w:val="12"/>
        </w:rPr>
      </w:pPr>
    </w:p>
    <w:p w14:paraId="53B8F275" w14:textId="77777777" w:rsidR="003C1339" w:rsidRDefault="00945453" w:rsidP="00945453">
      <w:pPr>
        <w:pStyle w:val="ECEcorps"/>
        <w:rPr>
          <w:rFonts w:eastAsia="ArialMT"/>
          <w:bCs/>
        </w:rPr>
      </w:pPr>
      <w:r>
        <w:rPr>
          <w:rFonts w:eastAsia="ArialMT"/>
          <w:bCs/>
        </w:rPr>
        <w:t xml:space="preserve">Par définition, une dureté </w:t>
      </w:r>
      <w:r w:rsidRPr="00EF2378">
        <w:rPr>
          <w:rFonts w:eastAsia="ArialMT"/>
          <w:bCs/>
          <w:i/>
        </w:rPr>
        <w:t>D</w:t>
      </w:r>
      <w:r>
        <w:rPr>
          <w:rFonts w:eastAsia="ArialMT"/>
          <w:bCs/>
        </w:rPr>
        <w:t> = </w:t>
      </w:r>
      <w:r w:rsidRPr="00943E57">
        <w:rPr>
          <w:rFonts w:eastAsia="ArialMT"/>
          <w:bCs/>
        </w:rPr>
        <w:t>1</w:t>
      </w:r>
      <w:r>
        <w:rPr>
          <w:rFonts w:eastAsia="ArialMT"/>
          <w:bCs/>
        </w:rPr>
        <w:t>,0 °f</w:t>
      </w:r>
      <w:r w:rsidRPr="00943E57">
        <w:rPr>
          <w:rFonts w:eastAsia="ArialMT"/>
          <w:bCs/>
        </w:rPr>
        <w:t xml:space="preserve"> correspond à </w:t>
      </w:r>
      <w:r>
        <w:rPr>
          <w:rFonts w:eastAsia="ArialMT"/>
          <w:bCs/>
        </w:rPr>
        <w:t xml:space="preserve">une concentration totale </w:t>
      </w:r>
      <w:r w:rsidRPr="00943E57">
        <w:rPr>
          <w:rFonts w:eastAsia="ArialMT"/>
          <w:bCs/>
        </w:rPr>
        <w:t xml:space="preserve">d’ions </w:t>
      </w:r>
      <w:r>
        <w:rPr>
          <w:rFonts w:eastAsia="ArialMT"/>
          <w:bCs/>
        </w:rPr>
        <w:t>calcium et magnésium</w:t>
      </w:r>
      <w:r w:rsidR="003C1339">
        <w:rPr>
          <w:rFonts w:eastAsia="ArialMT"/>
          <w:bCs/>
        </w:rPr>
        <w:t xml:space="preserve"> : </w:t>
      </w:r>
    </w:p>
    <w:p w14:paraId="6B2C4F9C" w14:textId="0B72F1F5" w:rsidR="00945453" w:rsidRPr="00943E57" w:rsidRDefault="00945453" w:rsidP="003C1339">
      <w:pPr>
        <w:pStyle w:val="ECEcorps"/>
        <w:jc w:val="center"/>
        <w:rPr>
          <w:rFonts w:eastAsia="ArialMT"/>
          <w:bCs/>
        </w:rPr>
      </w:pPr>
      <w:r w:rsidRPr="00410B8B">
        <w:rPr>
          <w:rFonts w:eastAsia="ArialMT"/>
          <w:i/>
        </w:rPr>
        <w:t>C</w:t>
      </w:r>
      <w:r w:rsidRPr="00EF2378">
        <w:rPr>
          <w:rFonts w:eastAsia="ArialMT"/>
          <w:i/>
          <w:vertAlign w:val="subscript"/>
        </w:rPr>
        <w:t>T</w:t>
      </w:r>
      <w:r w:rsidRPr="004538CC">
        <w:rPr>
          <w:rFonts w:eastAsia="ArialMT"/>
          <w:vertAlign w:val="subscript"/>
        </w:rPr>
        <w:t xml:space="preserve"> </w:t>
      </w:r>
      <w:r>
        <w:rPr>
          <w:rFonts w:eastAsia="ArialMT"/>
        </w:rPr>
        <w:t> = </w:t>
      </w:r>
      <w:r>
        <w:rPr>
          <w:rFonts w:eastAsia="ArialMT"/>
          <w:bCs/>
        </w:rPr>
        <w:t>1,0 </w:t>
      </w:r>
      <w:r>
        <w:t xml:space="preserve">× </w:t>
      </w:r>
      <w:r w:rsidRPr="00943E57">
        <w:rPr>
          <w:rFonts w:eastAsia="ArialMT"/>
          <w:bCs/>
        </w:rPr>
        <w:t>10</w:t>
      </w:r>
      <w:r>
        <w:rPr>
          <w:rFonts w:eastAsia="ArialMT"/>
          <w:bCs/>
          <w:vertAlign w:val="superscript"/>
        </w:rPr>
        <w:t>–4</w:t>
      </w:r>
      <w:r w:rsidRPr="00943E57">
        <w:rPr>
          <w:rFonts w:eastAsia="ArialMT"/>
          <w:bCs/>
        </w:rPr>
        <w:t xml:space="preserve"> mol</w:t>
      </w:r>
      <w:r>
        <w:rPr>
          <w:rFonts w:eastAsia="ArialMT"/>
          <w:bCs/>
        </w:rPr>
        <w:t>·</w:t>
      </w:r>
      <w:r w:rsidRPr="00943E57">
        <w:rPr>
          <w:rFonts w:eastAsia="ArialMT"/>
          <w:bCs/>
        </w:rPr>
        <w:t>L</w:t>
      </w:r>
      <w:r>
        <w:rPr>
          <w:rFonts w:eastAsia="ArialMT"/>
          <w:bCs/>
          <w:vertAlign w:val="superscript"/>
        </w:rPr>
        <w:t>–</w:t>
      </w:r>
      <w:r w:rsidRPr="00943E57">
        <w:rPr>
          <w:rFonts w:eastAsia="ArialMT"/>
          <w:bCs/>
          <w:vertAlign w:val="superscript"/>
        </w:rPr>
        <w:t>1</w:t>
      </w:r>
      <w:r>
        <w:rPr>
          <w:rFonts w:eastAsia="ArialMT"/>
          <w:bCs/>
        </w:rPr>
        <w:t>.</w:t>
      </w:r>
    </w:p>
    <w:p w14:paraId="1DF6F71B" w14:textId="77777777" w:rsidR="00945453" w:rsidRPr="00C4018F" w:rsidRDefault="00945453" w:rsidP="00945453">
      <w:pPr>
        <w:rPr>
          <w:rFonts w:eastAsia="ArialMT"/>
          <w:b/>
          <w:bCs/>
          <w:color w:val="auto"/>
          <w:sz w:val="12"/>
          <w:szCs w:val="12"/>
        </w:rPr>
      </w:pPr>
    </w:p>
    <w:tbl>
      <w:tblPr>
        <w:tblStyle w:val="Grilledutableau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75"/>
        <w:gridCol w:w="1597"/>
        <w:gridCol w:w="1318"/>
        <w:gridCol w:w="1984"/>
        <w:gridCol w:w="1349"/>
        <w:gridCol w:w="1525"/>
      </w:tblGrid>
      <w:tr w:rsidR="00945453" w14:paraId="41EB2C56" w14:textId="77777777" w:rsidTr="004368E9">
        <w:trPr>
          <w:trHeight w:val="383"/>
          <w:jc w:val="center"/>
        </w:trPr>
        <w:tc>
          <w:tcPr>
            <w:tcW w:w="1475" w:type="dxa"/>
            <w:vAlign w:val="center"/>
          </w:tcPr>
          <w:p w14:paraId="26727BC9" w14:textId="77777777" w:rsidR="00945453" w:rsidRDefault="00945453" w:rsidP="00301CFC">
            <w:pPr>
              <w:pStyle w:val="ECEcorps"/>
              <w:jc w:val="center"/>
            </w:pPr>
            <w:r w:rsidRPr="00EA2342">
              <w:rPr>
                <w:i/>
              </w:rPr>
              <w:t>D</w:t>
            </w:r>
            <w:r>
              <w:t xml:space="preserve"> (°f)</w:t>
            </w:r>
          </w:p>
        </w:tc>
        <w:tc>
          <w:tcPr>
            <w:tcW w:w="1597" w:type="dxa"/>
            <w:vAlign w:val="center"/>
          </w:tcPr>
          <w:p w14:paraId="1103919C" w14:textId="77777777" w:rsidR="00945453" w:rsidRDefault="00945453" w:rsidP="00301CFC">
            <w:pPr>
              <w:pStyle w:val="ECEcorps"/>
              <w:jc w:val="center"/>
            </w:pPr>
            <w:r>
              <w:t>0,0 à 7,0</w:t>
            </w:r>
          </w:p>
        </w:tc>
        <w:tc>
          <w:tcPr>
            <w:tcW w:w="1318" w:type="dxa"/>
            <w:vAlign w:val="center"/>
          </w:tcPr>
          <w:p w14:paraId="50F5BB01" w14:textId="77777777" w:rsidR="00945453" w:rsidRDefault="00945453" w:rsidP="00301CFC">
            <w:pPr>
              <w:pStyle w:val="ECEcorps"/>
              <w:jc w:val="center"/>
            </w:pPr>
            <w:r>
              <w:t>7,0 à 15</w:t>
            </w:r>
          </w:p>
        </w:tc>
        <w:tc>
          <w:tcPr>
            <w:tcW w:w="1984" w:type="dxa"/>
            <w:vAlign w:val="center"/>
          </w:tcPr>
          <w:p w14:paraId="7E13EB14" w14:textId="77777777" w:rsidR="00945453" w:rsidRDefault="00945453" w:rsidP="00301CFC">
            <w:pPr>
              <w:pStyle w:val="ECEcorps"/>
              <w:jc w:val="center"/>
            </w:pPr>
            <w:r>
              <w:t>15 à 25</w:t>
            </w:r>
          </w:p>
        </w:tc>
        <w:tc>
          <w:tcPr>
            <w:tcW w:w="1349" w:type="dxa"/>
            <w:vAlign w:val="center"/>
          </w:tcPr>
          <w:p w14:paraId="5D2E56AD" w14:textId="77777777" w:rsidR="00945453" w:rsidRDefault="00945453" w:rsidP="00301CFC">
            <w:pPr>
              <w:pStyle w:val="ECEcorps"/>
              <w:jc w:val="center"/>
            </w:pPr>
            <w:r>
              <w:t>25 à 42</w:t>
            </w:r>
          </w:p>
        </w:tc>
        <w:tc>
          <w:tcPr>
            <w:tcW w:w="1525" w:type="dxa"/>
            <w:vAlign w:val="center"/>
          </w:tcPr>
          <w:p w14:paraId="55C000CA" w14:textId="77777777" w:rsidR="00945453" w:rsidRDefault="00945453" w:rsidP="00301CFC">
            <w:pPr>
              <w:pStyle w:val="ECEcorps"/>
              <w:jc w:val="center"/>
            </w:pPr>
            <w:r>
              <w:t>supérieur à 42</w:t>
            </w:r>
          </w:p>
        </w:tc>
      </w:tr>
      <w:tr w:rsidR="00945453" w14:paraId="4FA92397" w14:textId="77777777" w:rsidTr="004368E9">
        <w:trPr>
          <w:trHeight w:val="387"/>
          <w:jc w:val="center"/>
        </w:trPr>
        <w:tc>
          <w:tcPr>
            <w:tcW w:w="1475" w:type="dxa"/>
            <w:vAlign w:val="center"/>
          </w:tcPr>
          <w:p w14:paraId="7610A8BE" w14:textId="77777777" w:rsidR="00945453" w:rsidRDefault="00945453" w:rsidP="00301CFC">
            <w:pPr>
              <w:pStyle w:val="ECEcorps"/>
              <w:jc w:val="center"/>
            </w:pPr>
            <w:r>
              <w:t>eau</w:t>
            </w:r>
          </w:p>
        </w:tc>
        <w:tc>
          <w:tcPr>
            <w:tcW w:w="1597" w:type="dxa"/>
            <w:vAlign w:val="center"/>
          </w:tcPr>
          <w:p w14:paraId="7826887E" w14:textId="77777777" w:rsidR="00945453" w:rsidRDefault="00945453" w:rsidP="00301CFC">
            <w:pPr>
              <w:pStyle w:val="ECEcorps"/>
              <w:jc w:val="center"/>
            </w:pPr>
            <w:r>
              <w:t>très douce</w:t>
            </w:r>
          </w:p>
        </w:tc>
        <w:tc>
          <w:tcPr>
            <w:tcW w:w="1318" w:type="dxa"/>
            <w:vAlign w:val="center"/>
          </w:tcPr>
          <w:p w14:paraId="794F3332" w14:textId="77777777" w:rsidR="00945453" w:rsidRDefault="00945453" w:rsidP="00301CFC">
            <w:pPr>
              <w:pStyle w:val="ECEcorps"/>
              <w:jc w:val="center"/>
            </w:pPr>
            <w:r>
              <w:t>douce</w:t>
            </w:r>
          </w:p>
        </w:tc>
        <w:tc>
          <w:tcPr>
            <w:tcW w:w="1984" w:type="dxa"/>
            <w:vAlign w:val="center"/>
          </w:tcPr>
          <w:p w14:paraId="6E6BF4E1" w14:textId="77777777" w:rsidR="00945453" w:rsidRDefault="00945453" w:rsidP="00301CFC">
            <w:pPr>
              <w:pStyle w:val="ECEcorps"/>
              <w:jc w:val="center"/>
            </w:pPr>
            <w:r>
              <w:t>moyennement dure</w:t>
            </w:r>
          </w:p>
        </w:tc>
        <w:tc>
          <w:tcPr>
            <w:tcW w:w="1349" w:type="dxa"/>
            <w:vAlign w:val="center"/>
          </w:tcPr>
          <w:p w14:paraId="3E9E5559" w14:textId="77777777" w:rsidR="00945453" w:rsidRDefault="00945453" w:rsidP="00301CFC">
            <w:pPr>
              <w:pStyle w:val="ECEcorps"/>
              <w:jc w:val="center"/>
            </w:pPr>
            <w:r>
              <w:t>dure</w:t>
            </w:r>
          </w:p>
        </w:tc>
        <w:tc>
          <w:tcPr>
            <w:tcW w:w="1525" w:type="dxa"/>
            <w:vAlign w:val="center"/>
          </w:tcPr>
          <w:p w14:paraId="5B3D09AD" w14:textId="77777777" w:rsidR="00945453" w:rsidRDefault="00945453" w:rsidP="00301CFC">
            <w:pPr>
              <w:pStyle w:val="ECEcorps"/>
              <w:jc w:val="center"/>
            </w:pPr>
            <w:r>
              <w:t>très dure</w:t>
            </w:r>
          </w:p>
        </w:tc>
      </w:tr>
      <w:tr w:rsidR="00945453" w:rsidRPr="008A17D3" w14:paraId="73C3E6B8" w14:textId="77777777" w:rsidTr="00945453">
        <w:trPr>
          <w:jc w:val="center"/>
        </w:trPr>
        <w:tc>
          <w:tcPr>
            <w:tcW w:w="4390" w:type="dxa"/>
            <w:gridSpan w:val="3"/>
          </w:tcPr>
          <w:p w14:paraId="26C7275B" w14:textId="77777777" w:rsidR="00945453" w:rsidRPr="004368E9" w:rsidRDefault="00945453" w:rsidP="00301CFC">
            <w:pPr>
              <w:pStyle w:val="ECEcorps"/>
              <w:spacing w:before="60" w:after="60"/>
              <w:jc w:val="center"/>
              <w:rPr>
                <w:rFonts w:eastAsia="ArialMT"/>
                <w:i/>
                <w:iCs/>
                <w:color w:val="000000" w:themeColor="text1"/>
              </w:rPr>
            </w:pPr>
            <w:r w:rsidRPr="004368E9">
              <w:rPr>
                <w:rFonts w:eastAsia="ArialMT"/>
                <w:i/>
                <w:iCs/>
                <w:color w:val="000000" w:themeColor="text1"/>
              </w:rPr>
              <w:t>eau assez douce pour être utilisée avec les  appareils ménagers</w:t>
            </w:r>
          </w:p>
        </w:tc>
        <w:tc>
          <w:tcPr>
            <w:tcW w:w="4858" w:type="dxa"/>
            <w:gridSpan w:val="3"/>
          </w:tcPr>
          <w:p w14:paraId="413D9D2F" w14:textId="77777777" w:rsidR="00945453" w:rsidRPr="004368E9" w:rsidRDefault="00945453" w:rsidP="00301CFC">
            <w:pPr>
              <w:pStyle w:val="ECEcorps"/>
              <w:spacing w:before="60" w:after="60"/>
              <w:jc w:val="center"/>
              <w:rPr>
                <w:rFonts w:eastAsia="ArialMT"/>
                <w:i/>
                <w:iCs/>
                <w:color w:val="000000" w:themeColor="text1"/>
              </w:rPr>
            </w:pPr>
            <w:r w:rsidRPr="004368E9">
              <w:rPr>
                <w:rFonts w:eastAsia="ArialMT"/>
                <w:i/>
                <w:iCs/>
                <w:color w:val="000000" w:themeColor="text1"/>
              </w:rPr>
              <w:t>eau trop dure pour être utilisée avec les appareils ménagers</w:t>
            </w:r>
          </w:p>
        </w:tc>
      </w:tr>
    </w:tbl>
    <w:p w14:paraId="2E3C1570" w14:textId="77777777" w:rsidR="00E931BE" w:rsidRDefault="00E931BE" w:rsidP="003A114B">
      <w:pPr>
        <w:pStyle w:val="ECEcorps"/>
        <w:rPr>
          <w:b/>
          <w:sz w:val="24"/>
          <w:szCs w:val="24"/>
          <w:u w:val="single"/>
        </w:rPr>
      </w:pPr>
    </w:p>
    <w:p w14:paraId="00571871" w14:textId="77777777" w:rsidR="00C13CD8" w:rsidRDefault="00C13CD8" w:rsidP="003A114B">
      <w:pPr>
        <w:pStyle w:val="ECEcorps"/>
        <w:rPr>
          <w:b/>
          <w:sz w:val="24"/>
          <w:szCs w:val="24"/>
          <w:u w:val="single"/>
        </w:rPr>
      </w:pPr>
    </w:p>
    <w:p w14:paraId="04D199EF" w14:textId="6C43CE88" w:rsidR="003A114B" w:rsidRDefault="00A1532B" w:rsidP="003A114B">
      <w:pPr>
        <w:pStyle w:val="ECEcorps"/>
        <w:rPr>
          <w:b/>
          <w:sz w:val="24"/>
          <w:szCs w:val="24"/>
          <w:u w:val="single"/>
        </w:rPr>
      </w:pPr>
      <w:r w:rsidRPr="00A1532B">
        <w:rPr>
          <w:b/>
          <w:sz w:val="24"/>
          <w:szCs w:val="24"/>
          <w:u w:val="single"/>
        </w:rPr>
        <w:t>Titrage par l’EDTA</w:t>
      </w:r>
    </w:p>
    <w:p w14:paraId="6C92C7B2" w14:textId="77777777" w:rsidR="00A1532B" w:rsidRPr="00C4018F" w:rsidRDefault="00A1532B" w:rsidP="00A1532B">
      <w:pPr>
        <w:pStyle w:val="ECEcorps"/>
        <w:rPr>
          <w:rFonts w:eastAsia="ArialMT"/>
          <w:sz w:val="12"/>
          <w:szCs w:val="12"/>
        </w:rPr>
      </w:pPr>
    </w:p>
    <w:p w14:paraId="5603E19D" w14:textId="77777777" w:rsidR="00A1532B" w:rsidRDefault="00A1532B" w:rsidP="00A1532B">
      <w:pPr>
        <w:pStyle w:val="ECEcorps"/>
        <w:rPr>
          <w:rFonts w:eastAsia="ArialMT"/>
        </w:rPr>
      </w:pPr>
      <w:r w:rsidRPr="00603078">
        <w:rPr>
          <w:rFonts w:eastAsia="ArialMT"/>
        </w:rPr>
        <w:t>La min</w:t>
      </w:r>
      <w:r>
        <w:rPr>
          <w:rFonts w:eastAsia="ArialMT"/>
        </w:rPr>
        <w:t>é</w:t>
      </w:r>
      <w:r w:rsidRPr="00603078">
        <w:rPr>
          <w:rFonts w:eastAsia="ArialMT"/>
        </w:rPr>
        <w:t xml:space="preserve">ralisation de l’eau est surtout due aux ions calcium </w:t>
      </w:r>
      <w:r>
        <w:rPr>
          <w:rFonts w:eastAsia="ArialMT"/>
          <w:color w:val="000000" w:themeColor="text1"/>
        </w:rPr>
        <w:t>Ca</w:t>
      </w:r>
      <w:r>
        <w:rPr>
          <w:rFonts w:eastAsia="ArialMT"/>
          <w:color w:val="000000" w:themeColor="text1"/>
          <w:vertAlign w:val="superscript"/>
        </w:rPr>
        <w:t xml:space="preserve">2+ </w:t>
      </w:r>
      <w:r w:rsidRPr="00603078">
        <w:rPr>
          <w:rFonts w:eastAsia="ArialMT"/>
        </w:rPr>
        <w:t>et magn</w:t>
      </w:r>
      <w:r>
        <w:rPr>
          <w:rFonts w:eastAsia="ArialMT"/>
        </w:rPr>
        <w:t>é</w:t>
      </w:r>
      <w:r w:rsidRPr="00603078">
        <w:rPr>
          <w:rFonts w:eastAsia="ArialMT"/>
        </w:rPr>
        <w:t>sium</w:t>
      </w:r>
      <w:r>
        <w:rPr>
          <w:rFonts w:eastAsia="ArialMT"/>
        </w:rPr>
        <w:t xml:space="preserve"> </w:t>
      </w:r>
      <w:r>
        <w:rPr>
          <w:rFonts w:eastAsia="ArialMT"/>
          <w:color w:val="000000" w:themeColor="text1"/>
        </w:rPr>
        <w:t>Mg</w:t>
      </w:r>
      <w:r>
        <w:rPr>
          <w:rFonts w:eastAsia="ArialMT"/>
          <w:color w:val="000000" w:themeColor="text1"/>
          <w:vertAlign w:val="superscript"/>
        </w:rPr>
        <w:t>2+</w:t>
      </w:r>
      <w:r>
        <w:rPr>
          <w:rFonts w:eastAsia="ArialMT"/>
        </w:rPr>
        <w:t xml:space="preserve"> qu’elle contient.</w:t>
      </w:r>
    </w:p>
    <w:p w14:paraId="6DF317E1" w14:textId="41ED7981" w:rsidR="00A1532B" w:rsidRDefault="00A1532B" w:rsidP="00A1532B">
      <w:pPr>
        <w:pStyle w:val="ECEcorps"/>
        <w:rPr>
          <w:rFonts w:eastAsia="ArialMT"/>
        </w:rPr>
      </w:pPr>
      <w:r w:rsidRPr="00603078">
        <w:rPr>
          <w:rFonts w:eastAsia="ArialMT"/>
        </w:rPr>
        <w:t>La</w:t>
      </w:r>
      <w:r>
        <w:rPr>
          <w:rFonts w:eastAsia="ArialMT"/>
        </w:rPr>
        <w:t xml:space="preserve"> </w:t>
      </w:r>
      <w:r w:rsidRPr="00603078">
        <w:rPr>
          <w:rFonts w:eastAsia="ArialMT"/>
        </w:rPr>
        <w:t xml:space="preserve">concentration totale </w:t>
      </w:r>
      <w:r w:rsidRPr="00410B8B">
        <w:rPr>
          <w:rFonts w:eastAsia="ArialMT"/>
          <w:i/>
        </w:rPr>
        <w:t>C</w:t>
      </w:r>
      <w:r w:rsidRPr="00410B8B">
        <w:rPr>
          <w:rFonts w:eastAsia="ArialMT"/>
          <w:i/>
          <w:vertAlign w:val="subscript"/>
        </w:rPr>
        <w:t>T</w:t>
      </w:r>
      <w:r w:rsidR="00945453">
        <w:rPr>
          <w:rFonts w:eastAsia="ArialMT"/>
          <w:i/>
          <w:vertAlign w:val="subscript"/>
        </w:rPr>
        <w:t xml:space="preserve"> </w:t>
      </w:r>
      <w:r>
        <w:rPr>
          <w:rFonts w:eastAsia="ArialMT"/>
          <w:i/>
        </w:rPr>
        <w:t xml:space="preserve"> </w:t>
      </w:r>
      <w:r>
        <w:rPr>
          <w:rFonts w:eastAsia="ArialMT"/>
        </w:rPr>
        <w:t xml:space="preserve">d'ions calcium et </w:t>
      </w:r>
      <w:r w:rsidRPr="00603078">
        <w:rPr>
          <w:rFonts w:eastAsia="ArialMT"/>
        </w:rPr>
        <w:t>magn</w:t>
      </w:r>
      <w:r>
        <w:rPr>
          <w:rFonts w:eastAsia="ArialMT"/>
        </w:rPr>
        <w:t>és</w:t>
      </w:r>
      <w:r w:rsidRPr="00603078">
        <w:rPr>
          <w:rFonts w:eastAsia="ArialMT"/>
        </w:rPr>
        <w:t xml:space="preserve">ium </w:t>
      </w:r>
      <w:r>
        <w:rPr>
          <w:rFonts w:eastAsia="ArialMT"/>
        </w:rPr>
        <w:t>est définie par la relation :</w:t>
      </w:r>
    </w:p>
    <w:p w14:paraId="21E7F665" w14:textId="77777777" w:rsidR="00A1532B" w:rsidRPr="00C4018F" w:rsidRDefault="00A1532B" w:rsidP="00A1532B">
      <w:pPr>
        <w:pStyle w:val="ECEcorps"/>
        <w:rPr>
          <w:rFonts w:eastAsia="ArialMT"/>
          <w:i/>
          <w:sz w:val="8"/>
          <w:szCs w:val="8"/>
        </w:rPr>
      </w:pPr>
    </w:p>
    <w:p w14:paraId="5AE44AA5" w14:textId="6BC39FA2" w:rsidR="00A1532B" w:rsidRDefault="00A1532B" w:rsidP="007373C5">
      <w:pPr>
        <w:pStyle w:val="ECEcorps"/>
        <w:jc w:val="center"/>
        <w:rPr>
          <w:rFonts w:eastAsia="ArialMT"/>
          <w:color w:val="000000" w:themeColor="text1"/>
        </w:rPr>
      </w:pPr>
      <w:r w:rsidRPr="00410B8B">
        <w:rPr>
          <w:rFonts w:eastAsia="ArialMT"/>
          <w:i/>
        </w:rPr>
        <w:t>C</w:t>
      </w:r>
      <w:r w:rsidRPr="00410B8B">
        <w:rPr>
          <w:rFonts w:eastAsia="ArialMT"/>
          <w:i/>
          <w:vertAlign w:val="subscript"/>
        </w:rPr>
        <w:t>T</w:t>
      </w:r>
      <w:r w:rsidRPr="004538CC">
        <w:rPr>
          <w:rFonts w:eastAsia="ArialMT"/>
          <w:vertAlign w:val="subscript"/>
        </w:rPr>
        <w:t xml:space="preserve"> </w:t>
      </w:r>
      <w:r>
        <w:rPr>
          <w:rFonts w:eastAsia="ArialMT"/>
        </w:rPr>
        <w:t> = </w:t>
      </w:r>
      <w:r w:rsidR="0091528B" w:rsidRPr="00945453">
        <w:rPr>
          <w:rFonts w:eastAsia="ArialMT"/>
          <w:iCs/>
        </w:rPr>
        <w:t>[</w:t>
      </w:r>
      <w:r w:rsidRPr="00945453">
        <w:rPr>
          <w:rFonts w:eastAsia="ArialMT"/>
          <w:iCs/>
          <w:color w:val="000000" w:themeColor="text1"/>
        </w:rPr>
        <w:t>Ca</w:t>
      </w:r>
      <w:r w:rsidRPr="00945453">
        <w:rPr>
          <w:rFonts w:eastAsia="ArialMT"/>
          <w:iCs/>
          <w:color w:val="000000" w:themeColor="text1"/>
          <w:vertAlign w:val="superscript"/>
        </w:rPr>
        <w:t>2+</w:t>
      </w:r>
      <w:r w:rsidR="0091528B" w:rsidRPr="00945453">
        <w:rPr>
          <w:rFonts w:eastAsia="ArialMT"/>
          <w:iCs/>
          <w:color w:val="000000" w:themeColor="text1"/>
        </w:rPr>
        <w:t>]</w:t>
      </w:r>
      <w:r w:rsidRPr="00945453">
        <w:rPr>
          <w:rFonts w:eastAsia="ArialMT"/>
          <w:iCs/>
          <w:color w:val="000000" w:themeColor="text1"/>
        </w:rPr>
        <w:t> + </w:t>
      </w:r>
      <w:r w:rsidR="0091528B" w:rsidRPr="00945453">
        <w:rPr>
          <w:rFonts w:eastAsia="ArialMT"/>
          <w:iCs/>
        </w:rPr>
        <w:t>[</w:t>
      </w:r>
      <w:r w:rsidRPr="00945453">
        <w:rPr>
          <w:rFonts w:eastAsia="ArialMT"/>
          <w:iCs/>
          <w:color w:val="000000" w:themeColor="text1"/>
        </w:rPr>
        <w:t>Mg</w:t>
      </w:r>
      <w:r w:rsidRPr="00945453">
        <w:rPr>
          <w:rFonts w:eastAsia="ArialMT"/>
          <w:iCs/>
          <w:color w:val="000000" w:themeColor="text1"/>
          <w:vertAlign w:val="superscript"/>
        </w:rPr>
        <w:t>2+</w:t>
      </w:r>
      <w:r w:rsidR="0091528B" w:rsidRPr="00945453">
        <w:rPr>
          <w:rFonts w:eastAsia="ArialMT"/>
          <w:iCs/>
          <w:color w:val="000000" w:themeColor="text1"/>
        </w:rPr>
        <w:t>]</w:t>
      </w:r>
    </w:p>
    <w:p w14:paraId="03108080" w14:textId="77777777" w:rsidR="00A1532B" w:rsidRPr="00C4018F" w:rsidRDefault="00A1532B" w:rsidP="00A1532B">
      <w:pPr>
        <w:pStyle w:val="ECEcorps"/>
        <w:rPr>
          <w:rFonts w:eastAsia="ArialMT"/>
          <w:sz w:val="12"/>
          <w:szCs w:val="12"/>
        </w:rPr>
      </w:pPr>
    </w:p>
    <w:p w14:paraId="2B1E58D6" w14:textId="77777777" w:rsidR="00A1532B" w:rsidRDefault="00A1532B" w:rsidP="00A1532B">
      <w:pPr>
        <w:pStyle w:val="ECEcorps"/>
        <w:rPr>
          <w:rFonts w:eastAsia="ArialMT"/>
        </w:rPr>
      </w:pPr>
      <w:r>
        <w:rPr>
          <w:rFonts w:eastAsia="ArialMT"/>
        </w:rPr>
        <w:t xml:space="preserve">Elle se </w:t>
      </w:r>
      <w:r w:rsidRPr="00603078">
        <w:rPr>
          <w:rFonts w:eastAsia="ArialMT"/>
        </w:rPr>
        <w:t>d</w:t>
      </w:r>
      <w:r>
        <w:rPr>
          <w:rFonts w:eastAsia="ArialMT"/>
        </w:rPr>
        <w:t>é</w:t>
      </w:r>
      <w:r w:rsidRPr="00603078">
        <w:rPr>
          <w:rFonts w:eastAsia="ArialMT"/>
        </w:rPr>
        <w:t>termine gr</w:t>
      </w:r>
      <w:r>
        <w:rPr>
          <w:rFonts w:eastAsia="ArialMT"/>
        </w:rPr>
        <w:t>â</w:t>
      </w:r>
      <w:r w:rsidRPr="00603078">
        <w:rPr>
          <w:rFonts w:eastAsia="ArialMT"/>
        </w:rPr>
        <w:t xml:space="preserve">ce </w:t>
      </w:r>
      <w:r>
        <w:rPr>
          <w:rFonts w:eastAsia="ArialMT"/>
        </w:rPr>
        <w:t>au</w:t>
      </w:r>
      <w:r w:rsidRPr="00603078">
        <w:rPr>
          <w:rFonts w:eastAsia="ArialMT"/>
        </w:rPr>
        <w:t xml:space="preserve"> titrage</w:t>
      </w:r>
      <w:r>
        <w:rPr>
          <w:rFonts w:eastAsia="ArialMT"/>
        </w:rPr>
        <w:t xml:space="preserve"> d’un volume </w:t>
      </w:r>
      <w:r w:rsidRPr="008069C6">
        <w:rPr>
          <w:rFonts w:eastAsia="ArialMT"/>
          <w:i/>
          <w:color w:val="000000" w:themeColor="text1"/>
        </w:rPr>
        <w:t>V</w:t>
      </w:r>
      <w:r w:rsidRPr="008069C6">
        <w:rPr>
          <w:rFonts w:eastAsia="ArialMT"/>
          <w:i/>
          <w:color w:val="000000" w:themeColor="text1"/>
          <w:vertAlign w:val="subscript"/>
        </w:rPr>
        <w:t>EAU</w:t>
      </w:r>
      <w:r>
        <w:rPr>
          <w:rFonts w:eastAsia="ArialMT"/>
        </w:rPr>
        <w:t xml:space="preserve"> d’eau </w:t>
      </w:r>
      <w:r w:rsidRPr="00603078">
        <w:rPr>
          <w:rFonts w:eastAsia="ArialMT"/>
        </w:rPr>
        <w:t>par</w:t>
      </w:r>
      <w:r>
        <w:rPr>
          <w:rFonts w:eastAsia="ArialMT"/>
        </w:rPr>
        <w:t xml:space="preserve"> une solution d</w:t>
      </w:r>
      <w:r w:rsidRPr="00603078">
        <w:rPr>
          <w:rFonts w:eastAsia="ArialMT"/>
        </w:rPr>
        <w:t>’EDTA (</w:t>
      </w:r>
      <w:r>
        <w:rPr>
          <w:rFonts w:eastAsia="ArialMT"/>
        </w:rPr>
        <w:t>é</w:t>
      </w:r>
      <w:r w:rsidRPr="00603078">
        <w:rPr>
          <w:rFonts w:eastAsia="ArialMT"/>
        </w:rPr>
        <w:t>thyl</w:t>
      </w:r>
      <w:r>
        <w:rPr>
          <w:rFonts w:eastAsia="ArialMT"/>
        </w:rPr>
        <w:t>è</w:t>
      </w:r>
      <w:r w:rsidRPr="00603078">
        <w:rPr>
          <w:rFonts w:eastAsia="ArialMT"/>
        </w:rPr>
        <w:t>ne</w:t>
      </w:r>
      <w:r>
        <w:rPr>
          <w:rFonts w:eastAsia="ArialMT"/>
        </w:rPr>
        <w:t>d</w:t>
      </w:r>
      <w:r w:rsidRPr="00603078">
        <w:rPr>
          <w:rFonts w:eastAsia="ArialMT"/>
        </w:rPr>
        <w:t>iamine</w:t>
      </w:r>
      <w:r>
        <w:rPr>
          <w:rFonts w:eastAsia="ArialMT"/>
        </w:rPr>
        <w:t>té</w:t>
      </w:r>
      <w:r w:rsidRPr="00603078">
        <w:rPr>
          <w:rFonts w:eastAsia="ArialMT"/>
        </w:rPr>
        <w:t>tra</w:t>
      </w:r>
      <w:r>
        <w:rPr>
          <w:rFonts w:eastAsia="ArialMT"/>
        </w:rPr>
        <w:t>a</w:t>
      </w:r>
      <w:r w:rsidRPr="00603078">
        <w:rPr>
          <w:rFonts w:eastAsia="ArialMT"/>
        </w:rPr>
        <w:t>c</w:t>
      </w:r>
      <w:r>
        <w:rPr>
          <w:rFonts w:eastAsia="ArialMT"/>
        </w:rPr>
        <w:t>é</w:t>
      </w:r>
      <w:r w:rsidRPr="00603078">
        <w:rPr>
          <w:rFonts w:eastAsia="ArialMT"/>
        </w:rPr>
        <w:t>t</w:t>
      </w:r>
      <w:r>
        <w:rPr>
          <w:rFonts w:eastAsia="ArialMT"/>
        </w:rPr>
        <w:t>ate</w:t>
      </w:r>
      <w:r w:rsidRPr="00603078">
        <w:rPr>
          <w:rFonts w:eastAsia="ArialMT"/>
        </w:rPr>
        <w:t>)</w:t>
      </w:r>
      <w:r>
        <w:rPr>
          <w:rFonts w:eastAsia="ArialMT"/>
        </w:rPr>
        <w:t xml:space="preserve"> de concentration </w:t>
      </w:r>
      <w:r w:rsidRPr="008069C6">
        <w:rPr>
          <w:rFonts w:eastAsia="ArialMT"/>
          <w:i/>
        </w:rPr>
        <w:t>C</w:t>
      </w:r>
      <w:r w:rsidRPr="008069C6">
        <w:rPr>
          <w:rFonts w:eastAsia="ArialMT"/>
          <w:i/>
          <w:vertAlign w:val="subscript"/>
        </w:rPr>
        <w:t>EDTA</w:t>
      </w:r>
      <w:r>
        <w:rPr>
          <w:rFonts w:eastAsia="ArialMT"/>
        </w:rPr>
        <w:t xml:space="preserve">. </w:t>
      </w:r>
      <w:r w:rsidRPr="00744D7E">
        <w:rPr>
          <w:rFonts w:eastAsia="ArialMT"/>
        </w:rPr>
        <w:t>En milieu b</w:t>
      </w:r>
      <w:r>
        <w:rPr>
          <w:rFonts w:eastAsia="ArialMT"/>
        </w:rPr>
        <w:t xml:space="preserve">asique, l’EDTA est noté </w:t>
      </w:r>
      <w:r w:rsidRPr="00744D7E">
        <w:rPr>
          <w:rFonts w:eastAsia="ArialMT"/>
        </w:rPr>
        <w:t>Y</w:t>
      </w:r>
      <w:r w:rsidRPr="004538CC">
        <w:rPr>
          <w:rFonts w:eastAsia="ArialMT"/>
          <w:vertAlign w:val="superscript"/>
        </w:rPr>
        <w:t>4</w:t>
      </w:r>
      <w:r>
        <w:rPr>
          <w:rFonts w:eastAsia="ArialMT"/>
          <w:vertAlign w:val="superscript"/>
        </w:rPr>
        <w:t>–</w:t>
      </w:r>
      <w:r>
        <w:rPr>
          <w:rFonts w:eastAsia="CourierNewPSMT"/>
        </w:rPr>
        <w:t>. Il</w:t>
      </w:r>
      <w:r>
        <w:rPr>
          <w:rFonts w:eastAsia="ArialMT"/>
        </w:rPr>
        <w:t xml:space="preserve"> </w:t>
      </w:r>
      <w:r w:rsidRPr="00744D7E">
        <w:rPr>
          <w:rFonts w:eastAsia="ArialMT"/>
        </w:rPr>
        <w:t>r</w:t>
      </w:r>
      <w:r>
        <w:rPr>
          <w:rFonts w:eastAsia="ArialMT"/>
        </w:rPr>
        <w:t>éagi</w:t>
      </w:r>
      <w:r w:rsidRPr="00744D7E">
        <w:rPr>
          <w:rFonts w:eastAsia="ArialMT"/>
        </w:rPr>
        <w:t xml:space="preserve">t avec les ions </w:t>
      </w:r>
      <w:r>
        <w:rPr>
          <w:rFonts w:eastAsia="ArialMT"/>
        </w:rPr>
        <w:t xml:space="preserve">calcium </w:t>
      </w:r>
      <w:r w:rsidRPr="00744D7E">
        <w:rPr>
          <w:rFonts w:eastAsia="ArialMT"/>
        </w:rPr>
        <w:t>Ca</w:t>
      </w:r>
      <w:r w:rsidRPr="004538CC">
        <w:rPr>
          <w:rFonts w:eastAsia="ArialMT"/>
          <w:vertAlign w:val="superscript"/>
        </w:rPr>
        <w:t>2+</w:t>
      </w:r>
      <w:r w:rsidRPr="00744D7E">
        <w:rPr>
          <w:rFonts w:eastAsia="ArialMT"/>
        </w:rPr>
        <w:t xml:space="preserve"> et les</w:t>
      </w:r>
      <w:r>
        <w:rPr>
          <w:rFonts w:eastAsia="ArialMT"/>
        </w:rPr>
        <w:t xml:space="preserve"> </w:t>
      </w:r>
      <w:r w:rsidRPr="00744D7E">
        <w:rPr>
          <w:rFonts w:eastAsia="ArialMT"/>
        </w:rPr>
        <w:t>ions magn</w:t>
      </w:r>
      <w:r>
        <w:rPr>
          <w:rFonts w:eastAsia="ArialMT"/>
        </w:rPr>
        <w:t xml:space="preserve">ésium </w:t>
      </w:r>
      <w:r w:rsidRPr="00744D7E">
        <w:rPr>
          <w:rFonts w:eastAsia="ArialMT"/>
        </w:rPr>
        <w:t>Mg</w:t>
      </w:r>
      <w:r w:rsidRPr="004538CC">
        <w:rPr>
          <w:rFonts w:eastAsia="ArialMT"/>
          <w:vertAlign w:val="superscript"/>
        </w:rPr>
        <w:t>2+</w:t>
      </w:r>
      <w:r w:rsidRPr="00744D7E">
        <w:rPr>
          <w:rFonts w:eastAsia="ArialMT"/>
        </w:rPr>
        <w:t xml:space="preserve"> selon les </w:t>
      </w:r>
      <w:r>
        <w:rPr>
          <w:rFonts w:eastAsia="ArialMT"/>
        </w:rPr>
        <w:t>réactions simultanées d’équations :</w:t>
      </w:r>
    </w:p>
    <w:p w14:paraId="4642D546" w14:textId="77777777" w:rsidR="00A1532B" w:rsidRPr="00C4018F" w:rsidRDefault="00A1532B" w:rsidP="00A1532B">
      <w:pPr>
        <w:pStyle w:val="ECEcorps"/>
        <w:rPr>
          <w:rFonts w:eastAsia="ArialMT"/>
          <w:sz w:val="8"/>
          <w:szCs w:val="8"/>
        </w:rPr>
      </w:pPr>
    </w:p>
    <w:p w14:paraId="0CFCAC82" w14:textId="77777777" w:rsidR="00A1532B" w:rsidRPr="00945453" w:rsidRDefault="00A1532B" w:rsidP="007373C5">
      <w:pPr>
        <w:pStyle w:val="ECEcorps"/>
        <w:jc w:val="center"/>
        <w:rPr>
          <w:rFonts w:eastAsia="ArialMT"/>
          <w:lang w:val="es-ES"/>
        </w:rPr>
      </w:pPr>
      <w:r w:rsidRPr="00945453">
        <w:rPr>
          <w:rFonts w:eastAsia="ArialMT"/>
          <w:lang w:val="es-ES"/>
        </w:rPr>
        <w:t>Ca</w:t>
      </w:r>
      <w:r w:rsidRPr="00945453">
        <w:rPr>
          <w:rFonts w:eastAsia="ArialMT"/>
          <w:vertAlign w:val="superscript"/>
          <w:lang w:val="es-ES"/>
        </w:rPr>
        <w:t xml:space="preserve">2+ </w:t>
      </w:r>
      <w:r w:rsidRPr="00945453">
        <w:rPr>
          <w:rFonts w:eastAsia="ArialMT"/>
          <w:lang w:val="es-ES"/>
        </w:rPr>
        <w:t>(aq) + Y</w:t>
      </w:r>
      <w:r w:rsidRPr="00945453">
        <w:rPr>
          <w:rFonts w:eastAsia="ArialMT"/>
          <w:vertAlign w:val="superscript"/>
          <w:lang w:val="es-ES"/>
        </w:rPr>
        <w:t xml:space="preserve">4– </w:t>
      </w:r>
      <w:r w:rsidRPr="00945453">
        <w:rPr>
          <w:rFonts w:eastAsia="ArialMT"/>
          <w:lang w:val="es-ES"/>
        </w:rPr>
        <w:t>(aq) → CaY</w:t>
      </w:r>
      <w:r w:rsidRPr="00945453">
        <w:rPr>
          <w:rFonts w:eastAsia="ArialMT"/>
          <w:vertAlign w:val="superscript"/>
          <w:lang w:val="es-ES"/>
        </w:rPr>
        <w:t>2–</w:t>
      </w:r>
      <w:r w:rsidRPr="00945453">
        <w:rPr>
          <w:rFonts w:eastAsia="ArialMT"/>
          <w:lang w:val="es-ES"/>
        </w:rPr>
        <w:t xml:space="preserve"> (aq)</w:t>
      </w:r>
    </w:p>
    <w:p w14:paraId="5472B50B" w14:textId="77777777" w:rsidR="00A1532B" w:rsidRPr="00945453" w:rsidRDefault="00A1532B" w:rsidP="007373C5">
      <w:pPr>
        <w:pStyle w:val="ECEcorps"/>
        <w:jc w:val="center"/>
        <w:rPr>
          <w:rFonts w:eastAsia="ArialMT"/>
          <w:lang w:val="es-ES"/>
        </w:rPr>
      </w:pPr>
      <w:r w:rsidRPr="00945453">
        <w:rPr>
          <w:rFonts w:eastAsia="ArialMT"/>
          <w:lang w:val="es-ES"/>
        </w:rPr>
        <w:t>Mg</w:t>
      </w:r>
      <w:r w:rsidRPr="00945453">
        <w:rPr>
          <w:rFonts w:eastAsia="ArialMT"/>
          <w:vertAlign w:val="superscript"/>
          <w:lang w:val="es-ES"/>
        </w:rPr>
        <w:t>2+</w:t>
      </w:r>
      <w:r w:rsidRPr="00945453">
        <w:rPr>
          <w:rFonts w:eastAsia="ArialMT"/>
          <w:lang w:val="es-ES"/>
        </w:rPr>
        <w:t xml:space="preserve"> (aq) + Y</w:t>
      </w:r>
      <w:r w:rsidRPr="00945453">
        <w:rPr>
          <w:rFonts w:eastAsia="ArialMT"/>
          <w:vertAlign w:val="superscript"/>
          <w:lang w:val="es-ES"/>
        </w:rPr>
        <w:t xml:space="preserve">4– </w:t>
      </w:r>
      <w:r w:rsidRPr="00945453">
        <w:rPr>
          <w:rFonts w:eastAsia="ArialMT"/>
          <w:lang w:val="es-ES"/>
        </w:rPr>
        <w:t>(aq) → MgY</w:t>
      </w:r>
      <w:r w:rsidRPr="00945453">
        <w:rPr>
          <w:rFonts w:eastAsia="ArialMT"/>
          <w:vertAlign w:val="superscript"/>
          <w:lang w:val="es-ES"/>
        </w:rPr>
        <w:t>2–</w:t>
      </w:r>
      <w:r w:rsidRPr="00945453">
        <w:rPr>
          <w:rFonts w:eastAsia="ArialMT"/>
          <w:lang w:val="es-ES"/>
        </w:rPr>
        <w:t xml:space="preserve"> (aq)</w:t>
      </w:r>
    </w:p>
    <w:p w14:paraId="4F983B37" w14:textId="77777777" w:rsidR="00A1532B" w:rsidRPr="00945453" w:rsidRDefault="00A1532B" w:rsidP="00A1532B">
      <w:pPr>
        <w:pStyle w:val="ECEcorps"/>
        <w:rPr>
          <w:rFonts w:eastAsia="ArialMT"/>
          <w:sz w:val="12"/>
          <w:szCs w:val="12"/>
          <w:lang w:val="es-ES"/>
        </w:rPr>
      </w:pPr>
    </w:p>
    <w:p w14:paraId="1E248D1E" w14:textId="77777777" w:rsidR="00A1532B" w:rsidRPr="00F6789B" w:rsidRDefault="00A1532B" w:rsidP="00A1532B">
      <w:pPr>
        <w:pStyle w:val="ECEcorps"/>
        <w:rPr>
          <w:rFonts w:eastAsia="ArialMT"/>
        </w:rPr>
      </w:pPr>
      <w:r w:rsidRPr="00F6789B">
        <w:rPr>
          <w:rFonts w:eastAsia="ArialMT"/>
        </w:rPr>
        <w:t xml:space="preserve">Pour que ces réactions puissent </w:t>
      </w:r>
      <w:r>
        <w:rPr>
          <w:rFonts w:eastAsia="ArialMT"/>
        </w:rPr>
        <w:t>servir de support à ce titrage</w:t>
      </w:r>
      <w:r w:rsidRPr="00F6789B">
        <w:rPr>
          <w:rFonts w:eastAsia="ArialMT"/>
        </w:rPr>
        <w:t xml:space="preserve">, il </w:t>
      </w:r>
      <w:r>
        <w:rPr>
          <w:rFonts w:eastAsia="ArialMT"/>
        </w:rPr>
        <w:t>convient :</w:t>
      </w:r>
    </w:p>
    <w:p w14:paraId="7B466D18" w14:textId="77777777" w:rsidR="00A1532B" w:rsidRDefault="00A1532B" w:rsidP="00A1532B">
      <w:pPr>
        <w:pStyle w:val="ECEcorps"/>
        <w:rPr>
          <w:rFonts w:eastAsia="ArialMT"/>
        </w:rPr>
      </w:pPr>
      <w:r w:rsidRPr="004A5C7C">
        <w:rPr>
          <w:rFonts w:eastAsia="ArialMT"/>
        </w:rPr>
        <w:t xml:space="preserve">- </w:t>
      </w:r>
      <w:r>
        <w:rPr>
          <w:rFonts w:eastAsia="ArialMT"/>
        </w:rPr>
        <w:t xml:space="preserve">de se placer à </w:t>
      </w:r>
      <w:r w:rsidRPr="007E6843">
        <w:rPr>
          <w:rFonts w:eastAsia="ArialMT"/>
          <w:i/>
        </w:rPr>
        <w:t>pH</w:t>
      </w:r>
      <w:r w:rsidRPr="004A5C7C">
        <w:rPr>
          <w:rFonts w:eastAsia="ArialMT"/>
        </w:rPr>
        <w:t xml:space="preserve"> </w:t>
      </w:r>
      <w:r>
        <w:rPr>
          <w:rFonts w:eastAsia="ArialMT"/>
        </w:rPr>
        <w:t xml:space="preserve">constant </w:t>
      </w:r>
      <w:r w:rsidRPr="004A5C7C">
        <w:rPr>
          <w:rFonts w:eastAsia="ArialMT"/>
        </w:rPr>
        <w:t>voisin de 10</w:t>
      </w:r>
      <w:r>
        <w:rPr>
          <w:rFonts w:eastAsia="ArialMT"/>
        </w:rPr>
        <w:t xml:space="preserve"> en ajoutant</w:t>
      </w:r>
      <w:r w:rsidRPr="008A17D3">
        <w:rPr>
          <w:rFonts w:eastAsia="ArialMT"/>
        </w:rPr>
        <w:t xml:space="preserve"> un volume de solution tampon correspondant à la moitié de volume de solution titrée</w:t>
      </w:r>
      <w:r>
        <w:rPr>
          <w:rFonts w:eastAsia="ArialMT"/>
        </w:rPr>
        <w:t> ;</w:t>
      </w:r>
    </w:p>
    <w:p w14:paraId="57D43092" w14:textId="3640B841" w:rsidR="00A1532B" w:rsidRDefault="00A1532B" w:rsidP="00A1532B">
      <w:pPr>
        <w:pStyle w:val="ECEcorps"/>
        <w:rPr>
          <w:rFonts w:eastAsia="ArialMT"/>
        </w:rPr>
      </w:pPr>
      <w:r w:rsidRPr="004A5C7C">
        <w:rPr>
          <w:rFonts w:eastAsia="ArialMT"/>
        </w:rPr>
        <w:t xml:space="preserve">- </w:t>
      </w:r>
      <w:r>
        <w:rPr>
          <w:rFonts w:eastAsia="ArialMT"/>
        </w:rPr>
        <w:t>d’</w:t>
      </w:r>
      <w:r w:rsidRPr="004A5C7C">
        <w:rPr>
          <w:rFonts w:eastAsia="ArialMT"/>
        </w:rPr>
        <w:t xml:space="preserve">ajouter un indicateur de fin de réaction, le NET </w:t>
      </w:r>
      <w:r>
        <w:rPr>
          <w:rFonts w:eastAsia="ArialMT"/>
        </w:rPr>
        <w:t>(</w:t>
      </w:r>
      <w:r w:rsidRPr="004A5C7C">
        <w:rPr>
          <w:rFonts w:eastAsia="ArialMT"/>
        </w:rPr>
        <w:t xml:space="preserve">Noir </w:t>
      </w:r>
      <w:r w:rsidRPr="004E3CB0">
        <w:rPr>
          <w:rFonts w:eastAsia="ArialMT"/>
        </w:rPr>
        <w:t>É</w:t>
      </w:r>
      <w:r w:rsidRPr="004A5C7C">
        <w:rPr>
          <w:rFonts w:eastAsia="ArialMT"/>
        </w:rPr>
        <w:t>riochrome T</w:t>
      </w:r>
      <w:r>
        <w:rPr>
          <w:rFonts w:eastAsia="ArialMT"/>
        </w:rPr>
        <w:t xml:space="preserve">). </w:t>
      </w:r>
      <w:r w:rsidR="0091528B">
        <w:rPr>
          <w:rFonts w:eastAsia="ArialMT"/>
        </w:rPr>
        <w:t>En effet, l</w:t>
      </w:r>
      <w:r>
        <w:rPr>
          <w:rFonts w:eastAsia="ArialMT"/>
        </w:rPr>
        <w:t xml:space="preserve">’équivalence n’est </w:t>
      </w:r>
      <w:r w:rsidRPr="004A5C7C">
        <w:rPr>
          <w:rFonts w:eastAsia="ArialMT"/>
        </w:rPr>
        <w:t>pas dir</w:t>
      </w:r>
      <w:r>
        <w:rPr>
          <w:rFonts w:eastAsia="ArialMT"/>
        </w:rPr>
        <w:t xml:space="preserve">ectement détectable car les solutions aqueuses contenant les espèces </w:t>
      </w:r>
      <w:r w:rsidRPr="00744D7E">
        <w:rPr>
          <w:rFonts w:eastAsia="ArialMT"/>
        </w:rPr>
        <w:t>CaY</w:t>
      </w:r>
      <w:r w:rsidRPr="004538CC">
        <w:rPr>
          <w:rFonts w:eastAsia="ArialMT"/>
          <w:vertAlign w:val="superscript"/>
        </w:rPr>
        <w:t>2</w:t>
      </w:r>
      <w:r>
        <w:rPr>
          <w:rFonts w:eastAsia="ArialMT"/>
          <w:vertAlign w:val="superscript"/>
        </w:rPr>
        <w:t>–</w:t>
      </w:r>
      <w:r>
        <w:rPr>
          <w:rFonts w:eastAsia="ArialMT"/>
        </w:rPr>
        <w:t xml:space="preserve"> et </w:t>
      </w:r>
      <w:r w:rsidRPr="00744D7E">
        <w:rPr>
          <w:rFonts w:eastAsia="ArialMT"/>
        </w:rPr>
        <w:t>MgY</w:t>
      </w:r>
      <w:r w:rsidRPr="004538CC">
        <w:rPr>
          <w:rFonts w:eastAsia="ArialMT"/>
          <w:vertAlign w:val="superscript"/>
        </w:rPr>
        <w:t>2</w:t>
      </w:r>
      <w:r>
        <w:rPr>
          <w:rFonts w:eastAsia="ArialMT"/>
          <w:vertAlign w:val="superscript"/>
        </w:rPr>
        <w:t>–</w:t>
      </w:r>
      <w:r>
        <w:rPr>
          <w:rFonts w:eastAsia="ArialMT"/>
        </w:rPr>
        <w:t xml:space="preserve"> sont incolores.</w:t>
      </w:r>
    </w:p>
    <w:p w14:paraId="02583ED0" w14:textId="77777777" w:rsidR="00A1532B" w:rsidRPr="00C4018F" w:rsidRDefault="00A1532B" w:rsidP="00A1532B">
      <w:pPr>
        <w:pStyle w:val="ECEcorps"/>
        <w:rPr>
          <w:rFonts w:eastAsia="ArialMT"/>
          <w:sz w:val="12"/>
          <w:szCs w:val="12"/>
        </w:rPr>
      </w:pPr>
    </w:p>
    <w:p w14:paraId="0E6E6903" w14:textId="5F4624FC" w:rsidR="00A1532B" w:rsidRDefault="00A1532B" w:rsidP="00A1532B">
      <w:pPr>
        <w:pStyle w:val="ECEcorps"/>
        <w:rPr>
          <w:rFonts w:eastAsia="ArialMT"/>
        </w:rPr>
      </w:pPr>
      <w:r>
        <w:rPr>
          <w:rFonts w:eastAsia="ArialMT"/>
        </w:rPr>
        <w:t>L’ajout de NET au début du dosage permet de rendre la solution dosée rose-violette avant l’équivalence, et bleue après l’équivalence.</w:t>
      </w:r>
      <w:r w:rsidR="005306F7">
        <w:rPr>
          <w:rFonts w:eastAsia="ArialMT"/>
        </w:rPr>
        <w:t xml:space="preserve"> Il est nécessaire d’utiliser un bécher témoin permettant de bien identifier la couleur après l</w:t>
      </w:r>
      <w:r w:rsidR="006B25D2">
        <w:rPr>
          <w:rFonts w:eastAsia="ArialMT"/>
        </w:rPr>
        <w:t xml:space="preserve">’équivalence. </w:t>
      </w:r>
    </w:p>
    <w:p w14:paraId="3CBF5B74" w14:textId="77777777" w:rsidR="00A1532B" w:rsidRPr="00C4018F" w:rsidRDefault="00A1532B" w:rsidP="00A1532B">
      <w:pPr>
        <w:pStyle w:val="ECEcorps"/>
        <w:rPr>
          <w:rFonts w:eastAsia="ArialMT"/>
          <w:sz w:val="12"/>
          <w:szCs w:val="12"/>
        </w:rPr>
      </w:pPr>
    </w:p>
    <w:p w14:paraId="142446F0" w14:textId="77777777" w:rsidR="00A1532B" w:rsidRDefault="00A1532B" w:rsidP="00A1532B">
      <w:pPr>
        <w:pStyle w:val="ECEcorps"/>
        <w:rPr>
          <w:rFonts w:eastAsia="ArialMT"/>
        </w:rPr>
      </w:pPr>
      <w:r>
        <w:rPr>
          <w:rFonts w:eastAsia="ArialMT"/>
        </w:rPr>
        <w:t xml:space="preserve">À l’équivalence de ce dosage, pour un volume équivalent </w:t>
      </w:r>
      <w:r>
        <w:rPr>
          <w:rFonts w:eastAsia="ArialMT"/>
          <w:i/>
        </w:rPr>
        <w:t>V</w:t>
      </w:r>
      <w:r>
        <w:rPr>
          <w:rFonts w:eastAsia="ArialMT"/>
          <w:i/>
          <w:vertAlign w:val="subscript"/>
        </w:rPr>
        <w:t>E</w:t>
      </w:r>
      <w:r>
        <w:rPr>
          <w:rFonts w:eastAsia="ArialMT"/>
          <w:i/>
        </w:rPr>
        <w:t xml:space="preserve"> </w:t>
      </w:r>
      <w:r w:rsidRPr="00AE2958">
        <w:rPr>
          <w:rFonts w:eastAsia="ArialMT"/>
        </w:rPr>
        <w:t>de solution titrante ajoutée,</w:t>
      </w:r>
      <w:r>
        <w:rPr>
          <w:rFonts w:eastAsia="ArialMT"/>
        </w:rPr>
        <w:t xml:space="preserve"> on a la relation :</w:t>
      </w:r>
    </w:p>
    <w:p w14:paraId="4EC217D7" w14:textId="77777777" w:rsidR="00A1532B" w:rsidRPr="00C4018F" w:rsidRDefault="00A1532B" w:rsidP="00A1532B">
      <w:pPr>
        <w:pStyle w:val="ECEcorps"/>
        <w:rPr>
          <w:rFonts w:eastAsia="ArialMT"/>
          <w:sz w:val="8"/>
          <w:szCs w:val="8"/>
        </w:rPr>
      </w:pPr>
    </w:p>
    <w:p w14:paraId="743EDF8D" w14:textId="04F63555" w:rsidR="00A1532B" w:rsidRPr="00945453" w:rsidRDefault="00A1532B" w:rsidP="00945453">
      <w:pPr>
        <w:pStyle w:val="ECEcorps"/>
        <w:jc w:val="center"/>
        <w:rPr>
          <w:rFonts w:eastAsia="ArialMT"/>
          <w:i/>
          <w:color w:val="000000" w:themeColor="text1"/>
          <w:vertAlign w:val="subscript"/>
        </w:rPr>
      </w:pPr>
      <w:r w:rsidRPr="00D570C3">
        <w:rPr>
          <w:rFonts w:eastAsia="ArialMT"/>
          <w:i/>
        </w:rPr>
        <w:t>C</w:t>
      </w:r>
      <w:r w:rsidRPr="00D570C3">
        <w:rPr>
          <w:rFonts w:eastAsia="ArialMT"/>
          <w:i/>
          <w:vertAlign w:val="subscript"/>
        </w:rPr>
        <w:t>EDTA</w:t>
      </w:r>
      <w:r w:rsidRPr="00D570C3">
        <w:rPr>
          <w:rFonts w:eastAsia="ArialMT"/>
          <w:i/>
        </w:rPr>
        <w:t> </w:t>
      </w:r>
      <w:r w:rsidR="0091528B" w:rsidRPr="00D570C3">
        <w:rPr>
          <w:rFonts w:eastAsia="ArialMT"/>
        </w:rPr>
        <w:t>·</w:t>
      </w:r>
      <w:r w:rsidRPr="00D570C3">
        <w:rPr>
          <w:rFonts w:eastAsia="ArialMT"/>
          <w:i/>
          <w:vertAlign w:val="subscript"/>
        </w:rPr>
        <w:t xml:space="preserve"> </w:t>
      </w:r>
      <w:r w:rsidRPr="00A90AA6">
        <w:rPr>
          <w:rFonts w:eastAsia="ArialMT"/>
          <w:i/>
        </w:rPr>
        <w:t>V</w:t>
      </w:r>
      <w:r w:rsidRPr="00A90AA6">
        <w:rPr>
          <w:rFonts w:eastAsia="ArialMT"/>
          <w:i/>
          <w:vertAlign w:val="subscript"/>
        </w:rPr>
        <w:t>E</w:t>
      </w:r>
      <w:r w:rsidRPr="00A90AA6">
        <w:rPr>
          <w:rFonts w:eastAsia="ArialMT"/>
          <w:i/>
        </w:rPr>
        <w:t> = </w:t>
      </w:r>
      <w:r w:rsidR="0091528B">
        <w:rPr>
          <w:rFonts w:eastAsia="ArialMT"/>
        </w:rPr>
        <w:t>(</w:t>
      </w:r>
      <w:r w:rsidRPr="00945453">
        <w:rPr>
          <w:rFonts w:eastAsia="ArialMT"/>
        </w:rPr>
        <w:t>[</w:t>
      </w:r>
      <w:r w:rsidRPr="00945453">
        <w:rPr>
          <w:rFonts w:eastAsia="ArialMT"/>
          <w:color w:val="000000" w:themeColor="text1"/>
        </w:rPr>
        <w:t>Ca</w:t>
      </w:r>
      <w:r w:rsidRPr="00945453">
        <w:rPr>
          <w:rFonts w:eastAsia="ArialMT"/>
          <w:color w:val="000000" w:themeColor="text1"/>
          <w:vertAlign w:val="superscript"/>
        </w:rPr>
        <w:t>2+</w:t>
      </w:r>
      <w:r w:rsidR="0091528B" w:rsidRPr="00945453">
        <w:rPr>
          <w:rFonts w:eastAsia="ArialMT"/>
          <w:color w:val="000000" w:themeColor="text1"/>
        </w:rPr>
        <w:t>]</w:t>
      </w:r>
      <w:r w:rsidRPr="00945453">
        <w:rPr>
          <w:rFonts w:eastAsia="ArialMT"/>
          <w:color w:val="000000" w:themeColor="text1"/>
        </w:rPr>
        <w:t> + </w:t>
      </w:r>
      <w:r w:rsidR="0091528B" w:rsidRPr="00945453">
        <w:rPr>
          <w:rFonts w:eastAsia="ArialMT"/>
        </w:rPr>
        <w:t>[</w:t>
      </w:r>
      <w:r w:rsidRPr="00945453">
        <w:rPr>
          <w:rFonts w:eastAsia="ArialMT"/>
          <w:color w:val="000000" w:themeColor="text1"/>
        </w:rPr>
        <w:t>Mg</w:t>
      </w:r>
      <w:r w:rsidRPr="00945453">
        <w:rPr>
          <w:rFonts w:eastAsia="ArialMT"/>
          <w:color w:val="000000" w:themeColor="text1"/>
          <w:vertAlign w:val="superscript"/>
        </w:rPr>
        <w:t>2+</w:t>
      </w:r>
      <w:r w:rsidR="0091528B" w:rsidRPr="00945453">
        <w:rPr>
          <w:rFonts w:eastAsia="ArialMT"/>
          <w:color w:val="000000" w:themeColor="text1"/>
        </w:rPr>
        <w:t>])</w:t>
      </w:r>
      <w:r w:rsidR="0091528B">
        <w:rPr>
          <w:rFonts w:eastAsia="ArialMT"/>
          <w:color w:val="000000" w:themeColor="text1"/>
        </w:rPr>
        <w:t xml:space="preserve"> </w:t>
      </w:r>
      <w:r w:rsidRPr="00A90AA6">
        <w:rPr>
          <w:rFonts w:eastAsia="ArialMT"/>
          <w:color w:val="000000" w:themeColor="text1"/>
        </w:rPr>
        <w:t>·</w:t>
      </w:r>
      <w:r w:rsidRPr="00A90AA6">
        <w:rPr>
          <w:rFonts w:eastAsia="ArialMT"/>
          <w:color w:val="000000" w:themeColor="text1"/>
          <w:vertAlign w:val="subscript"/>
        </w:rPr>
        <w:t xml:space="preserve"> </w:t>
      </w:r>
      <w:r w:rsidRPr="008069C6">
        <w:rPr>
          <w:rFonts w:eastAsia="ArialMT"/>
          <w:i/>
          <w:color w:val="000000" w:themeColor="text1"/>
        </w:rPr>
        <w:t>V</w:t>
      </w:r>
      <w:r w:rsidRPr="008069C6">
        <w:rPr>
          <w:rFonts w:eastAsia="ArialMT"/>
          <w:i/>
          <w:color w:val="000000" w:themeColor="text1"/>
          <w:vertAlign w:val="subscript"/>
        </w:rPr>
        <w:t>EAU</w:t>
      </w:r>
    </w:p>
    <w:p w14:paraId="2B1314B1" w14:textId="77777777" w:rsidR="00A1532B" w:rsidRPr="00945453" w:rsidRDefault="00A1532B" w:rsidP="00A1532B">
      <w:pPr>
        <w:pStyle w:val="ECEcorps"/>
        <w:rPr>
          <w:rFonts w:eastAsia="ArialMT"/>
          <w:iCs/>
          <w:color w:val="000000" w:themeColor="text1"/>
        </w:rPr>
      </w:pPr>
      <w:r w:rsidRPr="00945453">
        <w:rPr>
          <w:rFonts w:eastAsia="ArialMT"/>
          <w:iCs/>
          <w:color w:val="000000" w:themeColor="text1"/>
        </w:rPr>
        <w:t>que l’on peut écrire aussi sous la forme :</w:t>
      </w:r>
    </w:p>
    <w:p w14:paraId="160D9681" w14:textId="23A5AF8E" w:rsidR="00A1532B" w:rsidRDefault="00A1532B" w:rsidP="007373C5">
      <w:pPr>
        <w:pStyle w:val="ECEcorps"/>
        <w:jc w:val="center"/>
        <w:rPr>
          <w:rFonts w:eastAsia="ArialMT"/>
          <w:i/>
          <w:color w:val="000000" w:themeColor="text1"/>
          <w:vertAlign w:val="subscript"/>
        </w:rPr>
      </w:pPr>
      <w:r w:rsidRPr="00945453">
        <w:rPr>
          <w:rFonts w:eastAsia="ArialMT"/>
          <w:i/>
        </w:rPr>
        <w:t>C</w:t>
      </w:r>
      <w:r w:rsidRPr="00945453">
        <w:rPr>
          <w:rFonts w:eastAsia="ArialMT"/>
          <w:i/>
          <w:vertAlign w:val="subscript"/>
        </w:rPr>
        <w:t>EDTA</w:t>
      </w:r>
      <w:r w:rsidR="00EF2378">
        <w:rPr>
          <w:rFonts w:eastAsia="ArialMT"/>
          <w:i/>
        </w:rPr>
        <w:t>·</w:t>
      </w:r>
      <w:r w:rsidRPr="00945453">
        <w:rPr>
          <w:rFonts w:eastAsia="ArialMT"/>
          <w:i/>
          <w:vertAlign w:val="subscript"/>
        </w:rPr>
        <w:t xml:space="preserve"> </w:t>
      </w:r>
      <w:r w:rsidRPr="00A90AA6">
        <w:rPr>
          <w:rFonts w:eastAsia="ArialMT"/>
          <w:i/>
        </w:rPr>
        <w:t>V</w:t>
      </w:r>
      <w:r w:rsidRPr="00A90AA6">
        <w:rPr>
          <w:rFonts w:eastAsia="ArialMT"/>
          <w:i/>
          <w:vertAlign w:val="subscript"/>
        </w:rPr>
        <w:t>E</w:t>
      </w:r>
      <w:r w:rsidRPr="00A90AA6">
        <w:rPr>
          <w:rFonts w:eastAsia="ArialMT"/>
          <w:i/>
        </w:rPr>
        <w:t> = C</w:t>
      </w:r>
      <w:r w:rsidRPr="0060662F">
        <w:rPr>
          <w:rFonts w:eastAsia="ArialMT"/>
          <w:i/>
          <w:vertAlign w:val="subscript"/>
        </w:rPr>
        <w:t>T</w:t>
      </w:r>
      <w:r>
        <w:rPr>
          <w:rFonts w:eastAsia="ArialMT"/>
          <w:i/>
        </w:rPr>
        <w:t> </w:t>
      </w:r>
      <w:r w:rsidRPr="00A90AA6">
        <w:rPr>
          <w:rFonts w:eastAsia="ArialMT"/>
          <w:color w:val="000000" w:themeColor="text1"/>
        </w:rPr>
        <w:t>·</w:t>
      </w:r>
      <w:r w:rsidRPr="00A90AA6">
        <w:rPr>
          <w:rFonts w:eastAsia="ArialMT"/>
          <w:color w:val="000000" w:themeColor="text1"/>
          <w:vertAlign w:val="subscript"/>
        </w:rPr>
        <w:t xml:space="preserve"> </w:t>
      </w:r>
      <w:r w:rsidRPr="008069C6">
        <w:rPr>
          <w:rFonts w:eastAsia="ArialMT"/>
          <w:i/>
          <w:color w:val="000000" w:themeColor="text1"/>
        </w:rPr>
        <w:t>V</w:t>
      </w:r>
      <w:r w:rsidRPr="008069C6">
        <w:rPr>
          <w:rFonts w:eastAsia="ArialMT"/>
          <w:i/>
          <w:color w:val="000000" w:themeColor="text1"/>
          <w:vertAlign w:val="subscript"/>
        </w:rPr>
        <w:t>EAU</w:t>
      </w:r>
    </w:p>
    <w:p w14:paraId="1159D3B9" w14:textId="5410EE9E" w:rsidR="00A1532B" w:rsidRDefault="00A1532B" w:rsidP="003A114B">
      <w:pPr>
        <w:pStyle w:val="ECEcorps"/>
        <w:rPr>
          <w:sz w:val="24"/>
          <w:szCs w:val="24"/>
        </w:rPr>
      </w:pPr>
    </w:p>
    <w:p w14:paraId="55582FB7" w14:textId="77777777" w:rsidR="00C13CD8" w:rsidRDefault="00C13CD8" w:rsidP="007373C5">
      <w:pPr>
        <w:pStyle w:val="ECEtitre"/>
        <w:rPr>
          <w:sz w:val="24"/>
          <w:szCs w:val="24"/>
        </w:rPr>
      </w:pPr>
    </w:p>
    <w:p w14:paraId="454DE886" w14:textId="28516338" w:rsidR="007373C5" w:rsidRPr="007373C5" w:rsidRDefault="007373C5" w:rsidP="007373C5">
      <w:pPr>
        <w:pStyle w:val="ECEtitre"/>
        <w:rPr>
          <w:sz w:val="24"/>
          <w:szCs w:val="24"/>
        </w:rPr>
      </w:pPr>
      <w:r w:rsidRPr="007373C5">
        <w:rPr>
          <w:sz w:val="24"/>
          <w:szCs w:val="24"/>
        </w:rPr>
        <w:t>Résine échangeuse d’ions</w:t>
      </w:r>
    </w:p>
    <w:p w14:paraId="58DE3A90" w14:textId="77777777" w:rsidR="007373C5" w:rsidRPr="00C4018F" w:rsidRDefault="007373C5" w:rsidP="007373C5">
      <w:pPr>
        <w:pStyle w:val="ECEcorps"/>
        <w:rPr>
          <w:sz w:val="12"/>
          <w:szCs w:val="12"/>
        </w:rPr>
      </w:pPr>
    </w:p>
    <w:p w14:paraId="60799701" w14:textId="77777777" w:rsidR="007373C5" w:rsidRDefault="007373C5" w:rsidP="007373C5">
      <w:pPr>
        <w:pStyle w:val="ECEcorps"/>
      </w:pPr>
      <w:r w:rsidRPr="00DD4F87">
        <w:t xml:space="preserve">La cartouche de filtration </w:t>
      </w:r>
      <w:r>
        <w:t xml:space="preserve">de la carafe </w:t>
      </w:r>
      <w:r w:rsidRPr="00DD4F87">
        <w:t>contien</w:t>
      </w:r>
      <w:r>
        <w:t>t une résine échangeuse d’ions.</w:t>
      </w:r>
    </w:p>
    <w:p w14:paraId="0AD41F27" w14:textId="77777777" w:rsidR="007373C5" w:rsidRDefault="007373C5" w:rsidP="007373C5">
      <w:pPr>
        <w:pStyle w:val="ECEcorps"/>
      </w:pPr>
      <w:r w:rsidRPr="00DD4F87">
        <w:t>La déminéralisation d’une eau du robinet consiste à éliminer les ions calcium Ca</w:t>
      </w:r>
      <w:r w:rsidRPr="00DD4F87">
        <w:rPr>
          <w:vertAlign w:val="superscript"/>
        </w:rPr>
        <w:t>2+</w:t>
      </w:r>
      <w:r>
        <w:t xml:space="preserve"> et</w:t>
      </w:r>
      <w:r w:rsidRPr="00DD4F87">
        <w:t xml:space="preserve"> les ions magnésium Mg</w:t>
      </w:r>
      <w:r w:rsidRPr="00DD4F87">
        <w:rPr>
          <w:vertAlign w:val="superscript"/>
        </w:rPr>
        <w:t>2+</w:t>
      </w:r>
      <w:r w:rsidRPr="00DD4F87">
        <w:t xml:space="preserve"> </w:t>
      </w:r>
      <w:r>
        <w:t xml:space="preserve">de l’eau </w:t>
      </w:r>
      <w:r w:rsidRPr="00DD4F87">
        <w:t>en les fixant sur des résines échangeuses d’ions.</w:t>
      </w:r>
    </w:p>
    <w:p w14:paraId="6C163714" w14:textId="5AE1EE89" w:rsidR="007373C5" w:rsidRPr="00DD4F87" w:rsidRDefault="007373C5" w:rsidP="003C1339">
      <w:pPr>
        <w:pStyle w:val="ECEcorps"/>
      </w:pPr>
      <w:r>
        <w:t xml:space="preserve">Si on note </w:t>
      </w:r>
      <w:r w:rsidRPr="00B33C4C">
        <w:rPr>
          <w:i/>
        </w:rPr>
        <w:t>D</w:t>
      </w:r>
      <w:r w:rsidRPr="00B33C4C">
        <w:rPr>
          <w:i/>
          <w:vertAlign w:val="subscript"/>
        </w:rPr>
        <w:t>initiale</w:t>
      </w:r>
      <w:r>
        <w:t xml:space="preserve"> la dureté de l’eau avant filtration et </w:t>
      </w:r>
      <w:r w:rsidRPr="00B33C4C">
        <w:rPr>
          <w:i/>
        </w:rPr>
        <w:t>D</w:t>
      </w:r>
      <w:r>
        <w:rPr>
          <w:i/>
          <w:vertAlign w:val="subscript"/>
        </w:rPr>
        <w:t>fin</w:t>
      </w:r>
      <w:r w:rsidRPr="00B33C4C">
        <w:rPr>
          <w:i/>
          <w:vertAlign w:val="subscript"/>
        </w:rPr>
        <w:t>ale</w:t>
      </w:r>
      <w:r>
        <w:t xml:space="preserve"> la dureté de l’eau après filtration, l</w:t>
      </w:r>
      <w:r w:rsidRPr="00DD4F87">
        <w:t xml:space="preserve">e taux d’élimination </w:t>
      </w:r>
      <w:r w:rsidR="00DF3FE0">
        <w:t>(en </w:t>
      </w:r>
      <w:r>
        <w:t xml:space="preserve">%) </w:t>
      </w:r>
      <w:r w:rsidRPr="00DD4F87">
        <w:t>des ions est </w:t>
      </w:r>
      <w:r w:rsidR="003C1339">
        <w:t xml:space="preserve">égal à 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D</m:t>
                </m:r>
              </m:e>
              <m:sub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initiale</m:t>
                </m:r>
              </m:sub>
            </m:sSub>
            <m:r>
              <w:rPr>
                <w:rFonts w:ascii="Cambria Math"/>
                <w:sz w:val="24"/>
                <w:szCs w:val="24"/>
              </w:rPr>
              <m:t xml:space="preserve"> </m:t>
            </m:r>
            <m:r>
              <w:rPr>
                <w:rFonts w:ascii="Cambria Math"/>
                <w:sz w:val="24"/>
                <w:szCs w:val="24"/>
              </w:rPr>
              <m:t>–</m:t>
            </m:r>
            <m:r>
              <w:rPr>
                <w:rFonts w:ascii="Cambria Math"/>
                <w:sz w:val="24"/>
                <w:szCs w:val="24"/>
              </w:rPr>
              <m:t xml:space="preserve"> </m:t>
            </m:r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D</m:t>
                </m:r>
              </m:e>
              <m:sub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finale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D</m:t>
                </m:r>
              </m:e>
              <m:sub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initiale</m:t>
                </m:r>
              </m:sub>
            </m:sSub>
          </m:den>
        </m:f>
      </m:oMath>
      <w:r>
        <w:t xml:space="preserve"> × 100.</w:t>
      </w:r>
    </w:p>
    <w:p w14:paraId="4A272DEA" w14:textId="1F7CB6D7" w:rsidR="00A1532B" w:rsidRPr="00A1532B" w:rsidRDefault="007373C5" w:rsidP="007373C5">
      <w:pPr>
        <w:pStyle w:val="ECEcorps"/>
        <w:rPr>
          <w:sz w:val="24"/>
          <w:szCs w:val="24"/>
        </w:rPr>
      </w:pPr>
      <w:r>
        <w:t>La cartouche de filtration fonctionne efficacement si le taux d’élimination des ions est supérieur ou égal à 30 %.</w:t>
      </w:r>
    </w:p>
    <w:p w14:paraId="1B69BB6B" w14:textId="18D4894F" w:rsidR="00D9338B" w:rsidRDefault="00D9338B" w:rsidP="00E26870">
      <w:pPr>
        <w:pStyle w:val="ECEtitre"/>
      </w:pPr>
    </w:p>
    <w:p w14:paraId="2CA44F54" w14:textId="29F947DA" w:rsidR="00945453" w:rsidRDefault="00945453" w:rsidP="00945453">
      <w:pPr>
        <w:pStyle w:val="ECEcorps"/>
      </w:pPr>
    </w:p>
    <w:p w14:paraId="397CC78B" w14:textId="77777777" w:rsidR="00D36D20" w:rsidRPr="00445244" w:rsidRDefault="00D36D20" w:rsidP="00D36D20">
      <w:pPr>
        <w:pStyle w:val="ECEtitre"/>
        <w:rPr>
          <w:sz w:val="24"/>
          <w:szCs w:val="24"/>
        </w:rPr>
      </w:pPr>
      <w:r w:rsidRPr="00445244">
        <w:rPr>
          <w:sz w:val="24"/>
          <w:szCs w:val="24"/>
        </w:rPr>
        <w:lastRenderedPageBreak/>
        <w:t>TRAVAIL À EFFECTUER</w:t>
      </w:r>
    </w:p>
    <w:p w14:paraId="02FFEDA6" w14:textId="77777777" w:rsidR="00D36D20" w:rsidRPr="00257B49" w:rsidRDefault="00D36D20" w:rsidP="00D36D20">
      <w:pPr>
        <w:pStyle w:val="ECEcorps"/>
        <w:rPr>
          <w:b/>
          <w:bCs/>
          <w:u w:val="single"/>
        </w:rPr>
      </w:pPr>
    </w:p>
    <w:p w14:paraId="2F4CBE17" w14:textId="77777777" w:rsidR="00D36D20" w:rsidRPr="000110B7" w:rsidRDefault="00D36D20" w:rsidP="00D36D20">
      <w:pPr>
        <w:pStyle w:val="ECEpartie"/>
        <w:ind w:hanging="76"/>
        <w:rPr>
          <w:b w:val="0"/>
          <w:color w:val="000000" w:themeColor="text1"/>
        </w:rPr>
      </w:pPr>
      <w:bookmarkStart w:id="6" w:name="_Toc31717590"/>
      <w:r>
        <w:rPr>
          <w:color w:val="000000" w:themeColor="text1"/>
        </w:rPr>
        <w:t xml:space="preserve">Travail préliminaire </w:t>
      </w:r>
      <w:r w:rsidRPr="003F5D5B">
        <w:rPr>
          <w:b w:val="0"/>
          <w:color w:val="000000" w:themeColor="text1"/>
        </w:rPr>
        <w:t>(</w:t>
      </w:r>
      <w:r>
        <w:rPr>
          <w:b w:val="0"/>
          <w:color w:val="000000" w:themeColor="text1"/>
        </w:rPr>
        <w:t>20</w:t>
      </w:r>
      <w:r w:rsidRPr="003F5D5B">
        <w:rPr>
          <w:b w:val="0"/>
          <w:color w:val="000000" w:themeColor="text1"/>
        </w:rPr>
        <w:t xml:space="preserve"> minutes conseillées)</w:t>
      </w:r>
      <w:bookmarkEnd w:id="6"/>
    </w:p>
    <w:p w14:paraId="2E254875" w14:textId="77777777" w:rsidR="00D36D20" w:rsidRDefault="00D36D20" w:rsidP="00D36D20">
      <w:pPr>
        <w:pStyle w:val="ECEpartie"/>
        <w:numPr>
          <w:ilvl w:val="0"/>
          <w:numId w:val="0"/>
        </w:numPr>
        <w:ind w:left="284"/>
        <w:rPr>
          <w:b w:val="0"/>
          <w:color w:val="000000" w:themeColor="text1"/>
        </w:rPr>
      </w:pPr>
    </w:p>
    <w:p w14:paraId="675981A6" w14:textId="6BBB7E68" w:rsidR="00D36D20" w:rsidRPr="00DF3FE0" w:rsidRDefault="00D36D20" w:rsidP="00DF3FE0">
      <w:pPr>
        <w:pStyle w:val="ECEpartie"/>
        <w:numPr>
          <w:ilvl w:val="1"/>
          <w:numId w:val="4"/>
        </w:numPr>
        <w:rPr>
          <w:b w:val="0"/>
        </w:rPr>
      </w:pPr>
      <w:bookmarkStart w:id="7" w:name="_Toc31717591"/>
      <w:r w:rsidRPr="00DF3FE0">
        <w:rPr>
          <w:b w:val="0"/>
        </w:rPr>
        <w:t>Préparation de la solution titrante</w:t>
      </w:r>
      <w:bookmarkEnd w:id="7"/>
    </w:p>
    <w:p w14:paraId="6FCFB2A4" w14:textId="77777777" w:rsidR="00D36D20" w:rsidRDefault="00D36D20" w:rsidP="00D36D20">
      <w:pPr>
        <w:pStyle w:val="ECEcorps"/>
      </w:pPr>
    </w:p>
    <w:p w14:paraId="0E0528A7" w14:textId="35587554" w:rsidR="00D36D20" w:rsidRDefault="006B1266" w:rsidP="00D36D20">
      <w:pPr>
        <w:pStyle w:val="ECEcorps"/>
      </w:pPr>
      <w:r>
        <w:rPr>
          <w:color w:val="000000" w:themeColor="text1"/>
        </w:rPr>
        <w:t>Parmi le matériel présent sur la paillasse, i</w:t>
      </w:r>
      <w:r w:rsidR="00D36D20">
        <w:rPr>
          <w:color w:val="000000" w:themeColor="text1"/>
        </w:rPr>
        <w:t>ndiquer le</w:t>
      </w:r>
      <w:r w:rsidR="00D36D20" w:rsidRPr="004A5C7C">
        <w:rPr>
          <w:color w:val="000000" w:themeColor="text1"/>
        </w:rPr>
        <w:t xml:space="preserve"> matériel </w:t>
      </w:r>
      <w:r w:rsidR="00D36D20">
        <w:rPr>
          <w:color w:val="000000" w:themeColor="text1"/>
        </w:rPr>
        <w:t>à</w:t>
      </w:r>
      <w:r w:rsidR="00D36D20" w:rsidRPr="004A5C7C">
        <w:rPr>
          <w:color w:val="000000" w:themeColor="text1"/>
        </w:rPr>
        <w:t xml:space="preserve"> </w:t>
      </w:r>
      <w:r w:rsidR="00D36D20">
        <w:rPr>
          <w:color w:val="000000" w:themeColor="text1"/>
        </w:rPr>
        <w:t xml:space="preserve">utiliser </w:t>
      </w:r>
      <w:r w:rsidR="00D36D20" w:rsidRPr="004A5C7C">
        <w:rPr>
          <w:color w:val="000000" w:themeColor="text1"/>
        </w:rPr>
        <w:t>po</w:t>
      </w:r>
      <w:r w:rsidR="00D36D20">
        <w:rPr>
          <w:color w:val="000000" w:themeColor="text1"/>
        </w:rPr>
        <w:t xml:space="preserve">ur obtenir une solution d’EDTA de concentration </w:t>
      </w:r>
      <w:r w:rsidR="00D36D20">
        <w:t>5,0 </w:t>
      </w:r>
      <w:r w:rsidR="00D36D20">
        <w:fldChar w:fldCharType="begin"/>
      </w:r>
      <w:r w:rsidR="00D36D20" w:rsidRPr="00730F31">
        <w:instrText>SYMBOL 180 \f "Symbol"\h</w:instrText>
      </w:r>
      <w:r w:rsidR="00D36D20">
        <w:fldChar w:fldCharType="end"/>
      </w:r>
      <w:r w:rsidR="00D36D20">
        <w:t> 10</w:t>
      </w:r>
      <w:r w:rsidR="00EF2378">
        <w:rPr>
          <w:vertAlign w:val="superscript"/>
        </w:rPr>
        <w:t>–</w:t>
      </w:r>
      <w:r w:rsidR="00D36D20">
        <w:rPr>
          <w:vertAlign w:val="superscript"/>
        </w:rPr>
        <w:t>3</w:t>
      </w:r>
      <w:r w:rsidR="00D36D20">
        <w:t> mol·L</w:t>
      </w:r>
      <w:r w:rsidR="00D36D20" w:rsidRPr="009663C8">
        <w:rPr>
          <w:vertAlign w:val="superscript"/>
        </w:rPr>
        <w:t>-1</w:t>
      </w:r>
      <w:r>
        <w:t>, par dilution d</w:t>
      </w:r>
      <w:r w:rsidR="0043202A">
        <w:t xml:space="preserve">e la </w:t>
      </w:r>
      <w:r>
        <w:t xml:space="preserve">solution d’EDTA </w:t>
      </w:r>
      <w:r w:rsidR="0043202A">
        <w:t>fournie</w:t>
      </w:r>
      <w:r w:rsidR="00D36D20">
        <w:t xml:space="preserve">. </w:t>
      </w:r>
      <w:r w:rsidR="00DF3FE0">
        <w:t>Justifier par un calcul l</w:t>
      </w:r>
      <w:r w:rsidR="00D36D20">
        <w:t>e choix du matériel.</w:t>
      </w:r>
    </w:p>
    <w:p w14:paraId="76F557DF" w14:textId="77777777" w:rsidR="00D36D20" w:rsidRDefault="00D36D20" w:rsidP="00D36D2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D38F19C" w14:textId="77777777" w:rsidR="00D36D20" w:rsidRPr="00341FA8" w:rsidRDefault="00D36D20" w:rsidP="00D36D2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C99C137" w14:textId="77777777" w:rsidR="00D36D20" w:rsidRPr="00341FA8" w:rsidRDefault="00D36D20" w:rsidP="00D36D2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1964920" w14:textId="77777777" w:rsidR="00D36D20" w:rsidRPr="00341FA8" w:rsidRDefault="00D36D20" w:rsidP="00D36D2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D802AEA" w14:textId="77777777" w:rsidR="00D36D20" w:rsidRDefault="00D36D20" w:rsidP="00D36D20">
      <w:pPr>
        <w:pStyle w:val="ECEcorps"/>
      </w:pPr>
    </w:p>
    <w:p w14:paraId="47FB287A" w14:textId="0AF7ACF9" w:rsidR="00E26870" w:rsidRDefault="00D36D20" w:rsidP="00E26870">
      <w:pPr>
        <w:pStyle w:val="ECEcorps"/>
      </w:pPr>
      <w:r>
        <w:t xml:space="preserve">Préparer la </w:t>
      </w:r>
      <w:r>
        <w:rPr>
          <w:color w:val="000000" w:themeColor="text1"/>
        </w:rPr>
        <w:t xml:space="preserve">solution d’EDTA de concentration </w:t>
      </w:r>
      <w:r>
        <w:t>5,0 </w:t>
      </w:r>
      <w:r w:rsidR="0091528B">
        <w:t>×</w:t>
      </w:r>
      <w:r>
        <w:t> 10</w:t>
      </w:r>
      <w:r w:rsidR="00EF2378">
        <w:rPr>
          <w:vertAlign w:val="superscript"/>
        </w:rPr>
        <w:t>–</w:t>
      </w:r>
      <w:r>
        <w:rPr>
          <w:vertAlign w:val="superscript"/>
        </w:rPr>
        <w:t>3</w:t>
      </w:r>
      <w:r>
        <w:t> mol·L</w:t>
      </w:r>
      <w:r w:rsidRPr="009663C8">
        <w:rPr>
          <w:vertAlign w:val="superscript"/>
        </w:rPr>
        <w:t>-1</w:t>
      </w:r>
      <w:r>
        <w:t>.</w:t>
      </w:r>
    </w:p>
    <w:p w14:paraId="4784C32E" w14:textId="77777777" w:rsidR="00CF69D2" w:rsidRDefault="00CF69D2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5F5D5B9B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41536D">
              <w:t>la dilution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68E4EF2" w14:textId="6FB5BC2C" w:rsidR="00A23A02" w:rsidRDefault="00A23A02" w:rsidP="00E26870">
      <w:pPr>
        <w:pStyle w:val="ECEcorps"/>
      </w:pPr>
    </w:p>
    <w:p w14:paraId="6B60F46A" w14:textId="5B2253A8" w:rsidR="004D42F2" w:rsidRPr="00DF3FE0" w:rsidRDefault="004D42F2" w:rsidP="00DF3FE0">
      <w:pPr>
        <w:pStyle w:val="ECEpartie"/>
        <w:numPr>
          <w:ilvl w:val="1"/>
          <w:numId w:val="4"/>
        </w:numPr>
        <w:rPr>
          <w:b w:val="0"/>
          <w:color w:val="000000" w:themeColor="text1"/>
        </w:rPr>
      </w:pPr>
      <w:bookmarkStart w:id="8" w:name="_Toc31717592"/>
      <w:r w:rsidRPr="00DF3FE0">
        <w:rPr>
          <w:b w:val="0"/>
          <w:color w:val="000000" w:themeColor="text1"/>
        </w:rPr>
        <w:t>Schéma du</w:t>
      </w:r>
      <w:bookmarkEnd w:id="8"/>
      <w:r w:rsidR="00DF3FE0" w:rsidRPr="00DF3FE0">
        <w:rPr>
          <w:b w:val="0"/>
          <w:color w:val="000000" w:themeColor="text1"/>
        </w:rPr>
        <w:t xml:space="preserve"> dispositif</w:t>
      </w:r>
    </w:p>
    <w:p w14:paraId="018D6AC4" w14:textId="77777777" w:rsidR="004D42F2" w:rsidRPr="001F3604" w:rsidRDefault="004D42F2" w:rsidP="004D42F2">
      <w:pPr>
        <w:pStyle w:val="ECEcorps"/>
      </w:pPr>
    </w:p>
    <w:p w14:paraId="2945962E" w14:textId="77777777" w:rsidR="004D42F2" w:rsidRDefault="004D42F2" w:rsidP="004D42F2">
      <w:pPr>
        <w:pStyle w:val="ECEcorps"/>
        <w:rPr>
          <w:color w:val="000000" w:themeColor="text1"/>
        </w:rPr>
      </w:pPr>
      <w:r>
        <w:rPr>
          <w:color w:val="000000" w:themeColor="text1"/>
        </w:rPr>
        <w:t xml:space="preserve">Compléter la légende du schéma du dosage </w:t>
      </w:r>
      <w:r w:rsidRPr="004A5C7C">
        <w:rPr>
          <w:color w:val="000000" w:themeColor="text1"/>
        </w:rPr>
        <w:t xml:space="preserve">permettant de </w:t>
      </w:r>
      <w:r>
        <w:rPr>
          <w:color w:val="000000" w:themeColor="text1"/>
        </w:rPr>
        <w:t xml:space="preserve">déterminer </w:t>
      </w:r>
      <w:r w:rsidRPr="003F5D5B">
        <w:t xml:space="preserve">la </w:t>
      </w:r>
      <w:r>
        <w:t xml:space="preserve">valeur </w:t>
      </w:r>
      <w:r w:rsidRPr="00B33C4C">
        <w:rPr>
          <w:i/>
        </w:rPr>
        <w:t>D</w:t>
      </w:r>
      <w:r w:rsidRPr="00B33C4C">
        <w:rPr>
          <w:i/>
          <w:vertAlign w:val="subscript"/>
        </w:rPr>
        <w:t>initiale</w:t>
      </w:r>
      <w:r>
        <w:t xml:space="preserve"> de la dureté de </w:t>
      </w:r>
      <w:r>
        <w:rPr>
          <w:color w:val="000000" w:themeColor="text1"/>
        </w:rPr>
        <w:t>20,0 </w:t>
      </w:r>
      <w:r w:rsidRPr="004A5C7C">
        <w:rPr>
          <w:color w:val="000000" w:themeColor="text1"/>
        </w:rPr>
        <w:t>mL d’eau du robinet.</w:t>
      </w:r>
      <w:r>
        <w:rPr>
          <w:color w:val="000000" w:themeColor="text1"/>
        </w:rPr>
        <w:t xml:space="preserve"> Indiquer le nom et le volume des solutions contenues dans le bécher.</w:t>
      </w:r>
    </w:p>
    <w:p w14:paraId="6D9F264C" w14:textId="77777777" w:rsidR="004D42F2" w:rsidRPr="00BD2D2B" w:rsidRDefault="004D42F2" w:rsidP="004D42F2">
      <w:pPr>
        <w:pStyle w:val="ECEcorps"/>
      </w:pPr>
    </w:p>
    <w:p w14:paraId="0D8D10CF" w14:textId="77777777" w:rsidR="004D42F2" w:rsidRDefault="004D42F2" w:rsidP="004D42F2">
      <w:pPr>
        <w:pStyle w:val="ECEcorps"/>
      </w:pPr>
    </w:p>
    <w:p w14:paraId="77CA9350" w14:textId="77777777" w:rsidR="004D42F2" w:rsidRDefault="004D42F2" w:rsidP="004D42F2">
      <w:pPr>
        <w:pStyle w:val="ECEcorps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7F34E34" wp14:editId="3C0BF8A2">
                <wp:simplePos x="0" y="0"/>
                <wp:positionH relativeFrom="margin">
                  <wp:align>center</wp:align>
                </wp:positionH>
                <wp:positionV relativeFrom="paragraph">
                  <wp:posOffset>41813</wp:posOffset>
                </wp:positionV>
                <wp:extent cx="5491480" cy="3223260"/>
                <wp:effectExtent l="0" t="0" r="13970" b="15240"/>
                <wp:wrapNone/>
                <wp:docPr id="20" name="Group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1480" cy="3223260"/>
                          <a:chOff x="1654" y="5178"/>
                          <a:chExt cx="8648" cy="5076"/>
                        </a:xfrm>
                      </wpg:grpSpPr>
                      <wps:wsp>
                        <wps:cNvPr id="21" name="Line 105"/>
                        <wps:cNvCnPr/>
                        <wps:spPr bwMode="auto">
                          <a:xfrm flipH="1">
                            <a:off x="5351" y="6416"/>
                            <a:ext cx="1381" cy="88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Text Box 106"/>
                        <wps:cNvSpPr txBox="1">
                          <a:spLocks noChangeArrowheads="1"/>
                        </wps:cNvSpPr>
                        <wps:spPr bwMode="auto">
                          <a:xfrm>
                            <a:off x="6721" y="5787"/>
                            <a:ext cx="3581" cy="12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0FAB281" w14:textId="77777777" w:rsidR="004D42F2" w:rsidRDefault="004D42F2" w:rsidP="004D42F2">
                              <w:pPr>
                                <w:pStyle w:val="Corpsdetexte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Line 118"/>
                        <wps:cNvCnPr/>
                        <wps:spPr bwMode="auto">
                          <a:xfrm flipH="1">
                            <a:off x="5406" y="8894"/>
                            <a:ext cx="1140" cy="5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Text Box 119"/>
                        <wps:cNvSpPr txBox="1">
                          <a:spLocks noChangeArrowheads="1"/>
                        </wps:cNvSpPr>
                        <wps:spPr bwMode="auto">
                          <a:xfrm>
                            <a:off x="6605" y="8298"/>
                            <a:ext cx="3439" cy="16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8A3B867" w14:textId="77777777" w:rsidR="004D42F2" w:rsidRDefault="004D42F2" w:rsidP="004D42F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9" name="Group 155"/>
                        <wpg:cNvGrpSpPr>
                          <a:grpSpLocks/>
                        </wpg:cNvGrpSpPr>
                        <wpg:grpSpPr bwMode="auto">
                          <a:xfrm flipH="1">
                            <a:off x="3825" y="5178"/>
                            <a:ext cx="3112" cy="5076"/>
                            <a:chOff x="5540" y="182"/>
                            <a:chExt cx="3112" cy="5076"/>
                          </a:xfrm>
                        </wpg:grpSpPr>
                        <wpg:grpSp>
                          <wpg:cNvPr id="30" name="Group 156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105" y="182"/>
                              <a:ext cx="394" cy="3892"/>
                              <a:chOff x="2201" y="914"/>
                              <a:chExt cx="2197" cy="21721"/>
                            </a:xfrm>
                          </wpg:grpSpPr>
                          <wps:wsp>
                            <wps:cNvPr id="31" name="AutoShape 15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784" y="16213"/>
                                <a:ext cx="338" cy="2553"/>
                              </a:xfrm>
                              <a:prstGeom prst="roundRect">
                                <a:avLst>
                                  <a:gd name="adj" fmla="val 18519"/>
                                </a:avLst>
                              </a:prstGeom>
                              <a:solidFill>
                                <a:srgbClr val="EFEFEF"/>
                              </a:solidFill>
                              <a:ln w="381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" name="AutoShape 15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820" y="16409"/>
                                <a:ext cx="258" cy="2188"/>
                              </a:xfrm>
                              <a:prstGeom prst="roundRect">
                                <a:avLst>
                                  <a:gd name="adj" fmla="val 18181"/>
                                </a:avLst>
                              </a:prstGeom>
                              <a:solidFill>
                                <a:srgbClr val="EFEFEF"/>
                              </a:solidFill>
                              <a:ln w="381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" name="Freeform 159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201" y="17094"/>
                                <a:ext cx="2197" cy="818"/>
                              </a:xfrm>
                              <a:custGeom>
                                <a:avLst/>
                                <a:gdLst>
                                  <a:gd name="T0" fmla="*/ 7 w 247"/>
                                  <a:gd name="T1" fmla="*/ 24 h 92"/>
                                  <a:gd name="T2" fmla="*/ 21 w 247"/>
                                  <a:gd name="T3" fmla="*/ 24 h 92"/>
                                  <a:gd name="T4" fmla="*/ 36 w 247"/>
                                  <a:gd name="T5" fmla="*/ 24 h 92"/>
                                  <a:gd name="T6" fmla="*/ 65 w 247"/>
                                  <a:gd name="T7" fmla="*/ 24 h 92"/>
                                  <a:gd name="T8" fmla="*/ 125 w 247"/>
                                  <a:gd name="T9" fmla="*/ 0 h 92"/>
                                  <a:gd name="T10" fmla="*/ 183 w 247"/>
                                  <a:gd name="T11" fmla="*/ 0 h 92"/>
                                  <a:gd name="T12" fmla="*/ 213 w 247"/>
                                  <a:gd name="T13" fmla="*/ 0 h 92"/>
                                  <a:gd name="T14" fmla="*/ 227 w 247"/>
                                  <a:gd name="T15" fmla="*/ 0 h 92"/>
                                  <a:gd name="T16" fmla="*/ 237 w 247"/>
                                  <a:gd name="T17" fmla="*/ 3 h 92"/>
                                  <a:gd name="T18" fmla="*/ 243 w 247"/>
                                  <a:gd name="T19" fmla="*/ 10 h 92"/>
                                  <a:gd name="T20" fmla="*/ 245 w 247"/>
                                  <a:gd name="T21" fmla="*/ 21 h 92"/>
                                  <a:gd name="T22" fmla="*/ 247 w 247"/>
                                  <a:gd name="T23" fmla="*/ 29 h 92"/>
                                  <a:gd name="T24" fmla="*/ 247 w 247"/>
                                  <a:gd name="T25" fmla="*/ 37 h 92"/>
                                  <a:gd name="T26" fmla="*/ 247 w 247"/>
                                  <a:gd name="T27" fmla="*/ 45 h 92"/>
                                  <a:gd name="T28" fmla="*/ 247 w 247"/>
                                  <a:gd name="T29" fmla="*/ 52 h 92"/>
                                  <a:gd name="T30" fmla="*/ 247 w 247"/>
                                  <a:gd name="T31" fmla="*/ 60 h 92"/>
                                  <a:gd name="T32" fmla="*/ 245 w 247"/>
                                  <a:gd name="T33" fmla="*/ 68 h 92"/>
                                  <a:gd name="T34" fmla="*/ 243 w 247"/>
                                  <a:gd name="T35" fmla="*/ 79 h 92"/>
                                  <a:gd name="T36" fmla="*/ 240 w 247"/>
                                  <a:gd name="T37" fmla="*/ 86 h 92"/>
                                  <a:gd name="T38" fmla="*/ 234 w 247"/>
                                  <a:gd name="T39" fmla="*/ 89 h 92"/>
                                  <a:gd name="T40" fmla="*/ 227 w 247"/>
                                  <a:gd name="T41" fmla="*/ 92 h 92"/>
                                  <a:gd name="T42" fmla="*/ 213 w 247"/>
                                  <a:gd name="T43" fmla="*/ 92 h 92"/>
                                  <a:gd name="T44" fmla="*/ 183 w 247"/>
                                  <a:gd name="T45" fmla="*/ 92 h 92"/>
                                  <a:gd name="T46" fmla="*/ 125 w 247"/>
                                  <a:gd name="T47" fmla="*/ 92 h 92"/>
                                  <a:gd name="T48" fmla="*/ 65 w 247"/>
                                  <a:gd name="T49" fmla="*/ 71 h 92"/>
                                  <a:gd name="T50" fmla="*/ 36 w 247"/>
                                  <a:gd name="T51" fmla="*/ 71 h 92"/>
                                  <a:gd name="T52" fmla="*/ 21 w 247"/>
                                  <a:gd name="T53" fmla="*/ 71 h 92"/>
                                  <a:gd name="T54" fmla="*/ 7 w 247"/>
                                  <a:gd name="T55" fmla="*/ 71 h 92"/>
                                  <a:gd name="T56" fmla="*/ 3 w 247"/>
                                  <a:gd name="T57" fmla="*/ 70 h 92"/>
                                  <a:gd name="T58" fmla="*/ 2 w 247"/>
                                  <a:gd name="T59" fmla="*/ 66 h 92"/>
                                  <a:gd name="T60" fmla="*/ 0 w 247"/>
                                  <a:gd name="T61" fmla="*/ 62 h 92"/>
                                  <a:gd name="T62" fmla="*/ 0 w 247"/>
                                  <a:gd name="T63" fmla="*/ 57 h 92"/>
                                  <a:gd name="T64" fmla="*/ 0 w 247"/>
                                  <a:gd name="T65" fmla="*/ 50 h 92"/>
                                  <a:gd name="T66" fmla="*/ 0 w 247"/>
                                  <a:gd name="T67" fmla="*/ 45 h 92"/>
                                  <a:gd name="T68" fmla="*/ 0 w 247"/>
                                  <a:gd name="T69" fmla="*/ 37 h 92"/>
                                  <a:gd name="T70" fmla="*/ 2 w 247"/>
                                  <a:gd name="T71" fmla="*/ 29 h 92"/>
                                  <a:gd name="T72" fmla="*/ 7 w 247"/>
                                  <a:gd name="T73" fmla="*/ 24 h 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</a:cxnLst>
                                <a:rect l="0" t="0" r="r" b="b"/>
                                <a:pathLst>
                                  <a:path w="247" h="92">
                                    <a:moveTo>
                                      <a:pt x="7" y="24"/>
                                    </a:moveTo>
                                    <a:lnTo>
                                      <a:pt x="21" y="24"/>
                                    </a:lnTo>
                                    <a:lnTo>
                                      <a:pt x="36" y="24"/>
                                    </a:lnTo>
                                    <a:lnTo>
                                      <a:pt x="65" y="24"/>
                                    </a:lnTo>
                                    <a:lnTo>
                                      <a:pt x="125" y="0"/>
                                    </a:lnTo>
                                    <a:lnTo>
                                      <a:pt x="183" y="0"/>
                                    </a:lnTo>
                                    <a:lnTo>
                                      <a:pt x="213" y="0"/>
                                    </a:lnTo>
                                    <a:lnTo>
                                      <a:pt x="227" y="0"/>
                                    </a:lnTo>
                                    <a:lnTo>
                                      <a:pt x="237" y="3"/>
                                    </a:lnTo>
                                    <a:lnTo>
                                      <a:pt x="243" y="10"/>
                                    </a:lnTo>
                                    <a:lnTo>
                                      <a:pt x="245" y="21"/>
                                    </a:lnTo>
                                    <a:lnTo>
                                      <a:pt x="247" y="29"/>
                                    </a:lnTo>
                                    <a:lnTo>
                                      <a:pt x="247" y="37"/>
                                    </a:lnTo>
                                    <a:lnTo>
                                      <a:pt x="247" y="45"/>
                                    </a:lnTo>
                                    <a:lnTo>
                                      <a:pt x="247" y="52"/>
                                    </a:lnTo>
                                    <a:lnTo>
                                      <a:pt x="247" y="60"/>
                                    </a:lnTo>
                                    <a:lnTo>
                                      <a:pt x="245" y="68"/>
                                    </a:lnTo>
                                    <a:lnTo>
                                      <a:pt x="243" y="79"/>
                                    </a:lnTo>
                                    <a:lnTo>
                                      <a:pt x="240" y="86"/>
                                    </a:lnTo>
                                    <a:lnTo>
                                      <a:pt x="234" y="89"/>
                                    </a:lnTo>
                                    <a:lnTo>
                                      <a:pt x="227" y="92"/>
                                    </a:lnTo>
                                    <a:lnTo>
                                      <a:pt x="213" y="92"/>
                                    </a:lnTo>
                                    <a:lnTo>
                                      <a:pt x="183" y="92"/>
                                    </a:lnTo>
                                    <a:lnTo>
                                      <a:pt x="125" y="92"/>
                                    </a:lnTo>
                                    <a:lnTo>
                                      <a:pt x="65" y="71"/>
                                    </a:lnTo>
                                    <a:lnTo>
                                      <a:pt x="36" y="71"/>
                                    </a:lnTo>
                                    <a:lnTo>
                                      <a:pt x="21" y="71"/>
                                    </a:lnTo>
                                    <a:lnTo>
                                      <a:pt x="7" y="71"/>
                                    </a:lnTo>
                                    <a:lnTo>
                                      <a:pt x="3" y="70"/>
                                    </a:lnTo>
                                    <a:lnTo>
                                      <a:pt x="2" y="66"/>
                                    </a:lnTo>
                                    <a:lnTo>
                                      <a:pt x="0" y="62"/>
                                    </a:lnTo>
                                    <a:lnTo>
                                      <a:pt x="0" y="57"/>
                                    </a:lnTo>
                                    <a:lnTo>
                                      <a:pt x="0" y="50"/>
                                    </a:lnTo>
                                    <a:lnTo>
                                      <a:pt x="0" y="45"/>
                                    </a:lnTo>
                                    <a:lnTo>
                                      <a:pt x="0" y="37"/>
                                    </a:lnTo>
                                    <a:lnTo>
                                      <a:pt x="2" y="29"/>
                                    </a:lnTo>
                                    <a:lnTo>
                                      <a:pt x="7" y="2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FEFE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" name="Freeform 160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201" y="17094"/>
                                <a:ext cx="2197" cy="818"/>
                              </a:xfrm>
                              <a:custGeom>
                                <a:avLst/>
                                <a:gdLst>
                                  <a:gd name="T0" fmla="*/ 7 w 247"/>
                                  <a:gd name="T1" fmla="*/ 24 h 92"/>
                                  <a:gd name="T2" fmla="*/ 21 w 247"/>
                                  <a:gd name="T3" fmla="*/ 24 h 92"/>
                                  <a:gd name="T4" fmla="*/ 36 w 247"/>
                                  <a:gd name="T5" fmla="*/ 24 h 92"/>
                                  <a:gd name="T6" fmla="*/ 65 w 247"/>
                                  <a:gd name="T7" fmla="*/ 24 h 92"/>
                                  <a:gd name="T8" fmla="*/ 125 w 247"/>
                                  <a:gd name="T9" fmla="*/ 0 h 92"/>
                                  <a:gd name="T10" fmla="*/ 183 w 247"/>
                                  <a:gd name="T11" fmla="*/ 0 h 92"/>
                                  <a:gd name="T12" fmla="*/ 213 w 247"/>
                                  <a:gd name="T13" fmla="*/ 0 h 92"/>
                                  <a:gd name="T14" fmla="*/ 227 w 247"/>
                                  <a:gd name="T15" fmla="*/ 0 h 92"/>
                                  <a:gd name="T16" fmla="*/ 237 w 247"/>
                                  <a:gd name="T17" fmla="*/ 3 h 92"/>
                                  <a:gd name="T18" fmla="*/ 243 w 247"/>
                                  <a:gd name="T19" fmla="*/ 10 h 92"/>
                                  <a:gd name="T20" fmla="*/ 245 w 247"/>
                                  <a:gd name="T21" fmla="*/ 21 h 92"/>
                                  <a:gd name="T22" fmla="*/ 247 w 247"/>
                                  <a:gd name="T23" fmla="*/ 29 h 92"/>
                                  <a:gd name="T24" fmla="*/ 247 w 247"/>
                                  <a:gd name="T25" fmla="*/ 37 h 92"/>
                                  <a:gd name="T26" fmla="*/ 247 w 247"/>
                                  <a:gd name="T27" fmla="*/ 45 h 92"/>
                                  <a:gd name="T28" fmla="*/ 247 w 247"/>
                                  <a:gd name="T29" fmla="*/ 52 h 92"/>
                                  <a:gd name="T30" fmla="*/ 247 w 247"/>
                                  <a:gd name="T31" fmla="*/ 60 h 92"/>
                                  <a:gd name="T32" fmla="*/ 245 w 247"/>
                                  <a:gd name="T33" fmla="*/ 68 h 92"/>
                                  <a:gd name="T34" fmla="*/ 243 w 247"/>
                                  <a:gd name="T35" fmla="*/ 79 h 92"/>
                                  <a:gd name="T36" fmla="*/ 240 w 247"/>
                                  <a:gd name="T37" fmla="*/ 86 h 92"/>
                                  <a:gd name="T38" fmla="*/ 234 w 247"/>
                                  <a:gd name="T39" fmla="*/ 89 h 92"/>
                                  <a:gd name="T40" fmla="*/ 227 w 247"/>
                                  <a:gd name="T41" fmla="*/ 92 h 92"/>
                                  <a:gd name="T42" fmla="*/ 213 w 247"/>
                                  <a:gd name="T43" fmla="*/ 92 h 92"/>
                                  <a:gd name="T44" fmla="*/ 183 w 247"/>
                                  <a:gd name="T45" fmla="*/ 92 h 92"/>
                                  <a:gd name="T46" fmla="*/ 125 w 247"/>
                                  <a:gd name="T47" fmla="*/ 92 h 92"/>
                                  <a:gd name="T48" fmla="*/ 65 w 247"/>
                                  <a:gd name="T49" fmla="*/ 71 h 92"/>
                                  <a:gd name="T50" fmla="*/ 36 w 247"/>
                                  <a:gd name="T51" fmla="*/ 71 h 92"/>
                                  <a:gd name="T52" fmla="*/ 21 w 247"/>
                                  <a:gd name="T53" fmla="*/ 71 h 92"/>
                                  <a:gd name="T54" fmla="*/ 7 w 247"/>
                                  <a:gd name="T55" fmla="*/ 71 h 92"/>
                                  <a:gd name="T56" fmla="*/ 3 w 247"/>
                                  <a:gd name="T57" fmla="*/ 70 h 92"/>
                                  <a:gd name="T58" fmla="*/ 2 w 247"/>
                                  <a:gd name="T59" fmla="*/ 66 h 92"/>
                                  <a:gd name="T60" fmla="*/ 0 w 247"/>
                                  <a:gd name="T61" fmla="*/ 62 h 92"/>
                                  <a:gd name="T62" fmla="*/ 0 w 247"/>
                                  <a:gd name="T63" fmla="*/ 57 h 92"/>
                                  <a:gd name="T64" fmla="*/ 0 w 247"/>
                                  <a:gd name="T65" fmla="*/ 50 h 92"/>
                                  <a:gd name="T66" fmla="*/ 0 w 247"/>
                                  <a:gd name="T67" fmla="*/ 45 h 92"/>
                                  <a:gd name="T68" fmla="*/ 0 w 247"/>
                                  <a:gd name="T69" fmla="*/ 37 h 92"/>
                                  <a:gd name="T70" fmla="*/ 2 w 247"/>
                                  <a:gd name="T71" fmla="*/ 29 h 92"/>
                                  <a:gd name="T72" fmla="*/ 7 w 247"/>
                                  <a:gd name="T73" fmla="*/ 24 h 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</a:cxnLst>
                                <a:rect l="0" t="0" r="r" b="b"/>
                                <a:pathLst>
                                  <a:path w="247" h="92">
                                    <a:moveTo>
                                      <a:pt x="7" y="24"/>
                                    </a:moveTo>
                                    <a:lnTo>
                                      <a:pt x="21" y="24"/>
                                    </a:lnTo>
                                    <a:lnTo>
                                      <a:pt x="36" y="24"/>
                                    </a:lnTo>
                                    <a:lnTo>
                                      <a:pt x="65" y="24"/>
                                    </a:lnTo>
                                    <a:lnTo>
                                      <a:pt x="125" y="0"/>
                                    </a:lnTo>
                                    <a:lnTo>
                                      <a:pt x="183" y="0"/>
                                    </a:lnTo>
                                    <a:lnTo>
                                      <a:pt x="213" y="0"/>
                                    </a:lnTo>
                                    <a:lnTo>
                                      <a:pt x="227" y="0"/>
                                    </a:lnTo>
                                    <a:lnTo>
                                      <a:pt x="237" y="3"/>
                                    </a:lnTo>
                                    <a:lnTo>
                                      <a:pt x="243" y="10"/>
                                    </a:lnTo>
                                    <a:lnTo>
                                      <a:pt x="245" y="21"/>
                                    </a:lnTo>
                                    <a:lnTo>
                                      <a:pt x="247" y="29"/>
                                    </a:lnTo>
                                    <a:lnTo>
                                      <a:pt x="247" y="37"/>
                                    </a:lnTo>
                                    <a:lnTo>
                                      <a:pt x="247" y="45"/>
                                    </a:lnTo>
                                    <a:lnTo>
                                      <a:pt x="247" y="52"/>
                                    </a:lnTo>
                                    <a:lnTo>
                                      <a:pt x="247" y="60"/>
                                    </a:lnTo>
                                    <a:lnTo>
                                      <a:pt x="245" y="68"/>
                                    </a:lnTo>
                                    <a:lnTo>
                                      <a:pt x="243" y="79"/>
                                    </a:lnTo>
                                    <a:lnTo>
                                      <a:pt x="240" y="86"/>
                                    </a:lnTo>
                                    <a:lnTo>
                                      <a:pt x="234" y="89"/>
                                    </a:lnTo>
                                    <a:lnTo>
                                      <a:pt x="227" y="92"/>
                                    </a:lnTo>
                                    <a:lnTo>
                                      <a:pt x="213" y="92"/>
                                    </a:lnTo>
                                    <a:lnTo>
                                      <a:pt x="183" y="92"/>
                                    </a:lnTo>
                                    <a:lnTo>
                                      <a:pt x="125" y="92"/>
                                    </a:lnTo>
                                    <a:lnTo>
                                      <a:pt x="65" y="71"/>
                                    </a:lnTo>
                                    <a:lnTo>
                                      <a:pt x="36" y="71"/>
                                    </a:lnTo>
                                    <a:lnTo>
                                      <a:pt x="21" y="71"/>
                                    </a:lnTo>
                                    <a:lnTo>
                                      <a:pt x="7" y="71"/>
                                    </a:lnTo>
                                    <a:lnTo>
                                      <a:pt x="3" y="70"/>
                                    </a:lnTo>
                                    <a:lnTo>
                                      <a:pt x="2" y="66"/>
                                    </a:lnTo>
                                    <a:lnTo>
                                      <a:pt x="0" y="62"/>
                                    </a:lnTo>
                                    <a:lnTo>
                                      <a:pt x="0" y="57"/>
                                    </a:lnTo>
                                    <a:lnTo>
                                      <a:pt x="0" y="50"/>
                                    </a:lnTo>
                                    <a:lnTo>
                                      <a:pt x="0" y="45"/>
                                    </a:lnTo>
                                    <a:lnTo>
                                      <a:pt x="0" y="37"/>
                                    </a:lnTo>
                                    <a:lnTo>
                                      <a:pt x="2" y="29"/>
                                    </a:lnTo>
                                    <a:lnTo>
                                      <a:pt x="7" y="24"/>
                                    </a:lnTo>
                                  </a:path>
                                </a:pathLst>
                              </a:custGeom>
                              <a:noFill/>
                              <a:ln w="381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" name="Freeform 161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245" y="17280"/>
                                <a:ext cx="98" cy="481"/>
                              </a:xfrm>
                              <a:custGeom>
                                <a:avLst/>
                                <a:gdLst>
                                  <a:gd name="T0" fmla="*/ 2 w 11"/>
                                  <a:gd name="T1" fmla="*/ 0 h 54"/>
                                  <a:gd name="T2" fmla="*/ 2 w 11"/>
                                  <a:gd name="T3" fmla="*/ 0 h 54"/>
                                  <a:gd name="T4" fmla="*/ 3 w 11"/>
                                  <a:gd name="T5" fmla="*/ 2 h 54"/>
                                  <a:gd name="T6" fmla="*/ 11 w 11"/>
                                  <a:gd name="T7" fmla="*/ 50 h 54"/>
                                  <a:gd name="T8" fmla="*/ 10 w 11"/>
                                  <a:gd name="T9" fmla="*/ 54 h 54"/>
                                  <a:gd name="T10" fmla="*/ 10 w 11"/>
                                  <a:gd name="T11" fmla="*/ 54 h 54"/>
                                  <a:gd name="T12" fmla="*/ 6 w 11"/>
                                  <a:gd name="T13" fmla="*/ 52 h 54"/>
                                  <a:gd name="T14" fmla="*/ 0 w 11"/>
                                  <a:gd name="T15" fmla="*/ 3 h 54"/>
                                  <a:gd name="T16" fmla="*/ 2 w 11"/>
                                  <a:gd name="T17" fmla="*/ 0 h 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1" h="54">
                                    <a:moveTo>
                                      <a:pt x="2" y="0"/>
                                    </a:moveTo>
                                    <a:lnTo>
                                      <a:pt x="2" y="0"/>
                                    </a:lnTo>
                                    <a:lnTo>
                                      <a:pt x="3" y="2"/>
                                    </a:lnTo>
                                    <a:lnTo>
                                      <a:pt x="11" y="50"/>
                                    </a:lnTo>
                                    <a:lnTo>
                                      <a:pt x="10" y="54"/>
                                    </a:lnTo>
                                    <a:lnTo>
                                      <a:pt x="10" y="54"/>
                                    </a:lnTo>
                                    <a:lnTo>
                                      <a:pt x="6" y="52"/>
                                    </a:lnTo>
                                    <a:lnTo>
                                      <a:pt x="0" y="3"/>
                                    </a:lnTo>
                                    <a:lnTo>
                                      <a:pt x="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FEFE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" name="Freeform 162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245" y="17280"/>
                                <a:ext cx="98" cy="481"/>
                              </a:xfrm>
                              <a:custGeom>
                                <a:avLst/>
                                <a:gdLst>
                                  <a:gd name="T0" fmla="*/ 2 w 11"/>
                                  <a:gd name="T1" fmla="*/ 0 h 54"/>
                                  <a:gd name="T2" fmla="*/ 2 w 11"/>
                                  <a:gd name="T3" fmla="*/ 0 h 54"/>
                                  <a:gd name="T4" fmla="*/ 3 w 11"/>
                                  <a:gd name="T5" fmla="*/ 2 h 54"/>
                                  <a:gd name="T6" fmla="*/ 11 w 11"/>
                                  <a:gd name="T7" fmla="*/ 50 h 54"/>
                                  <a:gd name="T8" fmla="*/ 10 w 11"/>
                                  <a:gd name="T9" fmla="*/ 54 h 54"/>
                                  <a:gd name="T10" fmla="*/ 10 w 11"/>
                                  <a:gd name="T11" fmla="*/ 54 h 54"/>
                                  <a:gd name="T12" fmla="*/ 6 w 11"/>
                                  <a:gd name="T13" fmla="*/ 52 h 54"/>
                                  <a:gd name="T14" fmla="*/ 0 w 11"/>
                                  <a:gd name="T15" fmla="*/ 3 h 54"/>
                                  <a:gd name="T16" fmla="*/ 2 w 11"/>
                                  <a:gd name="T17" fmla="*/ 0 h 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1" h="54">
                                    <a:moveTo>
                                      <a:pt x="2" y="0"/>
                                    </a:moveTo>
                                    <a:lnTo>
                                      <a:pt x="2" y="0"/>
                                    </a:lnTo>
                                    <a:lnTo>
                                      <a:pt x="3" y="2"/>
                                    </a:lnTo>
                                    <a:lnTo>
                                      <a:pt x="11" y="50"/>
                                    </a:lnTo>
                                    <a:lnTo>
                                      <a:pt x="10" y="54"/>
                                    </a:lnTo>
                                    <a:lnTo>
                                      <a:pt x="10" y="54"/>
                                    </a:lnTo>
                                    <a:lnTo>
                                      <a:pt x="6" y="52"/>
                                    </a:lnTo>
                                    <a:lnTo>
                                      <a:pt x="0" y="3"/>
                                    </a:lnTo>
                                    <a:lnTo>
                                      <a:pt x="2" y="0"/>
                                    </a:lnTo>
                                  </a:path>
                                </a:pathLst>
                              </a:custGeom>
                              <a:noFill/>
                              <a:ln w="381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" name="Freeform 163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343" y="17280"/>
                                <a:ext cx="107" cy="481"/>
                              </a:xfrm>
                              <a:custGeom>
                                <a:avLst/>
                                <a:gdLst>
                                  <a:gd name="T0" fmla="*/ 2 w 12"/>
                                  <a:gd name="T1" fmla="*/ 0 h 54"/>
                                  <a:gd name="T2" fmla="*/ 2 w 12"/>
                                  <a:gd name="T3" fmla="*/ 0 h 54"/>
                                  <a:gd name="T4" fmla="*/ 4 w 12"/>
                                  <a:gd name="T5" fmla="*/ 2 h 54"/>
                                  <a:gd name="T6" fmla="*/ 12 w 12"/>
                                  <a:gd name="T7" fmla="*/ 50 h 54"/>
                                  <a:gd name="T8" fmla="*/ 10 w 12"/>
                                  <a:gd name="T9" fmla="*/ 54 h 54"/>
                                  <a:gd name="T10" fmla="*/ 10 w 12"/>
                                  <a:gd name="T11" fmla="*/ 54 h 54"/>
                                  <a:gd name="T12" fmla="*/ 7 w 12"/>
                                  <a:gd name="T13" fmla="*/ 52 h 54"/>
                                  <a:gd name="T14" fmla="*/ 0 w 12"/>
                                  <a:gd name="T15" fmla="*/ 3 h 54"/>
                                  <a:gd name="T16" fmla="*/ 2 w 12"/>
                                  <a:gd name="T17" fmla="*/ 0 h 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2" h="54">
                                    <a:moveTo>
                                      <a:pt x="2" y="0"/>
                                    </a:moveTo>
                                    <a:lnTo>
                                      <a:pt x="2" y="0"/>
                                    </a:lnTo>
                                    <a:lnTo>
                                      <a:pt x="4" y="2"/>
                                    </a:lnTo>
                                    <a:lnTo>
                                      <a:pt x="12" y="50"/>
                                    </a:lnTo>
                                    <a:lnTo>
                                      <a:pt x="10" y="54"/>
                                    </a:lnTo>
                                    <a:lnTo>
                                      <a:pt x="10" y="54"/>
                                    </a:lnTo>
                                    <a:lnTo>
                                      <a:pt x="7" y="52"/>
                                    </a:lnTo>
                                    <a:lnTo>
                                      <a:pt x="0" y="3"/>
                                    </a:lnTo>
                                    <a:lnTo>
                                      <a:pt x="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FEFE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" name="Freeform 164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343" y="17280"/>
                                <a:ext cx="107" cy="481"/>
                              </a:xfrm>
                              <a:custGeom>
                                <a:avLst/>
                                <a:gdLst>
                                  <a:gd name="T0" fmla="*/ 2 w 12"/>
                                  <a:gd name="T1" fmla="*/ 0 h 54"/>
                                  <a:gd name="T2" fmla="*/ 2 w 12"/>
                                  <a:gd name="T3" fmla="*/ 0 h 54"/>
                                  <a:gd name="T4" fmla="*/ 4 w 12"/>
                                  <a:gd name="T5" fmla="*/ 2 h 54"/>
                                  <a:gd name="T6" fmla="*/ 12 w 12"/>
                                  <a:gd name="T7" fmla="*/ 50 h 54"/>
                                  <a:gd name="T8" fmla="*/ 10 w 12"/>
                                  <a:gd name="T9" fmla="*/ 54 h 54"/>
                                  <a:gd name="T10" fmla="*/ 10 w 12"/>
                                  <a:gd name="T11" fmla="*/ 54 h 54"/>
                                  <a:gd name="T12" fmla="*/ 7 w 12"/>
                                  <a:gd name="T13" fmla="*/ 52 h 54"/>
                                  <a:gd name="T14" fmla="*/ 0 w 12"/>
                                  <a:gd name="T15" fmla="*/ 3 h 54"/>
                                  <a:gd name="T16" fmla="*/ 2 w 12"/>
                                  <a:gd name="T17" fmla="*/ 0 h 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2" h="54">
                                    <a:moveTo>
                                      <a:pt x="2" y="0"/>
                                    </a:moveTo>
                                    <a:lnTo>
                                      <a:pt x="2" y="0"/>
                                    </a:lnTo>
                                    <a:lnTo>
                                      <a:pt x="4" y="2"/>
                                    </a:lnTo>
                                    <a:lnTo>
                                      <a:pt x="12" y="50"/>
                                    </a:lnTo>
                                    <a:lnTo>
                                      <a:pt x="10" y="54"/>
                                    </a:lnTo>
                                    <a:lnTo>
                                      <a:pt x="10" y="54"/>
                                    </a:lnTo>
                                    <a:lnTo>
                                      <a:pt x="7" y="52"/>
                                    </a:lnTo>
                                    <a:lnTo>
                                      <a:pt x="0" y="3"/>
                                    </a:lnTo>
                                    <a:lnTo>
                                      <a:pt x="2" y="0"/>
                                    </a:lnTo>
                                  </a:path>
                                </a:pathLst>
                              </a:custGeom>
                              <a:noFill/>
                              <a:ln w="381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" name="Freeform 165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432" y="17280"/>
                                <a:ext cx="116" cy="481"/>
                              </a:xfrm>
                              <a:custGeom>
                                <a:avLst/>
                                <a:gdLst>
                                  <a:gd name="T0" fmla="*/ 2 w 13"/>
                                  <a:gd name="T1" fmla="*/ 0 h 54"/>
                                  <a:gd name="T2" fmla="*/ 2 w 13"/>
                                  <a:gd name="T3" fmla="*/ 0 h 54"/>
                                  <a:gd name="T4" fmla="*/ 5 w 13"/>
                                  <a:gd name="T5" fmla="*/ 2 h 54"/>
                                  <a:gd name="T6" fmla="*/ 13 w 13"/>
                                  <a:gd name="T7" fmla="*/ 50 h 54"/>
                                  <a:gd name="T8" fmla="*/ 10 w 13"/>
                                  <a:gd name="T9" fmla="*/ 54 h 54"/>
                                  <a:gd name="T10" fmla="*/ 10 w 13"/>
                                  <a:gd name="T11" fmla="*/ 54 h 54"/>
                                  <a:gd name="T12" fmla="*/ 8 w 13"/>
                                  <a:gd name="T13" fmla="*/ 52 h 54"/>
                                  <a:gd name="T14" fmla="*/ 0 w 13"/>
                                  <a:gd name="T15" fmla="*/ 3 h 54"/>
                                  <a:gd name="T16" fmla="*/ 2 w 13"/>
                                  <a:gd name="T17" fmla="*/ 0 h 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3" h="54">
                                    <a:moveTo>
                                      <a:pt x="2" y="0"/>
                                    </a:moveTo>
                                    <a:lnTo>
                                      <a:pt x="2" y="0"/>
                                    </a:lnTo>
                                    <a:lnTo>
                                      <a:pt x="5" y="2"/>
                                    </a:lnTo>
                                    <a:lnTo>
                                      <a:pt x="13" y="50"/>
                                    </a:lnTo>
                                    <a:lnTo>
                                      <a:pt x="10" y="54"/>
                                    </a:lnTo>
                                    <a:lnTo>
                                      <a:pt x="10" y="54"/>
                                    </a:lnTo>
                                    <a:lnTo>
                                      <a:pt x="8" y="52"/>
                                    </a:lnTo>
                                    <a:lnTo>
                                      <a:pt x="0" y="3"/>
                                    </a:lnTo>
                                    <a:lnTo>
                                      <a:pt x="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FEFE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" name="Freeform 166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432" y="17280"/>
                                <a:ext cx="116" cy="481"/>
                              </a:xfrm>
                              <a:custGeom>
                                <a:avLst/>
                                <a:gdLst>
                                  <a:gd name="T0" fmla="*/ 2 w 13"/>
                                  <a:gd name="T1" fmla="*/ 0 h 54"/>
                                  <a:gd name="T2" fmla="*/ 2 w 13"/>
                                  <a:gd name="T3" fmla="*/ 0 h 54"/>
                                  <a:gd name="T4" fmla="*/ 5 w 13"/>
                                  <a:gd name="T5" fmla="*/ 2 h 54"/>
                                  <a:gd name="T6" fmla="*/ 13 w 13"/>
                                  <a:gd name="T7" fmla="*/ 50 h 54"/>
                                  <a:gd name="T8" fmla="*/ 10 w 13"/>
                                  <a:gd name="T9" fmla="*/ 54 h 54"/>
                                  <a:gd name="T10" fmla="*/ 10 w 13"/>
                                  <a:gd name="T11" fmla="*/ 54 h 54"/>
                                  <a:gd name="T12" fmla="*/ 8 w 13"/>
                                  <a:gd name="T13" fmla="*/ 52 h 54"/>
                                  <a:gd name="T14" fmla="*/ 0 w 13"/>
                                  <a:gd name="T15" fmla="*/ 3 h 54"/>
                                  <a:gd name="T16" fmla="*/ 2 w 13"/>
                                  <a:gd name="T17" fmla="*/ 0 h 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3" h="54">
                                    <a:moveTo>
                                      <a:pt x="2" y="0"/>
                                    </a:moveTo>
                                    <a:lnTo>
                                      <a:pt x="2" y="0"/>
                                    </a:lnTo>
                                    <a:lnTo>
                                      <a:pt x="5" y="2"/>
                                    </a:lnTo>
                                    <a:lnTo>
                                      <a:pt x="13" y="50"/>
                                    </a:lnTo>
                                    <a:lnTo>
                                      <a:pt x="10" y="54"/>
                                    </a:lnTo>
                                    <a:lnTo>
                                      <a:pt x="10" y="54"/>
                                    </a:lnTo>
                                    <a:lnTo>
                                      <a:pt x="8" y="52"/>
                                    </a:lnTo>
                                    <a:lnTo>
                                      <a:pt x="0" y="3"/>
                                    </a:lnTo>
                                    <a:lnTo>
                                      <a:pt x="2" y="0"/>
                                    </a:lnTo>
                                  </a:path>
                                </a:pathLst>
                              </a:custGeom>
                              <a:noFill/>
                              <a:ln w="381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" name="Freeform 167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530" y="17280"/>
                                <a:ext cx="107" cy="481"/>
                              </a:xfrm>
                              <a:custGeom>
                                <a:avLst/>
                                <a:gdLst>
                                  <a:gd name="T0" fmla="*/ 2 w 12"/>
                                  <a:gd name="T1" fmla="*/ 0 h 54"/>
                                  <a:gd name="T2" fmla="*/ 2 w 12"/>
                                  <a:gd name="T3" fmla="*/ 0 h 54"/>
                                  <a:gd name="T4" fmla="*/ 5 w 12"/>
                                  <a:gd name="T5" fmla="*/ 2 h 54"/>
                                  <a:gd name="T6" fmla="*/ 12 w 12"/>
                                  <a:gd name="T7" fmla="*/ 50 h 54"/>
                                  <a:gd name="T8" fmla="*/ 10 w 12"/>
                                  <a:gd name="T9" fmla="*/ 54 h 54"/>
                                  <a:gd name="T10" fmla="*/ 10 w 12"/>
                                  <a:gd name="T11" fmla="*/ 54 h 54"/>
                                  <a:gd name="T12" fmla="*/ 8 w 12"/>
                                  <a:gd name="T13" fmla="*/ 52 h 54"/>
                                  <a:gd name="T14" fmla="*/ 0 w 12"/>
                                  <a:gd name="T15" fmla="*/ 3 h 54"/>
                                  <a:gd name="T16" fmla="*/ 2 w 12"/>
                                  <a:gd name="T17" fmla="*/ 0 h 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2" h="54">
                                    <a:moveTo>
                                      <a:pt x="2" y="0"/>
                                    </a:moveTo>
                                    <a:lnTo>
                                      <a:pt x="2" y="0"/>
                                    </a:lnTo>
                                    <a:lnTo>
                                      <a:pt x="5" y="2"/>
                                    </a:lnTo>
                                    <a:lnTo>
                                      <a:pt x="12" y="50"/>
                                    </a:lnTo>
                                    <a:lnTo>
                                      <a:pt x="10" y="54"/>
                                    </a:lnTo>
                                    <a:lnTo>
                                      <a:pt x="10" y="54"/>
                                    </a:lnTo>
                                    <a:lnTo>
                                      <a:pt x="8" y="52"/>
                                    </a:lnTo>
                                    <a:lnTo>
                                      <a:pt x="0" y="3"/>
                                    </a:lnTo>
                                    <a:lnTo>
                                      <a:pt x="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FEFE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" name="Freeform 168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530" y="17280"/>
                                <a:ext cx="107" cy="481"/>
                              </a:xfrm>
                              <a:custGeom>
                                <a:avLst/>
                                <a:gdLst>
                                  <a:gd name="T0" fmla="*/ 2 w 12"/>
                                  <a:gd name="T1" fmla="*/ 0 h 54"/>
                                  <a:gd name="T2" fmla="*/ 2 w 12"/>
                                  <a:gd name="T3" fmla="*/ 0 h 54"/>
                                  <a:gd name="T4" fmla="*/ 5 w 12"/>
                                  <a:gd name="T5" fmla="*/ 2 h 54"/>
                                  <a:gd name="T6" fmla="*/ 12 w 12"/>
                                  <a:gd name="T7" fmla="*/ 50 h 54"/>
                                  <a:gd name="T8" fmla="*/ 10 w 12"/>
                                  <a:gd name="T9" fmla="*/ 54 h 54"/>
                                  <a:gd name="T10" fmla="*/ 10 w 12"/>
                                  <a:gd name="T11" fmla="*/ 54 h 54"/>
                                  <a:gd name="T12" fmla="*/ 8 w 12"/>
                                  <a:gd name="T13" fmla="*/ 52 h 54"/>
                                  <a:gd name="T14" fmla="*/ 0 w 12"/>
                                  <a:gd name="T15" fmla="*/ 3 h 54"/>
                                  <a:gd name="T16" fmla="*/ 2 w 12"/>
                                  <a:gd name="T17" fmla="*/ 0 h 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2" h="54">
                                    <a:moveTo>
                                      <a:pt x="2" y="0"/>
                                    </a:moveTo>
                                    <a:lnTo>
                                      <a:pt x="2" y="0"/>
                                    </a:lnTo>
                                    <a:lnTo>
                                      <a:pt x="5" y="2"/>
                                    </a:lnTo>
                                    <a:lnTo>
                                      <a:pt x="12" y="50"/>
                                    </a:lnTo>
                                    <a:lnTo>
                                      <a:pt x="10" y="54"/>
                                    </a:lnTo>
                                    <a:lnTo>
                                      <a:pt x="10" y="54"/>
                                    </a:lnTo>
                                    <a:lnTo>
                                      <a:pt x="8" y="52"/>
                                    </a:lnTo>
                                    <a:lnTo>
                                      <a:pt x="0" y="3"/>
                                    </a:lnTo>
                                    <a:lnTo>
                                      <a:pt x="2" y="0"/>
                                    </a:lnTo>
                                  </a:path>
                                </a:pathLst>
                              </a:custGeom>
                              <a:noFill/>
                              <a:ln w="381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" name="Freeform 169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637" y="17280"/>
                                <a:ext cx="98" cy="481"/>
                              </a:xfrm>
                              <a:custGeom>
                                <a:avLst/>
                                <a:gdLst>
                                  <a:gd name="T0" fmla="*/ 1 w 11"/>
                                  <a:gd name="T1" fmla="*/ 0 h 54"/>
                                  <a:gd name="T2" fmla="*/ 1 w 11"/>
                                  <a:gd name="T3" fmla="*/ 0 h 54"/>
                                  <a:gd name="T4" fmla="*/ 5 w 11"/>
                                  <a:gd name="T5" fmla="*/ 2 h 54"/>
                                  <a:gd name="T6" fmla="*/ 11 w 11"/>
                                  <a:gd name="T7" fmla="*/ 50 h 54"/>
                                  <a:gd name="T8" fmla="*/ 9 w 11"/>
                                  <a:gd name="T9" fmla="*/ 54 h 54"/>
                                  <a:gd name="T10" fmla="*/ 9 w 11"/>
                                  <a:gd name="T11" fmla="*/ 54 h 54"/>
                                  <a:gd name="T12" fmla="*/ 8 w 11"/>
                                  <a:gd name="T13" fmla="*/ 52 h 54"/>
                                  <a:gd name="T14" fmla="*/ 0 w 11"/>
                                  <a:gd name="T15" fmla="*/ 3 h 54"/>
                                  <a:gd name="T16" fmla="*/ 1 w 11"/>
                                  <a:gd name="T17" fmla="*/ 0 h 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1" h="54">
                                    <a:moveTo>
                                      <a:pt x="1" y="0"/>
                                    </a:moveTo>
                                    <a:lnTo>
                                      <a:pt x="1" y="0"/>
                                    </a:lnTo>
                                    <a:lnTo>
                                      <a:pt x="5" y="2"/>
                                    </a:lnTo>
                                    <a:lnTo>
                                      <a:pt x="11" y="50"/>
                                    </a:lnTo>
                                    <a:lnTo>
                                      <a:pt x="9" y="54"/>
                                    </a:lnTo>
                                    <a:lnTo>
                                      <a:pt x="9" y="54"/>
                                    </a:lnTo>
                                    <a:lnTo>
                                      <a:pt x="8" y="52"/>
                                    </a:lnTo>
                                    <a:lnTo>
                                      <a:pt x="0" y="3"/>
                                    </a:lnTo>
                                    <a:lnTo>
                                      <a:pt x="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FEFE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" name="Freeform 170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637" y="17280"/>
                                <a:ext cx="98" cy="481"/>
                              </a:xfrm>
                              <a:custGeom>
                                <a:avLst/>
                                <a:gdLst>
                                  <a:gd name="T0" fmla="*/ 1 w 11"/>
                                  <a:gd name="T1" fmla="*/ 0 h 54"/>
                                  <a:gd name="T2" fmla="*/ 1 w 11"/>
                                  <a:gd name="T3" fmla="*/ 0 h 54"/>
                                  <a:gd name="T4" fmla="*/ 5 w 11"/>
                                  <a:gd name="T5" fmla="*/ 2 h 54"/>
                                  <a:gd name="T6" fmla="*/ 11 w 11"/>
                                  <a:gd name="T7" fmla="*/ 50 h 54"/>
                                  <a:gd name="T8" fmla="*/ 9 w 11"/>
                                  <a:gd name="T9" fmla="*/ 54 h 54"/>
                                  <a:gd name="T10" fmla="*/ 9 w 11"/>
                                  <a:gd name="T11" fmla="*/ 54 h 54"/>
                                  <a:gd name="T12" fmla="*/ 8 w 11"/>
                                  <a:gd name="T13" fmla="*/ 52 h 54"/>
                                  <a:gd name="T14" fmla="*/ 0 w 11"/>
                                  <a:gd name="T15" fmla="*/ 3 h 54"/>
                                  <a:gd name="T16" fmla="*/ 1 w 11"/>
                                  <a:gd name="T17" fmla="*/ 0 h 5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</a:cxnLst>
                                <a:rect l="0" t="0" r="r" b="b"/>
                                <a:pathLst>
                                  <a:path w="11" h="54">
                                    <a:moveTo>
                                      <a:pt x="1" y="0"/>
                                    </a:moveTo>
                                    <a:lnTo>
                                      <a:pt x="1" y="0"/>
                                    </a:lnTo>
                                    <a:lnTo>
                                      <a:pt x="5" y="2"/>
                                    </a:lnTo>
                                    <a:lnTo>
                                      <a:pt x="11" y="50"/>
                                    </a:lnTo>
                                    <a:lnTo>
                                      <a:pt x="9" y="54"/>
                                    </a:lnTo>
                                    <a:lnTo>
                                      <a:pt x="9" y="54"/>
                                    </a:lnTo>
                                    <a:lnTo>
                                      <a:pt x="8" y="52"/>
                                    </a:lnTo>
                                    <a:lnTo>
                                      <a:pt x="0" y="3"/>
                                    </a:lnTo>
                                    <a:lnTo>
                                      <a:pt x="1" y="0"/>
                                    </a:lnTo>
                                  </a:path>
                                </a:pathLst>
                              </a:custGeom>
                              <a:noFill/>
                              <a:ln w="381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" name="Rectangle 17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913" y="18561"/>
                                <a:ext cx="444" cy="134"/>
                              </a:xfrm>
                              <a:prstGeom prst="rect">
                                <a:avLst/>
                              </a:prstGeom>
                              <a:solidFill>
                                <a:srgbClr val="EFEFE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" name="Rectangle 17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939" y="18588"/>
                                <a:ext cx="392" cy="80"/>
                              </a:xfrm>
                              <a:prstGeom prst="rect">
                                <a:avLst/>
                              </a:prstGeom>
                              <a:noFill/>
                              <a:ln w="381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" name="Freeform 173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913" y="18712"/>
                                <a:ext cx="444" cy="3923"/>
                              </a:xfrm>
                              <a:custGeom>
                                <a:avLst/>
                                <a:gdLst>
                                  <a:gd name="T0" fmla="*/ 0 w 50"/>
                                  <a:gd name="T1" fmla="*/ 0 h 441"/>
                                  <a:gd name="T2" fmla="*/ 50 w 50"/>
                                  <a:gd name="T3" fmla="*/ 0 h 441"/>
                                  <a:gd name="T4" fmla="*/ 50 w 50"/>
                                  <a:gd name="T5" fmla="*/ 108 h 441"/>
                                  <a:gd name="T6" fmla="*/ 50 w 50"/>
                                  <a:gd name="T7" fmla="*/ 217 h 441"/>
                                  <a:gd name="T8" fmla="*/ 50 w 50"/>
                                  <a:gd name="T9" fmla="*/ 324 h 441"/>
                                  <a:gd name="T10" fmla="*/ 40 w 50"/>
                                  <a:gd name="T11" fmla="*/ 441 h 441"/>
                                  <a:gd name="T12" fmla="*/ 9 w 50"/>
                                  <a:gd name="T13" fmla="*/ 441 h 441"/>
                                  <a:gd name="T14" fmla="*/ 0 w 50"/>
                                  <a:gd name="T15" fmla="*/ 324 h 441"/>
                                  <a:gd name="T16" fmla="*/ 0 w 50"/>
                                  <a:gd name="T17" fmla="*/ 217 h 441"/>
                                  <a:gd name="T18" fmla="*/ 0 w 50"/>
                                  <a:gd name="T19" fmla="*/ 108 h 441"/>
                                  <a:gd name="T20" fmla="*/ 0 w 50"/>
                                  <a:gd name="T21" fmla="*/ 0 h 44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50" h="441">
                                    <a:moveTo>
                                      <a:pt x="0" y="0"/>
                                    </a:moveTo>
                                    <a:lnTo>
                                      <a:pt x="50" y="0"/>
                                    </a:lnTo>
                                    <a:lnTo>
                                      <a:pt x="50" y="108"/>
                                    </a:lnTo>
                                    <a:lnTo>
                                      <a:pt x="50" y="217"/>
                                    </a:lnTo>
                                    <a:lnTo>
                                      <a:pt x="50" y="324"/>
                                    </a:lnTo>
                                    <a:lnTo>
                                      <a:pt x="40" y="441"/>
                                    </a:lnTo>
                                    <a:lnTo>
                                      <a:pt x="9" y="441"/>
                                    </a:lnTo>
                                    <a:lnTo>
                                      <a:pt x="0" y="324"/>
                                    </a:lnTo>
                                    <a:lnTo>
                                      <a:pt x="0" y="217"/>
                                    </a:lnTo>
                                    <a:lnTo>
                                      <a:pt x="0" y="108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FEFE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" name="Freeform 174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913" y="18712"/>
                                <a:ext cx="444" cy="3923"/>
                              </a:xfrm>
                              <a:custGeom>
                                <a:avLst/>
                                <a:gdLst>
                                  <a:gd name="T0" fmla="*/ 0 w 50"/>
                                  <a:gd name="T1" fmla="*/ 0 h 441"/>
                                  <a:gd name="T2" fmla="*/ 50 w 50"/>
                                  <a:gd name="T3" fmla="*/ 0 h 441"/>
                                  <a:gd name="T4" fmla="*/ 50 w 50"/>
                                  <a:gd name="T5" fmla="*/ 108 h 441"/>
                                  <a:gd name="T6" fmla="*/ 50 w 50"/>
                                  <a:gd name="T7" fmla="*/ 217 h 441"/>
                                  <a:gd name="T8" fmla="*/ 50 w 50"/>
                                  <a:gd name="T9" fmla="*/ 324 h 441"/>
                                  <a:gd name="T10" fmla="*/ 40 w 50"/>
                                  <a:gd name="T11" fmla="*/ 441 h 441"/>
                                  <a:gd name="T12" fmla="*/ 9 w 50"/>
                                  <a:gd name="T13" fmla="*/ 441 h 441"/>
                                  <a:gd name="T14" fmla="*/ 0 w 50"/>
                                  <a:gd name="T15" fmla="*/ 324 h 441"/>
                                  <a:gd name="T16" fmla="*/ 0 w 50"/>
                                  <a:gd name="T17" fmla="*/ 217 h 441"/>
                                  <a:gd name="T18" fmla="*/ 0 w 50"/>
                                  <a:gd name="T19" fmla="*/ 108 h 441"/>
                                  <a:gd name="T20" fmla="*/ 0 w 50"/>
                                  <a:gd name="T21" fmla="*/ 0 h 44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50" h="441">
                                    <a:moveTo>
                                      <a:pt x="0" y="0"/>
                                    </a:moveTo>
                                    <a:lnTo>
                                      <a:pt x="50" y="0"/>
                                    </a:lnTo>
                                    <a:lnTo>
                                      <a:pt x="50" y="108"/>
                                    </a:lnTo>
                                    <a:lnTo>
                                      <a:pt x="50" y="217"/>
                                    </a:lnTo>
                                    <a:lnTo>
                                      <a:pt x="50" y="324"/>
                                    </a:lnTo>
                                    <a:lnTo>
                                      <a:pt x="40" y="441"/>
                                    </a:lnTo>
                                    <a:lnTo>
                                      <a:pt x="9" y="441"/>
                                    </a:lnTo>
                                    <a:lnTo>
                                      <a:pt x="0" y="324"/>
                                    </a:lnTo>
                                    <a:lnTo>
                                      <a:pt x="0" y="217"/>
                                    </a:lnTo>
                                    <a:lnTo>
                                      <a:pt x="0" y="108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381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" name="Rectangle 17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082" y="18712"/>
                                <a:ext cx="97" cy="3923"/>
                              </a:xfrm>
                              <a:prstGeom prst="rect">
                                <a:avLst/>
                              </a:prstGeom>
                              <a:solidFill>
                                <a:srgbClr val="EFEFE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0" name="Rectangle 17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108" y="18739"/>
                                <a:ext cx="45" cy="3869"/>
                              </a:xfrm>
                              <a:prstGeom prst="rect">
                                <a:avLst/>
                              </a:prstGeom>
                              <a:noFill/>
                              <a:ln w="381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" name="Freeform 177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824" y="16684"/>
                                <a:ext cx="604" cy="1877"/>
                              </a:xfrm>
                              <a:custGeom>
                                <a:avLst/>
                                <a:gdLst>
                                  <a:gd name="T0" fmla="*/ 0 w 68"/>
                                  <a:gd name="T1" fmla="*/ 0 h 211"/>
                                  <a:gd name="T2" fmla="*/ 68 w 68"/>
                                  <a:gd name="T3" fmla="*/ 0 h 211"/>
                                  <a:gd name="T4" fmla="*/ 68 w 68"/>
                                  <a:gd name="T5" fmla="*/ 106 h 211"/>
                                  <a:gd name="T6" fmla="*/ 68 w 68"/>
                                  <a:gd name="T7" fmla="*/ 132 h 211"/>
                                  <a:gd name="T8" fmla="*/ 65 w 68"/>
                                  <a:gd name="T9" fmla="*/ 177 h 211"/>
                                  <a:gd name="T10" fmla="*/ 60 w 68"/>
                                  <a:gd name="T11" fmla="*/ 211 h 211"/>
                                  <a:gd name="T12" fmla="*/ 10 w 68"/>
                                  <a:gd name="T13" fmla="*/ 211 h 211"/>
                                  <a:gd name="T14" fmla="*/ 3 w 68"/>
                                  <a:gd name="T15" fmla="*/ 169 h 211"/>
                                  <a:gd name="T16" fmla="*/ 0 w 68"/>
                                  <a:gd name="T17" fmla="*/ 132 h 211"/>
                                  <a:gd name="T18" fmla="*/ 0 w 68"/>
                                  <a:gd name="T19" fmla="*/ 106 h 211"/>
                                  <a:gd name="T20" fmla="*/ 0 w 68"/>
                                  <a:gd name="T21" fmla="*/ 0 h 21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68" h="211">
                                    <a:moveTo>
                                      <a:pt x="0" y="0"/>
                                    </a:moveTo>
                                    <a:lnTo>
                                      <a:pt x="68" y="0"/>
                                    </a:lnTo>
                                    <a:lnTo>
                                      <a:pt x="68" y="106"/>
                                    </a:lnTo>
                                    <a:lnTo>
                                      <a:pt x="68" y="132"/>
                                    </a:lnTo>
                                    <a:lnTo>
                                      <a:pt x="65" y="177"/>
                                    </a:lnTo>
                                    <a:lnTo>
                                      <a:pt x="60" y="211"/>
                                    </a:lnTo>
                                    <a:lnTo>
                                      <a:pt x="10" y="211"/>
                                    </a:lnTo>
                                    <a:lnTo>
                                      <a:pt x="3" y="169"/>
                                    </a:lnTo>
                                    <a:lnTo>
                                      <a:pt x="0" y="132"/>
                                    </a:lnTo>
                                    <a:lnTo>
                                      <a:pt x="0" y="10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FEFE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2" name="Freeform 178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824" y="16684"/>
                                <a:ext cx="604" cy="1877"/>
                              </a:xfrm>
                              <a:custGeom>
                                <a:avLst/>
                                <a:gdLst>
                                  <a:gd name="T0" fmla="*/ 0 w 68"/>
                                  <a:gd name="T1" fmla="*/ 0 h 211"/>
                                  <a:gd name="T2" fmla="*/ 68 w 68"/>
                                  <a:gd name="T3" fmla="*/ 0 h 211"/>
                                  <a:gd name="T4" fmla="*/ 68 w 68"/>
                                  <a:gd name="T5" fmla="*/ 106 h 211"/>
                                  <a:gd name="T6" fmla="*/ 68 w 68"/>
                                  <a:gd name="T7" fmla="*/ 132 h 211"/>
                                  <a:gd name="T8" fmla="*/ 65 w 68"/>
                                  <a:gd name="T9" fmla="*/ 177 h 211"/>
                                  <a:gd name="T10" fmla="*/ 60 w 68"/>
                                  <a:gd name="T11" fmla="*/ 211 h 211"/>
                                  <a:gd name="T12" fmla="*/ 10 w 68"/>
                                  <a:gd name="T13" fmla="*/ 211 h 211"/>
                                  <a:gd name="T14" fmla="*/ 3 w 68"/>
                                  <a:gd name="T15" fmla="*/ 169 h 211"/>
                                  <a:gd name="T16" fmla="*/ 0 w 68"/>
                                  <a:gd name="T17" fmla="*/ 132 h 211"/>
                                  <a:gd name="T18" fmla="*/ 0 w 68"/>
                                  <a:gd name="T19" fmla="*/ 106 h 211"/>
                                  <a:gd name="T20" fmla="*/ 0 w 68"/>
                                  <a:gd name="T21" fmla="*/ 0 h 21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68" h="211">
                                    <a:moveTo>
                                      <a:pt x="0" y="0"/>
                                    </a:moveTo>
                                    <a:lnTo>
                                      <a:pt x="68" y="0"/>
                                    </a:lnTo>
                                    <a:lnTo>
                                      <a:pt x="68" y="106"/>
                                    </a:lnTo>
                                    <a:lnTo>
                                      <a:pt x="68" y="132"/>
                                    </a:lnTo>
                                    <a:lnTo>
                                      <a:pt x="65" y="177"/>
                                    </a:lnTo>
                                    <a:lnTo>
                                      <a:pt x="60" y="211"/>
                                    </a:lnTo>
                                    <a:lnTo>
                                      <a:pt x="10" y="211"/>
                                    </a:lnTo>
                                    <a:lnTo>
                                      <a:pt x="3" y="169"/>
                                    </a:lnTo>
                                    <a:lnTo>
                                      <a:pt x="0" y="132"/>
                                    </a:lnTo>
                                    <a:lnTo>
                                      <a:pt x="0" y="106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noFill/>
                              <a:ln w="381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" name="AutoShape 17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717" y="16338"/>
                                <a:ext cx="818" cy="338"/>
                              </a:xfrm>
                              <a:prstGeom prst="roundRect">
                                <a:avLst>
                                  <a:gd name="adj" fmla="val 48148"/>
                                </a:avLst>
                              </a:prstGeom>
                              <a:solidFill>
                                <a:srgbClr val="EFEFEF"/>
                              </a:solidFill>
                              <a:ln w="381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" name="AutoShape 18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326" y="16907"/>
                                <a:ext cx="382" cy="1183"/>
                              </a:xfrm>
                              <a:prstGeom prst="roundRect">
                                <a:avLst>
                                  <a:gd name="adj" fmla="val 20000"/>
                                </a:avLst>
                              </a:prstGeom>
                              <a:solidFill>
                                <a:srgbClr val="EFEFEF"/>
                              </a:solidFill>
                              <a:ln w="381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" name="Line 181"/>
                            <wps:cNvCnPr/>
                            <wps:spPr bwMode="auto">
                              <a:xfrm>
                                <a:off x="2317" y="17183"/>
                                <a:ext cx="391" cy="8"/>
                              </a:xfrm>
                              <a:prstGeom prst="line">
                                <a:avLst/>
                              </a:prstGeom>
                              <a:noFill/>
                              <a:ln w="381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" name="Line 182"/>
                            <wps:cNvCnPr/>
                            <wps:spPr bwMode="auto">
                              <a:xfrm>
                                <a:off x="2317" y="17796"/>
                                <a:ext cx="391" cy="9"/>
                              </a:xfrm>
                              <a:prstGeom prst="line">
                                <a:avLst/>
                              </a:prstGeom>
                              <a:noFill/>
                              <a:ln w="381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7" name="AutoShape 18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735" y="17209"/>
                                <a:ext cx="62" cy="650"/>
                              </a:xfrm>
                              <a:prstGeom prst="roundRect">
                                <a:avLst>
                                  <a:gd name="adj" fmla="val 37500"/>
                                </a:avLst>
                              </a:prstGeom>
                              <a:solidFill>
                                <a:srgbClr val="EFEFEF"/>
                              </a:solidFill>
                              <a:ln w="381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" name="Freeform 184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619" y="914"/>
                                <a:ext cx="952" cy="15388"/>
                              </a:xfrm>
                              <a:custGeom>
                                <a:avLst/>
                                <a:gdLst>
                                  <a:gd name="T0" fmla="*/ 86 w 107"/>
                                  <a:gd name="T1" fmla="*/ 1652 h 1730"/>
                                  <a:gd name="T2" fmla="*/ 86 w 107"/>
                                  <a:gd name="T3" fmla="*/ 1730 h 1730"/>
                                  <a:gd name="T4" fmla="*/ 20 w 107"/>
                                  <a:gd name="T5" fmla="*/ 1730 h 1730"/>
                                  <a:gd name="T6" fmla="*/ 20 w 107"/>
                                  <a:gd name="T7" fmla="*/ 1652 h 1730"/>
                                  <a:gd name="T8" fmla="*/ 10 w 107"/>
                                  <a:gd name="T9" fmla="*/ 1640 h 1730"/>
                                  <a:gd name="T10" fmla="*/ 10 w 107"/>
                                  <a:gd name="T11" fmla="*/ 1230 h 1730"/>
                                  <a:gd name="T12" fmla="*/ 10 w 107"/>
                                  <a:gd name="T13" fmla="*/ 821 h 1730"/>
                                  <a:gd name="T14" fmla="*/ 10 w 107"/>
                                  <a:gd name="T15" fmla="*/ 410 h 1730"/>
                                  <a:gd name="T16" fmla="*/ 10 w 107"/>
                                  <a:gd name="T17" fmla="*/ 206 h 1730"/>
                                  <a:gd name="T18" fmla="*/ 10 w 107"/>
                                  <a:gd name="T19" fmla="*/ 102 h 1730"/>
                                  <a:gd name="T20" fmla="*/ 10 w 107"/>
                                  <a:gd name="T21" fmla="*/ 52 h 1730"/>
                                  <a:gd name="T22" fmla="*/ 10 w 107"/>
                                  <a:gd name="T23" fmla="*/ 26 h 1730"/>
                                  <a:gd name="T24" fmla="*/ 7 w 107"/>
                                  <a:gd name="T25" fmla="*/ 19 h 1730"/>
                                  <a:gd name="T26" fmla="*/ 3 w 107"/>
                                  <a:gd name="T27" fmla="*/ 16 h 1730"/>
                                  <a:gd name="T28" fmla="*/ 0 w 107"/>
                                  <a:gd name="T29" fmla="*/ 10 h 1730"/>
                                  <a:gd name="T30" fmla="*/ 3 w 107"/>
                                  <a:gd name="T31" fmla="*/ 3 h 1730"/>
                                  <a:gd name="T32" fmla="*/ 10 w 107"/>
                                  <a:gd name="T33" fmla="*/ 0 h 1730"/>
                                  <a:gd name="T34" fmla="*/ 54 w 107"/>
                                  <a:gd name="T35" fmla="*/ 0 h 1730"/>
                                  <a:gd name="T36" fmla="*/ 97 w 107"/>
                                  <a:gd name="T37" fmla="*/ 0 h 1730"/>
                                  <a:gd name="T38" fmla="*/ 104 w 107"/>
                                  <a:gd name="T39" fmla="*/ 3 h 1730"/>
                                  <a:gd name="T40" fmla="*/ 107 w 107"/>
                                  <a:gd name="T41" fmla="*/ 11 h 1730"/>
                                  <a:gd name="T42" fmla="*/ 104 w 107"/>
                                  <a:gd name="T43" fmla="*/ 16 h 1730"/>
                                  <a:gd name="T44" fmla="*/ 99 w 107"/>
                                  <a:gd name="T45" fmla="*/ 21 h 1730"/>
                                  <a:gd name="T46" fmla="*/ 97 w 107"/>
                                  <a:gd name="T47" fmla="*/ 26 h 1730"/>
                                  <a:gd name="T48" fmla="*/ 97 w 107"/>
                                  <a:gd name="T49" fmla="*/ 52 h 1730"/>
                                  <a:gd name="T50" fmla="*/ 97 w 107"/>
                                  <a:gd name="T51" fmla="*/ 102 h 1730"/>
                                  <a:gd name="T52" fmla="*/ 97 w 107"/>
                                  <a:gd name="T53" fmla="*/ 206 h 1730"/>
                                  <a:gd name="T54" fmla="*/ 97 w 107"/>
                                  <a:gd name="T55" fmla="*/ 410 h 1730"/>
                                  <a:gd name="T56" fmla="*/ 97 w 107"/>
                                  <a:gd name="T57" fmla="*/ 821 h 1730"/>
                                  <a:gd name="T58" fmla="*/ 97 w 107"/>
                                  <a:gd name="T59" fmla="*/ 1230 h 1730"/>
                                  <a:gd name="T60" fmla="*/ 97 w 107"/>
                                  <a:gd name="T61" fmla="*/ 1640 h 1730"/>
                                  <a:gd name="T62" fmla="*/ 86 w 107"/>
                                  <a:gd name="T63" fmla="*/ 1652 h 17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</a:cxnLst>
                                <a:rect l="0" t="0" r="r" b="b"/>
                                <a:pathLst>
                                  <a:path w="107" h="1730">
                                    <a:moveTo>
                                      <a:pt x="86" y="1652"/>
                                    </a:moveTo>
                                    <a:lnTo>
                                      <a:pt x="86" y="1730"/>
                                    </a:lnTo>
                                    <a:lnTo>
                                      <a:pt x="20" y="1730"/>
                                    </a:lnTo>
                                    <a:lnTo>
                                      <a:pt x="20" y="1652"/>
                                    </a:lnTo>
                                    <a:lnTo>
                                      <a:pt x="10" y="1640"/>
                                    </a:lnTo>
                                    <a:lnTo>
                                      <a:pt x="10" y="1230"/>
                                    </a:lnTo>
                                    <a:lnTo>
                                      <a:pt x="10" y="821"/>
                                    </a:lnTo>
                                    <a:lnTo>
                                      <a:pt x="10" y="410"/>
                                    </a:lnTo>
                                    <a:lnTo>
                                      <a:pt x="10" y="206"/>
                                    </a:lnTo>
                                    <a:lnTo>
                                      <a:pt x="10" y="102"/>
                                    </a:lnTo>
                                    <a:lnTo>
                                      <a:pt x="10" y="52"/>
                                    </a:lnTo>
                                    <a:lnTo>
                                      <a:pt x="10" y="26"/>
                                    </a:lnTo>
                                    <a:lnTo>
                                      <a:pt x="7" y="19"/>
                                    </a:lnTo>
                                    <a:lnTo>
                                      <a:pt x="3" y="16"/>
                                    </a:lnTo>
                                    <a:lnTo>
                                      <a:pt x="0" y="10"/>
                                    </a:lnTo>
                                    <a:lnTo>
                                      <a:pt x="3" y="3"/>
                                    </a:lnTo>
                                    <a:lnTo>
                                      <a:pt x="10" y="0"/>
                                    </a:lnTo>
                                    <a:lnTo>
                                      <a:pt x="54" y="0"/>
                                    </a:lnTo>
                                    <a:lnTo>
                                      <a:pt x="97" y="0"/>
                                    </a:lnTo>
                                    <a:lnTo>
                                      <a:pt x="104" y="3"/>
                                    </a:lnTo>
                                    <a:lnTo>
                                      <a:pt x="107" y="11"/>
                                    </a:lnTo>
                                    <a:lnTo>
                                      <a:pt x="104" y="16"/>
                                    </a:lnTo>
                                    <a:lnTo>
                                      <a:pt x="99" y="21"/>
                                    </a:lnTo>
                                    <a:lnTo>
                                      <a:pt x="97" y="26"/>
                                    </a:lnTo>
                                    <a:lnTo>
                                      <a:pt x="97" y="52"/>
                                    </a:lnTo>
                                    <a:lnTo>
                                      <a:pt x="97" y="102"/>
                                    </a:lnTo>
                                    <a:lnTo>
                                      <a:pt x="97" y="206"/>
                                    </a:lnTo>
                                    <a:lnTo>
                                      <a:pt x="97" y="410"/>
                                    </a:lnTo>
                                    <a:lnTo>
                                      <a:pt x="97" y="821"/>
                                    </a:lnTo>
                                    <a:lnTo>
                                      <a:pt x="97" y="1230"/>
                                    </a:lnTo>
                                    <a:lnTo>
                                      <a:pt x="97" y="1640"/>
                                    </a:lnTo>
                                    <a:lnTo>
                                      <a:pt x="86" y="165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FEFE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" name="Freeform 185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619" y="914"/>
                                <a:ext cx="952" cy="15388"/>
                              </a:xfrm>
                              <a:custGeom>
                                <a:avLst/>
                                <a:gdLst>
                                  <a:gd name="T0" fmla="*/ 86 w 107"/>
                                  <a:gd name="T1" fmla="*/ 1652 h 1730"/>
                                  <a:gd name="T2" fmla="*/ 86 w 107"/>
                                  <a:gd name="T3" fmla="*/ 1730 h 1730"/>
                                  <a:gd name="T4" fmla="*/ 20 w 107"/>
                                  <a:gd name="T5" fmla="*/ 1730 h 1730"/>
                                  <a:gd name="T6" fmla="*/ 20 w 107"/>
                                  <a:gd name="T7" fmla="*/ 1652 h 1730"/>
                                  <a:gd name="T8" fmla="*/ 10 w 107"/>
                                  <a:gd name="T9" fmla="*/ 1640 h 1730"/>
                                  <a:gd name="T10" fmla="*/ 10 w 107"/>
                                  <a:gd name="T11" fmla="*/ 1230 h 1730"/>
                                  <a:gd name="T12" fmla="*/ 10 w 107"/>
                                  <a:gd name="T13" fmla="*/ 821 h 1730"/>
                                  <a:gd name="T14" fmla="*/ 10 w 107"/>
                                  <a:gd name="T15" fmla="*/ 410 h 1730"/>
                                  <a:gd name="T16" fmla="*/ 10 w 107"/>
                                  <a:gd name="T17" fmla="*/ 206 h 1730"/>
                                  <a:gd name="T18" fmla="*/ 10 w 107"/>
                                  <a:gd name="T19" fmla="*/ 102 h 1730"/>
                                  <a:gd name="T20" fmla="*/ 10 w 107"/>
                                  <a:gd name="T21" fmla="*/ 52 h 1730"/>
                                  <a:gd name="T22" fmla="*/ 10 w 107"/>
                                  <a:gd name="T23" fmla="*/ 26 h 1730"/>
                                  <a:gd name="T24" fmla="*/ 7 w 107"/>
                                  <a:gd name="T25" fmla="*/ 19 h 1730"/>
                                  <a:gd name="T26" fmla="*/ 3 w 107"/>
                                  <a:gd name="T27" fmla="*/ 16 h 1730"/>
                                  <a:gd name="T28" fmla="*/ 0 w 107"/>
                                  <a:gd name="T29" fmla="*/ 10 h 1730"/>
                                  <a:gd name="T30" fmla="*/ 3 w 107"/>
                                  <a:gd name="T31" fmla="*/ 3 h 1730"/>
                                  <a:gd name="T32" fmla="*/ 10 w 107"/>
                                  <a:gd name="T33" fmla="*/ 0 h 1730"/>
                                  <a:gd name="T34" fmla="*/ 54 w 107"/>
                                  <a:gd name="T35" fmla="*/ 0 h 1730"/>
                                  <a:gd name="T36" fmla="*/ 97 w 107"/>
                                  <a:gd name="T37" fmla="*/ 0 h 1730"/>
                                  <a:gd name="T38" fmla="*/ 104 w 107"/>
                                  <a:gd name="T39" fmla="*/ 3 h 1730"/>
                                  <a:gd name="T40" fmla="*/ 107 w 107"/>
                                  <a:gd name="T41" fmla="*/ 11 h 1730"/>
                                  <a:gd name="T42" fmla="*/ 104 w 107"/>
                                  <a:gd name="T43" fmla="*/ 16 h 1730"/>
                                  <a:gd name="T44" fmla="*/ 99 w 107"/>
                                  <a:gd name="T45" fmla="*/ 21 h 1730"/>
                                  <a:gd name="T46" fmla="*/ 97 w 107"/>
                                  <a:gd name="T47" fmla="*/ 26 h 1730"/>
                                  <a:gd name="T48" fmla="*/ 97 w 107"/>
                                  <a:gd name="T49" fmla="*/ 52 h 1730"/>
                                  <a:gd name="T50" fmla="*/ 97 w 107"/>
                                  <a:gd name="T51" fmla="*/ 102 h 1730"/>
                                  <a:gd name="T52" fmla="*/ 97 w 107"/>
                                  <a:gd name="T53" fmla="*/ 206 h 1730"/>
                                  <a:gd name="T54" fmla="*/ 97 w 107"/>
                                  <a:gd name="T55" fmla="*/ 410 h 1730"/>
                                  <a:gd name="T56" fmla="*/ 97 w 107"/>
                                  <a:gd name="T57" fmla="*/ 821 h 1730"/>
                                  <a:gd name="T58" fmla="*/ 97 w 107"/>
                                  <a:gd name="T59" fmla="*/ 1230 h 1730"/>
                                  <a:gd name="T60" fmla="*/ 97 w 107"/>
                                  <a:gd name="T61" fmla="*/ 1640 h 1730"/>
                                  <a:gd name="T62" fmla="*/ 86 w 107"/>
                                  <a:gd name="T63" fmla="*/ 1652 h 17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</a:cxnLst>
                                <a:rect l="0" t="0" r="r" b="b"/>
                                <a:pathLst>
                                  <a:path w="107" h="1730">
                                    <a:moveTo>
                                      <a:pt x="86" y="1652"/>
                                    </a:moveTo>
                                    <a:lnTo>
                                      <a:pt x="86" y="1730"/>
                                    </a:lnTo>
                                    <a:lnTo>
                                      <a:pt x="20" y="1730"/>
                                    </a:lnTo>
                                    <a:lnTo>
                                      <a:pt x="20" y="1652"/>
                                    </a:lnTo>
                                    <a:lnTo>
                                      <a:pt x="10" y="1640"/>
                                    </a:lnTo>
                                    <a:lnTo>
                                      <a:pt x="10" y="1230"/>
                                    </a:lnTo>
                                    <a:lnTo>
                                      <a:pt x="10" y="821"/>
                                    </a:lnTo>
                                    <a:lnTo>
                                      <a:pt x="10" y="410"/>
                                    </a:lnTo>
                                    <a:lnTo>
                                      <a:pt x="10" y="206"/>
                                    </a:lnTo>
                                    <a:lnTo>
                                      <a:pt x="10" y="102"/>
                                    </a:lnTo>
                                    <a:lnTo>
                                      <a:pt x="10" y="52"/>
                                    </a:lnTo>
                                    <a:lnTo>
                                      <a:pt x="10" y="26"/>
                                    </a:lnTo>
                                    <a:lnTo>
                                      <a:pt x="7" y="19"/>
                                    </a:lnTo>
                                    <a:lnTo>
                                      <a:pt x="3" y="16"/>
                                    </a:lnTo>
                                    <a:lnTo>
                                      <a:pt x="0" y="10"/>
                                    </a:lnTo>
                                    <a:lnTo>
                                      <a:pt x="3" y="3"/>
                                    </a:lnTo>
                                    <a:lnTo>
                                      <a:pt x="10" y="0"/>
                                    </a:lnTo>
                                    <a:lnTo>
                                      <a:pt x="54" y="0"/>
                                    </a:lnTo>
                                    <a:lnTo>
                                      <a:pt x="97" y="0"/>
                                    </a:lnTo>
                                    <a:lnTo>
                                      <a:pt x="104" y="3"/>
                                    </a:lnTo>
                                    <a:lnTo>
                                      <a:pt x="107" y="11"/>
                                    </a:lnTo>
                                    <a:lnTo>
                                      <a:pt x="104" y="16"/>
                                    </a:lnTo>
                                    <a:lnTo>
                                      <a:pt x="99" y="21"/>
                                    </a:lnTo>
                                    <a:lnTo>
                                      <a:pt x="97" y="26"/>
                                    </a:lnTo>
                                    <a:lnTo>
                                      <a:pt x="97" y="52"/>
                                    </a:lnTo>
                                    <a:lnTo>
                                      <a:pt x="97" y="102"/>
                                    </a:lnTo>
                                    <a:lnTo>
                                      <a:pt x="97" y="206"/>
                                    </a:lnTo>
                                    <a:lnTo>
                                      <a:pt x="97" y="410"/>
                                    </a:lnTo>
                                    <a:lnTo>
                                      <a:pt x="97" y="821"/>
                                    </a:lnTo>
                                    <a:lnTo>
                                      <a:pt x="97" y="1230"/>
                                    </a:lnTo>
                                    <a:lnTo>
                                      <a:pt x="97" y="1640"/>
                                    </a:lnTo>
                                    <a:lnTo>
                                      <a:pt x="86" y="1652"/>
                                    </a:lnTo>
                                  </a:path>
                                </a:pathLst>
                              </a:custGeom>
                              <a:noFill/>
                              <a:ln w="381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" name="Line 186"/>
                            <wps:cNvCnPr/>
                            <wps:spPr bwMode="auto">
                              <a:xfrm>
                                <a:off x="2717" y="2302"/>
                                <a:ext cx="783" cy="8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1" name="Line 187"/>
                            <wps:cNvCnPr/>
                            <wps:spPr bwMode="auto">
                              <a:xfrm>
                                <a:off x="2717" y="2542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2" name="Line 188"/>
                            <wps:cNvCnPr/>
                            <wps:spPr bwMode="auto">
                              <a:xfrm>
                                <a:off x="2717" y="2800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" name="Line 189"/>
                            <wps:cNvCnPr/>
                            <wps:spPr bwMode="auto">
                              <a:xfrm>
                                <a:off x="2717" y="3049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" name="Line 190"/>
                            <wps:cNvCnPr/>
                            <wps:spPr bwMode="auto">
                              <a:xfrm>
                                <a:off x="2717" y="3307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" name="Line 191"/>
                            <wps:cNvCnPr/>
                            <wps:spPr bwMode="auto">
                              <a:xfrm>
                                <a:off x="2717" y="3565"/>
                                <a:ext cx="525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" name="Line 192"/>
                            <wps:cNvCnPr/>
                            <wps:spPr bwMode="auto">
                              <a:xfrm>
                                <a:off x="2717" y="3814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7" name="Line 193"/>
                            <wps:cNvCnPr/>
                            <wps:spPr bwMode="auto">
                              <a:xfrm>
                                <a:off x="2717" y="4072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8" name="Line 194"/>
                            <wps:cNvCnPr/>
                            <wps:spPr bwMode="auto">
                              <a:xfrm>
                                <a:off x="2717" y="4321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9" name="Line 195"/>
                            <wps:cNvCnPr/>
                            <wps:spPr bwMode="auto">
                              <a:xfrm>
                                <a:off x="2717" y="4579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" name="Line 196"/>
                            <wps:cNvCnPr/>
                            <wps:spPr bwMode="auto">
                              <a:xfrm>
                                <a:off x="2717" y="4828"/>
                                <a:ext cx="783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1" name="Line 197"/>
                            <wps:cNvCnPr/>
                            <wps:spPr bwMode="auto">
                              <a:xfrm>
                                <a:off x="2717" y="5086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2" name="Line 198"/>
                            <wps:cNvCnPr/>
                            <wps:spPr bwMode="auto">
                              <a:xfrm>
                                <a:off x="2717" y="5326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3" name="Line 199"/>
                            <wps:cNvCnPr/>
                            <wps:spPr bwMode="auto">
                              <a:xfrm>
                                <a:off x="2717" y="5593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4" name="Line 200"/>
                            <wps:cNvCnPr/>
                            <wps:spPr bwMode="auto">
                              <a:xfrm>
                                <a:off x="2717" y="5851"/>
                                <a:ext cx="267" cy="8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5" name="Line 201"/>
                            <wps:cNvCnPr/>
                            <wps:spPr bwMode="auto">
                              <a:xfrm>
                                <a:off x="2717" y="6091"/>
                                <a:ext cx="525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6" name="Line 202"/>
                            <wps:cNvCnPr/>
                            <wps:spPr bwMode="auto">
                              <a:xfrm>
                                <a:off x="2717" y="6358"/>
                                <a:ext cx="267" cy="8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7" name="Line 203"/>
                            <wps:cNvCnPr/>
                            <wps:spPr bwMode="auto">
                              <a:xfrm>
                                <a:off x="2717" y="6598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8" name="Line 204"/>
                            <wps:cNvCnPr/>
                            <wps:spPr bwMode="auto">
                              <a:xfrm>
                                <a:off x="2717" y="6856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9" name="Line 205"/>
                            <wps:cNvCnPr/>
                            <wps:spPr bwMode="auto">
                              <a:xfrm>
                                <a:off x="2717" y="7105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0" name="Line 206"/>
                            <wps:cNvCnPr/>
                            <wps:spPr bwMode="auto">
                              <a:xfrm>
                                <a:off x="2717" y="7363"/>
                                <a:ext cx="783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" name="Line 207"/>
                            <wps:cNvCnPr/>
                            <wps:spPr bwMode="auto">
                              <a:xfrm>
                                <a:off x="2717" y="7621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2" name="Line 208"/>
                            <wps:cNvCnPr/>
                            <wps:spPr bwMode="auto">
                              <a:xfrm>
                                <a:off x="2717" y="7870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3" name="Line 209"/>
                            <wps:cNvCnPr/>
                            <wps:spPr bwMode="auto">
                              <a:xfrm>
                                <a:off x="2717" y="8128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4" name="Line 210"/>
                            <wps:cNvCnPr/>
                            <wps:spPr bwMode="auto">
                              <a:xfrm>
                                <a:off x="2717" y="8377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5" name="Line 211"/>
                            <wps:cNvCnPr/>
                            <wps:spPr bwMode="auto">
                              <a:xfrm>
                                <a:off x="2717" y="8635"/>
                                <a:ext cx="525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6" name="Line 212"/>
                            <wps:cNvCnPr/>
                            <wps:spPr bwMode="auto">
                              <a:xfrm>
                                <a:off x="2717" y="8884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7" name="Line 213"/>
                            <wps:cNvCnPr/>
                            <wps:spPr bwMode="auto">
                              <a:xfrm>
                                <a:off x="2717" y="9142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8" name="Line 214"/>
                            <wps:cNvCnPr/>
                            <wps:spPr bwMode="auto">
                              <a:xfrm>
                                <a:off x="2717" y="9382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9" name="Line 215"/>
                            <wps:cNvCnPr/>
                            <wps:spPr bwMode="auto">
                              <a:xfrm>
                                <a:off x="2717" y="9649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0" name="Line 216"/>
                            <wps:cNvCnPr/>
                            <wps:spPr bwMode="auto">
                              <a:xfrm>
                                <a:off x="2717" y="9907"/>
                                <a:ext cx="783" cy="8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1" name="Line 217"/>
                            <wps:cNvCnPr/>
                            <wps:spPr bwMode="auto">
                              <a:xfrm>
                                <a:off x="2717" y="10147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2" name="Line 218"/>
                            <wps:cNvCnPr/>
                            <wps:spPr bwMode="auto">
                              <a:xfrm>
                                <a:off x="2717" y="10414"/>
                                <a:ext cx="267" cy="8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3" name="Line 219"/>
                            <wps:cNvCnPr/>
                            <wps:spPr bwMode="auto">
                              <a:xfrm>
                                <a:off x="2717" y="10654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4" name="Line 220"/>
                            <wps:cNvCnPr/>
                            <wps:spPr bwMode="auto">
                              <a:xfrm>
                                <a:off x="2717" y="10912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5" name="Line 221"/>
                            <wps:cNvCnPr/>
                            <wps:spPr bwMode="auto">
                              <a:xfrm>
                                <a:off x="2717" y="11161"/>
                                <a:ext cx="525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6" name="Line 222"/>
                            <wps:cNvCnPr/>
                            <wps:spPr bwMode="auto">
                              <a:xfrm>
                                <a:off x="2717" y="11419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7" name="Line 223"/>
                            <wps:cNvCnPr/>
                            <wps:spPr bwMode="auto">
                              <a:xfrm>
                                <a:off x="2717" y="11677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8" name="Line 224"/>
                            <wps:cNvCnPr/>
                            <wps:spPr bwMode="auto">
                              <a:xfrm>
                                <a:off x="2717" y="11926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9" name="Line 225"/>
                            <wps:cNvCnPr/>
                            <wps:spPr bwMode="auto">
                              <a:xfrm>
                                <a:off x="2717" y="12184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0" name="Line 226"/>
                            <wps:cNvCnPr/>
                            <wps:spPr bwMode="auto">
                              <a:xfrm>
                                <a:off x="2717" y="12433"/>
                                <a:ext cx="783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1" name="Line 227"/>
                            <wps:cNvCnPr/>
                            <wps:spPr bwMode="auto">
                              <a:xfrm>
                                <a:off x="2717" y="12691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2" name="Line 228"/>
                            <wps:cNvCnPr/>
                            <wps:spPr bwMode="auto">
                              <a:xfrm>
                                <a:off x="2717" y="12940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3" name="Line 229"/>
                            <wps:cNvCnPr/>
                            <wps:spPr bwMode="auto">
                              <a:xfrm>
                                <a:off x="2717" y="13198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4" name="Line 230"/>
                            <wps:cNvCnPr/>
                            <wps:spPr bwMode="auto">
                              <a:xfrm>
                                <a:off x="2717" y="13438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5" name="Line 231"/>
                            <wps:cNvCnPr/>
                            <wps:spPr bwMode="auto">
                              <a:xfrm>
                                <a:off x="2717" y="13705"/>
                                <a:ext cx="525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6" name="Line 232"/>
                            <wps:cNvCnPr/>
                            <wps:spPr bwMode="auto">
                              <a:xfrm>
                                <a:off x="2717" y="13963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7" name="Line 233"/>
                            <wps:cNvCnPr/>
                            <wps:spPr bwMode="auto">
                              <a:xfrm>
                                <a:off x="2717" y="14203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8" name="Line 234"/>
                            <wps:cNvCnPr/>
                            <wps:spPr bwMode="auto">
                              <a:xfrm>
                                <a:off x="2717" y="14470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9" name="Line 235"/>
                            <wps:cNvCnPr/>
                            <wps:spPr bwMode="auto">
                              <a:xfrm>
                                <a:off x="2717" y="14710"/>
                                <a:ext cx="267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0" name="Line 236"/>
                            <wps:cNvCnPr/>
                            <wps:spPr bwMode="auto">
                              <a:xfrm>
                                <a:off x="2717" y="14968"/>
                                <a:ext cx="783" cy="9"/>
                              </a:xfrm>
                              <a:prstGeom prst="line">
                                <a:avLst/>
                              </a:prstGeom>
                              <a:noFill/>
                              <a:ln w="19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11" name="Group 237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540" y="1175"/>
                              <a:ext cx="3112" cy="4083"/>
                              <a:chOff x="0" y="-3"/>
                              <a:chExt cx="20000" cy="20003"/>
                            </a:xfrm>
                          </wpg:grpSpPr>
                          <wps:wsp>
                            <wps:cNvPr id="112" name="Rectangle 23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19189"/>
                                <a:ext cx="20000" cy="434"/>
                              </a:xfrm>
                              <a:prstGeom prst="rect">
                                <a:avLst/>
                              </a:prstGeom>
                              <a:solidFill>
                                <a:srgbClr val="595959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3" name="Rectangle 23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75" y="19613"/>
                                <a:ext cx="1559" cy="387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4" name="Rectangle 24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8004" y="19614"/>
                                <a:ext cx="1558" cy="38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5" name="Rectangle 24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7071" y="-3"/>
                                <a:ext cx="570" cy="19192"/>
                              </a:xfrm>
                              <a:prstGeom prst="rect">
                                <a:avLst/>
                              </a:prstGeom>
                              <a:solidFill>
                                <a:srgbClr val="595959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16" name="Group 24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182" y="1697"/>
                              <a:ext cx="1358" cy="294"/>
                              <a:chOff x="1" y="2"/>
                              <a:chExt cx="19999" cy="19997"/>
                            </a:xfrm>
                          </wpg:grpSpPr>
                          <wps:wsp>
                            <wps:cNvPr id="117" name="Rectangle 24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286" y="6357"/>
                                <a:ext cx="16714" cy="6689"/>
                              </a:xfrm>
                              <a:prstGeom prst="rect">
                                <a:avLst/>
                              </a:prstGeom>
                              <a:solidFill>
                                <a:srgbClr val="595959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8" name="Oval 24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429" y="1125"/>
                                <a:ext cx="3859" cy="1780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9" name="Rectangle 24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" y="265"/>
                                <a:ext cx="1017" cy="19137"/>
                              </a:xfrm>
                              <a:prstGeom prst="rect">
                                <a:avLst/>
                              </a:prstGeom>
                              <a:solidFill>
                                <a:srgbClr val="595959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0" name="Rectangle 24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861" y="196"/>
                                <a:ext cx="1307" cy="19137"/>
                              </a:xfrm>
                              <a:prstGeom prst="rect">
                                <a:avLst/>
                              </a:prstGeom>
                              <a:solidFill>
                                <a:srgbClr val="595959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1" name="Freeform 247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2152" y="2125"/>
                                <a:ext cx="5080" cy="15154"/>
                              </a:xfrm>
                              <a:custGeom>
                                <a:avLst/>
                                <a:gdLst>
                                  <a:gd name="T0" fmla="*/ 0 w 20000"/>
                                  <a:gd name="T1" fmla="*/ 0 h 20000"/>
                                  <a:gd name="T2" fmla="*/ 0 w 20000"/>
                                  <a:gd name="T3" fmla="*/ 19913 h 20000"/>
                                  <a:gd name="T4" fmla="*/ 19944 w 20000"/>
                                  <a:gd name="T5" fmla="*/ 17293 h 20000"/>
                                  <a:gd name="T6" fmla="*/ 19944 w 20000"/>
                                  <a:gd name="T7" fmla="*/ 2620 h 20000"/>
                                  <a:gd name="T8" fmla="*/ 0 w 20000"/>
                                  <a:gd name="T9" fmla="*/ 0 h 200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0000" h="20000">
                                    <a:moveTo>
                                      <a:pt x="0" y="0"/>
                                    </a:moveTo>
                                    <a:lnTo>
                                      <a:pt x="0" y="19913"/>
                                    </a:lnTo>
                                    <a:lnTo>
                                      <a:pt x="19944" y="17293"/>
                                    </a:lnTo>
                                    <a:lnTo>
                                      <a:pt x="19944" y="262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95959"/>
                              </a:solidFill>
                              <a:ln w="12700" cap="flat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lg" len="med"/>
                                <a:tailEnd type="none" w="lg" len="med"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2" name="Freeform 248"/>
                            <wps:cNvSpPr>
                              <a:spLocks noChangeAspect="1"/>
                            </wps:cNvSpPr>
                            <wps:spPr bwMode="auto">
                              <a:xfrm>
                                <a:off x="13214" y="2"/>
                                <a:ext cx="4289" cy="19997"/>
                              </a:xfrm>
                              <a:custGeom>
                                <a:avLst/>
                                <a:gdLst>
                                  <a:gd name="T0" fmla="*/ 0 w 20000"/>
                                  <a:gd name="T1" fmla="*/ 0 h 20000"/>
                                  <a:gd name="T2" fmla="*/ 11906 w 20000"/>
                                  <a:gd name="T3" fmla="*/ 8013 h 20000"/>
                                  <a:gd name="T4" fmla="*/ 19933 w 20000"/>
                                  <a:gd name="T5" fmla="*/ 19934 h 20000"/>
                                  <a:gd name="T6" fmla="*/ 8094 w 20000"/>
                                  <a:gd name="T7" fmla="*/ 11987 h 20000"/>
                                  <a:gd name="T8" fmla="*/ 0 w 20000"/>
                                  <a:gd name="T9" fmla="*/ 0 h 200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0000" h="20000">
                                    <a:moveTo>
                                      <a:pt x="0" y="0"/>
                                    </a:moveTo>
                                    <a:lnTo>
                                      <a:pt x="11906" y="8013"/>
                                    </a:lnTo>
                                    <a:lnTo>
                                      <a:pt x="19933" y="19934"/>
                                    </a:lnTo>
                                    <a:lnTo>
                                      <a:pt x="8094" y="11987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12700" cap="flat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lg" len="med"/>
                                <a:tailEnd type="none" w="lg" len="med"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23" name="Line 249"/>
                          <wps:cNvCnPr/>
                          <wps:spPr bwMode="auto">
                            <a:xfrm>
                              <a:off x="6950" y="3868"/>
                              <a:ext cx="1" cy="75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4" name="Line 250"/>
                          <wps:cNvCnPr/>
                          <wps:spPr bwMode="auto">
                            <a:xfrm>
                              <a:off x="7640" y="3763"/>
                              <a:ext cx="1" cy="85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5" name="Line 251"/>
                          <wps:cNvCnPr/>
                          <wps:spPr bwMode="auto">
                            <a:xfrm>
                              <a:off x="7055" y="4708"/>
                              <a:ext cx="481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6" name="Arc 252"/>
                          <wps:cNvSpPr>
                            <a:spLocks/>
                          </wps:cNvSpPr>
                          <wps:spPr bwMode="auto">
                            <a:xfrm flipH="1" flipV="1">
                              <a:off x="6950" y="4588"/>
                              <a:ext cx="121" cy="121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" name="Arc 253"/>
                          <wps:cNvSpPr>
                            <a:spLocks/>
                          </wps:cNvSpPr>
                          <wps:spPr bwMode="auto">
                            <a:xfrm flipV="1">
                              <a:off x="7520" y="4588"/>
                              <a:ext cx="121" cy="121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" name="Arc 254"/>
                          <wps:cNvSpPr>
                            <a:spLocks/>
                          </wps:cNvSpPr>
                          <wps:spPr bwMode="auto">
                            <a:xfrm>
                              <a:off x="6890" y="3733"/>
                              <a:ext cx="61" cy="136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" name="Line 255"/>
                          <wps:cNvCnPr/>
                          <wps:spPr bwMode="auto">
                            <a:xfrm>
                              <a:off x="6965" y="4273"/>
                              <a:ext cx="661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30" name="Rectangle 256"/>
                          <wps:cNvSpPr>
                            <a:spLocks noChangeArrowheads="1"/>
                          </wps:cNvSpPr>
                          <wps:spPr bwMode="auto">
                            <a:xfrm>
                              <a:off x="7175" y="4588"/>
                              <a:ext cx="256" cy="9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" name="Line 257"/>
                          <wps:cNvCnPr/>
                          <wps:spPr bwMode="auto">
                            <a:xfrm>
                              <a:off x="7295" y="4573"/>
                              <a:ext cx="1" cy="13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g:grpSp>
                          <wpg:cNvPr id="132" name="Group 258"/>
                          <wpg:cNvGrpSpPr>
                            <a:grpSpLocks/>
                          </wpg:cNvGrpSpPr>
                          <wpg:grpSpPr bwMode="auto">
                            <a:xfrm>
                              <a:off x="5993" y="4729"/>
                              <a:ext cx="1876" cy="382"/>
                              <a:chOff x="876" y="4470"/>
                              <a:chExt cx="1876" cy="382"/>
                            </a:xfrm>
                          </wpg:grpSpPr>
                          <wps:wsp>
                            <wps:cNvPr id="133" name="Rectangle 25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596" y="4470"/>
                                <a:ext cx="1156" cy="38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4" name="Freeform 260"/>
                            <wps:cNvSpPr>
                              <a:spLocks/>
                            </wps:cNvSpPr>
                            <wps:spPr bwMode="auto">
                              <a:xfrm>
                                <a:off x="876" y="4626"/>
                                <a:ext cx="706" cy="106"/>
                              </a:xfrm>
                              <a:custGeom>
                                <a:avLst/>
                                <a:gdLst>
                                  <a:gd name="T0" fmla="*/ 0 w 20000"/>
                                  <a:gd name="T1" fmla="*/ 8491 h 20000"/>
                                  <a:gd name="T2" fmla="*/ 0 w 20000"/>
                                  <a:gd name="T3" fmla="*/ 5660 h 20000"/>
                                  <a:gd name="T4" fmla="*/ 1700 w 20000"/>
                                  <a:gd name="T5" fmla="*/ 5660 h 20000"/>
                                  <a:gd name="T6" fmla="*/ 2550 w 20000"/>
                                  <a:gd name="T7" fmla="*/ 2830 h 20000"/>
                                  <a:gd name="T8" fmla="*/ 5524 w 20000"/>
                                  <a:gd name="T9" fmla="*/ 2830 h 20000"/>
                                  <a:gd name="T10" fmla="*/ 5949 w 20000"/>
                                  <a:gd name="T11" fmla="*/ 0 h 20000"/>
                                  <a:gd name="T12" fmla="*/ 12323 w 20000"/>
                                  <a:gd name="T13" fmla="*/ 0 h 20000"/>
                                  <a:gd name="T14" fmla="*/ 12323 w 20000"/>
                                  <a:gd name="T15" fmla="*/ 2830 h 20000"/>
                                  <a:gd name="T16" fmla="*/ 12748 w 20000"/>
                                  <a:gd name="T17" fmla="*/ 2830 h 20000"/>
                                  <a:gd name="T18" fmla="*/ 12748 w 20000"/>
                                  <a:gd name="T19" fmla="*/ 5660 h 20000"/>
                                  <a:gd name="T20" fmla="*/ 13173 w 20000"/>
                                  <a:gd name="T21" fmla="*/ 5660 h 20000"/>
                                  <a:gd name="T22" fmla="*/ 14023 w 20000"/>
                                  <a:gd name="T23" fmla="*/ 8491 h 20000"/>
                                  <a:gd name="T24" fmla="*/ 14023 w 20000"/>
                                  <a:gd name="T25" fmla="*/ 11321 h 20000"/>
                                  <a:gd name="T26" fmla="*/ 14448 w 20000"/>
                                  <a:gd name="T27" fmla="*/ 11321 h 20000"/>
                                  <a:gd name="T28" fmla="*/ 14448 w 20000"/>
                                  <a:gd name="T29" fmla="*/ 14151 h 20000"/>
                                  <a:gd name="T30" fmla="*/ 16147 w 20000"/>
                                  <a:gd name="T31" fmla="*/ 14151 h 20000"/>
                                  <a:gd name="T32" fmla="*/ 16572 w 20000"/>
                                  <a:gd name="T33" fmla="*/ 16981 h 20000"/>
                                  <a:gd name="T34" fmla="*/ 16997 w 20000"/>
                                  <a:gd name="T35" fmla="*/ 16981 h 20000"/>
                                  <a:gd name="T36" fmla="*/ 16997 w 20000"/>
                                  <a:gd name="T37" fmla="*/ 19811 h 20000"/>
                                  <a:gd name="T38" fmla="*/ 19972 w 20000"/>
                                  <a:gd name="T39" fmla="*/ 19811 h 200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</a:cxnLst>
                                <a:rect l="0" t="0" r="r" b="b"/>
                                <a:pathLst>
                                  <a:path w="20000" h="20000">
                                    <a:moveTo>
                                      <a:pt x="0" y="8491"/>
                                    </a:moveTo>
                                    <a:lnTo>
                                      <a:pt x="0" y="5660"/>
                                    </a:lnTo>
                                    <a:lnTo>
                                      <a:pt x="1700" y="5660"/>
                                    </a:lnTo>
                                    <a:lnTo>
                                      <a:pt x="2550" y="2830"/>
                                    </a:lnTo>
                                    <a:lnTo>
                                      <a:pt x="5524" y="2830"/>
                                    </a:lnTo>
                                    <a:lnTo>
                                      <a:pt x="5949" y="0"/>
                                    </a:lnTo>
                                    <a:lnTo>
                                      <a:pt x="12323" y="0"/>
                                    </a:lnTo>
                                    <a:lnTo>
                                      <a:pt x="12323" y="2830"/>
                                    </a:lnTo>
                                    <a:lnTo>
                                      <a:pt x="12748" y="2830"/>
                                    </a:lnTo>
                                    <a:lnTo>
                                      <a:pt x="12748" y="5660"/>
                                    </a:lnTo>
                                    <a:lnTo>
                                      <a:pt x="13173" y="5660"/>
                                    </a:lnTo>
                                    <a:lnTo>
                                      <a:pt x="14023" y="8491"/>
                                    </a:lnTo>
                                    <a:lnTo>
                                      <a:pt x="14023" y="11321"/>
                                    </a:lnTo>
                                    <a:lnTo>
                                      <a:pt x="14448" y="11321"/>
                                    </a:lnTo>
                                    <a:lnTo>
                                      <a:pt x="14448" y="14151"/>
                                    </a:lnTo>
                                    <a:lnTo>
                                      <a:pt x="16147" y="14151"/>
                                    </a:lnTo>
                                    <a:lnTo>
                                      <a:pt x="16572" y="16981"/>
                                    </a:lnTo>
                                    <a:lnTo>
                                      <a:pt x="16997" y="16981"/>
                                    </a:lnTo>
                                    <a:lnTo>
                                      <a:pt x="16997" y="19811"/>
                                    </a:lnTo>
                                    <a:lnTo>
                                      <a:pt x="19972" y="19811"/>
                                    </a:lnTo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 cap="flat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35" name="Freeform 261"/>
                          <wps:cNvSpPr>
                            <a:spLocks/>
                          </wps:cNvSpPr>
                          <wps:spPr bwMode="auto">
                            <a:xfrm>
                              <a:off x="6029" y="4969"/>
                              <a:ext cx="706" cy="106"/>
                            </a:xfrm>
                            <a:custGeom>
                              <a:avLst/>
                              <a:gdLst>
                                <a:gd name="T0" fmla="*/ 0 w 20000"/>
                                <a:gd name="T1" fmla="*/ 8491 h 20000"/>
                                <a:gd name="T2" fmla="*/ 0 w 20000"/>
                                <a:gd name="T3" fmla="*/ 5660 h 20000"/>
                                <a:gd name="T4" fmla="*/ 1700 w 20000"/>
                                <a:gd name="T5" fmla="*/ 5660 h 20000"/>
                                <a:gd name="T6" fmla="*/ 2550 w 20000"/>
                                <a:gd name="T7" fmla="*/ 2830 h 20000"/>
                                <a:gd name="T8" fmla="*/ 5524 w 20000"/>
                                <a:gd name="T9" fmla="*/ 2830 h 20000"/>
                                <a:gd name="T10" fmla="*/ 5949 w 20000"/>
                                <a:gd name="T11" fmla="*/ 0 h 20000"/>
                                <a:gd name="T12" fmla="*/ 12323 w 20000"/>
                                <a:gd name="T13" fmla="*/ 0 h 20000"/>
                                <a:gd name="T14" fmla="*/ 12323 w 20000"/>
                                <a:gd name="T15" fmla="*/ 2830 h 20000"/>
                                <a:gd name="T16" fmla="*/ 12748 w 20000"/>
                                <a:gd name="T17" fmla="*/ 2830 h 20000"/>
                                <a:gd name="T18" fmla="*/ 12748 w 20000"/>
                                <a:gd name="T19" fmla="*/ 5660 h 20000"/>
                                <a:gd name="T20" fmla="*/ 13173 w 20000"/>
                                <a:gd name="T21" fmla="*/ 5660 h 20000"/>
                                <a:gd name="T22" fmla="*/ 14023 w 20000"/>
                                <a:gd name="T23" fmla="*/ 8491 h 20000"/>
                                <a:gd name="T24" fmla="*/ 14023 w 20000"/>
                                <a:gd name="T25" fmla="*/ 11321 h 20000"/>
                                <a:gd name="T26" fmla="*/ 14448 w 20000"/>
                                <a:gd name="T27" fmla="*/ 11321 h 20000"/>
                                <a:gd name="T28" fmla="*/ 14448 w 20000"/>
                                <a:gd name="T29" fmla="*/ 14151 h 20000"/>
                                <a:gd name="T30" fmla="*/ 16147 w 20000"/>
                                <a:gd name="T31" fmla="*/ 14151 h 20000"/>
                                <a:gd name="T32" fmla="*/ 16572 w 20000"/>
                                <a:gd name="T33" fmla="*/ 16981 h 20000"/>
                                <a:gd name="T34" fmla="*/ 16997 w 20000"/>
                                <a:gd name="T35" fmla="*/ 16981 h 20000"/>
                                <a:gd name="T36" fmla="*/ 16997 w 20000"/>
                                <a:gd name="T37" fmla="*/ 19811 h 20000"/>
                                <a:gd name="T38" fmla="*/ 19972 w 20000"/>
                                <a:gd name="T39" fmla="*/ 19811 h 200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20000" h="20000">
                                  <a:moveTo>
                                    <a:pt x="0" y="8491"/>
                                  </a:moveTo>
                                  <a:lnTo>
                                    <a:pt x="0" y="5660"/>
                                  </a:lnTo>
                                  <a:lnTo>
                                    <a:pt x="1700" y="5660"/>
                                  </a:lnTo>
                                  <a:lnTo>
                                    <a:pt x="2550" y="2830"/>
                                  </a:lnTo>
                                  <a:lnTo>
                                    <a:pt x="5524" y="2830"/>
                                  </a:lnTo>
                                  <a:lnTo>
                                    <a:pt x="5949" y="0"/>
                                  </a:lnTo>
                                  <a:lnTo>
                                    <a:pt x="12323" y="0"/>
                                  </a:lnTo>
                                  <a:lnTo>
                                    <a:pt x="12323" y="2830"/>
                                  </a:lnTo>
                                  <a:lnTo>
                                    <a:pt x="12748" y="2830"/>
                                  </a:lnTo>
                                  <a:lnTo>
                                    <a:pt x="12748" y="5660"/>
                                  </a:lnTo>
                                  <a:lnTo>
                                    <a:pt x="13173" y="5660"/>
                                  </a:lnTo>
                                  <a:lnTo>
                                    <a:pt x="14023" y="8491"/>
                                  </a:lnTo>
                                  <a:lnTo>
                                    <a:pt x="14023" y="11321"/>
                                  </a:lnTo>
                                  <a:lnTo>
                                    <a:pt x="14448" y="11321"/>
                                  </a:lnTo>
                                  <a:lnTo>
                                    <a:pt x="14448" y="14151"/>
                                  </a:lnTo>
                                  <a:lnTo>
                                    <a:pt x="16147" y="14151"/>
                                  </a:lnTo>
                                  <a:lnTo>
                                    <a:pt x="16572" y="16981"/>
                                  </a:lnTo>
                                  <a:lnTo>
                                    <a:pt x="16997" y="16981"/>
                                  </a:lnTo>
                                  <a:lnTo>
                                    <a:pt x="16997" y="19811"/>
                                  </a:lnTo>
                                  <a:lnTo>
                                    <a:pt x="19972" y="19811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42" name="Text Box 264"/>
                        <wps:cNvSpPr txBox="1">
                          <a:spLocks noChangeArrowheads="1"/>
                        </wps:cNvSpPr>
                        <wps:spPr bwMode="auto">
                          <a:xfrm>
                            <a:off x="1654" y="9225"/>
                            <a:ext cx="1631" cy="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B289E03" w14:textId="77777777" w:rsidR="004D42F2" w:rsidRDefault="004D42F2" w:rsidP="004D42F2">
                              <w:pPr>
                                <w:pStyle w:val="Corpsdetexte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Line 265"/>
                        <wps:cNvCnPr/>
                        <wps:spPr bwMode="auto">
                          <a:xfrm>
                            <a:off x="3317" y="9476"/>
                            <a:ext cx="1530" cy="3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group w14:anchorId="27F34E34" id="Group 266" o:spid="_x0000_s1026" style="position:absolute;left:0;text-align:left;margin-left:0;margin-top:3.3pt;width:432.4pt;height:253.8pt;z-index:251659264;mso-position-horizontal:center;mso-position-horizontal-relative:margin" coordorigin="1654,5178" coordsize="8648,50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">
                <v:line id="Line 105" o:spid="_x0000_s1027" style="position:absolute;flip:x;visibility:visible;mso-wrap-style:square" from="5351,6416" to="6732,72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">
                  <v:stroke endarrow="block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06" o:spid="_x0000_s1028" type="#_x0000_t202" style="position:absolute;left:6721;top:5787;width:3581;height:1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">
                  <v:textbox>
                    <w:txbxContent>
                      <w:p w14:paraId="70FAB281" w14:textId="77777777" w:rsidR="004D42F2" w:rsidRDefault="004D42F2" w:rsidP="004D42F2">
                        <w:pPr>
                          <w:pStyle w:val="Corpsdetexte"/>
                        </w:pPr>
                        <w:r>
                          <w:t xml:space="preserve"> </w:t>
                        </w:r>
                      </w:p>
                    </w:txbxContent>
                  </v:textbox>
                </v:shape>
                <v:line id="Line 118" o:spid="_x0000_s1029" style="position:absolute;flip:x;visibility:visible;mso-wrap-style:square" from="5406,8894" to="6546,94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">
                  <v:stroke endarrow="block"/>
                </v:line>
                <v:shape id="Text Box 119" o:spid="_x0000_s1030" type="#_x0000_t202" style="position:absolute;left:6605;top:8298;width:3439;height:16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">
                  <v:textbox>
                    <w:txbxContent>
                      <w:p w14:paraId="58A3B867" w14:textId="77777777" w:rsidR="004D42F2" w:rsidRDefault="004D42F2" w:rsidP="004D42F2">
                        <w:pPr>
                          <w:jc w:val="center"/>
                        </w:pPr>
                      </w:p>
                    </w:txbxContent>
                  </v:textbox>
                </v:shape>
                <v:group id="Group 155" o:spid="_x0000_s1031" style="position:absolute;left:3825;top:5178;width:3112;height:5076;flip:x" coordorigin="5540,182" coordsize="3112,50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">
                  <v:group id="Group 156" o:spid="_x0000_s1032" style="position:absolute;left:7105;top:182;width:394;height:3892" coordorigin="2201,914" coordsize="2197,217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  <o:lock v:ext="edit" aspectratio="t"/>
                    <v:roundrect id="AutoShape 157" o:spid="_x0000_s1033" style="position:absolute;left:3784;top:16213;width:338;height:2553;visibility:visible;mso-wrap-style:square;v-text-anchor:top" arcsize="1213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" fillcolor="#efefef" strokeweight=".3pt">
                      <o:lock v:ext="edit" aspectratio="t"/>
                    </v:roundrect>
                    <v:roundrect id="AutoShape 158" o:spid="_x0000_s1034" style="position:absolute;left:3820;top:16409;width:258;height:2188;visibility:visible;mso-wrap-style:square;v-text-anchor:top" arcsize="11915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" fillcolor="#efefef" strokeweight=".3pt">
                      <o:lock v:ext="edit" aspectratio="t"/>
                    </v:roundrect>
                    <v:shape id="Freeform 159" o:spid="_x0000_s1035" style="position:absolute;left:2201;top:17094;width:2197;height:818;visibility:visible;mso-wrap-style:square;v-text-anchor:top" coordsize="247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" path="m7,24r14,l36,24r29,l125,r58,l213,r14,l237,3r6,7l245,21r2,8l247,37r,8l247,52r,8l245,68r-2,11l240,86r-6,3l227,92r-14,l183,92r-58,l65,71r-29,l21,71,7,71,3,70,2,66,,62,,57,,50,,45,,37,2,29,7,24xe" fillcolor="#efefef" stroked="f">
                      <v:path arrowok="t" o:connecttype="custom" o:connectlocs="62,213;187,213;320,213;578,213;1112,0;1628,0;1895,0;2019,0;2108,27;2161,89;2179,187;2197,258;2197,329;2197,400;2197,462;2197,533;2179,605;2161,702;2135,765;2081,791;2019,818;1895,818;1628,818;1112,818;578,631;320,631;187,631;62,631;27,622;18,587;0,551;0,507;0,445;0,400;0,329;18,258;62,213" o:connectangles="0,0,0,0,0,0,0,0,0,0,0,0,0,0,0,0,0,0,0,0,0,0,0,0,0,0,0,0,0,0,0,0,0,0,0,0,0"/>
                      <o:lock v:ext="edit" aspectratio="t"/>
                    </v:shape>
                    <v:shape id="Freeform 160" o:spid="_x0000_s1036" style="position:absolute;left:2201;top:17094;width:2197;height:818;visibility:visible;mso-wrap-style:square;v-text-anchor:top" coordsize="247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" path="m7,24r14,l36,24r29,l125,r58,l213,r14,l237,3r6,7l245,21r2,8l247,37r,8l247,52r,8l245,68r-2,11l240,86r-6,3l227,92r-14,l183,92r-58,l65,71r-29,l21,71,7,71,3,70,2,66,,62,,57,,50,,45,,37,2,29,7,24e" filled="f" strokeweight=".3pt">
                      <v:path arrowok="t" o:connecttype="custom" o:connectlocs="62,213;187,213;320,213;578,213;1112,0;1628,0;1895,0;2019,0;2108,27;2161,89;2179,187;2197,258;2197,329;2197,400;2197,462;2197,533;2179,605;2161,702;2135,765;2081,791;2019,818;1895,818;1628,818;1112,818;578,631;320,631;187,631;62,631;27,622;18,587;0,551;0,507;0,445;0,400;0,329;18,258;62,213" o:connectangles="0,0,0,0,0,0,0,0,0,0,0,0,0,0,0,0,0,0,0,0,0,0,0,0,0,0,0,0,0,0,0,0,0,0,0,0,0"/>
                      <o:lock v:ext="edit" aspectratio="t"/>
                    </v:shape>
                    <v:shape id="Freeform 161" o:spid="_x0000_s1037" style="position:absolute;left:2245;top:17280;width:98;height:481;visibility:visible;mso-wrap-style:square;v-text-anchor:top" coordsize="11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" path="m2,r,l3,2r8,48l10,54r,l6,52,,3,2,xe" fillcolor="#efefef" stroked="f">
                      <v:path arrowok="t" o:connecttype="custom" o:connectlocs="18,0;18,0;27,18;98,445;89,481;89,481;53,463;0,27;18,0" o:connectangles="0,0,0,0,0,0,0,0,0"/>
                      <o:lock v:ext="edit" aspectratio="t"/>
                    </v:shape>
                    <v:shape id="Freeform 162" o:spid="_x0000_s1038" style="position:absolute;left:2245;top:17280;width:98;height:481;visibility:visible;mso-wrap-style:square;v-text-anchor:top" coordsize="11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" path="m2,r,l3,2r8,48l10,54r,l6,52,,3,2,e" filled="f" strokeweight=".3pt">
                      <v:path arrowok="t" o:connecttype="custom" o:connectlocs="18,0;18,0;27,18;98,445;89,481;89,481;53,463;0,27;18,0" o:connectangles="0,0,0,0,0,0,0,0,0"/>
                      <o:lock v:ext="edit" aspectratio="t"/>
                    </v:shape>
                    <v:shape id="Freeform 163" o:spid="_x0000_s1039" style="position:absolute;left:2343;top:17280;width:107;height:481;visibility:visible;mso-wrap-style:square;v-text-anchor:top" coordsize="12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" path="m2,r,l4,2r8,48l10,54r,l7,52,,3,2,xe" fillcolor="#efefef" stroked="f">
                      <v:path arrowok="t" o:connecttype="custom" o:connectlocs="18,0;18,0;36,18;107,445;89,481;89,481;62,463;0,27;18,0" o:connectangles="0,0,0,0,0,0,0,0,0"/>
                      <o:lock v:ext="edit" aspectratio="t"/>
                    </v:shape>
                    <v:shape id="Freeform 164" o:spid="_x0000_s1040" style="position:absolute;left:2343;top:17280;width:107;height:481;visibility:visible;mso-wrap-style:square;v-text-anchor:top" coordsize="12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" path="m2,r,l4,2r8,48l10,54r,l7,52,,3,2,e" filled="f" strokeweight=".3pt">
                      <v:path arrowok="t" o:connecttype="custom" o:connectlocs="18,0;18,0;36,18;107,445;89,481;89,481;62,463;0,27;18,0" o:connectangles="0,0,0,0,0,0,0,0,0"/>
                      <o:lock v:ext="edit" aspectratio="t"/>
                    </v:shape>
                    <v:shape id="Freeform 165" o:spid="_x0000_s1041" style="position:absolute;left:2432;top:17280;width:116;height:481;visibility:visible;mso-wrap-style:square;v-text-anchor:top" coordsize="13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" path="m2,r,l5,2r8,48l10,54r,l8,52,,3,2,xe" fillcolor="#efefef" stroked="f">
                      <v:path arrowok="t" o:connecttype="custom" o:connectlocs="18,0;18,0;45,18;116,445;89,481;89,481;71,463;0,27;18,0" o:connectangles="0,0,0,0,0,0,0,0,0"/>
                      <o:lock v:ext="edit" aspectratio="t"/>
                    </v:shape>
                    <v:shape id="Freeform 166" o:spid="_x0000_s1042" style="position:absolute;left:2432;top:17280;width:116;height:481;visibility:visible;mso-wrap-style:square;v-text-anchor:top" coordsize="13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" path="m2,r,l5,2r8,48l10,54r,l8,52,,3,2,e" filled="f" strokeweight=".3pt">
                      <v:path arrowok="t" o:connecttype="custom" o:connectlocs="18,0;18,0;45,18;116,445;89,481;89,481;71,463;0,27;18,0" o:connectangles="0,0,0,0,0,0,0,0,0"/>
                      <o:lock v:ext="edit" aspectratio="t"/>
                    </v:shape>
                    <v:shape id="Freeform 167" o:spid="_x0000_s1043" style="position:absolute;left:2530;top:17280;width:107;height:481;visibility:visible;mso-wrap-style:square;v-text-anchor:top" coordsize="12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" path="m2,r,l5,2r7,48l10,54r,l8,52,,3,2,xe" fillcolor="#efefef" stroked="f">
                      <v:path arrowok="t" o:connecttype="custom" o:connectlocs="18,0;18,0;45,18;107,445;89,481;89,481;71,463;0,27;18,0" o:connectangles="0,0,0,0,0,0,0,0,0"/>
                      <o:lock v:ext="edit" aspectratio="t"/>
                    </v:shape>
                    <v:shape id="Freeform 168" o:spid="_x0000_s1044" style="position:absolute;left:2530;top:17280;width:107;height:481;visibility:visible;mso-wrap-style:square;v-text-anchor:top" coordsize="12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" path="m2,r,l5,2r7,48l10,54r,l8,52,,3,2,e" filled="f" strokeweight=".3pt">
                      <v:path arrowok="t" o:connecttype="custom" o:connectlocs="18,0;18,0;45,18;107,445;89,481;89,481;71,463;0,27;18,0" o:connectangles="0,0,0,0,0,0,0,0,0"/>
                      <o:lock v:ext="edit" aspectratio="t"/>
                    </v:shape>
                    <v:shape id="Freeform 169" o:spid="_x0000_s1045" style="position:absolute;left:2637;top:17280;width:98;height:481;visibility:visible;mso-wrap-style:square;v-text-anchor:top" coordsize="11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" path="m1,r,l5,2r6,48l9,54r,l8,52,,3,1,xe" fillcolor="#efefef" stroked="f">
                      <v:path arrowok="t" o:connecttype="custom" o:connectlocs="9,0;9,0;45,18;98,445;80,481;80,481;71,463;0,27;9,0" o:connectangles="0,0,0,0,0,0,0,0,0"/>
                      <o:lock v:ext="edit" aspectratio="t"/>
                    </v:shape>
                    <v:shape id="Freeform 170" o:spid="_x0000_s1046" style="position:absolute;left:2637;top:17280;width:98;height:481;visibility:visible;mso-wrap-style:square;v-text-anchor:top" coordsize="11,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" path="m1,r,l5,2r6,48l9,54r,l8,52,,3,1,e" filled="f" strokeweight=".3pt">
                      <v:path arrowok="t" o:connecttype="custom" o:connectlocs="9,0;9,0;45,18;98,445;80,481;80,481;71,463;0,27;9,0" o:connectangles="0,0,0,0,0,0,0,0,0"/>
                      <o:lock v:ext="edit" aspectratio="t"/>
                    </v:shape>
                    <v:rect id="Rectangle 171" o:spid="_x0000_s1047" style="position:absolute;left:2913;top:18561;width:444;height:1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" fillcolor="#efefef" stroked="f">
                      <o:lock v:ext="edit" aspectratio="t"/>
                    </v:rect>
                    <v:rect id="Rectangle 172" o:spid="_x0000_s1048" style="position:absolute;left:2939;top:18588;width:392;height: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" filled="f" strokeweight=".3pt">
                      <o:lock v:ext="edit" aspectratio="t"/>
                    </v:rect>
                    <v:shape id="Freeform 173" o:spid="_x0000_s1049" style="position:absolute;left:2913;top:18712;width:444;height:3923;visibility:visible;mso-wrap-style:square;v-text-anchor:top" coordsize="50,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" path="m,l50,r,108l50,217r,107l40,441r-31,l,324,,217,,108,,xe" fillcolor="#efefef" stroked="f">
                      <v:path arrowok="t" o:connecttype="custom" o:connectlocs="0,0;444,0;444,961;444,1930;444,2882;355,3923;80,3923;0,2882;0,1930;0,961;0,0" o:connectangles="0,0,0,0,0,0,0,0,0,0,0"/>
                      <o:lock v:ext="edit" aspectratio="t"/>
                    </v:shape>
                    <v:shape id="Freeform 174" o:spid="_x0000_s1050" style="position:absolute;left:2913;top:18712;width:444;height:3923;visibility:visible;mso-wrap-style:square;v-text-anchor:top" coordsize="50,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" path="m,l50,r,108l50,217r,107l40,441r-31,l,324,,217,,108,,e" filled="f" strokeweight=".3pt">
                      <v:path arrowok="t" o:connecttype="custom" o:connectlocs="0,0;444,0;444,961;444,1930;444,2882;355,3923;80,3923;0,2882;0,1930;0,961;0,0" o:connectangles="0,0,0,0,0,0,0,0,0,0,0"/>
                      <o:lock v:ext="edit" aspectratio="t"/>
                    </v:shape>
                    <v:rect id="Rectangle 175" o:spid="_x0000_s1051" style="position:absolute;left:3082;top:18712;width:97;height:39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" fillcolor="#efefef" stroked="f">
                      <o:lock v:ext="edit" aspectratio="t"/>
                    </v:rect>
                    <v:rect id="Rectangle 176" o:spid="_x0000_s1052" style="position:absolute;left:3108;top:18739;width:45;height:38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" filled="f" strokeweight=".3pt">
                      <o:lock v:ext="edit" aspectratio="t"/>
                    </v:rect>
                    <v:shape id="Freeform 177" o:spid="_x0000_s1053" style="position:absolute;left:2824;top:16684;width:604;height:1877;visibility:visible;mso-wrap-style:square;v-text-anchor:top" coordsize="68,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" path="m,l68,r,106l68,132r-3,45l60,211r-50,l3,169,,132,,106,,xe" fillcolor="#efefef" stroked="f">
                      <v:path arrowok="t" o:connecttype="custom" o:connectlocs="0,0;604,0;604,943;604,1174;577,1575;533,1877;89,1877;27,1503;0,1174;0,943;0,0" o:connectangles="0,0,0,0,0,0,0,0,0,0,0"/>
                      <o:lock v:ext="edit" aspectratio="t"/>
                    </v:shape>
                    <v:shape id="Freeform 178" o:spid="_x0000_s1054" style="position:absolute;left:2824;top:16684;width:604;height:1877;visibility:visible;mso-wrap-style:square;v-text-anchor:top" coordsize="68,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" path="m,l68,r,106l68,132r-3,45l60,211r-50,l3,169,,132,,106,,e" filled="f" strokeweight=".3pt">
                      <v:path arrowok="t" o:connecttype="custom" o:connectlocs="0,0;604,0;604,943;604,1174;577,1575;533,1877;89,1877;27,1503;0,1174;0,943;0,0" o:connectangles="0,0,0,0,0,0,0,0,0,0,0"/>
                      <o:lock v:ext="edit" aspectratio="t"/>
                    </v:shape>
                    <v:roundrect id="AutoShape 179" o:spid="_x0000_s1055" style="position:absolute;left:2717;top:16338;width:818;height:338;visibility:visible;mso-wrap-style:square;v-text-anchor:top" arcsize="3155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" fillcolor="#efefef" strokeweight=".3pt">
                      <o:lock v:ext="edit" aspectratio="t"/>
                    </v:roundrect>
                    <v:roundrect id="AutoShape 180" o:spid="_x0000_s1056" style="position:absolute;left:2326;top:16907;width:382;height:1183;visibility:visible;mso-wrap-style:square;v-text-anchor:top" arcsize="13107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" fillcolor="#efefef" strokeweight=".3pt">
                      <o:lock v:ext="edit" aspectratio="t"/>
                    </v:roundrect>
                    <v:line id="Line 181" o:spid="_x0000_s1057" style="position:absolute;visibility:visible;mso-wrap-style:square" from="2317,17183" to="2708,171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" strokeweight=".3pt"/>
                    <v:line id="Line 182" o:spid="_x0000_s1058" style="position:absolute;visibility:visible;mso-wrap-style:square" from="2317,17796" to="2708,178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" strokeweight=".3pt"/>
                    <v:roundrect id="AutoShape 183" o:spid="_x0000_s1059" style="position:absolute;left:2735;top:17209;width:62;height:650;visibility:visible;mso-wrap-style:square;v-text-anchor:top" arcsize=".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" fillcolor="#efefef" strokeweight=".3pt">
                      <o:lock v:ext="edit" aspectratio="t"/>
                    </v:roundrect>
                    <v:shape id="Freeform 184" o:spid="_x0000_s1060" style="position:absolute;left:2619;top:914;width:952;height:15388;visibility:visible;mso-wrap-style:square;v-text-anchor:top" coordsize="107,1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" path="m86,1652r,78l20,1730r,-78l10,1640r,-410l10,821r,-411l10,206r,-104l10,52r,-26l7,19,3,16,,10,3,3,10,,54,,97,r7,3l107,11r-3,5l99,21r-2,5l97,52r,50l97,206r,204l97,821r,409l97,1640r-11,12xe" fillcolor="#efefef" stroked="f">
                      <v:path arrowok="t" o:connecttype="custom" o:connectlocs="765,14694;765,15388;178,15388;178,14694;89,14587;89,10941;89,7303;89,3647;89,1832;89,907;89,463;89,231;62,169;27,142;0,89;27,27;89,0;480,0;863,0;925,27;952,98;925,142;881,187;863,231;863,463;863,907;863,1832;863,3647;863,7303;863,10941;863,14587;765,14694" o:connectangles="0,0,0,0,0,0,0,0,0,0,0,0,0,0,0,0,0,0,0,0,0,0,0,0,0,0,0,0,0,0,0,0"/>
                      <o:lock v:ext="edit" aspectratio="t"/>
                    </v:shape>
                    <v:shape id="Freeform 185" o:spid="_x0000_s1061" style="position:absolute;left:2619;top:914;width:952;height:15388;visibility:visible;mso-wrap-style:square;v-text-anchor:top" coordsize="107,1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" path="m86,1652r,78l20,1730r,-78l10,1640r,-410l10,821r,-411l10,206r,-104l10,52r,-26l7,19,3,16,,10,3,3,10,,54,,97,r7,3l107,11r-3,5l99,21r-2,5l97,52r,50l97,206r,204l97,821r,409l97,1640r-11,12e" filled="f" strokeweight=".3pt">
                      <v:path arrowok="t" o:connecttype="custom" o:connectlocs="765,14694;765,15388;178,15388;178,14694;89,14587;89,10941;89,7303;89,3647;89,1832;89,907;89,463;89,231;62,169;27,142;0,89;27,27;89,0;480,0;863,0;925,27;952,98;925,142;881,187;863,231;863,463;863,907;863,1832;863,3647;863,7303;863,10941;863,14587;765,14694" o:connectangles="0,0,0,0,0,0,0,0,0,0,0,0,0,0,0,0,0,0,0,0,0,0,0,0,0,0,0,0,0,0,0,0"/>
                      <o:lock v:ext="edit" aspectratio="t"/>
                    </v:shape>
                    <v:line id="Line 186" o:spid="_x0000_s1062" style="position:absolute;visibility:visible;mso-wrap-style:square" from="2717,2302" to="3500,23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" strokeweight=".15pt"/>
                    <v:line id="Line 187" o:spid="_x0000_s1063" style="position:absolute;visibility:visible;mso-wrap-style:square" from="2717,2542" to="2984,25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" strokeweight=".15pt"/>
                    <v:line id="Line 188" o:spid="_x0000_s1064" style="position:absolute;visibility:visible;mso-wrap-style:square" from="2717,2800" to="2984,28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" strokeweight=".15pt"/>
                    <v:line id="Line 189" o:spid="_x0000_s1065" style="position:absolute;visibility:visible;mso-wrap-style:square" from="2717,3049" to="2984,30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" strokeweight=".15pt"/>
                    <v:line id="Line 190" o:spid="_x0000_s1066" style="position:absolute;visibility:visible;mso-wrap-style:square" from="2717,3307" to="2984,33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" strokeweight=".15pt"/>
                    <v:line id="Line 191" o:spid="_x0000_s1067" style="position:absolute;visibility:visible;mso-wrap-style:square" from="2717,3565" to="3242,35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" strokeweight=".15pt"/>
                    <v:line id="Line 192" o:spid="_x0000_s1068" style="position:absolute;visibility:visible;mso-wrap-style:square" from="2717,3814" to="2984,3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" strokeweight=".15pt"/>
                    <v:line id="Line 193" o:spid="_x0000_s1069" style="position:absolute;visibility:visible;mso-wrap-style:square" from="2717,4072" to="2984,40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" strokeweight=".15pt"/>
                    <v:line id="Line 194" o:spid="_x0000_s1070" style="position:absolute;visibility:visible;mso-wrap-style:square" from="2717,4321" to="2984,43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" strokeweight=".15pt"/>
                    <v:line id="Line 195" o:spid="_x0000_s1071" style="position:absolute;visibility:visible;mso-wrap-style:square" from="2717,4579" to="2984,45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" strokeweight=".15pt"/>
                    <v:line id="Line 196" o:spid="_x0000_s1072" style="position:absolute;visibility:visible;mso-wrap-style:square" from="2717,4828" to="3500,48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" strokeweight=".15pt"/>
                    <v:line id="Line 197" o:spid="_x0000_s1073" style="position:absolute;visibility:visible;mso-wrap-style:square" from="2717,5086" to="2984,5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" strokeweight=".15pt"/>
                    <v:line id="Line 198" o:spid="_x0000_s1074" style="position:absolute;visibility:visible;mso-wrap-style:square" from="2717,5326" to="2984,53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" strokeweight=".15pt"/>
                    <v:line id="Line 199" o:spid="_x0000_s1075" style="position:absolute;visibility:visible;mso-wrap-style:square" from="2717,5593" to="2984,56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" strokeweight=".15pt"/>
                    <v:line id="Line 200" o:spid="_x0000_s1076" style="position:absolute;visibility:visible;mso-wrap-style:square" from="2717,5851" to="2984,58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" strokeweight=".15pt"/>
                    <v:line id="Line 201" o:spid="_x0000_s1077" style="position:absolute;visibility:visible;mso-wrap-style:square" from="2717,6091" to="3242,61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" strokeweight=".15pt"/>
                    <v:line id="Line 202" o:spid="_x0000_s1078" style="position:absolute;visibility:visible;mso-wrap-style:square" from="2717,6358" to="2984,63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" strokeweight=".15pt"/>
                    <v:line id="Line 203" o:spid="_x0000_s1079" style="position:absolute;visibility:visible;mso-wrap-style:square" from="2717,6598" to="2984,66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" strokeweight=".15pt"/>
                    <v:line id="Line 204" o:spid="_x0000_s1080" style="position:absolute;visibility:visible;mso-wrap-style:square" from="2717,6856" to="2984,68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" strokeweight=".15pt"/>
                    <v:line id="Line 205" o:spid="_x0000_s1081" style="position:absolute;visibility:visible;mso-wrap-style:square" from="2717,7105" to="2984,71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" strokeweight=".15pt"/>
                    <v:line id="Line 206" o:spid="_x0000_s1082" style="position:absolute;visibility:visible;mso-wrap-style:square" from="2717,7363" to="3500,73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" strokeweight=".15pt"/>
                    <v:line id="Line 207" o:spid="_x0000_s1083" style="position:absolute;visibility:visible;mso-wrap-style:square" from="2717,7621" to="2984,76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" strokeweight=".15pt"/>
                    <v:line id="Line 208" o:spid="_x0000_s1084" style="position:absolute;visibility:visible;mso-wrap-style:square" from="2717,7870" to="2984,78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" strokeweight=".15pt"/>
                    <v:line id="Line 209" o:spid="_x0000_s1085" style="position:absolute;visibility:visible;mso-wrap-style:square" from="2717,8128" to="2984,8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" strokeweight=".15pt"/>
                    <v:line id="Line 210" o:spid="_x0000_s1086" style="position:absolute;visibility:visible;mso-wrap-style:square" from="2717,8377" to="2984,83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" strokeweight=".15pt"/>
                    <v:line id="Line 211" o:spid="_x0000_s1087" style="position:absolute;visibility:visible;mso-wrap-style:square" from="2717,8635" to="3242,86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" strokeweight=".15pt"/>
                    <v:line id="Line 212" o:spid="_x0000_s1088" style="position:absolute;visibility:visible;mso-wrap-style:square" from="2717,8884" to="2984,88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" strokeweight=".15pt"/>
                    <v:line id="Line 213" o:spid="_x0000_s1089" style="position:absolute;visibility:visible;mso-wrap-style:square" from="2717,9142" to="2984,91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" strokeweight=".15pt"/>
                    <v:line id="Line 214" o:spid="_x0000_s1090" style="position:absolute;visibility:visible;mso-wrap-style:square" from="2717,9382" to="2984,93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" strokeweight=".15pt"/>
                    <v:line id="Line 215" o:spid="_x0000_s1091" style="position:absolute;visibility:visible;mso-wrap-style:square" from="2717,9649" to="2984,96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" strokeweight=".15pt"/>
                    <v:line id="Line 216" o:spid="_x0000_s1092" style="position:absolute;visibility:visible;mso-wrap-style:square" from="2717,9907" to="3500,99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" strokeweight=".15pt"/>
                    <v:line id="Line 217" o:spid="_x0000_s1093" style="position:absolute;visibility:visible;mso-wrap-style:square" from="2717,10147" to="2984,101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" strokeweight=".15pt"/>
                    <v:line id="Line 218" o:spid="_x0000_s1094" style="position:absolute;visibility:visible;mso-wrap-style:square" from="2717,10414" to="2984,104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" strokeweight=".15pt"/>
                    <v:line id="Line 219" o:spid="_x0000_s1095" style="position:absolute;visibility:visible;mso-wrap-style:square" from="2717,10654" to="2984,106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" strokeweight=".15pt"/>
                    <v:line id="Line 220" o:spid="_x0000_s1096" style="position:absolute;visibility:visible;mso-wrap-style:square" from="2717,10912" to="2984,10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" strokeweight=".15pt"/>
                    <v:line id="Line 221" o:spid="_x0000_s1097" style="position:absolute;visibility:visible;mso-wrap-style:square" from="2717,11161" to="3242,111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" strokeweight=".15pt"/>
                    <v:line id="Line 222" o:spid="_x0000_s1098" style="position:absolute;visibility:visible;mso-wrap-style:square" from="2717,11419" to="2984,1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" strokeweight=".15pt"/>
                    <v:line id="Line 223" o:spid="_x0000_s1099" style="position:absolute;visibility:visible;mso-wrap-style:square" from="2717,11677" to="2984,116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" strokeweight=".15pt"/>
                    <v:line id="Line 224" o:spid="_x0000_s1100" style="position:absolute;visibility:visible;mso-wrap-style:square" from="2717,11926" to="2984,119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" strokeweight=".15pt"/>
                    <v:line id="Line 225" o:spid="_x0000_s1101" style="position:absolute;visibility:visible;mso-wrap-style:square" from="2717,12184" to="2984,121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" strokeweight=".15pt"/>
                    <v:line id="Line 226" o:spid="_x0000_s1102" style="position:absolute;visibility:visible;mso-wrap-style:square" from="2717,12433" to="3500,124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" strokeweight=".15pt"/>
                    <v:line id="Line 227" o:spid="_x0000_s1103" style="position:absolute;visibility:visible;mso-wrap-style:square" from="2717,12691" to="2984,127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" strokeweight=".15pt"/>
                    <v:line id="Line 228" o:spid="_x0000_s1104" style="position:absolute;visibility:visible;mso-wrap-style:square" from="2717,12940" to="2984,129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" strokeweight=".15pt"/>
                    <v:line id="Line 229" o:spid="_x0000_s1105" style="position:absolute;visibility:visible;mso-wrap-style:square" from="2717,13198" to="2984,132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" strokeweight=".15pt"/>
                    <v:line id="Line 230" o:spid="_x0000_s1106" style="position:absolute;visibility:visible;mso-wrap-style:square" from="2717,13438" to="2984,134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" strokeweight=".15pt"/>
                    <v:line id="Line 231" o:spid="_x0000_s1107" style="position:absolute;visibility:visible;mso-wrap-style:square" from="2717,13705" to="3242,137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" strokeweight=".15pt"/>
                    <v:line id="Line 232" o:spid="_x0000_s1108" style="position:absolute;visibility:visible;mso-wrap-style:square" from="2717,13963" to="2984,139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" strokeweight=".15pt"/>
                    <v:line id="Line 233" o:spid="_x0000_s1109" style="position:absolute;visibility:visible;mso-wrap-style:square" from="2717,14203" to="2984,142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" strokeweight=".15pt"/>
                    <v:line id="Line 234" o:spid="_x0000_s1110" style="position:absolute;visibility:visible;mso-wrap-style:square" from="2717,14470" to="2984,144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" strokeweight=".15pt"/>
                    <v:line id="Line 235" o:spid="_x0000_s1111" style="position:absolute;visibility:visible;mso-wrap-style:square" from="2717,14710" to="2984,147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" strokeweight=".15pt"/>
                    <v:line id="Line 236" o:spid="_x0000_s1112" style="position:absolute;visibility:visible;mso-wrap-style:square" from="2717,14968" to="3500,149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" strokeweight=".15pt"/>
                  </v:group>
                  <v:group id="Group 237" o:spid="_x0000_s1113" style="position:absolute;left:5540;top:1175;width:3112;height:4083" coordorigin=",-3" coordsize="20000,20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">
                    <o:lock v:ext="edit" aspectratio="t"/>
                    <v:rect id="Rectangle 238" o:spid="_x0000_s1114" style="position:absolute;top:19189;width:20000;height:4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" fillcolor="#595959" strokeweight="1pt">
                      <o:lock v:ext="edit" aspectratio="t"/>
                    </v:rect>
                    <v:rect id="Rectangle 239" o:spid="_x0000_s1115" style="position:absolute;left:375;top:19613;width:1559;height:3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" fillcolor="black" strokeweight="1pt">
                      <o:lock v:ext="edit" aspectratio="t"/>
                    </v:rect>
                    <v:rect id="Rectangle 240" o:spid="_x0000_s1116" style="position:absolute;left:18004;top:19614;width:1558;height:3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" fillcolor="black" strokeweight="1pt">
                      <o:lock v:ext="edit" aspectratio="t"/>
                    </v:rect>
                    <v:rect id="Rectangle 241" o:spid="_x0000_s1117" style="position:absolute;left:17071;top:-3;width:570;height:191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" fillcolor="#595959" strokeweight="1pt">
                      <o:lock v:ext="edit" aspectratio="t"/>
                    </v:rect>
                  </v:group>
                  <v:group id="Group 242" o:spid="_x0000_s1118" style="position:absolute;left:7182;top:1697;width:1358;height:294" coordorigin="1,2" coordsize="19999,19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DFuwwAAANw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4wRuz4QL5P4PAAD//wMAUEsBAi0AFAAGAAgAAAAhANvh9svuAAAAhQEAABMAAAAAAAAAAAAA&#10;AAAAAAAAAFtDb250ZW50X1R5cGVzXS54bWxQSwECLQAUAAYACAAAACEAWvQsW78AAAAVAQAACwAA&#10;AAAAAAAAAAAAAAAfAQAAX3JlbHMvLnJlbHNQSwECLQAUAAYACAAAACEALrgxbsMAAADcAAAADwAA&#10;AAAAAAAAAAAAAAAHAgAAZHJzL2Rvd25yZXYueG1sUEsFBgAAAAADAAMAtwAAAPcCAAAAAA==&#10;">
                    <o:lock v:ext="edit" aspectratio="t"/>
                    <v:rect id="Rectangle 243" o:spid="_x0000_s1119" style="position:absolute;left:3286;top:6357;width:16714;height:66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" fillcolor="#595959" strokeweight="1pt">
                      <o:lock v:ext="edit" aspectratio="t"/>
                    </v:rect>
                    <v:oval id="Oval 244" o:spid="_x0000_s1120" style="position:absolute;left:13429;top:1125;width:3859;height:178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" strokeweight="1pt">
                      <o:lock v:ext="edit" aspectratio="t"/>
                    </v:oval>
                    <v:rect id="Rectangle 245" o:spid="_x0000_s1121" style="position:absolute;left:1;top:265;width:1017;height:191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" fillcolor="#595959" strokeweight="1pt">
                      <o:lock v:ext="edit" aspectratio="t"/>
                    </v:rect>
                    <v:rect id="Rectangle 246" o:spid="_x0000_s1122" style="position:absolute;left:861;top:196;width:1307;height:191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" fillcolor="#595959" strokeweight="1pt">
                      <o:lock v:ext="edit" aspectratio="t"/>
                    </v:rect>
                    <v:shape id="Freeform 247" o:spid="_x0000_s1123" style="position:absolute;left:2152;top:2125;width:5080;height:15154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" path="m,l,19913,19944,17293r,-14673l,xe" fillcolor="#595959" strokeweight="1pt">
                      <v:stroke startarrowwidth="wide" endarrowwidth="wide"/>
                      <v:path arrowok="t" o:connecttype="custom" o:connectlocs="0,0;0,15088;5066,13103;5066,1985;0,0" o:connectangles="0,0,0,0,0"/>
                      <o:lock v:ext="edit" aspectratio="t"/>
                    </v:shape>
                    <v:shape id="Freeform 248" o:spid="_x0000_s1124" style="position:absolute;left:13214;top:2;width:4289;height:19997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" path="m,l11906,8013r8027,11921l8094,11987,,xe" fillcolor="black" strokeweight="1pt">
                      <v:stroke startarrowwidth="wide" endarrowwidth="wide"/>
                      <v:path arrowok="t" o:connecttype="custom" o:connectlocs="0,0;2553,8012;4275,19931;1736,11985;0,0" o:connectangles="0,0,0,0,0"/>
                      <o:lock v:ext="edit" aspectratio="t"/>
                    </v:shape>
                  </v:group>
                  <v:line id="Line 249" o:spid="_x0000_s1125" style="position:absolute;visibility:visible;mso-wrap-style:square" from="6950,3868" to="6951,46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">
                    <v:stroke startarrowwidth="narrow" startarrowlength="short" endarrowwidth="narrow" endarrowlength="short"/>
                  </v:line>
                  <v:line id="Line 250" o:spid="_x0000_s1126" style="position:absolute;visibility:visible;mso-wrap-style:square" from="7640,3763" to="7641,46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">
                    <v:stroke startarrowwidth="narrow" startarrowlength="short" endarrowwidth="narrow" endarrowlength="short"/>
                  </v:line>
                  <v:line id="Line 251" o:spid="_x0000_s1127" style="position:absolute;visibility:visible;mso-wrap-style:square" from="7055,4708" to="7536,47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">
                    <v:stroke startarrowwidth="narrow" startarrowlength="short" endarrowwidth="narrow" endarrowlength="short"/>
                  </v:line>
                  <v:shape id="Arc 252" o:spid="_x0000_s1128" style="position:absolute;left:6950;top:4588;width:121;height:121;flip:x 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" path="m-1,nfc11929,,21600,9670,21600,21600em-1,nsc11929,,21600,9670,21600,21600l,21600,-1,xe">
                    <v:path arrowok="t" o:extrusionok="f" o:connecttype="custom" o:connectlocs="0,0;121,121;0,121" o:connectangles="0,0,0"/>
                  </v:shape>
                  <v:shape id="Arc 253" o:spid="_x0000_s1129" style="position:absolute;left:7520;top:4588;width:121;height:121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" path="m-1,nfc11929,,21600,9670,21600,21600em-1,nsc11929,,21600,9670,21600,21600l,21600,-1,xe">
                    <v:path arrowok="t" o:extrusionok="f" o:connecttype="custom" o:connectlocs="0,0;121,121;0,121" o:connectangles="0,0,0"/>
                  </v:shape>
                  <v:shape id="Arc 254" o:spid="_x0000_s1130" style="position:absolute;left:6890;top:3733;width:61;height:136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" path="m-1,nfc11929,,21600,9670,21600,21600em-1,nsc11929,,21600,9670,21600,21600l,21600,-1,xe">
                    <v:path arrowok="t" o:extrusionok="f" o:connecttype="custom" o:connectlocs="0,0;61,136;0,136" o:connectangles="0,0,0"/>
                  </v:shape>
                  <v:line id="Line 255" o:spid="_x0000_s1131" style="position:absolute;visibility:visible;mso-wrap-style:square" from="6965,4273" to="7626,42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">
                    <v:stroke startarrowwidth="narrow" startarrowlength="short" endarrowwidth="narrow" endarrowlength="short"/>
                  </v:line>
                  <v:rect id="Rectangle 256" o:spid="_x0000_s1132" style="position:absolute;left:7175;top:4588;width:256;height: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"/>
                  <v:line id="Line 257" o:spid="_x0000_s1133" style="position:absolute;visibility:visible;mso-wrap-style:square" from="7295,4573" to="7296,47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">
                    <v:stroke startarrowwidth="narrow" startarrowlength="short" endarrowwidth="narrow" endarrowlength="short"/>
                  </v:line>
                  <v:group id="Group 258" o:spid="_x0000_s1134" style="position:absolute;left:5993;top:4729;width:1876;height:382" coordorigin="876,4470" coordsize="1876,3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msN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">
                    <v:rect id="Rectangle 259" o:spid="_x0000_s1135" style="position:absolute;left:1596;top:4470;width:1156;height:3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"/>
                    <v:shape id="Freeform 260" o:spid="_x0000_s1136" style="position:absolute;left:876;top:4626;width:706;height:106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" path="m,8491l,5660r1700,l2550,2830r2974,l5949,r6374,l12323,2830r425,l12748,5660r425,l14023,8491r,2830l14448,11321r,2830l16147,14151r425,2830l16997,16981r,2830l19972,19811e">
                      <v:stroke startarrowwidth="narrow" startarrowlength="short" endarrowwidth="narrow" endarrowlength="short"/>
                      <v:path arrowok="t" o:connecttype="custom" o:connectlocs="0,45;0,30;60,30;90,15;195,15;210,0;435,0;435,15;450,15;450,30;465,30;495,45;495,60;510,60;510,75;570,75;585,90;600,90;600,105;705,105" o:connectangles="0,0,0,0,0,0,0,0,0,0,0,0,0,0,0,0,0,0,0,0"/>
                    </v:shape>
                  </v:group>
                  <v:shape id="Freeform 261" o:spid="_x0000_s1137" style="position:absolute;left:6029;top:4969;width:706;height:106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" path="m,8491l,5660r1700,l2550,2830r2974,l5949,r6374,l12323,2830r425,l12748,5660r425,l14023,8491r,2830l14448,11321r,2830l16147,14151r425,2830l16997,16981r,2830l19972,19811e">
                    <v:stroke startarrowwidth="narrow" startarrowlength="short" endarrowwidth="narrow" endarrowlength="short"/>
                    <v:path arrowok="t" o:connecttype="custom" o:connectlocs="0,45;0,30;60,30;90,15;195,15;210,0;435,0;435,15;450,15;450,30;465,30;495,45;495,60;510,60;510,75;570,75;585,90;600,90;600,105;705,105" o:connectangles="0,0,0,0,0,0,0,0,0,0,0,0,0,0,0,0,0,0,0,0"/>
                  </v:shape>
                </v:group>
                <v:shape id="Text Box 264" o:spid="_x0000_s1138" type="#_x0000_t202" style="position:absolute;left:1654;top:9225;width:1631;height: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">
                  <v:textbox>
                    <w:txbxContent>
                      <w:p w14:paraId="6B289E03" w14:textId="77777777" w:rsidR="004D42F2" w:rsidRDefault="004D42F2" w:rsidP="004D42F2">
                        <w:pPr>
                          <w:pStyle w:val="Corpsdetexte"/>
                        </w:pPr>
                      </w:p>
                    </w:txbxContent>
                  </v:textbox>
                </v:shape>
                <v:line id="Line 265" o:spid="_x0000_s1139" style="position:absolute;visibility:visible;mso-wrap-style:square" from="3317,9476" to="4847,98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">
                  <v:stroke endarrow="block"/>
                </v:line>
                <w10:wrap anchorx="margin"/>
              </v:group>
            </w:pict>
          </mc:Fallback>
        </mc:AlternateContent>
      </w:r>
    </w:p>
    <w:p w14:paraId="31825428" w14:textId="77777777" w:rsidR="004D42F2" w:rsidRDefault="004D42F2" w:rsidP="004D42F2">
      <w:pPr>
        <w:pStyle w:val="ECEcorps"/>
        <w:jc w:val="center"/>
      </w:pPr>
    </w:p>
    <w:p w14:paraId="6FE3522D" w14:textId="77777777" w:rsidR="004D42F2" w:rsidRDefault="004D42F2" w:rsidP="004D42F2">
      <w:pPr>
        <w:pStyle w:val="ECEcorps"/>
      </w:pPr>
    </w:p>
    <w:p w14:paraId="7ED48BC5" w14:textId="77777777" w:rsidR="004D42F2" w:rsidRDefault="004D42F2" w:rsidP="004D42F2">
      <w:pPr>
        <w:pStyle w:val="ECEcorps"/>
      </w:pPr>
    </w:p>
    <w:p w14:paraId="3B02F57C" w14:textId="77777777" w:rsidR="004D42F2" w:rsidRDefault="004D42F2" w:rsidP="004D42F2">
      <w:pPr>
        <w:pStyle w:val="ECEcorps"/>
      </w:pPr>
    </w:p>
    <w:p w14:paraId="7B9065B1" w14:textId="77777777" w:rsidR="004D42F2" w:rsidRDefault="004D42F2" w:rsidP="004D42F2">
      <w:pPr>
        <w:pStyle w:val="ECEcorps"/>
      </w:pPr>
    </w:p>
    <w:p w14:paraId="6D9A3AB9" w14:textId="77777777" w:rsidR="004D42F2" w:rsidRDefault="004D42F2" w:rsidP="004D42F2">
      <w:pPr>
        <w:pStyle w:val="ECEcorps"/>
      </w:pPr>
    </w:p>
    <w:p w14:paraId="50CBBC20" w14:textId="77777777" w:rsidR="004D42F2" w:rsidRDefault="004D42F2" w:rsidP="004D42F2">
      <w:pPr>
        <w:pStyle w:val="ECEcorps"/>
      </w:pPr>
    </w:p>
    <w:p w14:paraId="32FCE746" w14:textId="77777777" w:rsidR="004D42F2" w:rsidRDefault="004D42F2" w:rsidP="004D42F2">
      <w:pPr>
        <w:pStyle w:val="ECEcorps"/>
      </w:pPr>
    </w:p>
    <w:p w14:paraId="2B41457E" w14:textId="77777777" w:rsidR="004D42F2" w:rsidRDefault="004D42F2" w:rsidP="004D42F2">
      <w:pPr>
        <w:pStyle w:val="ECEcorps"/>
      </w:pPr>
    </w:p>
    <w:p w14:paraId="0213BD2E" w14:textId="77777777" w:rsidR="004D42F2" w:rsidRDefault="004D42F2" w:rsidP="004D42F2">
      <w:pPr>
        <w:pStyle w:val="ECEcorps"/>
      </w:pPr>
    </w:p>
    <w:p w14:paraId="4A4D4F59" w14:textId="77777777" w:rsidR="004D42F2" w:rsidRDefault="004D42F2" w:rsidP="004D42F2">
      <w:pPr>
        <w:pStyle w:val="ECEcorps"/>
      </w:pPr>
    </w:p>
    <w:p w14:paraId="12E9E7AC" w14:textId="77777777" w:rsidR="004D42F2" w:rsidRDefault="004D42F2" w:rsidP="004D42F2">
      <w:pPr>
        <w:pStyle w:val="ECEcorps"/>
      </w:pPr>
    </w:p>
    <w:p w14:paraId="32696FE7" w14:textId="77777777" w:rsidR="004D42F2" w:rsidRDefault="004D42F2" w:rsidP="004D42F2">
      <w:pPr>
        <w:pStyle w:val="ECEcorps"/>
      </w:pPr>
    </w:p>
    <w:p w14:paraId="11F6B029" w14:textId="77777777" w:rsidR="004D42F2" w:rsidRDefault="004D42F2" w:rsidP="004D42F2">
      <w:pPr>
        <w:pStyle w:val="ECEcorps"/>
      </w:pPr>
    </w:p>
    <w:p w14:paraId="3FD0D40F" w14:textId="77777777" w:rsidR="004D42F2" w:rsidRDefault="004D42F2" w:rsidP="004D42F2">
      <w:pPr>
        <w:pStyle w:val="ECEcorps"/>
      </w:pPr>
    </w:p>
    <w:p w14:paraId="49642202" w14:textId="77777777" w:rsidR="004D42F2" w:rsidRDefault="004D42F2" w:rsidP="004D42F2">
      <w:pPr>
        <w:pStyle w:val="ECEcorps"/>
      </w:pPr>
    </w:p>
    <w:p w14:paraId="7C7785E2" w14:textId="77777777" w:rsidR="00E26870" w:rsidRPr="00D742A9" w:rsidRDefault="00E26870" w:rsidP="00E26870">
      <w:pPr>
        <w:pStyle w:val="ECEcorps"/>
      </w:pPr>
    </w:p>
    <w:p w14:paraId="20A305F4" w14:textId="77777777" w:rsidR="00E26870" w:rsidRDefault="00E26870" w:rsidP="00E26870">
      <w:pPr>
        <w:pStyle w:val="ECEcorps"/>
        <w:rPr>
          <w:rFonts w:eastAsia="Arial Unicode MS"/>
        </w:rPr>
      </w:pPr>
    </w:p>
    <w:p w14:paraId="02180D91" w14:textId="2F0828FD" w:rsidR="00E26870" w:rsidRDefault="00E26870" w:rsidP="00E26870">
      <w:pPr>
        <w:pStyle w:val="ECEcorps"/>
        <w:rPr>
          <w:rFonts w:eastAsia="Arial Unicode MS"/>
        </w:rPr>
      </w:pPr>
    </w:p>
    <w:p w14:paraId="6719460D" w14:textId="4FA16040" w:rsidR="00A23A02" w:rsidRDefault="00A23A02" w:rsidP="00E26870">
      <w:pPr>
        <w:pStyle w:val="ECEcorps"/>
        <w:rPr>
          <w:rFonts w:eastAsia="Arial Unicode MS"/>
        </w:rPr>
      </w:pPr>
    </w:p>
    <w:p w14:paraId="7CF656EE" w14:textId="77777777" w:rsidR="00A23A02" w:rsidRDefault="00A23A02" w:rsidP="00E26870">
      <w:pPr>
        <w:pStyle w:val="ECEcorps"/>
        <w:rPr>
          <w:rFonts w:eastAsia="Arial Unicode MS"/>
        </w:rPr>
      </w:pPr>
    </w:p>
    <w:p w14:paraId="6FCD1A09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4885B08A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41536D">
              <w:t>le schéma légendé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13C33FA" w14:textId="398C2557" w:rsidR="004D42F2" w:rsidRDefault="004D42F2" w:rsidP="004D42F2">
      <w:pPr>
        <w:pStyle w:val="ECEcorps"/>
      </w:pPr>
    </w:p>
    <w:p w14:paraId="6DA2DD5A" w14:textId="35F8A4FC" w:rsidR="004D42F2" w:rsidRDefault="00DF3FE0" w:rsidP="004D42F2">
      <w:pPr>
        <w:pStyle w:val="ECEpartie"/>
        <w:rPr>
          <w:b w:val="0"/>
        </w:rPr>
      </w:pPr>
      <w:bookmarkStart w:id="9" w:name="_Toc435524252"/>
      <w:bookmarkStart w:id="10" w:name="_Toc441131651"/>
      <w:bookmarkStart w:id="11" w:name="_Toc31717593"/>
      <w:r>
        <w:t>Dureté de l’eau du robinet</w:t>
      </w:r>
      <w:r w:rsidR="004D42F2" w:rsidRPr="004A5C7C">
        <w:t xml:space="preserve"> </w:t>
      </w:r>
      <w:r w:rsidR="004D42F2" w:rsidRPr="00625CA8">
        <w:rPr>
          <w:b w:val="0"/>
        </w:rPr>
        <w:t>(30 minutes conseillées)</w:t>
      </w:r>
      <w:bookmarkEnd w:id="9"/>
      <w:bookmarkEnd w:id="10"/>
      <w:bookmarkEnd w:id="11"/>
    </w:p>
    <w:p w14:paraId="0C2CF560" w14:textId="77777777" w:rsidR="00DF3FE0" w:rsidRPr="00DF3FE0" w:rsidRDefault="00DF3FE0" w:rsidP="00DF3FE0">
      <w:pPr>
        <w:pStyle w:val="ECEcorps"/>
      </w:pPr>
    </w:p>
    <w:p w14:paraId="14E61569" w14:textId="787BE508" w:rsidR="004D42F2" w:rsidRPr="00DF3FE0" w:rsidRDefault="004D42F2" w:rsidP="00DF3FE0">
      <w:pPr>
        <w:pStyle w:val="ECEpartie"/>
        <w:numPr>
          <w:ilvl w:val="1"/>
          <w:numId w:val="4"/>
        </w:numPr>
        <w:rPr>
          <w:b w:val="0"/>
        </w:rPr>
      </w:pPr>
      <w:r w:rsidRPr="00DF3FE0">
        <w:rPr>
          <w:b w:val="0"/>
        </w:rPr>
        <w:t>Mettre en œuvre le protocole</w:t>
      </w:r>
      <w:r w:rsidR="005306F7">
        <w:rPr>
          <w:b w:val="0"/>
        </w:rPr>
        <w:t>, en utilisant le bécher témoin</w:t>
      </w:r>
      <w:r w:rsidR="006751CC">
        <w:rPr>
          <w:b w:val="0"/>
        </w:rPr>
        <w:t xml:space="preserve"> fourni</w:t>
      </w:r>
      <w:r w:rsidR="005306F7">
        <w:rPr>
          <w:b w:val="0"/>
        </w:rPr>
        <w:t xml:space="preserve"> pour repérer l’équivalence,</w:t>
      </w:r>
      <w:r w:rsidRPr="00DF3FE0">
        <w:rPr>
          <w:b w:val="0"/>
        </w:rPr>
        <w:t xml:space="preserve"> et noter le volume à l’équivalence sachant que </w:t>
      </w:r>
      <w:r w:rsidRPr="00DF3FE0">
        <w:rPr>
          <w:b w:val="0"/>
          <w:bdr w:val="single" w:sz="4" w:space="0" w:color="auto"/>
        </w:rPr>
        <w:t xml:space="preserve">……mL &lt; </w:t>
      </w:r>
      <w:r w:rsidRPr="00DF3FE0">
        <w:rPr>
          <w:b w:val="0"/>
          <w:i/>
          <w:bdr w:val="single" w:sz="4" w:space="0" w:color="auto"/>
        </w:rPr>
        <w:t>V</w:t>
      </w:r>
      <w:r w:rsidRPr="00DF3FE0">
        <w:rPr>
          <w:b w:val="0"/>
          <w:i/>
          <w:bdr w:val="single" w:sz="4" w:space="0" w:color="auto"/>
          <w:vertAlign w:val="subscript"/>
        </w:rPr>
        <w:t>E</w:t>
      </w:r>
      <w:r w:rsidRPr="00DF3FE0">
        <w:rPr>
          <w:b w:val="0"/>
          <w:bdr w:val="single" w:sz="4" w:space="0" w:color="auto"/>
        </w:rPr>
        <w:t xml:space="preserve"> &lt;…….mL</w:t>
      </w:r>
      <w:r w:rsidRPr="00DF3FE0">
        <w:rPr>
          <w:b w:val="0"/>
        </w:rPr>
        <w:t>.</w:t>
      </w:r>
    </w:p>
    <w:p w14:paraId="36BE76EB" w14:textId="77777777" w:rsidR="00CF69D2" w:rsidRPr="00DF3FE0" w:rsidRDefault="00CF69D2" w:rsidP="0091528B">
      <w:pPr>
        <w:pStyle w:val="ECEcorps"/>
        <w:ind w:left="720"/>
        <w:jc w:val="center"/>
        <w:rPr>
          <w:i/>
        </w:rPr>
      </w:pPr>
    </w:p>
    <w:p w14:paraId="1CF8227F" w14:textId="46921478" w:rsidR="004D42F2" w:rsidRDefault="004D42F2" w:rsidP="0091528B">
      <w:pPr>
        <w:pStyle w:val="ECEcorps"/>
        <w:ind w:left="720"/>
        <w:jc w:val="center"/>
      </w:pPr>
      <w:r w:rsidRPr="0095326B">
        <w:rPr>
          <w:i/>
        </w:rPr>
        <w:t>V</w:t>
      </w:r>
      <w:r w:rsidRPr="0095326B">
        <w:rPr>
          <w:i/>
          <w:vertAlign w:val="subscript"/>
        </w:rPr>
        <w:t>E</w:t>
      </w:r>
      <w:r>
        <w:rPr>
          <w:i/>
          <w:vertAlign w:val="subscript"/>
        </w:rPr>
        <w:t xml:space="preserve"> </w:t>
      </w:r>
      <w:r>
        <w:t>= ...................</w:t>
      </w:r>
    </w:p>
    <w:p w14:paraId="6D280905" w14:textId="77777777" w:rsidR="00DF3FE0" w:rsidRDefault="00DF3FE0" w:rsidP="0091528B">
      <w:pPr>
        <w:pStyle w:val="ECEcorps"/>
        <w:ind w:left="720"/>
        <w:jc w:val="center"/>
      </w:pPr>
    </w:p>
    <w:p w14:paraId="57CCE150" w14:textId="424E4846" w:rsidR="004D42F2" w:rsidRPr="003F5D5B" w:rsidRDefault="0091528B" w:rsidP="00DF3FE0">
      <w:pPr>
        <w:pStyle w:val="ECEcorps"/>
        <w:numPr>
          <w:ilvl w:val="1"/>
          <w:numId w:val="4"/>
        </w:numPr>
      </w:pPr>
      <w:r>
        <w:t xml:space="preserve">En déduire </w:t>
      </w:r>
      <w:r w:rsidR="004D42F2" w:rsidRPr="003F5D5B">
        <w:t xml:space="preserve">la </w:t>
      </w:r>
      <w:r w:rsidR="004D42F2">
        <w:t xml:space="preserve">valeur </w:t>
      </w:r>
      <w:r w:rsidR="004D42F2" w:rsidRPr="00B33C4C">
        <w:rPr>
          <w:i/>
        </w:rPr>
        <w:t>D</w:t>
      </w:r>
      <w:r w:rsidR="004D42F2" w:rsidRPr="00B33C4C">
        <w:rPr>
          <w:i/>
          <w:vertAlign w:val="subscript"/>
        </w:rPr>
        <w:t>initiale</w:t>
      </w:r>
      <w:r w:rsidR="004D42F2">
        <w:t xml:space="preserve"> de la dureté de l’eau du robinet.</w:t>
      </w:r>
    </w:p>
    <w:p w14:paraId="69EC9699" w14:textId="77777777" w:rsidR="004D42F2" w:rsidRPr="00341FA8" w:rsidRDefault="004D42F2" w:rsidP="004D42F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45A51EF" w14:textId="77777777" w:rsidR="004D42F2" w:rsidRDefault="004D42F2" w:rsidP="004D42F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8061C50" w14:textId="77777777" w:rsidR="004D42F2" w:rsidRPr="00341FA8" w:rsidRDefault="004D42F2" w:rsidP="004D42F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D78DE69" w14:textId="77777777" w:rsidR="004D42F2" w:rsidRDefault="004D42F2" w:rsidP="004D42F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0F94892" w14:textId="77777777" w:rsidR="004D42F2" w:rsidRDefault="004D42F2" w:rsidP="004D42F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661EE92" w14:textId="77777777" w:rsidR="004D42F2" w:rsidRPr="00341FA8" w:rsidRDefault="004D42F2" w:rsidP="004D42F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AF75379" w14:textId="77777777" w:rsidR="004D42F2" w:rsidRDefault="004D42F2" w:rsidP="004D42F2">
      <w:pPr>
        <w:pStyle w:val="ECErponse"/>
        <w:spacing w:before="0"/>
        <w:rPr>
          <w:rFonts w:eastAsia="Arial Unicode MS"/>
        </w:rPr>
      </w:pPr>
    </w:p>
    <w:p w14:paraId="272D2CE6" w14:textId="1E4E97F8" w:rsidR="004D42F2" w:rsidRPr="00DF3FE0" w:rsidRDefault="004D42F2" w:rsidP="00DF3FE0">
      <w:pPr>
        <w:pStyle w:val="ECEpartie"/>
        <w:numPr>
          <w:ilvl w:val="1"/>
          <w:numId w:val="4"/>
        </w:numPr>
        <w:rPr>
          <w:b w:val="0"/>
        </w:rPr>
      </w:pPr>
      <w:r w:rsidRPr="00DF3FE0">
        <w:rPr>
          <w:rFonts w:eastAsia="Arial Unicode MS"/>
          <w:b w:val="0"/>
        </w:rPr>
        <w:t xml:space="preserve">Estimer la valeur </w:t>
      </w:r>
      <w:r w:rsidRPr="00DF3FE0">
        <w:rPr>
          <w:b w:val="0"/>
          <w:i/>
        </w:rPr>
        <w:t>D</w:t>
      </w:r>
      <w:r w:rsidRPr="00DF3FE0">
        <w:rPr>
          <w:b w:val="0"/>
          <w:i/>
          <w:vertAlign w:val="subscript"/>
        </w:rPr>
        <w:t>finale</w:t>
      </w:r>
      <w:r w:rsidRPr="00DF3FE0">
        <w:rPr>
          <w:rFonts w:eastAsia="Arial Unicode MS"/>
          <w:b w:val="0"/>
        </w:rPr>
        <w:t xml:space="preserve"> de la dureté de l’eau du robinet filtrée à l’aide d’une bandelette test</w:t>
      </w:r>
      <w:r w:rsidR="0091528B" w:rsidRPr="00DF3FE0">
        <w:rPr>
          <w:rFonts w:eastAsia="Arial Unicode MS"/>
          <w:b w:val="0"/>
        </w:rPr>
        <w:t xml:space="preserve"> fournie</w:t>
      </w:r>
      <w:r w:rsidRPr="00DF3FE0">
        <w:rPr>
          <w:rFonts w:eastAsia="Arial Unicode MS"/>
          <w:b w:val="0"/>
        </w:rPr>
        <w:t xml:space="preserve">. </w:t>
      </w:r>
      <w:r w:rsidRPr="00DF3FE0">
        <w:rPr>
          <w:b w:val="0"/>
        </w:rPr>
        <w:t>Noter le résultat sous la forme d’un encadrement.</w:t>
      </w:r>
    </w:p>
    <w:p w14:paraId="0B204A8D" w14:textId="77777777" w:rsidR="004D42F2" w:rsidRPr="00A570EE" w:rsidRDefault="004D42F2" w:rsidP="004D42F2">
      <w:pPr>
        <w:pStyle w:val="ECErponse"/>
      </w:pPr>
      <w:r w:rsidRPr="00A570EE">
        <w:t>…………………………………………………………………………………………………..……….………..………………..</w:t>
      </w:r>
    </w:p>
    <w:p w14:paraId="225BC82C" w14:textId="198DE65C" w:rsidR="00DF3FE0" w:rsidRDefault="004D42F2" w:rsidP="004D42F2">
      <w:pPr>
        <w:pStyle w:val="ECErponse"/>
      </w:pPr>
      <w:r w:rsidRPr="00A570EE">
        <w:t>…………………………………………………………………………………………………..……….………..………………..</w:t>
      </w:r>
    </w:p>
    <w:p w14:paraId="73CB0EB7" w14:textId="77777777" w:rsidR="00DF3FE0" w:rsidRPr="00A570EE" w:rsidRDefault="00DF3FE0" w:rsidP="004D42F2">
      <w:pPr>
        <w:pStyle w:val="ECErponse"/>
      </w:pPr>
    </w:p>
    <w:tbl>
      <w:tblPr>
        <w:tblStyle w:val="Grilledutableau"/>
        <w:tblpPr w:leftFromText="141" w:rightFromText="141" w:vertAnchor="text" w:horzAnchor="margin" w:tblpXSpec="center" w:tblpY="15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CF69D2" w14:paraId="42E34171" w14:textId="77777777" w:rsidTr="00CF69D2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E7CD216" w14:textId="77777777" w:rsidR="00CF69D2" w:rsidRDefault="00CF69D2" w:rsidP="00CF69D2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5945382" w14:textId="77777777" w:rsidR="00CF69D2" w:rsidRDefault="00CF69D2" w:rsidP="00CF69D2">
            <w:pPr>
              <w:pStyle w:val="ECEappel"/>
              <w:framePr w:hSpace="0" w:wrap="auto" w:vAnchor="margin" w:hAnchor="text" w:xAlign="left" w:yAlign="inline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65480F0" w14:textId="77777777" w:rsidR="00CF69D2" w:rsidRDefault="00CF69D2" w:rsidP="00CF69D2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CF69D2" w14:paraId="3FFABFF2" w14:textId="77777777" w:rsidTr="00CF69D2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352661E" w14:textId="77777777" w:rsidR="00CF69D2" w:rsidRPr="00592F79" w:rsidRDefault="00CF69D2" w:rsidP="00CF69D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B244D1D" w14:textId="77777777" w:rsidR="00CF69D2" w:rsidRPr="0009288D" w:rsidRDefault="00CF69D2" w:rsidP="00CF69D2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</w:t>
            </w:r>
            <w:r>
              <w:t>s</w:t>
            </w:r>
            <w:r w:rsidRPr="0009288D">
              <w:t xml:space="preserve"> résultat</w:t>
            </w:r>
            <w:r>
              <w:t>s</w:t>
            </w:r>
            <w:r w:rsidRPr="0009288D">
              <w:t xml:space="preserve"> </w:t>
            </w:r>
            <w:r>
              <w:t>expérimentaux</w:t>
            </w:r>
          </w:p>
          <w:p w14:paraId="2AAF1E90" w14:textId="77777777" w:rsidR="00CF69D2" w:rsidRDefault="00CF69D2" w:rsidP="00CF69D2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B3449AA" w14:textId="77777777" w:rsidR="00CF69D2" w:rsidRDefault="00CF69D2" w:rsidP="00CF69D2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3A5EB12" w14:textId="75B8E773" w:rsidR="00E26870" w:rsidRDefault="00E26870" w:rsidP="00E26870">
      <w:pPr>
        <w:pStyle w:val="ECEcorps"/>
      </w:pPr>
    </w:p>
    <w:p w14:paraId="6D4F648B" w14:textId="7B81F3BB" w:rsidR="004D42F2" w:rsidRPr="004D42F2" w:rsidRDefault="00B65FE9" w:rsidP="004D42F2">
      <w:pPr>
        <w:pStyle w:val="ECEpartie"/>
      </w:pPr>
      <w:bookmarkStart w:id="12" w:name="_Hlk34747292"/>
      <w:bookmarkStart w:id="13" w:name="_Toc31717594"/>
      <w:bookmarkStart w:id="14" w:name="_Hlk34744122"/>
      <w:r>
        <w:t>Efficacité de la cartouche</w:t>
      </w:r>
      <w:r w:rsidR="004D42F2" w:rsidRPr="00A65144">
        <w:t xml:space="preserve"> </w:t>
      </w:r>
      <w:bookmarkEnd w:id="12"/>
      <w:r w:rsidR="004D42F2" w:rsidRPr="00625CA8">
        <w:rPr>
          <w:b w:val="0"/>
        </w:rPr>
        <w:t>(10 minutes conseillées)</w:t>
      </w:r>
      <w:bookmarkEnd w:id="13"/>
    </w:p>
    <w:bookmarkEnd w:id="14"/>
    <w:p w14:paraId="19D108DB" w14:textId="77777777" w:rsidR="004D42F2" w:rsidRPr="008B5D6A" w:rsidRDefault="004D42F2" w:rsidP="004D42F2">
      <w:pPr>
        <w:pStyle w:val="ECEcorps"/>
      </w:pPr>
    </w:p>
    <w:p w14:paraId="034D83D1" w14:textId="77777777" w:rsidR="004D42F2" w:rsidRPr="008A17D3" w:rsidRDefault="004D42F2" w:rsidP="004D42F2">
      <w:pPr>
        <w:pStyle w:val="ECErponse"/>
        <w:spacing w:before="0"/>
        <w:rPr>
          <w:color w:val="000000" w:themeColor="text1"/>
        </w:rPr>
      </w:pPr>
      <w:r w:rsidRPr="008A17D3">
        <w:rPr>
          <w:color w:val="000000" w:themeColor="text1"/>
        </w:rPr>
        <w:t xml:space="preserve">Évaluer </w:t>
      </w:r>
      <w:r>
        <w:t xml:space="preserve">le taux d’élimination </w:t>
      </w:r>
      <w:r w:rsidRPr="00DD4F87">
        <w:t>des ions</w:t>
      </w:r>
      <w:r>
        <w:rPr>
          <w:color w:val="000000" w:themeColor="text1"/>
        </w:rPr>
        <w:t xml:space="preserve"> calcium et magnésium</w:t>
      </w:r>
      <w:r w:rsidRPr="008A17D3">
        <w:rPr>
          <w:color w:val="000000" w:themeColor="text1"/>
        </w:rPr>
        <w:t>.</w:t>
      </w:r>
      <w:r>
        <w:rPr>
          <w:color w:val="000000" w:themeColor="text1"/>
        </w:rPr>
        <w:t xml:space="preserve"> </w:t>
      </w:r>
    </w:p>
    <w:p w14:paraId="4FC69CA0" w14:textId="77777777" w:rsidR="004D42F2" w:rsidRDefault="004D42F2" w:rsidP="004D42F2">
      <w:pPr>
        <w:pStyle w:val="ECErponse"/>
      </w:pPr>
      <w:r w:rsidRPr="008A17D3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18E9B96C" w14:textId="1CAE59FC" w:rsidR="004D42F2" w:rsidRDefault="004D42F2" w:rsidP="004D42F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69A84C8" w14:textId="77777777" w:rsidR="006B25D2" w:rsidRDefault="006B25D2" w:rsidP="004D42F2">
      <w:pPr>
        <w:pStyle w:val="ECErponse"/>
        <w:spacing w:before="0"/>
      </w:pPr>
    </w:p>
    <w:p w14:paraId="55CF5B54" w14:textId="2105CD1D" w:rsidR="004D42F2" w:rsidRPr="008A17D3" w:rsidRDefault="004D42F2" w:rsidP="004D42F2">
      <w:pPr>
        <w:pStyle w:val="ECErponse"/>
        <w:spacing w:before="0"/>
        <w:rPr>
          <w:color w:val="000000" w:themeColor="text1"/>
        </w:rPr>
      </w:pPr>
      <w:r>
        <w:rPr>
          <w:color w:val="000000" w:themeColor="text1"/>
        </w:rPr>
        <w:t>La cartouche de filtration fonctionne-t-elle de manière efficace ?</w:t>
      </w:r>
    </w:p>
    <w:p w14:paraId="0EEF850D" w14:textId="77777777" w:rsidR="004D42F2" w:rsidRDefault="004D42F2" w:rsidP="004D42F2">
      <w:pPr>
        <w:pStyle w:val="ECErponse"/>
      </w:pPr>
      <w:r w:rsidRPr="008A17D3"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3D728A45" w14:textId="77777777" w:rsidR="00CF69D2" w:rsidRDefault="00CF69D2" w:rsidP="004D42F2">
      <w:pPr>
        <w:pStyle w:val="ECEcorps"/>
        <w:rPr>
          <w:b/>
        </w:rPr>
      </w:pPr>
    </w:p>
    <w:p w14:paraId="3FC5DBF2" w14:textId="07667E24" w:rsidR="004D42F2" w:rsidRDefault="004D42F2" w:rsidP="00E26870">
      <w:pPr>
        <w:pStyle w:val="ECEcorps"/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4D42F2" w:rsidSect="00680CB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9824C4" w14:textId="77777777" w:rsidR="00377515" w:rsidRDefault="00377515" w:rsidP="0008058B">
      <w:r>
        <w:separator/>
      </w:r>
    </w:p>
  </w:endnote>
  <w:endnote w:type="continuationSeparator" w:id="0">
    <w:p w14:paraId="7E6A5F13" w14:textId="77777777" w:rsidR="00377515" w:rsidRDefault="00377515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ArialMT">
    <w:altName w:val="Arial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NewPSMT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A7B8C6" w14:textId="77777777" w:rsidR="00AB177F" w:rsidRDefault="00AB177F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1F2CC22B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907306">
      <w:rPr>
        <w:noProof/>
      </w:rPr>
      <w:t>2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907306">
        <w:rPr>
          <w:noProof/>
        </w:rPr>
        <w:t>4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2F640B" w14:textId="77777777" w:rsidR="00AB177F" w:rsidRDefault="00AB177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0CEEA9" w14:textId="77777777" w:rsidR="00377515" w:rsidRDefault="00377515" w:rsidP="0008058B">
      <w:r>
        <w:separator/>
      </w:r>
    </w:p>
  </w:footnote>
  <w:footnote w:type="continuationSeparator" w:id="0">
    <w:p w14:paraId="31CAC82B" w14:textId="77777777" w:rsidR="00377515" w:rsidRDefault="00377515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7B0C0B" w14:textId="77777777" w:rsidR="00AB177F" w:rsidRDefault="00AB177F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55CC2245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F93B1F" w:rsidRPr="001F7A75">
      <w:rPr>
        <w:b/>
        <w:sz w:val="24"/>
        <w:szCs w:val="24"/>
      </w:rPr>
      <w:t>C</w:t>
    </w:r>
    <w:r w:rsidR="00F93B1F">
      <w:rPr>
        <w:b/>
        <w:sz w:val="24"/>
        <w:szCs w:val="24"/>
      </w:rPr>
      <w:t>ARTOUCHE DE FILTRATION</w:t>
    </w:r>
    <w:r>
      <w:tab/>
      <w:t>Session</w:t>
    </w:r>
  </w:p>
  <w:p w14:paraId="37DE348B" w14:textId="32123A75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AB177F">
      <w:t>3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8D14B0" w14:textId="77777777" w:rsidR="00AB177F" w:rsidRDefault="00AB177F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25DA6730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51B464D"/>
    <w:multiLevelType w:val="multilevel"/>
    <w:tmpl w:val="8B1AC51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7" w15:restartNumberingAfterBreak="0">
    <w:nsid w:val="7FC62112"/>
    <w:multiLevelType w:val="hybridMultilevel"/>
    <w:tmpl w:val="BA5626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6"/>
  </w:num>
  <w:num w:numId="8">
    <w:abstractNumId w:val="6"/>
  </w:num>
  <w:num w:numId="9">
    <w:abstractNumId w:val="5"/>
  </w:num>
  <w:num w:numId="10">
    <w:abstractNumId w:val="7"/>
  </w:num>
  <w:num w:numId="11">
    <w:abstractNumId w:val="1"/>
    <w:lvlOverride w:ilvl="0">
      <w:startOverride w:val="1"/>
    </w:lvlOverride>
  </w:num>
  <w:num w:numId="12">
    <w:abstractNumId w:val="1"/>
    <w:lvlOverride w:ilvl="0">
      <w:startOverride w:val="1"/>
    </w:lvlOverride>
  </w:num>
  <w:num w:numId="13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52AF"/>
    <w:rsid w:val="0005057E"/>
    <w:rsid w:val="0005391B"/>
    <w:rsid w:val="00060606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117BB9"/>
    <w:rsid w:val="001227DD"/>
    <w:rsid w:val="00127337"/>
    <w:rsid w:val="0013056C"/>
    <w:rsid w:val="00136091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CF8"/>
    <w:rsid w:val="002402D0"/>
    <w:rsid w:val="002406F0"/>
    <w:rsid w:val="002436AD"/>
    <w:rsid w:val="00251740"/>
    <w:rsid w:val="002570A7"/>
    <w:rsid w:val="00267E4F"/>
    <w:rsid w:val="00272204"/>
    <w:rsid w:val="002739E2"/>
    <w:rsid w:val="00297830"/>
    <w:rsid w:val="002B2244"/>
    <w:rsid w:val="002B44A4"/>
    <w:rsid w:val="002C3CC3"/>
    <w:rsid w:val="002E68C6"/>
    <w:rsid w:val="002E7086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570D"/>
    <w:rsid w:val="00377515"/>
    <w:rsid w:val="00380A67"/>
    <w:rsid w:val="003839E3"/>
    <w:rsid w:val="003869AD"/>
    <w:rsid w:val="00392182"/>
    <w:rsid w:val="0039367C"/>
    <w:rsid w:val="00397E4F"/>
    <w:rsid w:val="003A114B"/>
    <w:rsid w:val="003B15C1"/>
    <w:rsid w:val="003B41FF"/>
    <w:rsid w:val="003C0A55"/>
    <w:rsid w:val="003C1339"/>
    <w:rsid w:val="003C13F9"/>
    <w:rsid w:val="003C6A7A"/>
    <w:rsid w:val="003D2DB2"/>
    <w:rsid w:val="003F5DFB"/>
    <w:rsid w:val="00400882"/>
    <w:rsid w:val="004143AF"/>
    <w:rsid w:val="0041536D"/>
    <w:rsid w:val="00430881"/>
    <w:rsid w:val="004314C1"/>
    <w:rsid w:val="0043202A"/>
    <w:rsid w:val="004368E9"/>
    <w:rsid w:val="00445244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D42F2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06F7"/>
    <w:rsid w:val="00531889"/>
    <w:rsid w:val="0053548C"/>
    <w:rsid w:val="00535F25"/>
    <w:rsid w:val="0053639F"/>
    <w:rsid w:val="005367B5"/>
    <w:rsid w:val="005402AD"/>
    <w:rsid w:val="005415CA"/>
    <w:rsid w:val="00545715"/>
    <w:rsid w:val="00555314"/>
    <w:rsid w:val="00572123"/>
    <w:rsid w:val="005827DD"/>
    <w:rsid w:val="00593DD4"/>
    <w:rsid w:val="005A3ADA"/>
    <w:rsid w:val="005A6352"/>
    <w:rsid w:val="005F3ABA"/>
    <w:rsid w:val="006017BB"/>
    <w:rsid w:val="00603814"/>
    <w:rsid w:val="0060508C"/>
    <w:rsid w:val="006220B0"/>
    <w:rsid w:val="00622A2D"/>
    <w:rsid w:val="006256F1"/>
    <w:rsid w:val="00625CA8"/>
    <w:rsid w:val="00641949"/>
    <w:rsid w:val="00641C53"/>
    <w:rsid w:val="00670A39"/>
    <w:rsid w:val="006751CC"/>
    <w:rsid w:val="0067559A"/>
    <w:rsid w:val="00675DF7"/>
    <w:rsid w:val="00680CBA"/>
    <w:rsid w:val="00693925"/>
    <w:rsid w:val="006966B1"/>
    <w:rsid w:val="006A0F26"/>
    <w:rsid w:val="006A1119"/>
    <w:rsid w:val="006A4982"/>
    <w:rsid w:val="006B1266"/>
    <w:rsid w:val="006B25D2"/>
    <w:rsid w:val="006C3642"/>
    <w:rsid w:val="006E4A76"/>
    <w:rsid w:val="006E61FC"/>
    <w:rsid w:val="006F3571"/>
    <w:rsid w:val="00700B7B"/>
    <w:rsid w:val="00703EF9"/>
    <w:rsid w:val="007146B9"/>
    <w:rsid w:val="007171FB"/>
    <w:rsid w:val="007248BF"/>
    <w:rsid w:val="00724A84"/>
    <w:rsid w:val="00736B78"/>
    <w:rsid w:val="007373C5"/>
    <w:rsid w:val="00741025"/>
    <w:rsid w:val="007479C4"/>
    <w:rsid w:val="00750D77"/>
    <w:rsid w:val="00751CCC"/>
    <w:rsid w:val="00752C74"/>
    <w:rsid w:val="00762F0F"/>
    <w:rsid w:val="00777A5A"/>
    <w:rsid w:val="00791883"/>
    <w:rsid w:val="007955D1"/>
    <w:rsid w:val="00795BD5"/>
    <w:rsid w:val="007A2EEC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1247E"/>
    <w:rsid w:val="00814D65"/>
    <w:rsid w:val="008212D5"/>
    <w:rsid w:val="00827238"/>
    <w:rsid w:val="00845CFB"/>
    <w:rsid w:val="00847E64"/>
    <w:rsid w:val="00852FBC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07306"/>
    <w:rsid w:val="00910A57"/>
    <w:rsid w:val="00910ACC"/>
    <w:rsid w:val="00910B6F"/>
    <w:rsid w:val="0091528B"/>
    <w:rsid w:val="00915AEE"/>
    <w:rsid w:val="00917147"/>
    <w:rsid w:val="009362F7"/>
    <w:rsid w:val="009407A6"/>
    <w:rsid w:val="00943326"/>
    <w:rsid w:val="0094436A"/>
    <w:rsid w:val="00945453"/>
    <w:rsid w:val="009506E7"/>
    <w:rsid w:val="00953B67"/>
    <w:rsid w:val="00956745"/>
    <w:rsid w:val="00961955"/>
    <w:rsid w:val="00965FA8"/>
    <w:rsid w:val="00975D81"/>
    <w:rsid w:val="00977D3F"/>
    <w:rsid w:val="009850FD"/>
    <w:rsid w:val="009903B6"/>
    <w:rsid w:val="009A5591"/>
    <w:rsid w:val="009B3241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532B"/>
    <w:rsid w:val="00A16872"/>
    <w:rsid w:val="00A23A02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960AB"/>
    <w:rsid w:val="00A96E30"/>
    <w:rsid w:val="00AB177F"/>
    <w:rsid w:val="00AB1C2D"/>
    <w:rsid w:val="00AC1F4D"/>
    <w:rsid w:val="00AC48FD"/>
    <w:rsid w:val="00AD1605"/>
    <w:rsid w:val="00AE1C5F"/>
    <w:rsid w:val="00AF12DB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65FE9"/>
    <w:rsid w:val="00B7616B"/>
    <w:rsid w:val="00B827D4"/>
    <w:rsid w:val="00B90845"/>
    <w:rsid w:val="00BB5D1A"/>
    <w:rsid w:val="00BD2046"/>
    <w:rsid w:val="00BE2432"/>
    <w:rsid w:val="00BF194C"/>
    <w:rsid w:val="00BF45AB"/>
    <w:rsid w:val="00BF661D"/>
    <w:rsid w:val="00C03A82"/>
    <w:rsid w:val="00C06213"/>
    <w:rsid w:val="00C13CD8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50C6"/>
    <w:rsid w:val="00C60133"/>
    <w:rsid w:val="00C60969"/>
    <w:rsid w:val="00C60BE5"/>
    <w:rsid w:val="00C623E7"/>
    <w:rsid w:val="00C74BFD"/>
    <w:rsid w:val="00CA1A4D"/>
    <w:rsid w:val="00CC57B9"/>
    <w:rsid w:val="00CC695B"/>
    <w:rsid w:val="00CD1F8A"/>
    <w:rsid w:val="00CD300B"/>
    <w:rsid w:val="00CE4EF5"/>
    <w:rsid w:val="00CE6AA4"/>
    <w:rsid w:val="00CF69D2"/>
    <w:rsid w:val="00D0324F"/>
    <w:rsid w:val="00D073A6"/>
    <w:rsid w:val="00D20F73"/>
    <w:rsid w:val="00D32EF2"/>
    <w:rsid w:val="00D36D20"/>
    <w:rsid w:val="00D43417"/>
    <w:rsid w:val="00D43CAC"/>
    <w:rsid w:val="00D570C3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5B9D"/>
    <w:rsid w:val="00DA6E08"/>
    <w:rsid w:val="00DB6AEE"/>
    <w:rsid w:val="00DC1C63"/>
    <w:rsid w:val="00DD02A8"/>
    <w:rsid w:val="00DD3429"/>
    <w:rsid w:val="00DE1294"/>
    <w:rsid w:val="00DE3D26"/>
    <w:rsid w:val="00DE6F64"/>
    <w:rsid w:val="00DE7B24"/>
    <w:rsid w:val="00DF3178"/>
    <w:rsid w:val="00DF3FE0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81F3D"/>
    <w:rsid w:val="00E85DDA"/>
    <w:rsid w:val="00E931BE"/>
    <w:rsid w:val="00E961C1"/>
    <w:rsid w:val="00EC4179"/>
    <w:rsid w:val="00EE0587"/>
    <w:rsid w:val="00EE12CE"/>
    <w:rsid w:val="00EE308A"/>
    <w:rsid w:val="00EE3251"/>
    <w:rsid w:val="00EF1517"/>
    <w:rsid w:val="00EF2378"/>
    <w:rsid w:val="00EF25B5"/>
    <w:rsid w:val="00F01722"/>
    <w:rsid w:val="00F07F89"/>
    <w:rsid w:val="00F10905"/>
    <w:rsid w:val="00F11BD2"/>
    <w:rsid w:val="00F14501"/>
    <w:rsid w:val="00F14954"/>
    <w:rsid w:val="00F15700"/>
    <w:rsid w:val="00F20118"/>
    <w:rsid w:val="00F31C5B"/>
    <w:rsid w:val="00F35C1A"/>
    <w:rsid w:val="00F371EF"/>
    <w:rsid w:val="00F60C94"/>
    <w:rsid w:val="00F61869"/>
    <w:rsid w:val="00F65642"/>
    <w:rsid w:val="00F66787"/>
    <w:rsid w:val="00F879D2"/>
    <w:rsid w:val="00F91C9C"/>
    <w:rsid w:val="00F93B1F"/>
    <w:rsid w:val="00FB14E2"/>
    <w:rsid w:val="00FB25E2"/>
    <w:rsid w:val="00FB2CA9"/>
    <w:rsid w:val="00FE4C5A"/>
    <w:rsid w:val="00FE6107"/>
    <w:rsid w:val="00FE6ED7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47E70B2A-5A77-4F32-82F1-143304D63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Corpsdetexte">
    <w:name w:val="Body Text"/>
    <w:basedOn w:val="Normal"/>
    <w:link w:val="CorpsdetexteCar"/>
    <w:uiPriority w:val="99"/>
    <w:semiHidden/>
    <w:unhideWhenUsed/>
    <w:rsid w:val="004D42F2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4D42F2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B8C522F-14BE-4490-937D-D0D1A15894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204</TotalTime>
  <Pages>4</Pages>
  <Words>988</Words>
  <Characters>5854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dc:creator/>
  <cp:revision>17</cp:revision>
  <cp:lastPrinted>2014-07-07T13:51:00Z</cp:lastPrinted>
  <dcterms:created xsi:type="dcterms:W3CDTF">2021-11-08T13:52:00Z</dcterms:created>
  <dcterms:modified xsi:type="dcterms:W3CDTF">2023-01-05T11:26:00Z</dcterms:modified>
</cp:coreProperties>
</file>