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BA78C2">
      <w:pPr>
        <w:pStyle w:val="ECEfiche"/>
        <w:pBdr>
          <w:right w:val="single" w:sz="12" w:space="0" w:color="auto"/>
        </w:pBdr>
        <w:tabs>
          <w:tab w:val="clear" w:pos="567"/>
        </w:tabs>
        <w:ind w:left="142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5F5389D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00F47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6A56804F" w:rsidR="003A114B" w:rsidRDefault="003A114B" w:rsidP="00E26870">
      <w:pPr>
        <w:pStyle w:val="ECEcorps"/>
        <w:rPr>
          <w:u w:val="single"/>
        </w:rPr>
      </w:pPr>
    </w:p>
    <w:p w14:paraId="5F1DE20F" w14:textId="4185CC2B" w:rsidR="00E96D03" w:rsidRPr="00E96D03" w:rsidRDefault="007146B9" w:rsidP="00E96D03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18762FB2" w14:textId="77777777" w:rsidR="00E96D03" w:rsidRDefault="00E96D03" w:rsidP="00E96D03">
      <w:pPr>
        <w:pStyle w:val="ECEcorps"/>
      </w:pPr>
    </w:p>
    <w:p w14:paraId="091075C4" w14:textId="1D375FCA" w:rsidR="00E96D03" w:rsidRDefault="004D7D35" w:rsidP="00E96D03">
      <w:pPr>
        <w:pStyle w:val="ECEcorps"/>
      </w:pPr>
      <w:r>
        <w:t>La</w:t>
      </w:r>
      <w:r w:rsidR="00E96D03">
        <w:t xml:space="preserve"> paraffine solide</w:t>
      </w:r>
      <w:r>
        <w:t>, utilisée</w:t>
      </w:r>
      <w:r w:rsidR="00E96D03">
        <w:t xml:space="preserve"> dans la fabrication de bougie</w:t>
      </w:r>
      <w:r>
        <w:t xml:space="preserve">s, est également utilisée </w:t>
      </w:r>
      <w:r w:rsidR="00E96D03">
        <w:t>dans le monde sportif : on l’applique</w:t>
      </w:r>
      <w:r>
        <w:t>,</w:t>
      </w:r>
      <w:r w:rsidR="00E96D03">
        <w:t xml:space="preserve"> par exemple</w:t>
      </w:r>
      <w:r>
        <w:t>,</w:t>
      </w:r>
      <w:r w:rsidR="00E96D03">
        <w:t xml:space="preserve"> sous </w:t>
      </w:r>
      <w:r>
        <w:t>d</w:t>
      </w:r>
      <w:r w:rsidR="00E96D03">
        <w:t xml:space="preserve">es skis pour améliorer le glissement (on parle </w:t>
      </w:r>
      <w:r>
        <w:t xml:space="preserve">alors </w:t>
      </w:r>
      <w:r w:rsidR="00E96D03">
        <w:t xml:space="preserve">de fart). </w:t>
      </w:r>
    </w:p>
    <w:p w14:paraId="483D0250" w14:textId="6E7F55EE" w:rsidR="00E96D03" w:rsidRDefault="00E96D03" w:rsidP="00E96D03">
      <w:pPr>
        <w:pStyle w:val="ECEcorps"/>
      </w:pPr>
      <w:r>
        <w:t xml:space="preserve">La paraffine </w:t>
      </w:r>
      <w:r w:rsidR="00BE6D81">
        <w:t xml:space="preserve">solide </w:t>
      </w:r>
      <w:r>
        <w:t xml:space="preserve">a la particularité d’avoir une température de solidification assez basse. </w:t>
      </w:r>
      <w:r w:rsidR="004D7D35">
        <w:t>Il est possible de</w:t>
      </w:r>
      <w:r>
        <w:t xml:space="preserve"> l’utiliser sous forme liquide</w:t>
      </w:r>
      <w:r w:rsidR="004D7D35">
        <w:t xml:space="preserve">, avec, par exemple, </w:t>
      </w:r>
      <w:r>
        <w:t xml:space="preserve">un </w:t>
      </w:r>
      <w:r w:rsidR="004D7D35">
        <w:t>« </w:t>
      </w:r>
      <w:r>
        <w:t>chauffe-paraffine</w:t>
      </w:r>
      <w:r w:rsidR="004D7D35">
        <w:t xml:space="preserve"> ». Cet appareil </w:t>
      </w:r>
      <w:r w:rsidR="00BE6D81">
        <w:t>nécessite un contrôle de température</w:t>
      </w:r>
      <w:r w:rsidR="004D7D35">
        <w:t xml:space="preserve">, </w:t>
      </w:r>
      <w:r w:rsidR="00BE6D81">
        <w:t xml:space="preserve">effectué </w:t>
      </w:r>
      <w:r w:rsidRPr="00376941">
        <w:t xml:space="preserve">grâce à une thermistance, composant électronique </w:t>
      </w:r>
      <w:r>
        <w:t xml:space="preserve">dont la résistance dépend de la température. </w:t>
      </w:r>
      <w:r w:rsidR="00BE6D81">
        <w:t>À l’aide d’</w:t>
      </w:r>
      <w:r>
        <w:t>une courbe d’étalonnage propre à chaque thermistance, la valeur de la résistance mesurée est</w:t>
      </w:r>
      <w:r w:rsidR="00BE6D81">
        <w:t xml:space="preserve"> reliée</w:t>
      </w:r>
      <w:r>
        <w:t xml:space="preserve"> </w:t>
      </w:r>
      <w:r w:rsidR="004D7D35">
        <w:t>à</w:t>
      </w:r>
      <w:r>
        <w:t xml:space="preserve"> une valeur de température qui peut être lue sur un afficheur digital.</w:t>
      </w:r>
    </w:p>
    <w:p w14:paraId="678E9266" w14:textId="4ACCA02A" w:rsidR="00E96D03" w:rsidRDefault="00E96D03" w:rsidP="00E96D03">
      <w:pPr>
        <w:pStyle w:val="ECEcorps"/>
      </w:pPr>
    </w:p>
    <w:p w14:paraId="2298230F" w14:textId="335E18AD" w:rsidR="00E96D03" w:rsidRPr="007205D0" w:rsidRDefault="00E96D03" w:rsidP="00E96D03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d’identifier le type de thermistance employée </w:t>
      </w:r>
      <w:r w:rsidR="00535AFE">
        <w:rPr>
          <w:b/>
          <w:i/>
          <w:sz w:val="24"/>
        </w:rPr>
        <w:t xml:space="preserve">pour le contrôle de température </w:t>
      </w:r>
      <w:r>
        <w:rPr>
          <w:b/>
          <w:i/>
          <w:sz w:val="24"/>
        </w:rPr>
        <w:t>et de l’utiliser pour identifier une paraffine.</w:t>
      </w:r>
    </w:p>
    <w:p w14:paraId="351D0299" w14:textId="3BCF81AF" w:rsidR="00C60969" w:rsidRDefault="00C60969" w:rsidP="00E26870">
      <w:pPr>
        <w:pStyle w:val="ECEcorps"/>
      </w:pPr>
    </w:p>
    <w:p w14:paraId="22AEF2D0" w14:textId="40D4EE7B" w:rsidR="002E0AFA" w:rsidRDefault="002E0AFA" w:rsidP="00E26870">
      <w:pPr>
        <w:pStyle w:val="ECEcorps"/>
      </w:pPr>
    </w:p>
    <w:p w14:paraId="43CDC0EC" w14:textId="38278DE5" w:rsidR="002E0AFA" w:rsidRDefault="002E0AFA" w:rsidP="00E26870">
      <w:pPr>
        <w:pStyle w:val="ECEcorps"/>
      </w:pPr>
    </w:p>
    <w:p w14:paraId="607B618E" w14:textId="66921559" w:rsidR="00100F47" w:rsidRDefault="00100F47" w:rsidP="00E26870">
      <w:pPr>
        <w:pStyle w:val="ECEcorps"/>
      </w:pPr>
    </w:p>
    <w:p w14:paraId="0D49F2BE" w14:textId="1B968F0E" w:rsidR="00100F47" w:rsidRDefault="00100F47" w:rsidP="00E26870">
      <w:pPr>
        <w:pStyle w:val="ECEcorps"/>
      </w:pPr>
    </w:p>
    <w:p w14:paraId="79FACF85" w14:textId="2B864EDD" w:rsidR="00100F47" w:rsidRDefault="00100F47" w:rsidP="00E26870">
      <w:pPr>
        <w:pStyle w:val="ECEcorps"/>
      </w:pPr>
    </w:p>
    <w:p w14:paraId="5A8C3625" w14:textId="645DBD36" w:rsidR="00100F47" w:rsidRDefault="00100F47" w:rsidP="00E26870">
      <w:pPr>
        <w:pStyle w:val="ECEcorps"/>
      </w:pPr>
    </w:p>
    <w:p w14:paraId="7B309D9A" w14:textId="6D7CF57F" w:rsidR="00100F47" w:rsidRDefault="00100F47" w:rsidP="00E26870">
      <w:pPr>
        <w:pStyle w:val="ECEcorps"/>
      </w:pPr>
    </w:p>
    <w:p w14:paraId="6DE2EDC3" w14:textId="0586E43F" w:rsidR="00100F47" w:rsidRDefault="00100F47" w:rsidP="00E26870">
      <w:pPr>
        <w:pStyle w:val="ECEcorps"/>
      </w:pPr>
    </w:p>
    <w:p w14:paraId="22EEF79E" w14:textId="01811645" w:rsidR="00100F47" w:rsidRDefault="00100F47" w:rsidP="00E26870">
      <w:pPr>
        <w:pStyle w:val="ECEcorps"/>
      </w:pPr>
    </w:p>
    <w:p w14:paraId="50400685" w14:textId="262DB039" w:rsidR="00100F47" w:rsidRDefault="00100F47" w:rsidP="00E26870">
      <w:pPr>
        <w:pStyle w:val="ECEcorps"/>
      </w:pPr>
    </w:p>
    <w:p w14:paraId="41CE4ACE" w14:textId="0F5547AE" w:rsidR="00100F47" w:rsidRDefault="00100F47" w:rsidP="00E26870">
      <w:pPr>
        <w:pStyle w:val="ECEcorps"/>
      </w:pPr>
    </w:p>
    <w:p w14:paraId="55AB88FE" w14:textId="327522DA" w:rsidR="00100F47" w:rsidRDefault="00100F47" w:rsidP="00E26870">
      <w:pPr>
        <w:pStyle w:val="ECEcorps"/>
      </w:pPr>
    </w:p>
    <w:p w14:paraId="48986C32" w14:textId="08B73F52" w:rsidR="00100F47" w:rsidRDefault="00100F47" w:rsidP="00E26870">
      <w:pPr>
        <w:pStyle w:val="ECEcorps"/>
      </w:pPr>
    </w:p>
    <w:p w14:paraId="7904D3AC" w14:textId="77777777" w:rsidR="00100F47" w:rsidRDefault="00100F47" w:rsidP="00E26870">
      <w:pPr>
        <w:pStyle w:val="ECEcorps"/>
      </w:pPr>
    </w:p>
    <w:p w14:paraId="3E03CC50" w14:textId="542CC68A" w:rsidR="004D7D35" w:rsidRPr="007146B9" w:rsidRDefault="002E0AFA" w:rsidP="004D7D35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</w:t>
      </w:r>
      <w:r w:rsidR="004D7D35" w:rsidRPr="007146B9">
        <w:rPr>
          <w:b/>
          <w:sz w:val="24"/>
          <w:szCs w:val="24"/>
          <w:u w:val="single"/>
        </w:rPr>
        <w:t xml:space="preserve">NFORMATIONS MISES </w:t>
      </w:r>
      <w:r w:rsidR="004D7D35">
        <w:rPr>
          <w:b/>
          <w:sz w:val="24"/>
          <w:szCs w:val="24"/>
          <w:u w:val="single"/>
        </w:rPr>
        <w:t>À</w:t>
      </w:r>
      <w:r w:rsidR="004D7D35" w:rsidRPr="007146B9">
        <w:rPr>
          <w:b/>
          <w:sz w:val="24"/>
          <w:szCs w:val="24"/>
          <w:u w:val="single"/>
        </w:rPr>
        <w:t xml:space="preserve"> DISPOSITION DU CANDIDAT</w:t>
      </w:r>
    </w:p>
    <w:p w14:paraId="56DDCA96" w14:textId="6201844B" w:rsidR="004D7D35" w:rsidRDefault="004D7D35" w:rsidP="004D7D35">
      <w:pPr>
        <w:pStyle w:val="ECEtitre"/>
        <w:rPr>
          <w:sz w:val="24"/>
          <w:szCs w:val="24"/>
        </w:rPr>
      </w:pPr>
    </w:p>
    <w:p w14:paraId="301F47B2" w14:textId="6B33E6D5" w:rsidR="004D7D35" w:rsidRPr="00136091" w:rsidRDefault="004D7D35" w:rsidP="004D7D3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Les paraffines</w:t>
      </w:r>
    </w:p>
    <w:p w14:paraId="3B0E472A" w14:textId="77777777" w:rsidR="004D7D35" w:rsidRDefault="004D7D35" w:rsidP="004D7D35">
      <w:pPr>
        <w:pStyle w:val="ECEcorps"/>
        <w:rPr>
          <w:b/>
        </w:rPr>
      </w:pPr>
    </w:p>
    <w:p w14:paraId="1F515F24" w14:textId="77777777" w:rsidR="004D7D35" w:rsidRDefault="004D7D35" w:rsidP="004D7D35">
      <w:r>
        <w:rPr>
          <w:color w:val="auto"/>
        </w:rPr>
        <w:t>Dans l’industrie, l</w:t>
      </w:r>
      <w:r w:rsidRPr="00A53D47">
        <w:rPr>
          <w:color w:val="auto"/>
        </w:rPr>
        <w:t xml:space="preserve">es paraffines sont aujourd'hui obtenues </w:t>
      </w:r>
      <w:r>
        <w:rPr>
          <w:color w:val="auto"/>
        </w:rPr>
        <w:t>par un processus de raffinage</w:t>
      </w:r>
      <w:r w:rsidRPr="00A53D47">
        <w:rPr>
          <w:color w:val="auto"/>
        </w:rPr>
        <w:t xml:space="preserve"> du pétrole.</w:t>
      </w:r>
      <w:r>
        <w:rPr>
          <w:color w:val="auto"/>
        </w:rPr>
        <w:t xml:space="preserve"> </w:t>
      </w:r>
      <w:r w:rsidRPr="00A53D47">
        <w:t>Blanche</w:t>
      </w:r>
      <w:r>
        <w:t>s</w:t>
      </w:r>
      <w:r w:rsidRPr="00A53D47">
        <w:t>, assez transparente</w:t>
      </w:r>
      <w:r>
        <w:t>s</w:t>
      </w:r>
      <w:r w:rsidRPr="00A53D47">
        <w:t xml:space="preserve"> et in</w:t>
      </w:r>
      <w:r>
        <w:t>odores, elles se solidifient entre 5</w:t>
      </w:r>
      <w:r w:rsidRPr="00A53D47">
        <w:t>0 et 7</w:t>
      </w:r>
      <w:r>
        <w:t>2</w:t>
      </w:r>
      <w:r w:rsidRPr="00A53D47">
        <w:t> °C</w:t>
      </w:r>
      <w:r>
        <w:t xml:space="preserve"> selon leur type.</w:t>
      </w:r>
    </w:p>
    <w:p w14:paraId="2D061458" w14:textId="77777777" w:rsidR="004D7D35" w:rsidRDefault="004D7D35" w:rsidP="004D7D35">
      <w:pPr>
        <w:pStyle w:val="ECEcorps"/>
      </w:pPr>
      <w:r>
        <w:t>Il existe en effet différents types de paraffines, en fonction de leur température de solidification :</w:t>
      </w:r>
    </w:p>
    <w:p w14:paraId="5D473887" w14:textId="77777777" w:rsidR="004D7D35" w:rsidRDefault="004D7D35" w:rsidP="004D7D35">
      <w:pPr>
        <w:pStyle w:val="ECEcorps"/>
      </w:pPr>
    </w:p>
    <w:tbl>
      <w:tblPr>
        <w:tblW w:w="95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6"/>
        <w:gridCol w:w="870"/>
        <w:gridCol w:w="871"/>
        <w:gridCol w:w="871"/>
        <w:gridCol w:w="870"/>
        <w:gridCol w:w="871"/>
        <w:gridCol w:w="871"/>
        <w:gridCol w:w="871"/>
      </w:tblGrid>
      <w:tr w:rsidR="004D7D35" w14:paraId="127063BD" w14:textId="77777777" w:rsidTr="00CB0839">
        <w:trPr>
          <w:trHeight w:val="269"/>
          <w:jc w:val="center"/>
        </w:trPr>
        <w:tc>
          <w:tcPr>
            <w:tcW w:w="3406" w:type="dxa"/>
          </w:tcPr>
          <w:p w14:paraId="1050749A" w14:textId="77777777" w:rsidR="004D7D35" w:rsidRPr="00923B4F" w:rsidRDefault="004D7D35" w:rsidP="00CB0839">
            <w:pPr>
              <w:jc w:val="center"/>
            </w:pPr>
            <w:r w:rsidRPr="00923B4F">
              <w:t>Type</w:t>
            </w:r>
          </w:p>
        </w:tc>
        <w:tc>
          <w:tcPr>
            <w:tcW w:w="870" w:type="dxa"/>
            <w:vAlign w:val="center"/>
          </w:tcPr>
          <w:p w14:paraId="7995FE73" w14:textId="77777777" w:rsidR="004D7D35" w:rsidRPr="004E230B" w:rsidRDefault="004D7D35" w:rsidP="00CB0839">
            <w:pPr>
              <w:jc w:val="center"/>
            </w:pPr>
            <w:r w:rsidRPr="004E230B">
              <w:t>50/52</w:t>
            </w:r>
          </w:p>
        </w:tc>
        <w:tc>
          <w:tcPr>
            <w:tcW w:w="871" w:type="dxa"/>
            <w:vAlign w:val="center"/>
          </w:tcPr>
          <w:p w14:paraId="0A4F7F10" w14:textId="77777777" w:rsidR="004D7D35" w:rsidRPr="004E230B" w:rsidRDefault="004D7D35" w:rsidP="00CB0839">
            <w:pPr>
              <w:jc w:val="center"/>
            </w:pPr>
            <w:r w:rsidRPr="004E230B">
              <w:t>52/54</w:t>
            </w:r>
          </w:p>
        </w:tc>
        <w:tc>
          <w:tcPr>
            <w:tcW w:w="871" w:type="dxa"/>
            <w:vAlign w:val="center"/>
          </w:tcPr>
          <w:p w14:paraId="26CA30E7" w14:textId="77777777" w:rsidR="004D7D35" w:rsidRPr="004E230B" w:rsidRDefault="004D7D35" w:rsidP="00CB0839">
            <w:pPr>
              <w:jc w:val="center"/>
            </w:pPr>
            <w:r w:rsidRPr="004E230B">
              <w:t>54/56</w:t>
            </w:r>
          </w:p>
        </w:tc>
        <w:tc>
          <w:tcPr>
            <w:tcW w:w="870" w:type="dxa"/>
            <w:vAlign w:val="center"/>
          </w:tcPr>
          <w:p w14:paraId="35C2C837" w14:textId="77777777" w:rsidR="004D7D35" w:rsidRPr="004E230B" w:rsidRDefault="004D7D35" w:rsidP="00CB0839">
            <w:pPr>
              <w:jc w:val="center"/>
            </w:pPr>
            <w:r w:rsidRPr="004E230B">
              <w:t>56/58</w:t>
            </w:r>
          </w:p>
        </w:tc>
        <w:tc>
          <w:tcPr>
            <w:tcW w:w="871" w:type="dxa"/>
            <w:vAlign w:val="center"/>
          </w:tcPr>
          <w:p w14:paraId="0C87A599" w14:textId="77777777" w:rsidR="004D7D35" w:rsidRPr="004E230B" w:rsidRDefault="004D7D35" w:rsidP="00CB0839">
            <w:pPr>
              <w:jc w:val="center"/>
            </w:pPr>
            <w:r w:rsidRPr="004E230B">
              <w:t>58/60</w:t>
            </w:r>
          </w:p>
        </w:tc>
        <w:tc>
          <w:tcPr>
            <w:tcW w:w="871" w:type="dxa"/>
            <w:vAlign w:val="center"/>
          </w:tcPr>
          <w:p w14:paraId="4AE89A3A" w14:textId="77777777" w:rsidR="004D7D35" w:rsidRPr="004E230B" w:rsidRDefault="004D7D35" w:rsidP="00CB0839">
            <w:pPr>
              <w:jc w:val="center"/>
            </w:pPr>
            <w:r w:rsidRPr="004E230B">
              <w:t>62/64</w:t>
            </w:r>
          </w:p>
        </w:tc>
        <w:tc>
          <w:tcPr>
            <w:tcW w:w="871" w:type="dxa"/>
            <w:vAlign w:val="center"/>
          </w:tcPr>
          <w:p w14:paraId="58716D06" w14:textId="77777777" w:rsidR="004D7D35" w:rsidRPr="004E230B" w:rsidRDefault="004D7D35" w:rsidP="00CB0839">
            <w:pPr>
              <w:jc w:val="center"/>
            </w:pPr>
            <w:r w:rsidRPr="004E230B">
              <w:t>68/70</w:t>
            </w:r>
          </w:p>
        </w:tc>
      </w:tr>
      <w:tr w:rsidR="004D7D35" w14:paraId="1F92FC1A" w14:textId="77777777" w:rsidTr="00CB0839">
        <w:trPr>
          <w:trHeight w:val="283"/>
          <w:jc w:val="center"/>
        </w:trPr>
        <w:tc>
          <w:tcPr>
            <w:tcW w:w="3406" w:type="dxa"/>
          </w:tcPr>
          <w:p w14:paraId="7CAEF3FE" w14:textId="77777777" w:rsidR="004D7D35" w:rsidRPr="00923B4F" w:rsidRDefault="004D7D35" w:rsidP="00CB0839">
            <w:r w:rsidRPr="00923B4F">
              <w:t>Température de solidification (°C)</w:t>
            </w:r>
          </w:p>
        </w:tc>
        <w:tc>
          <w:tcPr>
            <w:tcW w:w="870" w:type="dxa"/>
            <w:vAlign w:val="center"/>
          </w:tcPr>
          <w:p w14:paraId="5ED3492A" w14:textId="77777777" w:rsidR="004D7D35" w:rsidRPr="004E230B" w:rsidRDefault="004D7D35" w:rsidP="00CB0839">
            <w:pPr>
              <w:jc w:val="center"/>
            </w:pPr>
            <w:r w:rsidRPr="004E230B">
              <w:t>50 - 52</w:t>
            </w:r>
          </w:p>
        </w:tc>
        <w:tc>
          <w:tcPr>
            <w:tcW w:w="871" w:type="dxa"/>
            <w:vAlign w:val="center"/>
          </w:tcPr>
          <w:p w14:paraId="6AAAADB1" w14:textId="77777777" w:rsidR="004D7D35" w:rsidRPr="004E230B" w:rsidRDefault="004D7D35" w:rsidP="00CB0839">
            <w:pPr>
              <w:jc w:val="center"/>
            </w:pPr>
            <w:r w:rsidRPr="004E230B">
              <w:t>51 - 54</w:t>
            </w:r>
          </w:p>
        </w:tc>
        <w:tc>
          <w:tcPr>
            <w:tcW w:w="871" w:type="dxa"/>
            <w:vAlign w:val="center"/>
          </w:tcPr>
          <w:p w14:paraId="30D64C8C" w14:textId="77777777" w:rsidR="004D7D35" w:rsidRPr="004E230B" w:rsidRDefault="004D7D35" w:rsidP="00CB0839">
            <w:pPr>
              <w:jc w:val="center"/>
            </w:pPr>
            <w:r w:rsidRPr="004E230B">
              <w:t>54 - 56</w:t>
            </w:r>
          </w:p>
        </w:tc>
        <w:tc>
          <w:tcPr>
            <w:tcW w:w="870" w:type="dxa"/>
            <w:vAlign w:val="center"/>
          </w:tcPr>
          <w:p w14:paraId="28436A42" w14:textId="77777777" w:rsidR="004D7D35" w:rsidRPr="004E230B" w:rsidRDefault="004D7D35" w:rsidP="00CB0839">
            <w:pPr>
              <w:jc w:val="center"/>
            </w:pPr>
            <w:r w:rsidRPr="004E230B">
              <w:t>56 - 58</w:t>
            </w:r>
          </w:p>
        </w:tc>
        <w:tc>
          <w:tcPr>
            <w:tcW w:w="871" w:type="dxa"/>
            <w:vAlign w:val="center"/>
          </w:tcPr>
          <w:p w14:paraId="3D501FD2" w14:textId="77777777" w:rsidR="004D7D35" w:rsidRPr="004E230B" w:rsidRDefault="004D7D35" w:rsidP="00CB0839">
            <w:pPr>
              <w:jc w:val="center"/>
            </w:pPr>
            <w:r w:rsidRPr="004E230B">
              <w:t>58 - 60</w:t>
            </w:r>
          </w:p>
        </w:tc>
        <w:tc>
          <w:tcPr>
            <w:tcW w:w="871" w:type="dxa"/>
            <w:vAlign w:val="center"/>
          </w:tcPr>
          <w:p w14:paraId="45E19DD2" w14:textId="77777777" w:rsidR="004D7D35" w:rsidRPr="004E230B" w:rsidRDefault="004D7D35" w:rsidP="00CB0839">
            <w:pPr>
              <w:jc w:val="center"/>
            </w:pPr>
            <w:r w:rsidRPr="004E230B">
              <w:t>62 - 65</w:t>
            </w:r>
          </w:p>
        </w:tc>
        <w:tc>
          <w:tcPr>
            <w:tcW w:w="871" w:type="dxa"/>
            <w:vAlign w:val="center"/>
          </w:tcPr>
          <w:p w14:paraId="7B7055A8" w14:textId="77777777" w:rsidR="004D7D35" w:rsidRPr="004E230B" w:rsidRDefault="004D7D35" w:rsidP="00CB0839">
            <w:pPr>
              <w:jc w:val="center"/>
            </w:pPr>
            <w:r w:rsidRPr="004E230B">
              <w:t>66 -</w:t>
            </w:r>
            <w:r>
              <w:t xml:space="preserve"> </w:t>
            </w:r>
            <w:r w:rsidRPr="004E230B">
              <w:t>72</w:t>
            </w:r>
          </w:p>
        </w:tc>
      </w:tr>
    </w:tbl>
    <w:p w14:paraId="287E4866" w14:textId="40D8426E" w:rsidR="002E0AFA" w:rsidRDefault="002E0AFA" w:rsidP="003A114B">
      <w:pPr>
        <w:pStyle w:val="ECEtitre"/>
        <w:rPr>
          <w:b w:val="0"/>
          <w:sz w:val="24"/>
          <w:szCs w:val="24"/>
          <w:u w:val="none"/>
        </w:rPr>
      </w:pPr>
    </w:p>
    <w:p w14:paraId="43795066" w14:textId="6635033B" w:rsidR="00100F47" w:rsidRPr="00100F47" w:rsidRDefault="00100F47" w:rsidP="00100F47">
      <w:pPr>
        <w:pStyle w:val="ECEcorps"/>
        <w:jc w:val="right"/>
        <w:rPr>
          <w:i/>
        </w:rPr>
      </w:pPr>
      <w:r>
        <w:t xml:space="preserve">Source : </w:t>
      </w:r>
      <w:r w:rsidRPr="00100F47">
        <w:rPr>
          <w:i/>
          <w:u w:val="single"/>
        </w:rPr>
        <w:t>www.humeau.com/media/blfa_files/TC_Paraffine-Alimentaire_FR_190810.pdf</w:t>
      </w:r>
    </w:p>
    <w:p w14:paraId="4875012F" w14:textId="4EEF5DAE" w:rsidR="00100F47" w:rsidRDefault="00100F47" w:rsidP="00100F47">
      <w:pPr>
        <w:pStyle w:val="ECEcorps"/>
      </w:pPr>
    </w:p>
    <w:p w14:paraId="4FE9BA18" w14:textId="49B8CED9" w:rsidR="00100F47" w:rsidRDefault="00100F47" w:rsidP="00100F47">
      <w:pPr>
        <w:pStyle w:val="ECEcorps"/>
      </w:pPr>
      <w:r>
        <w:t>Le type de paraffine renseigne sur sa composition et ses utilisations possibles. Selon les procédés de fabrication, la paraffine n’est p</w:t>
      </w:r>
      <w:r w:rsidR="00326C9B">
        <w:t>as un corps pur, expliquant que l</w:t>
      </w:r>
      <w:r>
        <w:t>es intervalles de température de solid</w:t>
      </w:r>
      <w:r w:rsidR="00326C9B">
        <w:t>ification peuvent parfois se ch</w:t>
      </w:r>
      <w:r w:rsidR="007B03CC">
        <w:t>evaucher ou être proches les un</w:t>
      </w:r>
      <w:bookmarkStart w:id="5" w:name="_GoBack"/>
      <w:bookmarkEnd w:id="5"/>
      <w:r w:rsidR="00326C9B">
        <w:t>s des autres.</w:t>
      </w:r>
    </w:p>
    <w:p w14:paraId="5913CC0F" w14:textId="50AC2F45" w:rsidR="00100F47" w:rsidRDefault="00100F47" w:rsidP="00100F47">
      <w:pPr>
        <w:pStyle w:val="ECEcorps"/>
      </w:pPr>
    </w:p>
    <w:p w14:paraId="789E4314" w14:textId="77777777" w:rsidR="00100F47" w:rsidRPr="00100F47" w:rsidRDefault="00100F47" w:rsidP="00100F47">
      <w:pPr>
        <w:pStyle w:val="ECEcorps"/>
      </w:pPr>
    </w:p>
    <w:p w14:paraId="5E96DC78" w14:textId="28156233" w:rsidR="003A114B" w:rsidRPr="00136091" w:rsidRDefault="007F2D32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Les thermistances</w:t>
      </w:r>
    </w:p>
    <w:p w14:paraId="10044D74" w14:textId="77777777" w:rsidR="007F2D32" w:rsidRPr="009506E7" w:rsidRDefault="007F2D32" w:rsidP="007F2D32">
      <w:pPr>
        <w:pStyle w:val="ECEcorps"/>
      </w:pPr>
    </w:p>
    <w:p w14:paraId="0E1267E1" w14:textId="77777777" w:rsidR="004D7D35" w:rsidRDefault="007F2D32" w:rsidP="007F2D32">
      <w:pPr>
        <w:pStyle w:val="ECEcorps"/>
      </w:pPr>
      <w:r w:rsidRPr="00DA6962">
        <w:t xml:space="preserve">Les thermistances </w:t>
      </w:r>
      <w:r>
        <w:t>sont caractérisées par un coefficient de température. Celui-ci peut être</w:t>
      </w:r>
      <w:r w:rsidR="004D7D35">
        <w:t xml:space="preserve"> : </w:t>
      </w:r>
    </w:p>
    <w:p w14:paraId="6E81F26A" w14:textId="05B067AA" w:rsidR="004D7D35" w:rsidRDefault="007F2D32" w:rsidP="004D7D35">
      <w:pPr>
        <w:pStyle w:val="ECEcorps"/>
        <w:numPr>
          <w:ilvl w:val="0"/>
          <w:numId w:val="12"/>
        </w:numPr>
      </w:pPr>
      <w:proofErr w:type="gramStart"/>
      <w:r>
        <w:t>de</w:t>
      </w:r>
      <w:proofErr w:type="gramEnd"/>
      <w:r>
        <w:t xml:space="preserve"> valeur négative sur toute la plage de températures étudiée ; on parle alors de thermistance CTN et la résistance de la thermistance diminue lorsque la température augmente</w:t>
      </w:r>
      <w:r w:rsidR="004D7D35">
        <w:t> ;</w:t>
      </w:r>
    </w:p>
    <w:p w14:paraId="101C0794" w14:textId="77A776B5" w:rsidR="007F2D32" w:rsidRDefault="007F2D32" w:rsidP="004D7D35">
      <w:pPr>
        <w:pStyle w:val="ECEcorps"/>
        <w:numPr>
          <w:ilvl w:val="0"/>
          <w:numId w:val="12"/>
        </w:numPr>
      </w:pPr>
      <w:proofErr w:type="gramStart"/>
      <w:r>
        <w:t>de</w:t>
      </w:r>
      <w:proofErr w:type="gramEnd"/>
      <w:r>
        <w:t xml:space="preserve"> valeur positive dans un domaine restreint de températures ; on parle alors de thermistance CTP et, dans ce domaine particulier, sa résistance augmente avec la température.</w:t>
      </w:r>
    </w:p>
    <w:p w14:paraId="1E5B613B" w14:textId="77777777" w:rsidR="007F2D32" w:rsidRDefault="007F2D32" w:rsidP="007F2D32">
      <w:pPr>
        <w:pStyle w:val="ECEcorps"/>
      </w:pPr>
    </w:p>
    <w:p w14:paraId="505981A0" w14:textId="19C3A29A" w:rsidR="007F2D32" w:rsidRDefault="007F2D32" w:rsidP="007F2D32">
      <w:pPr>
        <w:pStyle w:val="ECEcorps"/>
      </w:pPr>
      <w:r w:rsidRPr="007774AE">
        <w:t>Les thermistances CTP peuvent servir de limiteurs de couran</w:t>
      </w:r>
      <w:r>
        <w:t>t pour la protection de circuits électriques, à la place d’un</w:t>
      </w:r>
      <w:r w:rsidRPr="007774AE">
        <w:t xml:space="preserve"> fusible</w:t>
      </w:r>
      <w:r>
        <w:t xml:space="preserve"> par exemple,</w:t>
      </w:r>
      <w:r w:rsidRPr="007774AE">
        <w:t xml:space="preserve"> tandis que les thermistances CTN sont principalement utilisées pour la </w:t>
      </w:r>
      <w:r w:rsidRPr="006A3F8D">
        <w:t>mesure de température</w:t>
      </w:r>
      <w:r>
        <w:t>s</w:t>
      </w:r>
      <w:r w:rsidRPr="007774AE">
        <w:t>. Ces dernières sont largement répandues dans les thermostats numériques</w:t>
      </w:r>
      <w:r>
        <w:t>.</w:t>
      </w:r>
    </w:p>
    <w:p w14:paraId="7015930B" w14:textId="77777777" w:rsidR="00DC6FA3" w:rsidRDefault="00DC6FA3" w:rsidP="007F2D32">
      <w:pPr>
        <w:pStyle w:val="ECEcorps"/>
        <w:jc w:val="right"/>
        <w:rPr>
          <w:i/>
        </w:rPr>
      </w:pPr>
    </w:p>
    <w:p w14:paraId="7BC90219" w14:textId="21E52DAA" w:rsidR="007E7114" w:rsidRDefault="007F2D32" w:rsidP="007F2D32">
      <w:pPr>
        <w:pStyle w:val="ECEcorps"/>
        <w:jc w:val="right"/>
      </w:pPr>
      <w:r w:rsidRPr="002E5090">
        <w:rPr>
          <w:i/>
        </w:rPr>
        <w:t>Source : ht</w:t>
      </w:r>
      <w:r w:rsidRPr="00066C01">
        <w:rPr>
          <w:i/>
        </w:rPr>
        <w:t>tp://</w:t>
      </w:r>
      <w:r w:rsidRPr="006A3F8D">
        <w:rPr>
          <w:i/>
        </w:rPr>
        <w:t xml:space="preserve">www.ni.com/ (National Instruments / </w:t>
      </w:r>
      <w:proofErr w:type="spellStart"/>
      <w:r w:rsidRPr="006A3F8D">
        <w:rPr>
          <w:i/>
        </w:rPr>
        <w:t>oct</w:t>
      </w:r>
      <w:proofErr w:type="spellEnd"/>
      <w:r w:rsidRPr="006A3F8D">
        <w:rPr>
          <w:i/>
        </w:rPr>
        <w:t xml:space="preserve"> 01, 2012)</w:t>
      </w:r>
    </w:p>
    <w:p w14:paraId="23C1978C" w14:textId="47FEF5E2" w:rsidR="007E7114" w:rsidRDefault="007E7114" w:rsidP="007E7114">
      <w:pPr>
        <w:pStyle w:val="ECEcorps"/>
      </w:pPr>
    </w:p>
    <w:p w14:paraId="3210B456" w14:textId="0F2DE43A" w:rsidR="007F2D32" w:rsidRPr="007F2D32" w:rsidRDefault="007F2D32" w:rsidP="007F2D3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Allure des courbes d’étalonnage des thermistances CT</w:t>
      </w:r>
      <w:r w:rsidR="009872AD">
        <w:rPr>
          <w:sz w:val="24"/>
          <w:szCs w:val="24"/>
        </w:rPr>
        <w:t>N</w:t>
      </w:r>
      <w:r>
        <w:rPr>
          <w:sz w:val="24"/>
          <w:szCs w:val="24"/>
        </w:rPr>
        <w:t xml:space="preserve"> et CTP</w:t>
      </w:r>
    </w:p>
    <w:p w14:paraId="45E306EE" w14:textId="77777777" w:rsidR="007F2D32" w:rsidRDefault="007F2D32" w:rsidP="007F2D32">
      <w:pPr>
        <w:pStyle w:val="ECEcorps"/>
      </w:pPr>
    </w:p>
    <w:p w14:paraId="318DC170" w14:textId="77777777" w:rsidR="007F2D32" w:rsidRPr="009506E7" w:rsidRDefault="007F2D32" w:rsidP="007F2D32">
      <w:pPr>
        <w:pStyle w:val="ECEcorps"/>
      </w:pPr>
      <w:r>
        <w:rPr>
          <w:noProof/>
        </w:rPr>
        <w:drawing>
          <wp:inline distT="0" distB="0" distL="0" distR="0" wp14:anchorId="2CEC2810" wp14:editId="7AC9CB18">
            <wp:extent cx="5983605" cy="1682750"/>
            <wp:effectExtent l="19050" t="0" r="0" b="0"/>
            <wp:docPr id="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3605" cy="168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42AB86" w14:textId="77777777" w:rsidR="007F2D32" w:rsidRPr="002E5090" w:rsidRDefault="007F2D32" w:rsidP="007F2D32">
      <w:pPr>
        <w:pStyle w:val="ECEcorps"/>
      </w:pPr>
    </w:p>
    <w:p w14:paraId="37E92EC5" w14:textId="66BAF23E" w:rsidR="003A114B" w:rsidRDefault="007F2D32" w:rsidP="007F2D32">
      <w:pPr>
        <w:pStyle w:val="ECEcorps"/>
        <w:jc w:val="right"/>
      </w:pPr>
      <w:r w:rsidRPr="002E5090">
        <w:t xml:space="preserve">Source : </w:t>
      </w:r>
      <w:r w:rsidRPr="002E5090">
        <w:rPr>
          <w:i/>
        </w:rPr>
        <w:t>https://fr.m.wikipedia.org/wiki/Fichier:CTN_CTP.png</w:t>
      </w:r>
    </w:p>
    <w:p w14:paraId="5F8D5FD2" w14:textId="66A1080F" w:rsidR="00DB2DF4" w:rsidRDefault="00DB2DF4" w:rsidP="00C60969">
      <w:pPr>
        <w:pStyle w:val="ECEtitre"/>
        <w:rPr>
          <w:sz w:val="24"/>
          <w:szCs w:val="24"/>
        </w:rPr>
      </w:pPr>
    </w:p>
    <w:p w14:paraId="4ABF0542" w14:textId="2C200D65" w:rsidR="00100F47" w:rsidRDefault="00100F47" w:rsidP="00100F47">
      <w:pPr>
        <w:pStyle w:val="ECEcorps"/>
      </w:pPr>
    </w:p>
    <w:p w14:paraId="64AE935C" w14:textId="55F74A9C" w:rsidR="00100F47" w:rsidRDefault="00100F47" w:rsidP="00100F47">
      <w:pPr>
        <w:pStyle w:val="ECEcorps"/>
      </w:pPr>
    </w:p>
    <w:p w14:paraId="0AF63730" w14:textId="25D0BEE8" w:rsidR="00100F47" w:rsidRDefault="00100F47" w:rsidP="00100F47">
      <w:pPr>
        <w:pStyle w:val="ECEcorps"/>
      </w:pPr>
    </w:p>
    <w:p w14:paraId="54388F37" w14:textId="3631DFE3" w:rsidR="00100F47" w:rsidRDefault="00100F47" w:rsidP="00100F47">
      <w:pPr>
        <w:pStyle w:val="ECEcorps"/>
      </w:pPr>
    </w:p>
    <w:p w14:paraId="3266E3A1" w14:textId="2D0093C3" w:rsidR="00100F47" w:rsidRDefault="00100F47" w:rsidP="00100F47">
      <w:pPr>
        <w:pStyle w:val="ECEcorps"/>
      </w:pPr>
    </w:p>
    <w:p w14:paraId="3869E0E5" w14:textId="0B6118B6" w:rsidR="00100F47" w:rsidRDefault="00100F47" w:rsidP="00E26870">
      <w:pPr>
        <w:pStyle w:val="ECEtitre"/>
        <w:rPr>
          <w:b w:val="0"/>
          <w:u w:val="none"/>
        </w:rPr>
      </w:pPr>
    </w:p>
    <w:p w14:paraId="26FDBE8F" w14:textId="77777777" w:rsidR="00326C9B" w:rsidRPr="00326C9B" w:rsidRDefault="00326C9B" w:rsidP="00326C9B">
      <w:pPr>
        <w:pStyle w:val="ECEcorps"/>
      </w:pPr>
    </w:p>
    <w:p w14:paraId="4247B53D" w14:textId="118BB9F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2E3B030A" w14:textId="77777777" w:rsidR="002E0AFA" w:rsidRPr="00257B49" w:rsidRDefault="002E0AFA" w:rsidP="00BE6D81">
      <w:pPr>
        <w:autoSpaceDE w:val="0"/>
        <w:autoSpaceDN w:val="0"/>
        <w:adjustRightInd w:val="0"/>
        <w:rPr>
          <w:b/>
          <w:bCs/>
          <w:color w:val="auto"/>
          <w:u w:val="single"/>
        </w:rPr>
      </w:pPr>
      <w:bookmarkStart w:id="6" w:name="_Hlk35882276"/>
    </w:p>
    <w:p w14:paraId="24F8AFCF" w14:textId="77777777" w:rsidR="00BE6D81" w:rsidRPr="00D641DB" w:rsidRDefault="00BE6D81" w:rsidP="00BE6D81">
      <w:pPr>
        <w:pStyle w:val="ECEpartie"/>
        <w:numPr>
          <w:ilvl w:val="0"/>
          <w:numId w:val="5"/>
        </w:numPr>
        <w:rPr>
          <w:b w:val="0"/>
        </w:rPr>
      </w:pPr>
      <w:bookmarkStart w:id="7" w:name="_Toc495406739"/>
      <w:bookmarkStart w:id="8" w:name="_Toc520476425"/>
      <w:r>
        <w:t>Courbe d’étalonnage de la thermistance</w:t>
      </w:r>
      <w:r w:rsidRPr="00452138">
        <w:t xml:space="preserve"> </w:t>
      </w:r>
      <w:r w:rsidRPr="00D641DB">
        <w:rPr>
          <w:b w:val="0"/>
        </w:rPr>
        <w:t>(</w:t>
      </w:r>
      <w:r>
        <w:rPr>
          <w:b w:val="0"/>
        </w:rPr>
        <w:t>2</w:t>
      </w:r>
      <w:r w:rsidRPr="00D641DB">
        <w:rPr>
          <w:b w:val="0"/>
        </w:rPr>
        <w:t>0 minutes conseillées)</w:t>
      </w:r>
      <w:bookmarkEnd w:id="7"/>
      <w:bookmarkEnd w:id="8"/>
    </w:p>
    <w:bookmarkEnd w:id="6"/>
    <w:p w14:paraId="737D703D" w14:textId="77777777" w:rsidR="00BE6D81" w:rsidRDefault="00BE6D81" w:rsidP="00BE6D81">
      <w:pPr>
        <w:pStyle w:val="ECEcorps"/>
      </w:pPr>
    </w:p>
    <w:p w14:paraId="2E47BE69" w14:textId="77777777" w:rsidR="00BE6D81" w:rsidRDefault="00BE6D81" w:rsidP="00BE6D81">
      <w:pPr>
        <w:pStyle w:val="ECEcorps"/>
      </w:pPr>
      <w:r>
        <w:t>On souhaite tracer la courbe d’étalonnage d’une thermistance pouvant être utilisée dans un chauffe-paraffine.</w:t>
      </w:r>
    </w:p>
    <w:p w14:paraId="11608B81" w14:textId="4AA53124" w:rsidR="00BE6D81" w:rsidRDefault="00BE6D81" w:rsidP="00BE6D81">
      <w:pPr>
        <w:pStyle w:val="ECEcorps"/>
      </w:pPr>
    </w:p>
    <w:p w14:paraId="3FD480AC" w14:textId="3E5B1EF3" w:rsidR="00BE6D81" w:rsidRDefault="00661AC9" w:rsidP="00BE6D81">
      <w:pPr>
        <w:pStyle w:val="ECEcorps"/>
        <w:numPr>
          <w:ilvl w:val="1"/>
          <w:numId w:val="5"/>
        </w:numPr>
        <w:ind w:left="360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0606631" wp14:editId="04C8BA32">
            <wp:simplePos x="0" y="0"/>
            <wp:positionH relativeFrom="column">
              <wp:posOffset>2097405</wp:posOffset>
            </wp:positionH>
            <wp:positionV relativeFrom="paragraph">
              <wp:posOffset>104140</wp:posOffset>
            </wp:positionV>
            <wp:extent cx="4625975" cy="2689225"/>
            <wp:effectExtent l="0" t="0" r="0" b="3175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975" cy="268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07EA">
        <w:t xml:space="preserve">Mise en œuvre </w:t>
      </w:r>
      <w:r w:rsidR="00BE6D81">
        <w:t>du montage</w:t>
      </w:r>
    </w:p>
    <w:p w14:paraId="565911C9" w14:textId="3941D91C" w:rsidR="00BE6D81" w:rsidRDefault="00BE6D81" w:rsidP="00BE6D81">
      <w:pPr>
        <w:pStyle w:val="ECEpartie"/>
        <w:ind w:left="360"/>
      </w:pPr>
    </w:p>
    <w:p w14:paraId="320C3AEA" w14:textId="200587D0" w:rsidR="00BE6D81" w:rsidRPr="00764C5D" w:rsidRDefault="00DC6FA3" w:rsidP="004D7D35">
      <w:pPr>
        <w:pStyle w:val="ECEpuce1"/>
        <w:ind w:left="567"/>
      </w:pPr>
      <w:r w:rsidRPr="00764C5D">
        <w:t>Introduire</w:t>
      </w:r>
      <w:proofErr w:type="gramStart"/>
      <w:r w:rsidRPr="00764C5D">
        <w:t xml:space="preserve"> ….</w:t>
      </w:r>
      <w:proofErr w:type="gramEnd"/>
      <w:r w:rsidRPr="00764C5D">
        <w:t xml:space="preserve">. </w:t>
      </w:r>
      <w:proofErr w:type="spellStart"/>
      <w:proofErr w:type="gramStart"/>
      <w:r w:rsidR="00BE6D81" w:rsidRPr="00764C5D">
        <w:t>mL</w:t>
      </w:r>
      <w:proofErr w:type="spellEnd"/>
      <w:proofErr w:type="gramEnd"/>
      <w:r w:rsidR="00BE6D81" w:rsidRPr="00764C5D">
        <w:t xml:space="preserve"> d’eau distillée dans le bécher de ….. </w:t>
      </w:r>
      <w:proofErr w:type="spellStart"/>
      <w:r w:rsidR="00BE6D81" w:rsidRPr="00764C5D">
        <w:t>mL</w:t>
      </w:r>
      <w:proofErr w:type="spellEnd"/>
      <w:r w:rsidR="00BE6D81" w:rsidRPr="00764C5D">
        <w:t>.</w:t>
      </w:r>
    </w:p>
    <w:p w14:paraId="2FD6930C" w14:textId="77777777" w:rsidR="004D7D35" w:rsidRDefault="004D7D35" w:rsidP="004D7D35">
      <w:pPr>
        <w:pStyle w:val="ECEpuce1"/>
        <w:numPr>
          <w:ilvl w:val="0"/>
          <w:numId w:val="0"/>
        </w:numPr>
        <w:ind w:left="567" w:hanging="360"/>
      </w:pPr>
    </w:p>
    <w:p w14:paraId="491A2D8F" w14:textId="4B526EA0" w:rsidR="00661AC9" w:rsidRPr="00317F60" w:rsidRDefault="00BE6D81" w:rsidP="00764C5D">
      <w:pPr>
        <w:pStyle w:val="ECEpuce1"/>
        <w:ind w:left="567"/>
      </w:pPr>
      <w:r>
        <w:t>Mettre en œuvre</w:t>
      </w:r>
      <w:r w:rsidRPr="00317F60">
        <w:t xml:space="preserve"> le montage </w:t>
      </w:r>
      <w:r>
        <w:t>représenté ci-</w:t>
      </w:r>
      <w:r w:rsidR="004D7D35">
        <w:t>contre</w:t>
      </w:r>
      <w:r>
        <w:t xml:space="preserve"> </w:t>
      </w:r>
      <w:r w:rsidRPr="00317F60">
        <w:t>en s’assurant que :</w:t>
      </w:r>
    </w:p>
    <w:p w14:paraId="03AD4CE3" w14:textId="12826C96" w:rsidR="00661AC9" w:rsidRDefault="00BE6D81" w:rsidP="00764C5D">
      <w:pPr>
        <w:pStyle w:val="ECEpuce2"/>
        <w:ind w:left="851"/>
      </w:pPr>
      <w:proofErr w:type="gramStart"/>
      <w:r>
        <w:t>la</w:t>
      </w:r>
      <w:proofErr w:type="gramEnd"/>
      <w:r>
        <w:t xml:space="preserve"> thermistance n’est </w:t>
      </w:r>
      <w:r w:rsidRPr="00317F60">
        <w:t>en contact</w:t>
      </w:r>
      <w:r w:rsidR="00DB2DF4">
        <w:t>,</w:t>
      </w:r>
      <w:r w:rsidRPr="00317F60">
        <w:t xml:space="preserve"> </w:t>
      </w:r>
      <w:r>
        <w:t xml:space="preserve">ni </w:t>
      </w:r>
      <w:r w:rsidRPr="00317F60">
        <w:t>avec les parois</w:t>
      </w:r>
      <w:r w:rsidR="00DB2DF4">
        <w:t>,</w:t>
      </w:r>
      <w:r>
        <w:t xml:space="preserve"> ni avec le fond du bécher ;</w:t>
      </w:r>
    </w:p>
    <w:p w14:paraId="2E300263" w14:textId="7C07ACB9" w:rsidR="00BE6D81" w:rsidRDefault="00BE6D81" w:rsidP="00764C5D">
      <w:pPr>
        <w:pStyle w:val="ECEpuce2"/>
        <w:ind w:left="851"/>
      </w:pPr>
      <w:proofErr w:type="gramStart"/>
      <w:r>
        <w:t>le</w:t>
      </w:r>
      <w:proofErr w:type="gramEnd"/>
      <w:r>
        <w:t xml:space="preserve"> barreau aimanté</w:t>
      </w:r>
      <w:r w:rsidRPr="00317F60">
        <w:t xml:space="preserve"> </w:t>
      </w:r>
      <w:r>
        <w:t>n’est</w:t>
      </w:r>
      <w:r w:rsidRPr="00317F60">
        <w:t xml:space="preserve"> pas en contact avec la thermistance</w:t>
      </w:r>
      <w:r>
        <w:t>.</w:t>
      </w:r>
    </w:p>
    <w:p w14:paraId="4D7A24A0" w14:textId="65C9922F" w:rsidR="002E0AFA" w:rsidRPr="00317F60" w:rsidRDefault="002E0AFA" w:rsidP="002E0AFA">
      <w:pPr>
        <w:pStyle w:val="ECEpuce2"/>
        <w:numPr>
          <w:ilvl w:val="0"/>
          <w:numId w:val="0"/>
        </w:numPr>
      </w:pPr>
    </w:p>
    <w:p w14:paraId="02D86636" w14:textId="77777777" w:rsidR="00BE6D81" w:rsidRPr="004E230B" w:rsidRDefault="00BE6D81" w:rsidP="00661AC9">
      <w:pPr>
        <w:pStyle w:val="ECEpuce1"/>
        <w:numPr>
          <w:ilvl w:val="0"/>
          <w:numId w:val="13"/>
        </w:numPr>
      </w:pPr>
      <w:r w:rsidRPr="00317F60">
        <w:t xml:space="preserve">Relier la thermistance à l’ohmmètre et choisir le calibre </w:t>
      </w:r>
      <w:r>
        <w:t xml:space="preserve">le plus adapté. </w:t>
      </w:r>
    </w:p>
    <w:p w14:paraId="556A089F" w14:textId="77777777" w:rsidR="002E0AFA" w:rsidRDefault="002E0AFA" w:rsidP="00764C5D">
      <w:pPr>
        <w:pStyle w:val="ECEcorps"/>
        <w:rPr>
          <w:highlight w:val="yellow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E6D81" w14:paraId="50887EC1" w14:textId="77777777" w:rsidTr="00AC5A3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11D31D3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80D3EAC" w14:textId="77777777" w:rsidR="00BE6D81" w:rsidRDefault="00BE6D81" w:rsidP="00AC5A39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F2A3037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E6D81" w14:paraId="3FAAE37F" w14:textId="77777777" w:rsidTr="00661AC9">
        <w:trPr>
          <w:trHeight w:val="786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73849D" w14:textId="77777777" w:rsidR="00BE6D81" w:rsidRPr="00592F79" w:rsidRDefault="00BE6D81" w:rsidP="00AC5A39">
            <w:pPr>
              <w:spacing w:line="240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DB32DFD" w14:textId="77777777" w:rsidR="00BE6D81" w:rsidRDefault="00BE6D81" w:rsidP="00AC5A39">
            <w:pPr>
              <w:pStyle w:val="ECEappel"/>
              <w:framePr w:wrap="around"/>
              <w:spacing w:line="240" w:lineRule="auto"/>
              <w:rPr>
                <w:bCs/>
                <w:szCs w:val="22"/>
              </w:rPr>
            </w:pPr>
            <w:r>
              <w:t>Appeler le professeur pour lui faire vérifier le montage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DF80A2B" w14:textId="77777777" w:rsidR="00BE6D81" w:rsidRDefault="00BE6D81" w:rsidP="00AC5A39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9E64ABE" w14:textId="77777777" w:rsidR="00BE6D81" w:rsidRDefault="00BE6D81" w:rsidP="00BE6D81">
      <w:pPr>
        <w:rPr>
          <w:bCs/>
          <w:color w:val="auto"/>
          <w:sz w:val="22"/>
          <w:szCs w:val="22"/>
        </w:rPr>
      </w:pPr>
    </w:p>
    <w:p w14:paraId="32CE1911" w14:textId="46D7FF3E" w:rsidR="00BE6D81" w:rsidRPr="008C0B72" w:rsidRDefault="00BE6D81" w:rsidP="00BE6D81">
      <w:pPr>
        <w:pStyle w:val="Paragraphedeliste"/>
        <w:numPr>
          <w:ilvl w:val="1"/>
          <w:numId w:val="5"/>
        </w:numPr>
        <w:ind w:left="360"/>
        <w:rPr>
          <w:bCs/>
          <w:color w:val="auto"/>
        </w:rPr>
      </w:pPr>
      <w:r w:rsidRPr="008C0B72">
        <w:rPr>
          <w:bCs/>
          <w:color w:val="auto"/>
        </w:rPr>
        <w:t>Tracé de la courbe d’étalonnage de la thermistance</w:t>
      </w:r>
      <w:r w:rsidR="00D97707">
        <w:rPr>
          <w:bCs/>
          <w:color w:val="auto"/>
        </w:rPr>
        <w:t> :</w:t>
      </w:r>
    </w:p>
    <w:p w14:paraId="27A463F0" w14:textId="77777777" w:rsidR="00BE6D81" w:rsidRDefault="00BE6D81" w:rsidP="008D3BA4">
      <w:pPr>
        <w:pStyle w:val="ECEpartie"/>
        <w:spacing w:after="60" w:line="240" w:lineRule="auto"/>
        <w:rPr>
          <w:b w:val="0"/>
        </w:rPr>
      </w:pPr>
    </w:p>
    <w:p w14:paraId="689AC1F5" w14:textId="77777777" w:rsidR="00BE6D81" w:rsidRPr="006C0CAE" w:rsidRDefault="00BE6D81" w:rsidP="008D3BA4">
      <w:pPr>
        <w:pStyle w:val="ECEpuce1"/>
        <w:spacing w:after="60" w:line="240" w:lineRule="auto"/>
      </w:pPr>
      <w:r w:rsidRPr="006C0CAE">
        <w:t>Mettre en fonctionnement le système de chauffage</w:t>
      </w:r>
      <w:r>
        <w:t xml:space="preserve"> et l</w:t>
      </w:r>
      <w:r w:rsidRPr="006C0CAE">
        <w:t>’agitation.</w:t>
      </w:r>
    </w:p>
    <w:p w14:paraId="140FB0B1" w14:textId="77777777" w:rsidR="00BE6D81" w:rsidRPr="006C0CAE" w:rsidRDefault="00BE6D81" w:rsidP="008D3BA4">
      <w:pPr>
        <w:pStyle w:val="ECEpuce1"/>
        <w:spacing w:after="60" w:line="240" w:lineRule="auto"/>
      </w:pPr>
      <w:r>
        <w:t>D</w:t>
      </w:r>
      <w:r w:rsidRPr="006C0CAE">
        <w:t xml:space="preserve">ans le </w:t>
      </w:r>
      <w:r>
        <w:t>logiciel tableur</w:t>
      </w:r>
      <w:r w:rsidRPr="006C0CAE">
        <w:t>-grapheur</w:t>
      </w:r>
      <w:r>
        <w:t>, r</w:t>
      </w:r>
      <w:r w:rsidRPr="006C0CAE">
        <w:t>elever et consigner au moins 10 valeurs de résistance correspondant à des températures comprises entre 25</w:t>
      </w:r>
      <w:r>
        <w:t xml:space="preserve"> </w:t>
      </w:r>
      <w:r w:rsidRPr="006C0CAE">
        <w:t>°C et 80</w:t>
      </w:r>
      <w:r>
        <w:t xml:space="preserve"> </w:t>
      </w:r>
      <w:r w:rsidRPr="006C0CAE">
        <w:t>°C.</w:t>
      </w:r>
    </w:p>
    <w:p w14:paraId="38FA443A" w14:textId="15D9DCD3" w:rsidR="00BE6D81" w:rsidRDefault="00BE6D81" w:rsidP="008D3BA4">
      <w:pPr>
        <w:pStyle w:val="ECEpuce1"/>
        <w:spacing w:after="60" w:line="240" w:lineRule="auto"/>
      </w:pPr>
      <w:r>
        <w:t xml:space="preserve">À l’aide </w:t>
      </w:r>
      <w:r w:rsidR="009B0A66">
        <w:t xml:space="preserve">du </w:t>
      </w:r>
      <w:r>
        <w:t>logiciel tableur-grapheur, a</w:t>
      </w:r>
      <w:r w:rsidRPr="006C0CAE">
        <w:t>fficher la courbe représentant</w:t>
      </w:r>
      <w:r>
        <w:t xml:space="preserve"> les variations de la résistance de la thermistance en fonction de la température.</w:t>
      </w:r>
    </w:p>
    <w:p w14:paraId="3AC41EFF" w14:textId="77777777" w:rsidR="008D3BA4" w:rsidRDefault="008D3BA4" w:rsidP="00BE6D8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E6D81" w14:paraId="7173DBFD" w14:textId="77777777" w:rsidTr="00AC5A3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0A84886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2F31C37" w14:textId="77777777" w:rsidR="00BE6D81" w:rsidRDefault="00BE6D81" w:rsidP="00AC5A39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8E3429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E6D81" w14:paraId="611E56F9" w14:textId="77777777" w:rsidTr="00AC5A3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4CB639D" w14:textId="77777777" w:rsidR="00BE6D81" w:rsidRPr="00592F79" w:rsidRDefault="00BE6D81" w:rsidP="00AC5A39">
            <w:pPr>
              <w:spacing w:line="240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9B92454" w14:textId="77777777" w:rsidR="00BE6D81" w:rsidRDefault="00BE6D81" w:rsidP="00AC5A39">
            <w:pPr>
              <w:pStyle w:val="ECEappel"/>
              <w:framePr w:wrap="around"/>
              <w:spacing w:line="240" w:lineRule="auto"/>
              <w:rPr>
                <w:bCs/>
                <w:szCs w:val="22"/>
              </w:rPr>
            </w:pPr>
            <w:r w:rsidRPr="00E337A9">
              <w:t xml:space="preserve">Appeler le professeur pour lui présenter </w:t>
            </w:r>
            <w:r>
              <w:t xml:space="preserve">les résultats expérimentaux et la courbe </w:t>
            </w:r>
            <w:r w:rsidRPr="00E337A9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B35707" w14:textId="77777777" w:rsidR="00BE6D81" w:rsidRDefault="00BE6D81" w:rsidP="00AC5A39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22B360B" w14:textId="30BB6523" w:rsidR="002E0AFA" w:rsidRDefault="002E0AFA" w:rsidP="002E0AFA">
      <w:pPr>
        <w:pStyle w:val="ECEcorps"/>
      </w:pPr>
      <w:bookmarkStart w:id="9" w:name="_Toc495406740"/>
      <w:bookmarkStart w:id="10" w:name="_Toc520476426"/>
      <w:bookmarkStart w:id="11" w:name="_Hlk35882488"/>
    </w:p>
    <w:p w14:paraId="2023BF5E" w14:textId="2A9F7E72" w:rsidR="002E0AFA" w:rsidRDefault="002E0AFA" w:rsidP="002E0AFA">
      <w:pPr>
        <w:pStyle w:val="ECEcorps"/>
      </w:pPr>
    </w:p>
    <w:p w14:paraId="43C2987B" w14:textId="0145BA0D" w:rsidR="00100F47" w:rsidRDefault="00100F47" w:rsidP="002E0AFA">
      <w:pPr>
        <w:pStyle w:val="ECEcorps"/>
      </w:pPr>
    </w:p>
    <w:p w14:paraId="6AFF2863" w14:textId="4A0DA645" w:rsidR="00100F47" w:rsidRDefault="00100F47" w:rsidP="002E0AFA">
      <w:pPr>
        <w:pStyle w:val="ECEcorps"/>
      </w:pPr>
    </w:p>
    <w:p w14:paraId="08B07C10" w14:textId="59CEDDC0" w:rsidR="00100F47" w:rsidRDefault="00100F47" w:rsidP="002E0AFA">
      <w:pPr>
        <w:pStyle w:val="ECEcorps"/>
      </w:pPr>
    </w:p>
    <w:p w14:paraId="701DF5A0" w14:textId="164F33FE" w:rsidR="00100F47" w:rsidRDefault="00100F47" w:rsidP="002E0AFA">
      <w:pPr>
        <w:pStyle w:val="ECEcorps"/>
      </w:pPr>
    </w:p>
    <w:p w14:paraId="778A67D1" w14:textId="77777777" w:rsidR="00100F47" w:rsidRPr="002E0AFA" w:rsidRDefault="00100F47" w:rsidP="002E0AFA">
      <w:pPr>
        <w:pStyle w:val="ECEcorps"/>
      </w:pPr>
    </w:p>
    <w:p w14:paraId="3EE6D298" w14:textId="0EFDA7B5" w:rsidR="00BE6D81" w:rsidRPr="003C13F9" w:rsidRDefault="00BE6D81" w:rsidP="00BE6D81">
      <w:pPr>
        <w:pStyle w:val="ECEpartie"/>
        <w:numPr>
          <w:ilvl w:val="0"/>
          <w:numId w:val="4"/>
        </w:numPr>
      </w:pPr>
      <w:r>
        <w:lastRenderedPageBreak/>
        <w:t xml:space="preserve">Identification du type de paraffine </w:t>
      </w:r>
      <w:r w:rsidRPr="006C0CAE">
        <w:rPr>
          <w:b w:val="0"/>
        </w:rPr>
        <w:t>(</w:t>
      </w:r>
      <w:r>
        <w:rPr>
          <w:b w:val="0"/>
        </w:rPr>
        <w:t>30</w:t>
      </w:r>
      <w:r w:rsidRPr="006C0CAE">
        <w:rPr>
          <w:b w:val="0"/>
        </w:rPr>
        <w:t xml:space="preserve"> minutes conseillées)</w:t>
      </w:r>
      <w:bookmarkEnd w:id="9"/>
      <w:bookmarkEnd w:id="10"/>
    </w:p>
    <w:bookmarkEnd w:id="11"/>
    <w:p w14:paraId="3829F8B2" w14:textId="77777777" w:rsidR="00BE6D81" w:rsidRDefault="00BE6D81" w:rsidP="00BE6D81">
      <w:pPr>
        <w:pStyle w:val="ECEcorps"/>
        <w:rPr>
          <w:rFonts w:eastAsia="Arial Unicode MS"/>
        </w:rPr>
      </w:pPr>
    </w:p>
    <w:p w14:paraId="3D369896" w14:textId="33A76B59" w:rsidR="00BE6D81" w:rsidRDefault="00BE6D81" w:rsidP="00BE6D81">
      <w:pPr>
        <w:pStyle w:val="ECEcorps"/>
        <w:numPr>
          <w:ilvl w:val="1"/>
          <w:numId w:val="4"/>
        </w:numPr>
        <w:ind w:left="360" w:hanging="360"/>
      </w:pPr>
      <w:r>
        <w:t xml:space="preserve">À l’aide des résultats expérimentaux et des </w:t>
      </w:r>
      <w:r w:rsidR="00DB2DF4">
        <w:t>informations mises à disposition</w:t>
      </w:r>
      <w:r>
        <w:t>, identifier le type de thermistance utilisée dans cette expérience. Justifier la réponse.</w:t>
      </w:r>
    </w:p>
    <w:p w14:paraId="728876C0" w14:textId="77777777" w:rsidR="00BE6D81" w:rsidRDefault="00BE6D81" w:rsidP="00BE6D81">
      <w:pPr>
        <w:pStyle w:val="ECEcorps"/>
      </w:pPr>
    </w:p>
    <w:p w14:paraId="78408FCB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5FD95C40" w14:textId="77777777" w:rsidR="00BE6D81" w:rsidRDefault="00BE6D81" w:rsidP="00BE6D81">
      <w:pPr>
        <w:spacing w:line="240" w:lineRule="auto"/>
      </w:pPr>
    </w:p>
    <w:p w14:paraId="30B4E6AE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27027C7A" w14:textId="77777777" w:rsidR="00BE6D81" w:rsidRDefault="00BE6D81" w:rsidP="00BE6D81">
      <w:pPr>
        <w:spacing w:line="240" w:lineRule="auto"/>
      </w:pPr>
    </w:p>
    <w:p w14:paraId="256E10F0" w14:textId="3D4D0D6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16ECFB53" w14:textId="0D65E85E" w:rsidR="00BE6D81" w:rsidRDefault="00BE6D81" w:rsidP="00BE6D81">
      <w:pPr>
        <w:spacing w:line="240" w:lineRule="auto"/>
      </w:pPr>
    </w:p>
    <w:p w14:paraId="199027CE" w14:textId="77777777" w:rsidR="00570602" w:rsidRDefault="00570602" w:rsidP="00BE6D81">
      <w:pPr>
        <w:spacing w:line="240" w:lineRule="auto"/>
      </w:pPr>
    </w:p>
    <w:p w14:paraId="1C726344" w14:textId="0FF565C0" w:rsidR="00BE6D81" w:rsidRDefault="00BE6D81" w:rsidP="00BE6D81">
      <w:pPr>
        <w:pStyle w:val="Paragraphedeliste"/>
        <w:numPr>
          <w:ilvl w:val="1"/>
          <w:numId w:val="4"/>
        </w:numPr>
        <w:spacing w:line="240" w:lineRule="auto"/>
        <w:ind w:left="360" w:hanging="360"/>
      </w:pPr>
      <w:r>
        <w:t>Sans employer le thermomètre mais en utilisant la thermistance, proposer un protocole expérimental permettant d</w:t>
      </w:r>
      <w:r w:rsidR="00C763AB">
        <w:t>’i</w:t>
      </w:r>
      <w:r w:rsidR="00C763AB">
        <w:rPr>
          <w:rFonts w:eastAsia="Arial Unicode MS"/>
        </w:rPr>
        <w:t>dentifier le type de paraffine mis</w:t>
      </w:r>
      <w:r w:rsidR="00E465B5">
        <w:rPr>
          <w:rFonts w:eastAsia="Arial Unicode MS"/>
        </w:rPr>
        <w:t>e</w:t>
      </w:r>
      <w:r w:rsidR="00C763AB">
        <w:rPr>
          <w:rFonts w:eastAsia="Arial Unicode MS"/>
        </w:rPr>
        <w:t xml:space="preserve"> à disposition</w:t>
      </w:r>
      <w:r w:rsidR="00AB31C4">
        <w:rPr>
          <w:rFonts w:eastAsia="Arial Unicode MS"/>
        </w:rPr>
        <w:t>.</w:t>
      </w:r>
      <w:r w:rsidR="00E465B5">
        <w:rPr>
          <w:rFonts w:eastAsia="Arial Unicode MS"/>
        </w:rPr>
        <w:t xml:space="preserve"> </w:t>
      </w:r>
    </w:p>
    <w:p w14:paraId="6B56DF73" w14:textId="77777777" w:rsidR="00BE6D81" w:rsidRDefault="00BE6D81" w:rsidP="00BE6D81">
      <w:pPr>
        <w:spacing w:line="240" w:lineRule="auto"/>
      </w:pPr>
    </w:p>
    <w:p w14:paraId="7EC71E02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37D72DD6" w14:textId="77777777" w:rsidR="00BE6D81" w:rsidRDefault="00BE6D81" w:rsidP="00BE6D81">
      <w:pPr>
        <w:spacing w:line="240" w:lineRule="auto"/>
      </w:pPr>
    </w:p>
    <w:p w14:paraId="55062F00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6945FF0B" w14:textId="77777777" w:rsidR="00BE6D81" w:rsidRDefault="00BE6D81" w:rsidP="00BE6D81">
      <w:pPr>
        <w:spacing w:line="240" w:lineRule="auto"/>
      </w:pPr>
    </w:p>
    <w:p w14:paraId="3D56465A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31D5C01D" w14:textId="77777777" w:rsidR="00BE6D81" w:rsidRDefault="00BE6D81" w:rsidP="00BE6D81">
      <w:pPr>
        <w:spacing w:line="240" w:lineRule="auto"/>
      </w:pPr>
    </w:p>
    <w:p w14:paraId="7037F512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1DD675FD" w14:textId="77777777" w:rsidR="00C763AB" w:rsidRDefault="00C763AB" w:rsidP="00C763AB">
      <w:pPr>
        <w:spacing w:line="240" w:lineRule="auto"/>
      </w:pPr>
    </w:p>
    <w:p w14:paraId="477923B5" w14:textId="06E13310" w:rsidR="00C763AB" w:rsidRDefault="00C763AB" w:rsidP="00C763AB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0870A2D7" w14:textId="77777777" w:rsidR="00661AC9" w:rsidRDefault="00661AC9" w:rsidP="00C763AB">
      <w:pPr>
        <w:spacing w:line="240" w:lineRule="auto"/>
      </w:pPr>
    </w:p>
    <w:p w14:paraId="43735081" w14:textId="27F4264E" w:rsidR="00661AC9" w:rsidRDefault="00661AC9" w:rsidP="00C763AB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5C6E382E" w14:textId="77777777" w:rsidR="002E0AFA" w:rsidRDefault="002E0AFA" w:rsidP="00C763AB">
      <w:pPr>
        <w:spacing w:line="240" w:lineRule="auto"/>
      </w:pPr>
    </w:p>
    <w:p w14:paraId="53E5C083" w14:textId="77777777" w:rsidR="002E0AFA" w:rsidRDefault="002E0AFA" w:rsidP="002E0AFA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30174FA9" w14:textId="77777777" w:rsidR="002E0AFA" w:rsidRDefault="002E0AFA" w:rsidP="002E0AFA">
      <w:pPr>
        <w:spacing w:line="240" w:lineRule="auto"/>
      </w:pPr>
    </w:p>
    <w:p w14:paraId="0957D9B8" w14:textId="77777777" w:rsidR="002E0AFA" w:rsidRDefault="002E0AFA" w:rsidP="002E0AFA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77399E76" w14:textId="1614B4DF" w:rsidR="00BE6D81" w:rsidRDefault="00BE6D81" w:rsidP="00BE6D81">
      <w:pPr>
        <w:spacing w:line="240" w:lineRule="auto"/>
      </w:pPr>
    </w:p>
    <w:p w14:paraId="336B9020" w14:textId="77777777" w:rsidR="008D3BA4" w:rsidRDefault="008D3BA4" w:rsidP="00BE6D81">
      <w:pPr>
        <w:spacing w:line="24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E6D81" w14:paraId="3AD41B92" w14:textId="77777777" w:rsidTr="00AC5A3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880FE83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7B0EC4B" w14:textId="77777777" w:rsidR="00BE6D81" w:rsidRDefault="00BE6D81" w:rsidP="00AC5A39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965A0BC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E6D81" w14:paraId="0E3C1DC1" w14:textId="77777777" w:rsidTr="00AC5A3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32909E" w14:textId="77777777" w:rsidR="00BE6D81" w:rsidRPr="00592F79" w:rsidRDefault="00BE6D81" w:rsidP="00AC5A39">
            <w:pPr>
              <w:spacing w:line="240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CE302C6" w14:textId="77777777" w:rsidR="00BE6D81" w:rsidRPr="0009288D" w:rsidRDefault="00BE6D81" w:rsidP="00AC5A39">
            <w:pPr>
              <w:pStyle w:val="ECEappel"/>
              <w:framePr w:wrap="around"/>
              <w:spacing w:line="240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 expérimental</w:t>
            </w:r>
          </w:p>
          <w:p w14:paraId="7BEE25B1" w14:textId="77777777" w:rsidR="00BE6D81" w:rsidRDefault="00BE6D81" w:rsidP="00AC5A39">
            <w:pPr>
              <w:pStyle w:val="ECEappel"/>
              <w:framePr w:wrap="around"/>
              <w:spacing w:line="240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28E73E" w14:textId="77777777" w:rsidR="00BE6D81" w:rsidRDefault="00BE6D81" w:rsidP="00AC5A39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20505AD" w14:textId="77777777" w:rsidR="002E0AFA" w:rsidRDefault="002E0AFA" w:rsidP="002E0AFA">
      <w:pPr>
        <w:pStyle w:val="ECEcorps"/>
        <w:ind w:left="360"/>
        <w:rPr>
          <w:rFonts w:eastAsia="Arial Unicode MS"/>
        </w:rPr>
      </w:pPr>
    </w:p>
    <w:p w14:paraId="0B7378E5" w14:textId="7043BF0B" w:rsidR="00BE6D81" w:rsidRDefault="00C763AB" w:rsidP="00BE6D81">
      <w:pPr>
        <w:pStyle w:val="ECEcorps"/>
        <w:numPr>
          <w:ilvl w:val="1"/>
          <w:numId w:val="4"/>
        </w:numPr>
        <w:ind w:left="360" w:hanging="360"/>
        <w:rPr>
          <w:rFonts w:eastAsia="Arial Unicode MS"/>
        </w:rPr>
      </w:pPr>
      <w:r>
        <w:rPr>
          <w:rFonts w:eastAsia="Arial Unicode MS"/>
        </w:rPr>
        <w:t>Mettre en œuvre le protocole et conclure.</w:t>
      </w:r>
    </w:p>
    <w:p w14:paraId="67F1946C" w14:textId="77777777" w:rsidR="00BE6D81" w:rsidRDefault="00BE6D81" w:rsidP="00BE6D81">
      <w:pPr>
        <w:pStyle w:val="Paragraphedeliste"/>
        <w:rPr>
          <w:rFonts w:eastAsia="Arial Unicode MS"/>
        </w:rPr>
      </w:pPr>
    </w:p>
    <w:p w14:paraId="39D7EC05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2B864E2A" w14:textId="77777777" w:rsidR="00BE6D81" w:rsidRDefault="00BE6D81" w:rsidP="00BE6D81">
      <w:pPr>
        <w:spacing w:line="240" w:lineRule="auto"/>
      </w:pPr>
    </w:p>
    <w:p w14:paraId="5A716CA2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4C6178B7" w14:textId="77777777" w:rsidR="00BE6D81" w:rsidRDefault="00BE6D81" w:rsidP="00BE6D81">
      <w:pPr>
        <w:spacing w:line="240" w:lineRule="auto"/>
      </w:pPr>
    </w:p>
    <w:p w14:paraId="5260D39B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7AAD3C26" w14:textId="4084EF8C" w:rsidR="00901112" w:rsidRDefault="00901112" w:rsidP="00BE6D81">
      <w:pPr>
        <w:spacing w:line="240" w:lineRule="auto"/>
      </w:pPr>
    </w:p>
    <w:p w14:paraId="46E6921E" w14:textId="77777777" w:rsidR="008D3BA4" w:rsidRDefault="008D3BA4" w:rsidP="00BE6D81">
      <w:pPr>
        <w:spacing w:line="24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E6D81" w14:paraId="5DBC2021" w14:textId="77777777" w:rsidTr="00AC5A3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A447FE0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0EA9F4C" w14:textId="77777777" w:rsidR="00BE6D81" w:rsidRDefault="00BE6D81" w:rsidP="00AC5A39">
            <w:pPr>
              <w:pStyle w:val="ECEappel"/>
              <w:framePr w:wrap="around"/>
            </w:pPr>
            <w:r>
              <w:t>APPEL n°4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3EE082C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E6D81" w14:paraId="538C9320" w14:textId="77777777" w:rsidTr="00AC5A3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52968E8" w14:textId="77777777" w:rsidR="00BE6D81" w:rsidRPr="00592F79" w:rsidRDefault="00BE6D81" w:rsidP="00AC5A39">
            <w:pPr>
              <w:spacing w:line="240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0AA5ABB" w14:textId="77777777" w:rsidR="00BE6D81" w:rsidRPr="0009288D" w:rsidRDefault="00BE6D81" w:rsidP="00AC5A39">
            <w:pPr>
              <w:pStyle w:val="ECEappel"/>
              <w:framePr w:wrap="around"/>
              <w:spacing w:line="240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les réponses</w:t>
            </w:r>
          </w:p>
          <w:p w14:paraId="52679897" w14:textId="77777777" w:rsidR="00BE6D81" w:rsidRDefault="00BE6D81" w:rsidP="00AC5A39">
            <w:pPr>
              <w:pStyle w:val="ECEappel"/>
              <w:framePr w:wrap="around"/>
              <w:spacing w:line="240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B55BEFB" w14:textId="77777777" w:rsidR="00BE6D81" w:rsidRDefault="00BE6D81" w:rsidP="00AC5A39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0041785" w14:textId="4A53D284" w:rsidR="002E0AFA" w:rsidRDefault="002E0AFA" w:rsidP="002E0AFA">
      <w:pPr>
        <w:pStyle w:val="ECEpartie"/>
        <w:ind w:left="360"/>
      </w:pPr>
      <w:bookmarkStart w:id="12" w:name="_Toc495406741"/>
      <w:bookmarkStart w:id="13" w:name="_Toc520476427"/>
      <w:bookmarkStart w:id="14" w:name="_Hlk35882632"/>
    </w:p>
    <w:p w14:paraId="2403178C" w14:textId="669F2484" w:rsidR="00570602" w:rsidRDefault="00570602" w:rsidP="00570602">
      <w:pPr>
        <w:pStyle w:val="ECEcorps"/>
      </w:pPr>
    </w:p>
    <w:p w14:paraId="0248CF92" w14:textId="59776812" w:rsidR="00100F47" w:rsidRDefault="00100F47" w:rsidP="00570602">
      <w:pPr>
        <w:pStyle w:val="ECEcorps"/>
      </w:pPr>
    </w:p>
    <w:p w14:paraId="54E04FE2" w14:textId="77777777" w:rsidR="00100F47" w:rsidRPr="00570602" w:rsidRDefault="00100F47" w:rsidP="00570602">
      <w:pPr>
        <w:pStyle w:val="ECEcorps"/>
      </w:pPr>
    </w:p>
    <w:p w14:paraId="3A0498DB" w14:textId="113F2F3E" w:rsidR="00BE6D81" w:rsidRPr="003C13F9" w:rsidRDefault="00B70E40" w:rsidP="00BE6D81">
      <w:pPr>
        <w:pStyle w:val="ECEpartie"/>
        <w:numPr>
          <w:ilvl w:val="0"/>
          <w:numId w:val="4"/>
        </w:numPr>
      </w:pPr>
      <w:r>
        <w:lastRenderedPageBreak/>
        <w:t>C</w:t>
      </w:r>
      <w:r w:rsidR="00BE6D81">
        <w:t>ritique de la méthode d’identification</w:t>
      </w:r>
      <w:r w:rsidR="00BE6D81" w:rsidRPr="003C13F9">
        <w:t xml:space="preserve"> </w:t>
      </w:r>
      <w:r w:rsidR="00BE6D81" w:rsidRPr="002E0AFA">
        <w:rPr>
          <w:b w:val="0"/>
        </w:rPr>
        <w:t>(</w:t>
      </w:r>
      <w:r w:rsidR="00BE6D81" w:rsidRPr="000E1B2F">
        <w:rPr>
          <w:b w:val="0"/>
        </w:rPr>
        <w:t>10 minutes conseillées)</w:t>
      </w:r>
      <w:bookmarkEnd w:id="12"/>
      <w:bookmarkEnd w:id="13"/>
    </w:p>
    <w:bookmarkEnd w:id="14"/>
    <w:p w14:paraId="37F433A4" w14:textId="77777777" w:rsidR="00C763AB" w:rsidRDefault="00C763AB" w:rsidP="00C763AB">
      <w:pPr>
        <w:pStyle w:val="ECEcorps"/>
        <w:rPr>
          <w:rFonts w:eastAsia="Arial Unicode MS"/>
        </w:rPr>
      </w:pPr>
    </w:p>
    <w:p w14:paraId="1BF41136" w14:textId="47F0ED1E" w:rsidR="00BE6D81" w:rsidRDefault="00BE6D81" w:rsidP="008D3BA4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Discuter de la pertinence de la méthode utilisée </w:t>
      </w:r>
      <w:r w:rsidR="0015091F">
        <w:rPr>
          <w:rFonts w:eastAsia="Arial Unicode MS"/>
        </w:rPr>
        <w:t xml:space="preserve">et de sa précision </w:t>
      </w:r>
      <w:r>
        <w:rPr>
          <w:rFonts w:eastAsia="Arial Unicode MS"/>
        </w:rPr>
        <w:t>pour identifier le type de paraffine étudiée. Au moins deux arguments sont attendus.</w:t>
      </w:r>
    </w:p>
    <w:p w14:paraId="7D450D85" w14:textId="77777777" w:rsidR="00BE6D81" w:rsidRDefault="00BE6D81" w:rsidP="00BE6D81">
      <w:pPr>
        <w:pStyle w:val="ECEcorps"/>
        <w:rPr>
          <w:rFonts w:eastAsia="Arial Unicode MS"/>
        </w:rPr>
      </w:pPr>
    </w:p>
    <w:p w14:paraId="5D249D67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60B75C72" w14:textId="77777777" w:rsidR="00BE6D81" w:rsidRDefault="00BE6D81" w:rsidP="00BE6D81">
      <w:pPr>
        <w:spacing w:line="240" w:lineRule="auto"/>
      </w:pPr>
    </w:p>
    <w:p w14:paraId="75626E0F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5C251DD3" w14:textId="77777777" w:rsidR="00BE6D81" w:rsidRDefault="00BE6D81" w:rsidP="00BE6D81">
      <w:pPr>
        <w:spacing w:line="240" w:lineRule="auto"/>
      </w:pPr>
    </w:p>
    <w:p w14:paraId="16F6028B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76CC4EA2" w14:textId="77777777" w:rsidR="00BE6D81" w:rsidRDefault="00BE6D81" w:rsidP="00BE6D81">
      <w:pPr>
        <w:spacing w:line="240" w:lineRule="auto"/>
      </w:pPr>
    </w:p>
    <w:p w14:paraId="16F18947" w14:textId="1CD9E5D6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6E52FC5C" w14:textId="77777777" w:rsidR="00DB2DF4" w:rsidRDefault="00DB2DF4" w:rsidP="00BE6D81">
      <w:pPr>
        <w:spacing w:line="240" w:lineRule="auto"/>
      </w:pPr>
    </w:p>
    <w:p w14:paraId="256F6868" w14:textId="77777777" w:rsidR="00DB2DF4" w:rsidRDefault="00DB2DF4" w:rsidP="00DB2DF4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3E0535F9" w14:textId="77777777" w:rsidR="00DB2DF4" w:rsidRDefault="00DB2DF4" w:rsidP="00DB2DF4">
      <w:pPr>
        <w:spacing w:line="240" w:lineRule="auto"/>
      </w:pPr>
    </w:p>
    <w:p w14:paraId="68F46347" w14:textId="77777777" w:rsidR="00DB2DF4" w:rsidRDefault="00DB2DF4" w:rsidP="00DB2DF4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02918220" w14:textId="77777777" w:rsidR="00DB2DF4" w:rsidRDefault="00DB2DF4" w:rsidP="00DB2DF4">
      <w:pPr>
        <w:spacing w:line="240" w:lineRule="auto"/>
      </w:pPr>
    </w:p>
    <w:p w14:paraId="2339A53F" w14:textId="4E775479" w:rsidR="00DB2DF4" w:rsidRDefault="00DB2DF4" w:rsidP="00DB2DF4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7296C1EC" w14:textId="77777777" w:rsidR="00901112" w:rsidRDefault="00901112" w:rsidP="00901112">
      <w:pPr>
        <w:spacing w:line="240" w:lineRule="auto"/>
      </w:pPr>
    </w:p>
    <w:p w14:paraId="1C9A62E3" w14:textId="77777777" w:rsidR="00901112" w:rsidRDefault="00901112" w:rsidP="00901112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52F09526" w14:textId="77777777" w:rsidR="00901112" w:rsidRDefault="00901112" w:rsidP="00DB2DF4">
      <w:pPr>
        <w:spacing w:line="240" w:lineRule="auto"/>
      </w:pPr>
    </w:p>
    <w:p w14:paraId="35135AE8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429342A2" w14:textId="77777777" w:rsidR="00BE6D81" w:rsidRDefault="00BE6D81" w:rsidP="00BE6D81">
      <w:pPr>
        <w:spacing w:line="240" w:lineRule="auto"/>
      </w:pPr>
    </w:p>
    <w:p w14:paraId="26701E37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3643E3E5" w14:textId="77777777" w:rsidR="00BE6D81" w:rsidRDefault="00BE6D81" w:rsidP="00BE6D81">
      <w:pPr>
        <w:spacing w:line="240" w:lineRule="auto"/>
      </w:pPr>
    </w:p>
    <w:p w14:paraId="658A9FB5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121DC297" w14:textId="77777777" w:rsidR="00BE6D81" w:rsidRDefault="00BE6D81" w:rsidP="00BE6D81">
      <w:pPr>
        <w:spacing w:line="240" w:lineRule="auto"/>
      </w:pPr>
    </w:p>
    <w:p w14:paraId="1ABEDA8C" w14:textId="12E2B92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1EE5C6F1" w14:textId="7AF19B00" w:rsidR="00DB2DF4" w:rsidRDefault="00DB2DF4" w:rsidP="00BE6D81">
      <w:pPr>
        <w:spacing w:line="240" w:lineRule="auto"/>
      </w:pPr>
    </w:p>
    <w:p w14:paraId="207F7D6E" w14:textId="77777777" w:rsidR="00DB2DF4" w:rsidRDefault="00DB2DF4" w:rsidP="00DB2DF4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2DF00672" w14:textId="77777777" w:rsidR="00BE6D81" w:rsidRDefault="00BE6D81" w:rsidP="00BE6D81">
      <w:pPr>
        <w:pStyle w:val="ECEcorps"/>
        <w:rPr>
          <w:b/>
        </w:rPr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7D1208AF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F93C02">
        <w:rPr>
          <w:b/>
        </w:rPr>
        <w:t xml:space="preserve"> </w:t>
      </w:r>
    </w:p>
    <w:sectPr w:rsidR="00D9338B" w:rsidRPr="00337F03" w:rsidSect="00680C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FA77F0" w14:textId="77777777" w:rsidR="008B0676" w:rsidRDefault="008B0676" w:rsidP="0008058B">
      <w:r>
        <w:separator/>
      </w:r>
    </w:p>
  </w:endnote>
  <w:endnote w:type="continuationSeparator" w:id="0">
    <w:p w14:paraId="160D3D52" w14:textId="77777777" w:rsidR="008B0676" w:rsidRDefault="008B067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1964FB" w14:textId="77777777" w:rsidR="00594D74" w:rsidRDefault="00594D74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85CB55C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7B03CC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7B03CC">
      <w:fldChar w:fldCharType="begin"/>
    </w:r>
    <w:r w:rsidR="007B03CC">
      <w:instrText xml:space="preserve"> NUMPAGES  </w:instrText>
    </w:r>
    <w:r w:rsidR="007B03CC">
      <w:fldChar w:fldCharType="separate"/>
    </w:r>
    <w:r w:rsidR="007B03CC">
      <w:rPr>
        <w:noProof/>
      </w:rPr>
      <w:t>5</w:t>
    </w:r>
    <w:r w:rsidR="007B03CC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BBDCC8" w14:textId="77777777" w:rsidR="00594D74" w:rsidRDefault="00594D7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62BCB6" w14:textId="77777777" w:rsidR="008B0676" w:rsidRDefault="008B0676" w:rsidP="0008058B">
      <w:r>
        <w:separator/>
      </w:r>
    </w:p>
  </w:footnote>
  <w:footnote w:type="continuationSeparator" w:id="0">
    <w:p w14:paraId="48303E11" w14:textId="77777777" w:rsidR="008B0676" w:rsidRDefault="008B067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E4366B" w14:textId="77777777" w:rsidR="00594D74" w:rsidRDefault="00594D74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978720" w14:textId="3F37D40E" w:rsidR="00BE6D81" w:rsidRDefault="00C60969" w:rsidP="00BE6D81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bookmarkStart w:id="15" w:name="_Hlk35882015"/>
    <w:r w:rsidR="00E85276">
      <w:rPr>
        <w:b/>
        <w:sz w:val="24"/>
        <w:szCs w:val="24"/>
      </w:rPr>
      <w:t>FARTAGE DES SKIS</w:t>
    </w:r>
    <w:r w:rsidR="00BE6D81">
      <w:tab/>
      <w:t>Session</w:t>
    </w:r>
  </w:p>
  <w:p w14:paraId="2327D8DA" w14:textId="0705E22E" w:rsidR="00BE6D81" w:rsidRDefault="00BE6D81" w:rsidP="00BE6D8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94D74">
      <w:t>3</w:t>
    </w:r>
  </w:p>
  <w:bookmarkEnd w:id="15"/>
  <w:p w14:paraId="62928406" w14:textId="4AB6F158" w:rsidR="00C60969" w:rsidRDefault="00C60969" w:rsidP="00BE6D81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7FFA7A" w14:textId="77777777" w:rsidR="00594D74" w:rsidRDefault="00594D74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272333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BC905CE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4F7F85"/>
    <w:multiLevelType w:val="hybridMultilevel"/>
    <w:tmpl w:val="D9F296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4005CA"/>
    <w:multiLevelType w:val="hybridMultilevel"/>
    <w:tmpl w:val="63E00BFA"/>
    <w:lvl w:ilvl="0" w:tplc="56F2E4AE">
      <w:start w:val="2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7E973B31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2"/>
  </w:num>
  <w:num w:numId="5">
    <w:abstractNumId w:val="2"/>
  </w:num>
  <w:num w:numId="6">
    <w:abstractNumId w:val="2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9"/>
  </w:num>
  <w:num w:numId="11">
    <w:abstractNumId w:val="1"/>
  </w:num>
  <w:num w:numId="12">
    <w:abstractNumId w:val="5"/>
  </w:num>
  <w:num w:numId="13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A84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00F47"/>
    <w:rsid w:val="00117BB9"/>
    <w:rsid w:val="001227DD"/>
    <w:rsid w:val="00127337"/>
    <w:rsid w:val="0013056C"/>
    <w:rsid w:val="00136091"/>
    <w:rsid w:val="001442C0"/>
    <w:rsid w:val="0015091F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36104"/>
    <w:rsid w:val="002402D0"/>
    <w:rsid w:val="002406F0"/>
    <w:rsid w:val="002436AD"/>
    <w:rsid w:val="002570A7"/>
    <w:rsid w:val="00267E4F"/>
    <w:rsid w:val="00272204"/>
    <w:rsid w:val="002739E2"/>
    <w:rsid w:val="00297830"/>
    <w:rsid w:val="002B2244"/>
    <w:rsid w:val="002B44A4"/>
    <w:rsid w:val="002C3CC3"/>
    <w:rsid w:val="002E0AFA"/>
    <w:rsid w:val="002E68C6"/>
    <w:rsid w:val="002E7086"/>
    <w:rsid w:val="00305D9F"/>
    <w:rsid w:val="00312F6B"/>
    <w:rsid w:val="00313B78"/>
    <w:rsid w:val="00314F87"/>
    <w:rsid w:val="003167DB"/>
    <w:rsid w:val="00317EBC"/>
    <w:rsid w:val="00326C9B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0AC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84633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D7D35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17278"/>
    <w:rsid w:val="0052797B"/>
    <w:rsid w:val="00527A98"/>
    <w:rsid w:val="00531889"/>
    <w:rsid w:val="0053548C"/>
    <w:rsid w:val="00535AFE"/>
    <w:rsid w:val="00535F25"/>
    <w:rsid w:val="0053639F"/>
    <w:rsid w:val="005367B5"/>
    <w:rsid w:val="005415CA"/>
    <w:rsid w:val="00545715"/>
    <w:rsid w:val="00555314"/>
    <w:rsid w:val="00570602"/>
    <w:rsid w:val="00571C35"/>
    <w:rsid w:val="00572123"/>
    <w:rsid w:val="00574D92"/>
    <w:rsid w:val="005827DD"/>
    <w:rsid w:val="00593DD4"/>
    <w:rsid w:val="00594D74"/>
    <w:rsid w:val="005A2F55"/>
    <w:rsid w:val="005A3ADA"/>
    <w:rsid w:val="005A6352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61AC9"/>
    <w:rsid w:val="00670A39"/>
    <w:rsid w:val="0067559A"/>
    <w:rsid w:val="00675DF7"/>
    <w:rsid w:val="00680CBA"/>
    <w:rsid w:val="00693925"/>
    <w:rsid w:val="0069709B"/>
    <w:rsid w:val="006A0F26"/>
    <w:rsid w:val="006A1119"/>
    <w:rsid w:val="006A4982"/>
    <w:rsid w:val="006C0709"/>
    <w:rsid w:val="006C364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4C5D"/>
    <w:rsid w:val="00777A5A"/>
    <w:rsid w:val="00791883"/>
    <w:rsid w:val="007955D1"/>
    <w:rsid w:val="00795BD5"/>
    <w:rsid w:val="007A2EEC"/>
    <w:rsid w:val="007B03CC"/>
    <w:rsid w:val="007C2791"/>
    <w:rsid w:val="007D2CCF"/>
    <w:rsid w:val="007D359B"/>
    <w:rsid w:val="007E5DC4"/>
    <w:rsid w:val="007E7114"/>
    <w:rsid w:val="007F2D32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0676"/>
    <w:rsid w:val="008B1679"/>
    <w:rsid w:val="008B1B0C"/>
    <w:rsid w:val="008B3457"/>
    <w:rsid w:val="008C32B8"/>
    <w:rsid w:val="008C38F0"/>
    <w:rsid w:val="008C5E45"/>
    <w:rsid w:val="008D2329"/>
    <w:rsid w:val="008D3BA4"/>
    <w:rsid w:val="008D5BC6"/>
    <w:rsid w:val="008D5E1C"/>
    <w:rsid w:val="008D5E24"/>
    <w:rsid w:val="008E0208"/>
    <w:rsid w:val="008E58B1"/>
    <w:rsid w:val="008E7248"/>
    <w:rsid w:val="008F43AF"/>
    <w:rsid w:val="008F520D"/>
    <w:rsid w:val="00901112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872AD"/>
    <w:rsid w:val="009903B6"/>
    <w:rsid w:val="009A5591"/>
    <w:rsid w:val="009B0A66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B1C2D"/>
    <w:rsid w:val="00AB31C4"/>
    <w:rsid w:val="00AC1F4D"/>
    <w:rsid w:val="00AC456D"/>
    <w:rsid w:val="00AC48FD"/>
    <w:rsid w:val="00AD07EA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0E40"/>
    <w:rsid w:val="00B7616B"/>
    <w:rsid w:val="00B827D4"/>
    <w:rsid w:val="00B90845"/>
    <w:rsid w:val="00BA7028"/>
    <w:rsid w:val="00BA78C2"/>
    <w:rsid w:val="00BB5D1A"/>
    <w:rsid w:val="00BD2046"/>
    <w:rsid w:val="00BE2432"/>
    <w:rsid w:val="00BE6D81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763AB"/>
    <w:rsid w:val="00CA1A4D"/>
    <w:rsid w:val="00CC57B9"/>
    <w:rsid w:val="00CC695B"/>
    <w:rsid w:val="00CD1F8A"/>
    <w:rsid w:val="00CD300B"/>
    <w:rsid w:val="00CE4EF5"/>
    <w:rsid w:val="00CE6AA4"/>
    <w:rsid w:val="00CF4070"/>
    <w:rsid w:val="00D0324F"/>
    <w:rsid w:val="00D073A6"/>
    <w:rsid w:val="00D20F73"/>
    <w:rsid w:val="00D32EF2"/>
    <w:rsid w:val="00D510B9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97707"/>
    <w:rsid w:val="00DA2084"/>
    <w:rsid w:val="00DA6E08"/>
    <w:rsid w:val="00DB2DF4"/>
    <w:rsid w:val="00DB6AEE"/>
    <w:rsid w:val="00DC1C63"/>
    <w:rsid w:val="00DC6FA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5B5"/>
    <w:rsid w:val="00E46864"/>
    <w:rsid w:val="00E520C6"/>
    <w:rsid w:val="00E56A7B"/>
    <w:rsid w:val="00E56D83"/>
    <w:rsid w:val="00E63E12"/>
    <w:rsid w:val="00E74827"/>
    <w:rsid w:val="00E749E8"/>
    <w:rsid w:val="00E81F3D"/>
    <w:rsid w:val="00E85276"/>
    <w:rsid w:val="00E85DDA"/>
    <w:rsid w:val="00E920A7"/>
    <w:rsid w:val="00E961C1"/>
    <w:rsid w:val="00E96D03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7A1C"/>
    <w:rsid w:val="00F60C94"/>
    <w:rsid w:val="00F61869"/>
    <w:rsid w:val="00F65642"/>
    <w:rsid w:val="00F66787"/>
    <w:rsid w:val="00F879D2"/>
    <w:rsid w:val="00F93C02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link w:val="ECEcorpsCar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link w:val="ECEpuce1Car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customStyle="1" w:styleId="ECEcorpsCar">
    <w:name w:val="ECEcorps Car"/>
    <w:basedOn w:val="Policepardfaut"/>
    <w:link w:val="ECEcorps"/>
    <w:rsid w:val="00E96D03"/>
    <w:rPr>
      <w:rFonts w:ascii="Arial" w:hAnsi="Arial" w:cs="Arial"/>
    </w:rPr>
  </w:style>
  <w:style w:type="character" w:styleId="Lienhypertexte">
    <w:name w:val="Hyperlink"/>
    <w:uiPriority w:val="99"/>
    <w:unhideWhenUsed/>
    <w:rsid w:val="007F2D32"/>
    <w:rPr>
      <w:color w:val="0000FF"/>
      <w:u w:val="single"/>
    </w:rPr>
  </w:style>
  <w:style w:type="character" w:customStyle="1" w:styleId="ECEpuce1Car">
    <w:name w:val="ECEpuce1 Car"/>
    <w:basedOn w:val="ECEcorpsCar"/>
    <w:link w:val="ECEpuce1"/>
    <w:rsid w:val="00BE6D81"/>
    <w:rPr>
      <w:rFonts w:ascii="Arial" w:eastAsia="Arial Unicode MS" w:hAnsi="Arial" w:cs="Arial"/>
      <w:bCs/>
      <w:iCs/>
    </w:rPr>
  </w:style>
  <w:style w:type="paragraph" w:styleId="Paragraphedeliste">
    <w:name w:val="List Paragraph"/>
    <w:basedOn w:val="Normal"/>
    <w:uiPriority w:val="72"/>
    <w:rsid w:val="00BE6D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DD3F629-2247-402F-9832-C48C5D248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94</TotalTime>
  <Pages>5</Pages>
  <Words>902</Words>
  <Characters>6340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24</cp:revision>
  <cp:lastPrinted>2020-11-17T05:51:00Z</cp:lastPrinted>
  <dcterms:created xsi:type="dcterms:W3CDTF">2020-11-08T16:33:00Z</dcterms:created>
  <dcterms:modified xsi:type="dcterms:W3CDTF">2022-12-06T13:40:00Z</dcterms:modified>
</cp:coreProperties>
</file>