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63665A9" w14:textId="77777777" w:rsidR="00A12834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b/>
          <w:sz w:val="24"/>
          <w:szCs w:val="24"/>
        </w:rPr>
        <w:t xml:space="preserve">BACCALAURÉAT </w:t>
      </w:r>
      <w:r w:rsidR="007146B9" w:rsidRPr="007146B9">
        <w:rPr>
          <w:b/>
          <w:sz w:val="24"/>
          <w:szCs w:val="24"/>
        </w:rPr>
        <w:t>G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N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RAL</w:t>
      </w:r>
    </w:p>
    <w:p w14:paraId="5FE6D89D" w14:textId="77777777" w:rsidR="007146B9" w:rsidRDefault="007146B9" w:rsidP="0060508C">
      <w:pPr>
        <w:pStyle w:val="ECEbordure"/>
        <w:jc w:val="center"/>
        <w:rPr>
          <w:b/>
          <w:sz w:val="24"/>
          <w:szCs w:val="24"/>
        </w:rPr>
      </w:pPr>
    </w:p>
    <w:p w14:paraId="3610EAA2" w14:textId="77777777" w:rsidR="007146B9" w:rsidRPr="007146B9" w:rsidRDefault="007146B9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rFonts w:eastAsia="Arial Unicode MS"/>
          <w:b/>
          <w:sz w:val="24"/>
          <w:szCs w:val="24"/>
        </w:rPr>
        <w:t>É</w:t>
      </w:r>
      <w:r>
        <w:rPr>
          <w:rFonts w:eastAsia="Arial Unicode MS"/>
          <w:b/>
          <w:sz w:val="24"/>
          <w:szCs w:val="24"/>
        </w:rPr>
        <w:t>preuve pratique de l’enseignement de spécialité physique-chimie</w:t>
      </w:r>
    </w:p>
    <w:p w14:paraId="42061C66" w14:textId="77777777" w:rsidR="00A12834" w:rsidRPr="0060508C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60508C">
        <w:rPr>
          <w:b/>
          <w:sz w:val="24"/>
          <w:szCs w:val="24"/>
        </w:rPr>
        <w:t>Évaluation des Compétences Expérimentales</w:t>
      </w:r>
    </w:p>
    <w:p w14:paraId="7F7C3CD5" w14:textId="77777777" w:rsidR="00A12834" w:rsidRPr="0060508C" w:rsidRDefault="00A12834" w:rsidP="0060508C">
      <w:pPr>
        <w:pStyle w:val="ECEbordure"/>
        <w:jc w:val="center"/>
      </w:pPr>
    </w:p>
    <w:p w14:paraId="5C36B808" w14:textId="77777777" w:rsidR="00A12834" w:rsidRPr="0060508C" w:rsidRDefault="00A12834" w:rsidP="007146B9">
      <w:pPr>
        <w:pStyle w:val="ECEbordure"/>
        <w:jc w:val="center"/>
      </w:pPr>
      <w:r w:rsidRPr="0060508C">
        <w:t>Ce</w:t>
      </w:r>
      <w:r w:rsidR="00A07EA8">
        <w:t>tte</w:t>
      </w:r>
      <w:r w:rsidRPr="0060508C">
        <w:t xml:space="preserve"> </w:t>
      </w:r>
      <w:r w:rsidR="00A07EA8">
        <w:t>situation d’évaluation</w:t>
      </w:r>
      <w:r w:rsidRPr="0060508C">
        <w:t xml:space="preserve"> fait p</w:t>
      </w:r>
      <w:r w:rsidR="007146B9">
        <w:t>artie de la banque nationale.</w:t>
      </w:r>
    </w:p>
    <w:p w14:paraId="3A3EE01A" w14:textId="77777777" w:rsidR="00A12834" w:rsidRPr="0060508C" w:rsidRDefault="00A12834" w:rsidP="0060508C">
      <w:pPr>
        <w:pStyle w:val="ECEbordure"/>
        <w:jc w:val="center"/>
      </w:pPr>
    </w:p>
    <w:p w14:paraId="19280D14" w14:textId="77777777" w:rsidR="0008058B" w:rsidRDefault="0008058B" w:rsidP="008A2C45">
      <w:pPr>
        <w:pStyle w:val="ECEcorps"/>
      </w:pPr>
    </w:p>
    <w:p w14:paraId="308A849E" w14:textId="77777777" w:rsidR="00E26870" w:rsidRPr="00244F93" w:rsidRDefault="00E26870" w:rsidP="00AB2B16">
      <w:pPr>
        <w:pStyle w:val="ECEfiche"/>
        <w:pBdr>
          <w:right w:val="single" w:sz="12" w:space="0" w:color="auto"/>
        </w:pBdr>
        <w:ind w:left="142" w:right="139"/>
        <w:rPr>
          <w:b/>
        </w:rPr>
      </w:pPr>
      <w:bookmarkStart w:id="0" w:name="_Toc482638813"/>
      <w:bookmarkStart w:id="1" w:name="_Toc500182690"/>
      <w:bookmarkStart w:id="2" w:name="_Toc379291742"/>
      <w:bookmarkStart w:id="3" w:name="_Toc266361605"/>
      <w:bookmarkStart w:id="4" w:name="_Toc469923078"/>
      <w:r w:rsidRPr="00E26870">
        <w:t>ÉNONCÉ DESTINÉ AU CANDIDAT</w:t>
      </w:r>
      <w:bookmarkEnd w:id="0"/>
      <w:bookmarkEnd w:id="1"/>
    </w:p>
    <w:p w14:paraId="4D0E7EC2" w14:textId="77777777" w:rsidR="00E26870" w:rsidRDefault="00E26870" w:rsidP="00E26870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E26870" w14:paraId="526400D7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021BEC1" w14:textId="77777777" w:rsidR="00E26870" w:rsidRDefault="00E26870" w:rsidP="00527A98">
            <w:pPr>
              <w:pStyle w:val="ECEcorps"/>
            </w:pPr>
            <w:r w:rsidRPr="002D2F9B">
              <w:t>NOM</w:t>
            </w:r>
            <w:r>
              <w:t xml:space="preserve"> : </w:t>
            </w:r>
          </w:p>
          <w:p w14:paraId="699FC9A1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2070553" w14:textId="77777777" w:rsidR="00E26870" w:rsidRDefault="00E26870" w:rsidP="00527A98">
            <w:pPr>
              <w:pStyle w:val="ECEcorps"/>
            </w:pPr>
            <w:r w:rsidRPr="002D2F9B">
              <w:t>Prénom</w:t>
            </w:r>
            <w:r>
              <w:t xml:space="preserve"> : </w:t>
            </w:r>
          </w:p>
        </w:tc>
      </w:tr>
      <w:tr w:rsidR="00E26870" w14:paraId="5064EE49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1812114" w14:textId="77777777" w:rsidR="00E26870" w:rsidRDefault="00E26870" w:rsidP="00527A98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14:paraId="31DEE877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F88DBCC" w14:textId="77777777" w:rsidR="00E26870" w:rsidRDefault="00EF25B5" w:rsidP="00527A98">
            <w:pPr>
              <w:pStyle w:val="ECEcorps"/>
            </w:pPr>
            <w:r>
              <w:t>n°</w:t>
            </w:r>
            <w:r w:rsidR="00E26870" w:rsidRPr="002D2F9B">
              <w:t xml:space="preserve"> d’inscription</w:t>
            </w:r>
            <w:r w:rsidR="00E26870">
              <w:t xml:space="preserve"> : </w:t>
            </w:r>
          </w:p>
        </w:tc>
      </w:tr>
    </w:tbl>
    <w:p w14:paraId="4B1643CE" w14:textId="77777777" w:rsidR="00E26870" w:rsidRDefault="00E26870" w:rsidP="00E26870">
      <w:pPr>
        <w:pStyle w:val="ECEcorps"/>
      </w:pPr>
    </w:p>
    <w:p w14:paraId="30341525" w14:textId="5C23DCB1" w:rsidR="00E26870" w:rsidRDefault="00E26870" w:rsidP="00E26870">
      <w:pPr>
        <w:pStyle w:val="ECEbordure"/>
      </w:pPr>
      <w:r>
        <w:t>Ce</w:t>
      </w:r>
      <w:r w:rsidR="00A07EA8">
        <w:t>tte</w:t>
      </w:r>
      <w:r>
        <w:t xml:space="preserve"> </w:t>
      </w:r>
      <w:r w:rsidR="00A07EA8">
        <w:t>situation d’évaluation</w:t>
      </w:r>
      <w:r>
        <w:t xml:space="preserve"> </w:t>
      </w:r>
      <w:r w:rsidRPr="00966915">
        <w:t xml:space="preserve">comporte </w:t>
      </w:r>
      <w:r w:rsidR="008C1577">
        <w:rPr>
          <w:b/>
        </w:rPr>
        <w:t>quatre</w:t>
      </w:r>
      <w:r w:rsidRPr="00581077">
        <w:rPr>
          <w:b/>
        </w:rPr>
        <w:t xml:space="preserve"> </w:t>
      </w:r>
      <w:r w:rsidR="00C2065A">
        <w:t xml:space="preserve">pages </w:t>
      </w:r>
      <w:r w:rsidRPr="00C17957">
        <w:t>sur lesquelles le candidat doit consigner ses réponses.</w:t>
      </w:r>
    </w:p>
    <w:p w14:paraId="591C0814" w14:textId="77777777" w:rsidR="00E26870" w:rsidRDefault="00E26870" w:rsidP="00E26870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14:paraId="236EC6BA" w14:textId="77777777" w:rsidR="00E26870" w:rsidRDefault="00E26870" w:rsidP="00E26870">
      <w:pPr>
        <w:pStyle w:val="ECEbordure"/>
      </w:pPr>
    </w:p>
    <w:p w14:paraId="6BCA90C7" w14:textId="77777777" w:rsidR="00E26870" w:rsidRDefault="00E26870" w:rsidP="00E26870">
      <w:pPr>
        <w:pStyle w:val="ECEbordure"/>
      </w:pPr>
      <w:r w:rsidRPr="00AC5BC7">
        <w:t>Le candidat doit agir en autonomie et faire preuve d’initiative tout au long de l’épreuve.</w:t>
      </w:r>
    </w:p>
    <w:p w14:paraId="55211FDF" w14:textId="77777777" w:rsidR="00E26870" w:rsidRPr="00AC5BC7" w:rsidRDefault="00E26870" w:rsidP="00E26870">
      <w:pPr>
        <w:pStyle w:val="ECEbordure"/>
      </w:pPr>
      <w:r w:rsidRPr="000F26F2">
        <w:t>En cas de difficulté, le candidat peut solliciter l’examinateur afin de lui permettre de continuer la tâche.</w:t>
      </w:r>
    </w:p>
    <w:p w14:paraId="72D09855" w14:textId="77777777" w:rsidR="00E26870" w:rsidRDefault="00E26870" w:rsidP="00E26870">
      <w:pPr>
        <w:pStyle w:val="ECEbordure"/>
      </w:pPr>
      <w:r w:rsidRPr="00AC5BC7">
        <w:t>L’examinateur peut intervenir à tout moment, s’il le juge utile</w:t>
      </w:r>
      <w:r>
        <w:t>.</w:t>
      </w:r>
    </w:p>
    <w:p w14:paraId="4770EB6A" w14:textId="77777777" w:rsidR="00B135A8" w:rsidRDefault="00B135A8" w:rsidP="00E26870">
      <w:pPr>
        <w:pStyle w:val="ECEbordure"/>
      </w:pPr>
      <w:r w:rsidRPr="00C90C1F">
        <w:t>L’usage de calculatrice avec mode examen actif est autorisé. L’usage de calculatrice sans mémoire « type collège » est autorisé.</w:t>
      </w:r>
      <w:r>
        <w:t xml:space="preserve"> </w:t>
      </w:r>
    </w:p>
    <w:p w14:paraId="52042922" w14:textId="77777777" w:rsidR="00E26870" w:rsidRDefault="00E26870" w:rsidP="00E26870">
      <w:pPr>
        <w:pStyle w:val="ECEcorps"/>
        <w:rPr>
          <w:u w:val="single"/>
        </w:rPr>
      </w:pPr>
    </w:p>
    <w:p w14:paraId="04AADF36" w14:textId="77777777" w:rsidR="003A114B" w:rsidRPr="00545715" w:rsidRDefault="003A114B" w:rsidP="00E26870">
      <w:pPr>
        <w:pStyle w:val="ECEcorps"/>
        <w:rPr>
          <w:u w:val="single"/>
        </w:rPr>
      </w:pPr>
    </w:p>
    <w:p w14:paraId="3AD3F1A6" w14:textId="77777777" w:rsidR="00E26870" w:rsidRPr="00136091" w:rsidRDefault="007146B9" w:rsidP="00E26870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CONTEXTE DE LA</w:t>
      </w:r>
      <w:r w:rsidR="00E26870" w:rsidRPr="00136091">
        <w:rPr>
          <w:sz w:val="24"/>
          <w:szCs w:val="24"/>
        </w:rPr>
        <w:t xml:space="preserve"> </w:t>
      </w:r>
      <w:r w:rsidR="00A07EA8">
        <w:rPr>
          <w:sz w:val="24"/>
          <w:szCs w:val="24"/>
        </w:rPr>
        <w:t>SITUATION D’ÉVALUATION</w:t>
      </w:r>
    </w:p>
    <w:p w14:paraId="6FEA3D40" w14:textId="77777777" w:rsidR="00E26870" w:rsidRPr="00545715" w:rsidRDefault="00E26870" w:rsidP="00E26870">
      <w:pPr>
        <w:pStyle w:val="ECEcorps"/>
        <w:rPr>
          <w:u w:val="single"/>
        </w:rPr>
      </w:pPr>
    </w:p>
    <w:p w14:paraId="3980EC4D" w14:textId="3D7084E0" w:rsidR="00C60969" w:rsidRPr="00981759" w:rsidRDefault="004577B1" w:rsidP="00AB2B16">
      <w:pPr>
        <w:pStyle w:val="ECEcorps"/>
        <w:rPr>
          <w:b/>
          <w:i/>
        </w:rPr>
      </w:pPr>
      <w:r w:rsidRPr="00981759">
        <w:t xml:space="preserve">Le thiosulfate de sodium </w:t>
      </w:r>
      <w:r w:rsidR="00AB2B16" w:rsidRPr="00981759">
        <w:t xml:space="preserve">est un composé de formule </w:t>
      </w:r>
      <w:r w:rsidR="00AB2B16" w:rsidRPr="00981759">
        <w:rPr>
          <w:color w:val="202122"/>
          <w:shd w:val="clear" w:color="auto" w:fill="FFFFFF"/>
        </w:rPr>
        <w:t>de formule Na</w:t>
      </w:r>
      <w:r w:rsidR="00AB2B16" w:rsidRPr="00981759">
        <w:rPr>
          <w:color w:val="202122"/>
          <w:shd w:val="clear" w:color="auto" w:fill="FFFFFF"/>
          <w:vertAlign w:val="subscript"/>
        </w:rPr>
        <w:t>2</w:t>
      </w:r>
      <w:r w:rsidR="00AB2B16" w:rsidRPr="00981759">
        <w:rPr>
          <w:color w:val="202122"/>
          <w:shd w:val="clear" w:color="auto" w:fill="FFFFFF"/>
        </w:rPr>
        <w:t>S</w:t>
      </w:r>
      <w:r w:rsidR="00AB2B16" w:rsidRPr="00981759">
        <w:rPr>
          <w:color w:val="202122"/>
          <w:shd w:val="clear" w:color="auto" w:fill="FFFFFF"/>
          <w:vertAlign w:val="subscript"/>
        </w:rPr>
        <w:t>2</w:t>
      </w:r>
      <w:r w:rsidR="00AB2B16" w:rsidRPr="00981759">
        <w:rPr>
          <w:color w:val="202122"/>
          <w:shd w:val="clear" w:color="auto" w:fill="FFFFFF"/>
        </w:rPr>
        <w:t>O</w:t>
      </w:r>
      <w:r w:rsidR="00AB2B16" w:rsidRPr="00981759">
        <w:rPr>
          <w:color w:val="202122"/>
          <w:shd w:val="clear" w:color="auto" w:fill="FFFFFF"/>
          <w:vertAlign w:val="subscript"/>
        </w:rPr>
        <w:t xml:space="preserve">3 </w:t>
      </w:r>
      <w:r w:rsidR="00AB2B16" w:rsidRPr="00981759">
        <w:rPr>
          <w:color w:val="202122"/>
          <w:shd w:val="clear" w:color="auto" w:fill="FFFFFF"/>
        </w:rPr>
        <w:t xml:space="preserve">dont les utilisations sont nombreuses : </w:t>
      </w:r>
      <w:r w:rsidR="00FA4651" w:rsidRPr="00981759">
        <w:rPr>
          <w:color w:val="202122"/>
          <w:shd w:val="clear" w:color="auto" w:fill="FFFFFF"/>
        </w:rPr>
        <w:t>l</w:t>
      </w:r>
      <w:r w:rsidR="00AB2B16" w:rsidRPr="00981759">
        <w:rPr>
          <w:color w:val="202122"/>
          <w:shd w:val="clear" w:color="auto" w:fill="FFFFFF"/>
        </w:rPr>
        <w:t>ors de la Première guerre mondiale, des compresses de tissu imbibé</w:t>
      </w:r>
      <w:r w:rsidR="00FA4651" w:rsidRPr="00981759">
        <w:rPr>
          <w:color w:val="202122"/>
          <w:shd w:val="clear" w:color="auto" w:fill="FFFFFF"/>
        </w:rPr>
        <w:t>es</w:t>
      </w:r>
      <w:r w:rsidR="00AB2B16" w:rsidRPr="00981759">
        <w:rPr>
          <w:color w:val="202122"/>
          <w:shd w:val="clear" w:color="auto" w:fill="FFFFFF"/>
        </w:rPr>
        <w:t xml:space="preserve"> de ce produit ont servi à neutraliser les premiers gaz de combat, dont le dichlore. Il sert également d'antidote contre les intoxications au cyanure d'hydrogène.</w:t>
      </w:r>
      <w:r w:rsidR="00AB2B16" w:rsidRPr="00981759">
        <w:rPr>
          <w:b/>
          <w:i/>
        </w:rPr>
        <w:t xml:space="preserve"> </w:t>
      </w:r>
    </w:p>
    <w:p w14:paraId="21F60DFB" w14:textId="77777777" w:rsidR="004577B1" w:rsidRDefault="004577B1" w:rsidP="00E26870">
      <w:pPr>
        <w:pStyle w:val="ECEcorps"/>
      </w:pPr>
    </w:p>
    <w:p w14:paraId="3053CA7B" w14:textId="7E3F51C3" w:rsidR="004577B1" w:rsidRPr="008D5085" w:rsidRDefault="004577B1" w:rsidP="004577B1">
      <w:pPr>
        <w:pStyle w:val="ECEcorps"/>
        <w:rPr>
          <w:b/>
          <w:i/>
          <w:sz w:val="24"/>
          <w:szCs w:val="24"/>
        </w:rPr>
      </w:pPr>
      <w:r w:rsidRPr="004C63B9">
        <w:rPr>
          <w:b/>
          <w:i/>
          <w:sz w:val="24"/>
        </w:rPr>
        <w:t xml:space="preserve">Le but de cette épreuve est </w:t>
      </w:r>
      <w:r w:rsidR="008D5085">
        <w:rPr>
          <w:b/>
          <w:i/>
          <w:sz w:val="24"/>
        </w:rPr>
        <w:t>d’identifier</w:t>
      </w:r>
      <w:r>
        <w:rPr>
          <w:b/>
          <w:i/>
          <w:sz w:val="24"/>
        </w:rPr>
        <w:t xml:space="preserve"> des </w:t>
      </w:r>
      <w:r w:rsidR="008D5085">
        <w:rPr>
          <w:b/>
          <w:i/>
          <w:sz w:val="24"/>
        </w:rPr>
        <w:t>facteurs cinétiques à partir de la réaction de dismutation des ions thiosulfate de formul</w:t>
      </w:r>
      <w:r w:rsidR="008D5085" w:rsidRPr="008D5085">
        <w:rPr>
          <w:b/>
          <w:i/>
          <w:sz w:val="24"/>
          <w:szCs w:val="24"/>
        </w:rPr>
        <w:t xml:space="preserve">e </w:t>
      </w:r>
      <w:r w:rsidR="008D5085" w:rsidRPr="008D5085">
        <w:rPr>
          <w:b/>
          <w:i/>
          <w:sz w:val="24"/>
          <w:szCs w:val="24"/>
          <w:lang w:val="pt-PT"/>
        </w:rPr>
        <w:t>S</w:t>
      </w:r>
      <w:r w:rsidR="008D5085" w:rsidRPr="008D5085">
        <w:rPr>
          <w:b/>
          <w:i/>
          <w:sz w:val="24"/>
          <w:szCs w:val="24"/>
          <w:vertAlign w:val="subscript"/>
          <w:lang w:val="pt-PT"/>
        </w:rPr>
        <w:t>2</w:t>
      </w:r>
      <w:r w:rsidR="008D5085" w:rsidRPr="008D5085">
        <w:rPr>
          <w:b/>
          <w:i/>
          <w:sz w:val="24"/>
          <w:szCs w:val="24"/>
          <w:lang w:val="pt-PT"/>
        </w:rPr>
        <w:t>O</w:t>
      </w:r>
      <w:r w:rsidR="008D5085" w:rsidRPr="008D5085">
        <w:rPr>
          <w:b/>
          <w:i/>
          <w:sz w:val="24"/>
          <w:szCs w:val="24"/>
          <w:vertAlign w:val="subscript"/>
          <w:lang w:val="pt-PT"/>
        </w:rPr>
        <w:t>3</w:t>
      </w:r>
      <w:r w:rsidR="008D5085" w:rsidRPr="008D5085">
        <w:rPr>
          <w:b/>
          <w:i/>
          <w:sz w:val="24"/>
          <w:szCs w:val="24"/>
          <w:vertAlign w:val="superscript"/>
          <w:lang w:val="pt-PT"/>
        </w:rPr>
        <w:t>2–</w:t>
      </w:r>
      <w:r w:rsidR="008D5085">
        <w:rPr>
          <w:b/>
          <w:i/>
          <w:sz w:val="24"/>
          <w:szCs w:val="24"/>
          <w:lang w:val="pt-PT"/>
        </w:rPr>
        <w:t>.</w:t>
      </w:r>
    </w:p>
    <w:p w14:paraId="198B9DA3" w14:textId="5DCBB333" w:rsidR="00C60969" w:rsidRDefault="00C60969" w:rsidP="00C60969">
      <w:pPr>
        <w:pStyle w:val="ECEcorps"/>
      </w:pPr>
    </w:p>
    <w:p w14:paraId="6AA68238" w14:textId="77777777" w:rsidR="003675F3" w:rsidRDefault="003675F3" w:rsidP="00C60969">
      <w:pPr>
        <w:pStyle w:val="ECEcorps"/>
      </w:pPr>
      <w:bookmarkStart w:id="5" w:name="_GoBack"/>
      <w:bookmarkEnd w:id="5"/>
    </w:p>
    <w:p w14:paraId="1C2B3E99" w14:textId="77777777" w:rsidR="007146B9" w:rsidRDefault="007146B9" w:rsidP="00E26870">
      <w:pPr>
        <w:pStyle w:val="ECEcorps"/>
        <w:rPr>
          <w:b/>
          <w:sz w:val="24"/>
          <w:szCs w:val="24"/>
          <w:u w:val="single"/>
        </w:rPr>
      </w:pPr>
    </w:p>
    <w:p w14:paraId="284D203C" w14:textId="698FC339" w:rsidR="00C60969" w:rsidRPr="007146B9" w:rsidRDefault="007146B9" w:rsidP="00E26870">
      <w:pPr>
        <w:pStyle w:val="ECEcorps"/>
        <w:rPr>
          <w:b/>
          <w:sz w:val="24"/>
          <w:szCs w:val="24"/>
          <w:u w:val="single"/>
        </w:rPr>
      </w:pPr>
      <w:r w:rsidRPr="007146B9">
        <w:rPr>
          <w:b/>
          <w:sz w:val="24"/>
          <w:szCs w:val="24"/>
          <w:u w:val="single"/>
        </w:rPr>
        <w:t xml:space="preserve">INFORMATIONS MISES </w:t>
      </w:r>
      <w:r w:rsidR="00FF78A1">
        <w:rPr>
          <w:b/>
          <w:sz w:val="24"/>
          <w:szCs w:val="24"/>
          <w:u w:val="single"/>
        </w:rPr>
        <w:t>À</w:t>
      </w:r>
      <w:r w:rsidRPr="007146B9">
        <w:rPr>
          <w:b/>
          <w:sz w:val="24"/>
          <w:szCs w:val="24"/>
          <w:u w:val="single"/>
        </w:rPr>
        <w:t xml:space="preserve"> DISPOSITION DU CANDIDAT</w:t>
      </w:r>
    </w:p>
    <w:p w14:paraId="31DA5F6F" w14:textId="77777777" w:rsidR="00C60969" w:rsidRPr="00545715" w:rsidRDefault="00C60969" w:rsidP="00E26870">
      <w:pPr>
        <w:pStyle w:val="ECEcorps"/>
      </w:pPr>
    </w:p>
    <w:p w14:paraId="1375382C" w14:textId="44743614" w:rsidR="003A114B" w:rsidRPr="00297EF8" w:rsidRDefault="004577B1" w:rsidP="003A114B">
      <w:pPr>
        <w:pStyle w:val="ECEtitre"/>
        <w:rPr>
          <w:sz w:val="24"/>
          <w:szCs w:val="24"/>
          <w:u w:val="none"/>
        </w:rPr>
      </w:pPr>
      <w:r w:rsidRPr="00297EF8">
        <w:rPr>
          <w:sz w:val="24"/>
          <w:szCs w:val="24"/>
        </w:rPr>
        <w:t>Dismutation des ions thiosulfate</w:t>
      </w:r>
      <w:r w:rsidR="003A114B" w:rsidRPr="00297EF8">
        <w:rPr>
          <w:sz w:val="24"/>
          <w:szCs w:val="24"/>
          <w:u w:val="none"/>
        </w:rPr>
        <w:t xml:space="preserve"> </w:t>
      </w:r>
    </w:p>
    <w:p w14:paraId="12F8B84B" w14:textId="249ACCFB" w:rsidR="003A114B" w:rsidRPr="00297EF8" w:rsidRDefault="00FA4651" w:rsidP="003A114B">
      <w:pPr>
        <w:pStyle w:val="ECEcorps"/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3F36B827" wp14:editId="6D7DD569">
            <wp:simplePos x="0" y="0"/>
            <wp:positionH relativeFrom="margin">
              <wp:posOffset>5443855</wp:posOffset>
            </wp:positionH>
            <wp:positionV relativeFrom="paragraph">
              <wp:posOffset>83185</wp:posOffset>
            </wp:positionV>
            <wp:extent cx="1028700" cy="1143000"/>
            <wp:effectExtent l="0" t="0" r="0" b="0"/>
            <wp:wrapSquare wrapText="bothSides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333" t="35417" r="35362" b="22917"/>
                    <a:stretch/>
                  </pic:blipFill>
                  <pic:spPr bwMode="auto">
                    <a:xfrm>
                      <a:off x="0" y="0"/>
                      <a:ext cx="1028700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4BDDB546" w14:textId="6F1B7031" w:rsidR="004577B1" w:rsidRDefault="004577B1" w:rsidP="004577B1">
      <w:pPr>
        <w:pStyle w:val="ECEcorps"/>
      </w:pPr>
      <w:r>
        <w:t>Une réaction de dismutation est une réaction d’oxydo-réduction dans laquelle une espèce chimique joue à la fois le rôle d’oxydant et de réducteur.</w:t>
      </w:r>
      <w:r w:rsidR="00250499">
        <w:t xml:space="preserve"> L’é</w:t>
      </w:r>
      <w:r>
        <w:t xml:space="preserve">quation de la dismutation des ions thiosulfate </w:t>
      </w:r>
      <w:r w:rsidR="004269AE" w:rsidRPr="00297EF8">
        <w:t>S</w:t>
      </w:r>
      <w:r w:rsidR="004269AE" w:rsidRPr="00297EF8">
        <w:rPr>
          <w:vertAlign w:val="subscript"/>
        </w:rPr>
        <w:t>2</w:t>
      </w:r>
      <w:r w:rsidR="004269AE" w:rsidRPr="00297EF8">
        <w:t>O</w:t>
      </w:r>
      <w:r w:rsidR="004269AE" w:rsidRPr="00297EF8">
        <w:rPr>
          <w:vertAlign w:val="subscript"/>
        </w:rPr>
        <w:t>3</w:t>
      </w:r>
      <w:r w:rsidR="004269AE" w:rsidRPr="00297EF8">
        <w:rPr>
          <w:vertAlign w:val="superscript"/>
        </w:rPr>
        <w:t>2</w:t>
      </w:r>
      <w:r w:rsidR="007B26EE" w:rsidRPr="00297EF8">
        <w:rPr>
          <w:vertAlign w:val="superscript"/>
        </w:rPr>
        <w:t>–</w:t>
      </w:r>
      <w:r w:rsidR="004269AE" w:rsidRPr="00297EF8">
        <w:rPr>
          <w:sz w:val="24"/>
          <w:szCs w:val="24"/>
        </w:rPr>
        <w:t xml:space="preserve"> </w:t>
      </w:r>
      <w:r>
        <w:t>en milieu acide</w:t>
      </w:r>
      <w:r w:rsidR="00250499">
        <w:t xml:space="preserve"> peut s’écrire </w:t>
      </w:r>
      <w:r w:rsidR="00DE7D74">
        <w:t>:</w:t>
      </w:r>
    </w:p>
    <w:p w14:paraId="13801C9E" w14:textId="65B67B08" w:rsidR="00DE7D74" w:rsidRPr="009506E7" w:rsidRDefault="00DE7D74" w:rsidP="004577B1">
      <w:pPr>
        <w:pStyle w:val="ECEcorps"/>
      </w:pPr>
    </w:p>
    <w:p w14:paraId="34D6993D" w14:textId="6B7AA893" w:rsidR="004577B1" w:rsidRPr="00297EF8" w:rsidRDefault="00981759" w:rsidP="004577B1">
      <w:pPr>
        <w:pStyle w:val="ECEcorps"/>
        <w:rPr>
          <w:lang w:val="pt-PT"/>
        </w:rPr>
      </w:pPr>
      <w:r>
        <w:rPr>
          <w:noProof/>
        </w:rPr>
        <w:pict w14:anchorId="6C7B1B9C"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Connecteur droit avec flèche 2" o:spid="_x0000_s2050" type="#_x0000_t32" style="position:absolute;left:0;text-align:left;margin-left:123.95pt;margin-top:6.35pt;width:15.75pt;height:0;z-index:251659264;visibility:visible;mso-wrap-style:square;mso-width-percent:0;mso-height-percent:0;mso-wrap-distance-left:9pt;mso-wrap-distance-right:9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">
            <v:stroke endarrow="block"/>
          </v:shape>
        </w:pict>
      </w:r>
      <w:r w:rsidR="004577B1" w:rsidRPr="00297EF8">
        <w:rPr>
          <w:lang w:val="pt-PT"/>
        </w:rPr>
        <w:t>S</w:t>
      </w:r>
      <w:r w:rsidR="004577B1" w:rsidRPr="00297EF8">
        <w:rPr>
          <w:vertAlign w:val="subscript"/>
          <w:lang w:val="pt-PT"/>
        </w:rPr>
        <w:t>2</w:t>
      </w:r>
      <w:r w:rsidR="004577B1" w:rsidRPr="00297EF8">
        <w:rPr>
          <w:lang w:val="pt-PT"/>
        </w:rPr>
        <w:t>O</w:t>
      </w:r>
      <w:r w:rsidR="004577B1" w:rsidRPr="00297EF8">
        <w:rPr>
          <w:vertAlign w:val="subscript"/>
          <w:lang w:val="pt-PT"/>
        </w:rPr>
        <w:t>3</w:t>
      </w:r>
      <w:r w:rsidR="004577B1" w:rsidRPr="00297EF8">
        <w:rPr>
          <w:vertAlign w:val="superscript"/>
          <w:lang w:val="pt-PT"/>
        </w:rPr>
        <w:t>2</w:t>
      </w:r>
      <w:r w:rsidR="007B26EE" w:rsidRPr="00297EF8">
        <w:rPr>
          <w:vertAlign w:val="superscript"/>
          <w:lang w:val="pt-PT"/>
        </w:rPr>
        <w:t>–</w:t>
      </w:r>
      <w:r w:rsidR="004577B1" w:rsidRPr="00297EF8">
        <w:rPr>
          <w:lang w:val="pt-PT"/>
        </w:rPr>
        <w:t>(aq) + 2 H</w:t>
      </w:r>
      <w:r w:rsidR="004577B1" w:rsidRPr="00297EF8">
        <w:rPr>
          <w:vertAlign w:val="subscript"/>
          <w:lang w:val="pt-PT"/>
        </w:rPr>
        <w:t>3</w:t>
      </w:r>
      <w:r w:rsidR="004577B1" w:rsidRPr="00297EF8">
        <w:rPr>
          <w:lang w:val="pt-PT"/>
        </w:rPr>
        <w:t>O</w:t>
      </w:r>
      <w:r w:rsidR="004577B1" w:rsidRPr="00297EF8">
        <w:rPr>
          <w:vertAlign w:val="superscript"/>
          <w:lang w:val="pt-PT"/>
        </w:rPr>
        <w:t>+</w:t>
      </w:r>
      <w:r w:rsidR="004577B1" w:rsidRPr="00297EF8">
        <w:rPr>
          <w:lang w:val="pt-PT"/>
        </w:rPr>
        <w:t>(aq)               SO</w:t>
      </w:r>
      <w:r w:rsidR="004577B1" w:rsidRPr="00297EF8">
        <w:rPr>
          <w:vertAlign w:val="subscript"/>
          <w:lang w:val="pt-PT"/>
        </w:rPr>
        <w:t>2</w:t>
      </w:r>
      <w:r w:rsidR="004577B1" w:rsidRPr="00297EF8">
        <w:rPr>
          <w:lang w:val="pt-PT"/>
        </w:rPr>
        <w:t>(aq) + S(s) + 3 H</w:t>
      </w:r>
      <w:r w:rsidR="004577B1" w:rsidRPr="00297EF8">
        <w:rPr>
          <w:vertAlign w:val="subscript"/>
          <w:lang w:val="pt-PT"/>
        </w:rPr>
        <w:t>2</w:t>
      </w:r>
      <w:r w:rsidR="004577B1" w:rsidRPr="00297EF8">
        <w:rPr>
          <w:lang w:val="pt-PT"/>
        </w:rPr>
        <w:t>O(</w:t>
      </w:r>
      <w:r w:rsidR="004269AE" w:rsidRPr="00297EF8">
        <w:rPr>
          <w:rFonts w:ascii="Brush Script MT" w:hAnsi="Brush Script MT"/>
          <w:lang w:val="pt-PT"/>
        </w:rPr>
        <w:t>l</w:t>
      </w:r>
      <w:r w:rsidR="004577B1" w:rsidRPr="00297EF8">
        <w:rPr>
          <w:lang w:val="pt-PT"/>
        </w:rPr>
        <w:t>)</w:t>
      </w:r>
    </w:p>
    <w:p w14:paraId="27C189B6" w14:textId="77777777" w:rsidR="00DE7D74" w:rsidRPr="00297EF8" w:rsidRDefault="00DE7D74" w:rsidP="004577B1">
      <w:pPr>
        <w:pStyle w:val="ECEcorps"/>
        <w:rPr>
          <w:lang w:val="pt-PT"/>
        </w:rPr>
      </w:pPr>
    </w:p>
    <w:p w14:paraId="46CCC8B5" w14:textId="7C8A3BC8" w:rsidR="004577B1" w:rsidRPr="009506E7" w:rsidRDefault="004577B1" w:rsidP="004577B1">
      <w:pPr>
        <w:pStyle w:val="ECEcorps"/>
      </w:pPr>
      <w:r>
        <w:t xml:space="preserve">Lors de cette transformation chimique, du soufre solide est produit. Son apparition opacifie progressivement la solution. Il est alors possible d’estimer </w:t>
      </w:r>
      <w:r w:rsidR="008D5085">
        <w:t>la durée</w:t>
      </w:r>
      <w:r>
        <w:t xml:space="preserve"> de cette transformation en dessinant un repère (par exemple, une croix) au feutre noir au fond </w:t>
      </w:r>
      <w:r w:rsidR="008D5085">
        <w:t xml:space="preserve">ou sous un bécher. On considère que la durée de la transformation correspond au temps écoulé entre l’introduction des réactifs et la disparition visuelle de la croix. </w:t>
      </w:r>
    </w:p>
    <w:p w14:paraId="2199FFF2" w14:textId="38394356" w:rsidR="003A114B" w:rsidRPr="00136091" w:rsidRDefault="00250499" w:rsidP="003A114B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lastRenderedPageBreak/>
        <w:t>Deux</w:t>
      </w:r>
      <w:r w:rsidR="004577B1" w:rsidRPr="004577B1">
        <w:rPr>
          <w:sz w:val="24"/>
          <w:szCs w:val="24"/>
        </w:rPr>
        <w:t xml:space="preserve"> affirmations</w:t>
      </w:r>
      <w:r w:rsidR="004577B1" w:rsidRPr="004577B1">
        <w:rPr>
          <w:sz w:val="24"/>
          <w:szCs w:val="24"/>
          <w:u w:val="none"/>
        </w:rPr>
        <w:t xml:space="preserve"> </w:t>
      </w:r>
      <w:r w:rsidR="003A114B" w:rsidRPr="00136091">
        <w:rPr>
          <w:sz w:val="24"/>
          <w:szCs w:val="24"/>
          <w:u w:val="none"/>
        </w:rPr>
        <w:t xml:space="preserve"> </w:t>
      </w:r>
    </w:p>
    <w:p w14:paraId="2BFCA39C" w14:textId="77777777" w:rsidR="004577B1" w:rsidRDefault="004577B1" w:rsidP="004577B1">
      <w:pPr>
        <w:pStyle w:val="ECEcorps"/>
      </w:pPr>
    </w:p>
    <w:p w14:paraId="161D5019" w14:textId="77777777" w:rsidR="00DE7D74" w:rsidRDefault="004577B1" w:rsidP="00DE7D74">
      <w:pPr>
        <w:pStyle w:val="ECEcorps"/>
        <w:numPr>
          <w:ilvl w:val="0"/>
          <w:numId w:val="11"/>
        </w:numPr>
      </w:pPr>
      <w:r>
        <w:t xml:space="preserve">Affirmation 1 : </w:t>
      </w:r>
    </w:p>
    <w:p w14:paraId="7D9679F0" w14:textId="132DC194" w:rsidR="004577B1" w:rsidRPr="008D5085" w:rsidRDefault="004577B1" w:rsidP="004577B1">
      <w:pPr>
        <w:pStyle w:val="ECEcorps"/>
      </w:pPr>
      <w:r w:rsidRPr="008D5085">
        <w:t>« </w:t>
      </w:r>
      <w:r w:rsidR="00DC0292" w:rsidRPr="008D5085">
        <w:t>L</w:t>
      </w:r>
      <w:r w:rsidRPr="008D5085">
        <w:t xml:space="preserve">a </w:t>
      </w:r>
      <w:r w:rsidR="008D5085">
        <w:t>durée de la transformation chimique</w:t>
      </w:r>
      <w:r w:rsidRPr="008D5085">
        <w:t xml:space="preserve"> est d’autant plus </w:t>
      </w:r>
      <w:r w:rsidR="008D5085">
        <w:t>petite</w:t>
      </w:r>
      <w:r w:rsidRPr="008D5085">
        <w:t xml:space="preserve"> que la concentration</w:t>
      </w:r>
      <w:r w:rsidR="008D5085">
        <w:t xml:space="preserve"> initiale</w:t>
      </w:r>
      <w:r w:rsidRPr="008D5085">
        <w:t xml:space="preserve"> des réactifs est importante. »</w:t>
      </w:r>
    </w:p>
    <w:p w14:paraId="10D0E87F" w14:textId="77777777" w:rsidR="00DE7D74" w:rsidRDefault="00DE7D74" w:rsidP="004577B1">
      <w:pPr>
        <w:pStyle w:val="ECEcorps"/>
      </w:pPr>
    </w:p>
    <w:p w14:paraId="397410CD" w14:textId="0FEE2672" w:rsidR="00DE7D74" w:rsidRDefault="004577B1" w:rsidP="00DE7D74">
      <w:pPr>
        <w:pStyle w:val="ECEcorps"/>
        <w:numPr>
          <w:ilvl w:val="0"/>
          <w:numId w:val="11"/>
        </w:numPr>
      </w:pPr>
      <w:r>
        <w:t xml:space="preserve">Affirmation 2 : </w:t>
      </w:r>
    </w:p>
    <w:p w14:paraId="34B558F2" w14:textId="5D32F2E1" w:rsidR="004577B1" w:rsidRPr="008D5085" w:rsidRDefault="004577B1" w:rsidP="004577B1">
      <w:pPr>
        <w:pStyle w:val="ECEcorps"/>
      </w:pPr>
      <w:r w:rsidRPr="008D5085">
        <w:t>« </w:t>
      </w:r>
      <w:r w:rsidR="00DC0292" w:rsidRPr="008D5085">
        <w:t>L</w:t>
      </w:r>
      <w:r w:rsidRPr="008D5085">
        <w:t xml:space="preserve">a </w:t>
      </w:r>
      <w:r w:rsidR="008D5085">
        <w:t xml:space="preserve">durée d’une transformation chimique est d’autant plus grande </w:t>
      </w:r>
      <w:r w:rsidRPr="008D5085">
        <w:t>que la température du système chimique est importante. »</w:t>
      </w:r>
    </w:p>
    <w:p w14:paraId="3E337DD1" w14:textId="7A5BC57E" w:rsidR="00710B74" w:rsidRDefault="00FA4651" w:rsidP="00E26870">
      <w:pPr>
        <w:pStyle w:val="ECEcorps"/>
        <w:rPr>
          <w:b/>
          <w:sz w:val="24"/>
          <w:szCs w:val="24"/>
          <w:u w:val="single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07593884" wp14:editId="0BA64759">
            <wp:simplePos x="0" y="0"/>
            <wp:positionH relativeFrom="column">
              <wp:posOffset>4420870</wp:posOffset>
            </wp:positionH>
            <wp:positionV relativeFrom="paragraph">
              <wp:posOffset>89287</wp:posOffset>
            </wp:positionV>
            <wp:extent cx="1518285" cy="1891665"/>
            <wp:effectExtent l="0" t="0" r="0" b="0"/>
            <wp:wrapSquare wrapText="bothSides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l="60506" t="52124" r="31901" b="32726"/>
                    <a:stretch/>
                  </pic:blipFill>
                  <pic:spPr bwMode="auto">
                    <a:xfrm>
                      <a:off x="0" y="0"/>
                      <a:ext cx="1518285" cy="18916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86E98E2" w14:textId="207490FC" w:rsidR="004577B1" w:rsidRDefault="004577B1" w:rsidP="00E26870">
      <w:pPr>
        <w:pStyle w:val="ECEcorps"/>
        <w:rPr>
          <w:b/>
          <w:sz w:val="24"/>
          <w:szCs w:val="24"/>
        </w:rPr>
      </w:pPr>
      <w:r w:rsidRPr="004577B1">
        <w:rPr>
          <w:b/>
          <w:sz w:val="24"/>
          <w:szCs w:val="24"/>
          <w:u w:val="single"/>
        </w:rPr>
        <w:t>Absorbance d’une solution colorée</w:t>
      </w:r>
      <w:r w:rsidRPr="004577B1">
        <w:rPr>
          <w:b/>
          <w:sz w:val="24"/>
          <w:szCs w:val="24"/>
        </w:rPr>
        <w:t> </w:t>
      </w:r>
    </w:p>
    <w:p w14:paraId="25EC0DC4" w14:textId="77777777" w:rsidR="004577B1" w:rsidRDefault="004577B1" w:rsidP="004577B1">
      <w:pPr>
        <w:pStyle w:val="ECEcorps"/>
      </w:pPr>
    </w:p>
    <w:p w14:paraId="6BD8CEC0" w14:textId="6C192359" w:rsidR="004577B1" w:rsidRDefault="004577B1" w:rsidP="004577B1">
      <w:pPr>
        <w:pStyle w:val="ECEcorps"/>
      </w:pPr>
      <w:r>
        <w:t>L’absorbance d’une solution dépend de nombreux paramètres :</w:t>
      </w:r>
    </w:p>
    <w:p w14:paraId="77807E94" w14:textId="77777777" w:rsidR="00DE7D74" w:rsidRDefault="00DE7D74" w:rsidP="004577B1">
      <w:pPr>
        <w:pStyle w:val="ECEcorps"/>
      </w:pPr>
    </w:p>
    <w:p w14:paraId="1784E416" w14:textId="4B3D0C0F" w:rsidR="004577B1" w:rsidRDefault="00250499" w:rsidP="004577B1">
      <w:pPr>
        <w:pStyle w:val="ECEcorps"/>
        <w:numPr>
          <w:ilvl w:val="0"/>
          <w:numId w:val="10"/>
        </w:numPr>
      </w:pPr>
      <w:r>
        <w:t>l</w:t>
      </w:r>
      <w:r w:rsidR="004577B1">
        <w:t>a longueur d’onde</w:t>
      </w:r>
      <w:r w:rsidR="00FA4651">
        <w:t xml:space="preserve"> </w:t>
      </w:r>
      <w:r w:rsidR="00FA4651">
        <w:sym w:font="Symbol" w:char="F06C"/>
      </w:r>
      <w:r w:rsidR="00CD16E8" w:rsidRPr="00297EF8">
        <w:t xml:space="preserve"> </w:t>
      </w:r>
      <w:r w:rsidR="00CD16E8">
        <w:t>de la radiation utilisée ;</w:t>
      </w:r>
    </w:p>
    <w:p w14:paraId="602EDE42" w14:textId="2965D126" w:rsidR="004577B1" w:rsidRDefault="00250499" w:rsidP="004577B1">
      <w:pPr>
        <w:pStyle w:val="ECEcorps"/>
        <w:numPr>
          <w:ilvl w:val="0"/>
          <w:numId w:val="10"/>
        </w:numPr>
      </w:pPr>
      <w:r>
        <w:t>l</w:t>
      </w:r>
      <w:r w:rsidR="004577B1">
        <w:t xml:space="preserve">’épaisseur </w:t>
      </w:r>
      <w:r w:rsidR="004577B1" w:rsidRPr="00AA66E9">
        <w:rPr>
          <w:i/>
        </w:rPr>
        <w:t xml:space="preserve">e </w:t>
      </w:r>
      <w:r w:rsidR="00CD16E8">
        <w:t>de la solution traversée ;</w:t>
      </w:r>
    </w:p>
    <w:p w14:paraId="011161A6" w14:textId="5D30E475" w:rsidR="004577B1" w:rsidRDefault="00250499" w:rsidP="004577B1">
      <w:pPr>
        <w:pStyle w:val="ECEcorps"/>
        <w:numPr>
          <w:ilvl w:val="0"/>
          <w:numId w:val="10"/>
        </w:numPr>
      </w:pPr>
      <w:r>
        <w:t>l</w:t>
      </w:r>
      <w:r w:rsidR="00CD16E8">
        <w:t>a nature de l’espèce absorbante ;</w:t>
      </w:r>
    </w:p>
    <w:p w14:paraId="12DBBE5A" w14:textId="128EFB25" w:rsidR="004577B1" w:rsidRDefault="00250499" w:rsidP="004577B1">
      <w:pPr>
        <w:pStyle w:val="ECEcorps"/>
        <w:numPr>
          <w:ilvl w:val="0"/>
          <w:numId w:val="10"/>
        </w:numPr>
      </w:pPr>
      <w:r>
        <w:t>l</w:t>
      </w:r>
      <w:r w:rsidR="004577B1">
        <w:t>a concentration en espèce absorbante.</w:t>
      </w:r>
    </w:p>
    <w:p w14:paraId="13223A26" w14:textId="77777777" w:rsidR="004577B1" w:rsidRPr="004577B1" w:rsidRDefault="004577B1" w:rsidP="00E26870">
      <w:pPr>
        <w:pStyle w:val="ECEcorps"/>
        <w:rPr>
          <w:sz w:val="24"/>
          <w:szCs w:val="24"/>
        </w:rPr>
      </w:pPr>
    </w:p>
    <w:p w14:paraId="2EBB8B5F" w14:textId="77777777" w:rsidR="00FA4651" w:rsidRDefault="00FA4651" w:rsidP="00E26870">
      <w:pPr>
        <w:pStyle w:val="ECEtitre"/>
        <w:rPr>
          <w:sz w:val="24"/>
          <w:szCs w:val="24"/>
        </w:rPr>
      </w:pPr>
    </w:p>
    <w:p w14:paraId="4639927E" w14:textId="77777777" w:rsidR="008C1577" w:rsidRDefault="008C1577" w:rsidP="00E26870">
      <w:pPr>
        <w:pStyle w:val="ECEtitre"/>
        <w:rPr>
          <w:sz w:val="24"/>
          <w:szCs w:val="24"/>
        </w:rPr>
      </w:pPr>
    </w:p>
    <w:p w14:paraId="64103390" w14:textId="66D64C4A" w:rsidR="00E26870" w:rsidRPr="00136091" w:rsidRDefault="00250499" w:rsidP="00E26870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T</w:t>
      </w:r>
      <w:r w:rsidR="00E26870" w:rsidRPr="00136091">
        <w:rPr>
          <w:sz w:val="24"/>
          <w:szCs w:val="24"/>
        </w:rPr>
        <w:t xml:space="preserve">RAVAIL À EFFECTUER </w:t>
      </w:r>
    </w:p>
    <w:p w14:paraId="5C96F586" w14:textId="77777777" w:rsidR="004577B1" w:rsidRPr="00257B49" w:rsidRDefault="004577B1" w:rsidP="004577B1">
      <w:pPr>
        <w:autoSpaceDE w:val="0"/>
        <w:autoSpaceDN w:val="0"/>
        <w:adjustRightInd w:val="0"/>
        <w:rPr>
          <w:b/>
          <w:bCs/>
          <w:color w:val="auto"/>
          <w:u w:val="single"/>
        </w:rPr>
      </w:pPr>
    </w:p>
    <w:p w14:paraId="26560A32" w14:textId="77777777" w:rsidR="004577B1" w:rsidRPr="00452138" w:rsidRDefault="004577B1" w:rsidP="004577B1">
      <w:pPr>
        <w:pStyle w:val="ECEpartie"/>
        <w:numPr>
          <w:ilvl w:val="0"/>
          <w:numId w:val="5"/>
        </w:numPr>
      </w:pPr>
      <w:bookmarkStart w:id="6" w:name="_Toc31702510"/>
      <w:bookmarkStart w:id="7" w:name="_Toc441131316"/>
      <w:bookmarkStart w:id="8" w:name="_Toc504486636"/>
      <w:r>
        <w:t xml:space="preserve">Préparation d’une solution par dilution </w:t>
      </w:r>
      <w:r w:rsidRPr="00E05296">
        <w:rPr>
          <w:b w:val="0"/>
        </w:rPr>
        <w:t>(</w:t>
      </w:r>
      <w:r>
        <w:rPr>
          <w:b w:val="0"/>
        </w:rPr>
        <w:t>1</w:t>
      </w:r>
      <w:r w:rsidR="00C1046D">
        <w:rPr>
          <w:b w:val="0"/>
        </w:rPr>
        <w:t>0</w:t>
      </w:r>
      <w:r w:rsidRPr="00E05296">
        <w:rPr>
          <w:b w:val="0"/>
        </w:rPr>
        <w:t> minutes conseillées)</w:t>
      </w:r>
      <w:bookmarkEnd w:id="6"/>
    </w:p>
    <w:p w14:paraId="4DD1E4F3" w14:textId="77777777" w:rsidR="004577B1" w:rsidRDefault="004577B1" w:rsidP="004577B1">
      <w:pPr>
        <w:pStyle w:val="ECEpartie"/>
        <w:numPr>
          <w:ilvl w:val="0"/>
          <w:numId w:val="0"/>
        </w:numPr>
        <w:rPr>
          <w:b w:val="0"/>
          <w:bCs/>
        </w:rPr>
      </w:pPr>
    </w:p>
    <w:p w14:paraId="08490E61" w14:textId="2B71CDAB" w:rsidR="004577B1" w:rsidRPr="001E7FB5" w:rsidRDefault="004577B1" w:rsidP="004577B1">
      <w:pPr>
        <w:pStyle w:val="ECEcorps"/>
      </w:pPr>
      <w:r>
        <w:t xml:space="preserve">Choisir la verrerie nécessaire parmi le matériel disponible afin de préparer </w:t>
      </w:r>
      <w:r w:rsidR="008D5085">
        <w:t xml:space="preserve">avec précision </w:t>
      </w:r>
      <w:r>
        <w:t>une solution d’acide chlorhydrique</w:t>
      </w:r>
      <w:r w:rsidR="00DE7D74">
        <w:t xml:space="preserve"> de concentration 2,0</w:t>
      </w:r>
      <w:r w:rsidR="001E7FB5">
        <w:t> </w:t>
      </w:r>
      <w:r w:rsidR="00710B74">
        <w:t>×</w:t>
      </w:r>
      <w:r w:rsidR="001E7FB5">
        <w:t> </w:t>
      </w:r>
      <w:r w:rsidR="00DE7D74">
        <w:t>10</w:t>
      </w:r>
      <w:r w:rsidR="007B26EE">
        <w:rPr>
          <w:vertAlign w:val="superscript"/>
        </w:rPr>
        <w:t>–</w:t>
      </w:r>
      <w:r w:rsidR="00DE7D74">
        <w:rPr>
          <w:vertAlign w:val="superscript"/>
        </w:rPr>
        <w:t>1</w:t>
      </w:r>
      <w:r w:rsidR="00DE7D74">
        <w:t xml:space="preserve"> mol</w:t>
      </w:r>
      <w:r w:rsidR="00710B74">
        <w:t>·</w:t>
      </w:r>
      <w:r w:rsidR="00DE7D74">
        <w:t>L</w:t>
      </w:r>
      <w:r w:rsidR="007B26EE">
        <w:rPr>
          <w:vertAlign w:val="superscript"/>
        </w:rPr>
        <w:t>–</w:t>
      </w:r>
      <w:r w:rsidR="00DE7D74">
        <w:rPr>
          <w:vertAlign w:val="superscript"/>
        </w:rPr>
        <w:t>1</w:t>
      </w:r>
      <w:r w:rsidR="001E7FB5">
        <w:t xml:space="preserve"> sachant qu’une solution d’acide chlorhydrique de concentration 5,0 </w:t>
      </w:r>
      <w:r w:rsidR="00710B74">
        <w:t>×</w:t>
      </w:r>
      <w:r w:rsidR="001E7FB5">
        <w:t> 10</w:t>
      </w:r>
      <w:r w:rsidR="00297EF8">
        <w:rPr>
          <w:vertAlign w:val="superscript"/>
        </w:rPr>
        <w:t>–</w:t>
      </w:r>
      <w:r w:rsidR="001E7FB5">
        <w:rPr>
          <w:vertAlign w:val="superscript"/>
        </w:rPr>
        <w:t>1</w:t>
      </w:r>
      <w:r w:rsidR="001E7FB5">
        <w:t xml:space="preserve"> mol</w:t>
      </w:r>
      <w:r w:rsidR="00710B74">
        <w:t>·</w:t>
      </w:r>
      <w:r w:rsidR="001E7FB5">
        <w:t>L</w:t>
      </w:r>
      <w:r w:rsidR="007B26EE">
        <w:rPr>
          <w:vertAlign w:val="superscript"/>
        </w:rPr>
        <w:t>–</w:t>
      </w:r>
      <w:r w:rsidR="001E7FB5">
        <w:rPr>
          <w:vertAlign w:val="superscript"/>
        </w:rPr>
        <w:t>1</w:t>
      </w:r>
      <w:r w:rsidR="00250499">
        <w:t xml:space="preserve"> est à disposition. Noter cette verrerie ci-dessous :</w:t>
      </w:r>
    </w:p>
    <w:p w14:paraId="75B95961" w14:textId="77777777" w:rsidR="004577B1" w:rsidRPr="00341FA8" w:rsidRDefault="004577B1" w:rsidP="004577B1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2A6DCA4" w14:textId="77777777" w:rsidR="004577B1" w:rsidRDefault="004577B1" w:rsidP="004577B1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66B69E7" w14:textId="77777777" w:rsidR="004577B1" w:rsidRPr="00341FA8" w:rsidRDefault="004577B1" w:rsidP="004577B1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1CA9317" w14:textId="77777777" w:rsidR="004577B1" w:rsidRDefault="004577B1" w:rsidP="004577B1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AA77F80" w14:textId="77777777" w:rsidR="00250499" w:rsidRDefault="00250499" w:rsidP="00250499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0E77F4C" w14:textId="77777777" w:rsidR="00710B74" w:rsidRDefault="00710B74" w:rsidP="004577B1">
      <w:pPr>
        <w:pStyle w:val="ECErponse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4577B1" w14:paraId="4B4F2344" w14:textId="77777777" w:rsidTr="00415D15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C0B713B" w14:textId="77777777" w:rsidR="004577B1" w:rsidRDefault="004577B1" w:rsidP="00415D15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3E03D07B" w14:textId="77777777" w:rsidR="004577B1" w:rsidRDefault="004577B1" w:rsidP="00415D15">
            <w:pPr>
              <w:pStyle w:val="ECEappel"/>
              <w:framePr w:wrap="around"/>
            </w:pPr>
            <w:r>
              <w:t>APPEL n°1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3361D5AD" w14:textId="77777777" w:rsidR="004577B1" w:rsidRDefault="004577B1" w:rsidP="00415D15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4577B1" w14:paraId="3BD9E29D" w14:textId="77777777" w:rsidTr="00415D15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3608C43E" w14:textId="77777777" w:rsidR="004577B1" w:rsidRPr="00592F79" w:rsidRDefault="004577B1" w:rsidP="00415D15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095D3E84" w14:textId="77777777" w:rsidR="004577B1" w:rsidRDefault="004577B1" w:rsidP="00415D15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>
              <w:t xml:space="preserve">le matériel sélectionné </w:t>
            </w: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59340613" w14:textId="77777777" w:rsidR="004577B1" w:rsidRDefault="004577B1" w:rsidP="00415D15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464CACF1" w14:textId="77777777" w:rsidR="003675F3" w:rsidRPr="008C1577" w:rsidRDefault="003675F3" w:rsidP="004577B1">
      <w:pPr>
        <w:pStyle w:val="ECErponse"/>
        <w:rPr>
          <w:sz w:val="10"/>
          <w:szCs w:val="10"/>
        </w:rPr>
      </w:pPr>
    </w:p>
    <w:p w14:paraId="57749F52" w14:textId="37D699B7" w:rsidR="004577B1" w:rsidRDefault="004577B1" w:rsidP="004577B1">
      <w:pPr>
        <w:pStyle w:val="ECErponse"/>
      </w:pPr>
      <w:r>
        <w:t xml:space="preserve">Préparer </w:t>
      </w:r>
      <w:r w:rsidR="001E7FB5">
        <w:t>cette solution</w:t>
      </w:r>
      <w:r>
        <w:t>.</w:t>
      </w:r>
    </w:p>
    <w:p w14:paraId="5DF108B9" w14:textId="0F7E6C87" w:rsidR="003675F3" w:rsidRPr="00143746" w:rsidRDefault="003675F3" w:rsidP="004577B1">
      <w:pPr>
        <w:pStyle w:val="ECEcorps"/>
      </w:pPr>
    </w:p>
    <w:p w14:paraId="1316440B" w14:textId="77777777" w:rsidR="004577B1" w:rsidRPr="00452138" w:rsidRDefault="004577B1" w:rsidP="004577B1">
      <w:pPr>
        <w:pStyle w:val="ECEpartie"/>
        <w:numPr>
          <w:ilvl w:val="0"/>
          <w:numId w:val="5"/>
        </w:numPr>
      </w:pPr>
      <w:bookmarkStart w:id="9" w:name="_Toc31702511"/>
      <w:r w:rsidRPr="007D532F">
        <w:t>Proposition d</w:t>
      </w:r>
      <w:r>
        <w:t xml:space="preserve">e deux </w:t>
      </w:r>
      <w:r w:rsidRPr="007D532F">
        <w:t>protocole</w:t>
      </w:r>
      <w:r>
        <w:t>s expérimentaux</w:t>
      </w:r>
      <w:r w:rsidRPr="00E05296">
        <w:rPr>
          <w:b w:val="0"/>
        </w:rPr>
        <w:t xml:space="preserve"> (</w:t>
      </w:r>
      <w:r w:rsidR="00C1046D">
        <w:rPr>
          <w:b w:val="0"/>
        </w:rPr>
        <w:t>20</w:t>
      </w:r>
      <w:r w:rsidRPr="00E05296">
        <w:rPr>
          <w:b w:val="0"/>
        </w:rPr>
        <w:t> minutes conseillées)</w:t>
      </w:r>
      <w:bookmarkEnd w:id="7"/>
      <w:bookmarkEnd w:id="8"/>
      <w:bookmarkEnd w:id="9"/>
    </w:p>
    <w:p w14:paraId="583D1590" w14:textId="06937AF6" w:rsidR="004577B1" w:rsidRDefault="004577B1" w:rsidP="004577B1">
      <w:pPr>
        <w:pStyle w:val="ECEcorps"/>
      </w:pPr>
    </w:p>
    <w:p w14:paraId="3A711EAA" w14:textId="41BC4108" w:rsidR="004577B1" w:rsidRDefault="004577B1" w:rsidP="004577B1">
      <w:pPr>
        <w:pStyle w:val="ECEcorps"/>
      </w:pPr>
      <w:r>
        <w:lastRenderedPageBreak/>
        <w:t xml:space="preserve">Proposer deux protocoles expérimentaux qui permettent de valider ou d’invalider les deux affirmations </w:t>
      </w:r>
      <w:r w:rsidR="00B953C9">
        <w:t>données dans les informations au candidat.</w:t>
      </w:r>
    </w:p>
    <w:p w14:paraId="6CD1DCDC" w14:textId="77777777" w:rsidR="004577B1" w:rsidRPr="00AA66E9" w:rsidRDefault="004577B1" w:rsidP="004577B1">
      <w:pPr>
        <w:pStyle w:val="ECEcorps"/>
        <w:rPr>
          <w:b/>
        </w:rPr>
      </w:pPr>
      <w:r w:rsidRPr="00AA66E9">
        <w:rPr>
          <w:b/>
        </w:rPr>
        <w:t xml:space="preserve">Protocole </w:t>
      </w:r>
      <w:r w:rsidR="00C1046D">
        <w:rPr>
          <w:b/>
        </w:rPr>
        <w:t xml:space="preserve">1 </w:t>
      </w:r>
      <w:r>
        <w:rPr>
          <w:b/>
        </w:rPr>
        <w:t>permettant de tester</w:t>
      </w:r>
      <w:r w:rsidRPr="00AA66E9">
        <w:rPr>
          <w:b/>
        </w:rPr>
        <w:t xml:space="preserve"> l’affirmation 1 :</w:t>
      </w:r>
    </w:p>
    <w:p w14:paraId="4A12D956" w14:textId="77777777" w:rsidR="004577B1" w:rsidRPr="00341FA8" w:rsidRDefault="004577B1" w:rsidP="004577B1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02883FE" w14:textId="77777777" w:rsidR="004577B1" w:rsidRPr="00341FA8" w:rsidRDefault="004577B1" w:rsidP="004577B1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D5C999D" w14:textId="77777777" w:rsidR="004577B1" w:rsidRPr="00341FA8" w:rsidRDefault="004577B1" w:rsidP="004577B1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47DFCEB" w14:textId="77777777" w:rsidR="004577B1" w:rsidRPr="00341FA8" w:rsidRDefault="004577B1" w:rsidP="004577B1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05C97E5" w14:textId="77777777" w:rsidR="004577B1" w:rsidRPr="00341FA8" w:rsidRDefault="004577B1" w:rsidP="004577B1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B3BDB79" w14:textId="77777777" w:rsidR="004577B1" w:rsidRDefault="004577B1" w:rsidP="004577B1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25F7C09" w14:textId="77777777" w:rsidR="004577B1" w:rsidRDefault="004577B1" w:rsidP="004577B1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34263F42" w14:textId="77777777" w:rsidR="004577B1" w:rsidRDefault="004577B1" w:rsidP="004577B1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3A55A696" w14:textId="77777777" w:rsidR="004577B1" w:rsidRDefault="004577B1" w:rsidP="004577B1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2E499A5" w14:textId="77777777" w:rsidR="004577B1" w:rsidRDefault="004577B1" w:rsidP="004577B1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16E6F78E" w14:textId="77777777" w:rsidR="004577B1" w:rsidRDefault="004577B1" w:rsidP="004577B1">
      <w:pPr>
        <w:pStyle w:val="ECEcorps"/>
        <w:rPr>
          <w:b/>
        </w:rPr>
      </w:pPr>
    </w:p>
    <w:p w14:paraId="35B3C74C" w14:textId="77777777" w:rsidR="004577B1" w:rsidRPr="00AA66E9" w:rsidRDefault="004577B1" w:rsidP="004577B1">
      <w:pPr>
        <w:pStyle w:val="ECEcorps"/>
        <w:rPr>
          <w:b/>
        </w:rPr>
      </w:pPr>
      <w:r w:rsidRPr="00AA66E9">
        <w:rPr>
          <w:b/>
        </w:rPr>
        <w:t>Protocole 2 permettant de tester l’affirmation 2 :</w:t>
      </w:r>
    </w:p>
    <w:p w14:paraId="4CF18EBE" w14:textId="77777777" w:rsidR="004577B1" w:rsidRPr="00341FA8" w:rsidRDefault="004577B1" w:rsidP="004577B1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9FDEA95" w14:textId="77777777" w:rsidR="004577B1" w:rsidRPr="00341FA8" w:rsidRDefault="004577B1" w:rsidP="004577B1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D1D54FB" w14:textId="77777777" w:rsidR="004577B1" w:rsidRPr="00341FA8" w:rsidRDefault="004577B1" w:rsidP="004577B1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9520EE0" w14:textId="77777777" w:rsidR="004577B1" w:rsidRPr="00341FA8" w:rsidRDefault="004577B1" w:rsidP="004577B1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C11A494" w14:textId="77777777" w:rsidR="004577B1" w:rsidRPr="00341FA8" w:rsidRDefault="004577B1" w:rsidP="004577B1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BE3AFB0" w14:textId="77777777" w:rsidR="004577B1" w:rsidRDefault="004577B1" w:rsidP="004577B1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8D7B852" w14:textId="77777777" w:rsidR="004577B1" w:rsidRPr="00341FA8" w:rsidRDefault="004577B1" w:rsidP="004577B1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6C70345" w14:textId="77777777" w:rsidR="004577B1" w:rsidRPr="00341FA8" w:rsidRDefault="004577B1" w:rsidP="004577B1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BD553F7" w14:textId="77777777" w:rsidR="004577B1" w:rsidRPr="00341FA8" w:rsidRDefault="004577B1" w:rsidP="004577B1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2032C22" w14:textId="77777777" w:rsidR="004577B1" w:rsidRPr="00341FA8" w:rsidRDefault="004577B1" w:rsidP="004577B1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EC0E281" w14:textId="77777777" w:rsidR="004577B1" w:rsidRPr="00341FA8" w:rsidRDefault="004577B1" w:rsidP="004577B1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8BE33A6" w14:textId="77777777" w:rsidR="004577B1" w:rsidRPr="00341FA8" w:rsidRDefault="004577B1" w:rsidP="004577B1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3D03767" w14:textId="77777777" w:rsidR="004577B1" w:rsidRDefault="004577B1" w:rsidP="004577B1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5EA4AEC" w14:textId="77777777" w:rsidR="004577B1" w:rsidRDefault="004577B1" w:rsidP="004577B1">
      <w:pPr>
        <w:pStyle w:val="ECEcorps"/>
      </w:pPr>
    </w:p>
    <w:p w14:paraId="38493E24" w14:textId="77777777" w:rsidR="00710B74" w:rsidRDefault="00710B74" w:rsidP="004577B1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4577B1" w14:paraId="6718F0B9" w14:textId="77777777" w:rsidTr="00415D15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6CE1AF09" w14:textId="77777777" w:rsidR="004577B1" w:rsidRDefault="004577B1" w:rsidP="00415D15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904E2CF" w14:textId="77777777" w:rsidR="004577B1" w:rsidRDefault="004577B1" w:rsidP="00415D15">
            <w:pPr>
              <w:pStyle w:val="ECEappel"/>
              <w:framePr w:wrap="around"/>
            </w:pPr>
            <w:r>
              <w:t>APPEL n°2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3B7DE076" w14:textId="77777777" w:rsidR="004577B1" w:rsidRDefault="004577B1" w:rsidP="00415D15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4577B1" w14:paraId="7FA52205" w14:textId="77777777" w:rsidTr="00415D15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42D7CB97" w14:textId="77777777" w:rsidR="004577B1" w:rsidRPr="00592F79" w:rsidRDefault="004577B1" w:rsidP="00415D15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lastRenderedPageBreak/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6BAA2649" w14:textId="61F91F19" w:rsidR="004577B1" w:rsidRDefault="004577B1" w:rsidP="00415D15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 w:rsidR="00CA58B5">
              <w:t>le</w:t>
            </w:r>
            <w:r>
              <w:t xml:space="preserve">s protocoles expérimentaux </w:t>
            </w: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798BB4D4" w14:textId="77777777" w:rsidR="004577B1" w:rsidRDefault="004577B1" w:rsidP="00415D15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7D172781" w14:textId="77777777" w:rsidR="004577B1" w:rsidRDefault="004577B1" w:rsidP="004577B1">
      <w:pPr>
        <w:pStyle w:val="ECEcorps"/>
      </w:pPr>
    </w:p>
    <w:p w14:paraId="7C536C48" w14:textId="77777777" w:rsidR="004577B1" w:rsidRPr="00D742A9" w:rsidRDefault="004577B1" w:rsidP="004577B1">
      <w:pPr>
        <w:pStyle w:val="ECEcorps"/>
      </w:pPr>
    </w:p>
    <w:p w14:paraId="276E0011" w14:textId="5F4C3A84" w:rsidR="004577B1" w:rsidRPr="003C13F9" w:rsidRDefault="00250499" w:rsidP="004577B1">
      <w:pPr>
        <w:pStyle w:val="ECEpartie"/>
      </w:pPr>
      <w:bookmarkStart w:id="10" w:name="_Toc482638815"/>
      <w:bookmarkStart w:id="11" w:name="_Toc31702512"/>
      <w:r>
        <w:t>Mise en œuvre des</w:t>
      </w:r>
      <w:r w:rsidR="004577B1">
        <w:t xml:space="preserve"> protocole</w:t>
      </w:r>
      <w:r>
        <w:t>s expérimentaux</w:t>
      </w:r>
      <w:r w:rsidR="004577B1">
        <w:t xml:space="preserve"> </w:t>
      </w:r>
      <w:r w:rsidR="004577B1" w:rsidRPr="006901D9">
        <w:rPr>
          <w:b w:val="0"/>
        </w:rPr>
        <w:t>(</w:t>
      </w:r>
      <w:r w:rsidR="004577B1">
        <w:rPr>
          <w:b w:val="0"/>
        </w:rPr>
        <w:t>2</w:t>
      </w:r>
      <w:r w:rsidR="004577B1" w:rsidRPr="0039367C">
        <w:rPr>
          <w:b w:val="0"/>
        </w:rPr>
        <w:t>0 minutes conseillées</w:t>
      </w:r>
      <w:r w:rsidR="004577B1" w:rsidRPr="00DA7AE5">
        <w:rPr>
          <w:b w:val="0"/>
          <w:bCs/>
        </w:rPr>
        <w:t>)</w:t>
      </w:r>
      <w:bookmarkEnd w:id="10"/>
      <w:bookmarkEnd w:id="11"/>
    </w:p>
    <w:p w14:paraId="42055408" w14:textId="77777777" w:rsidR="004577B1" w:rsidRPr="003675F3" w:rsidRDefault="004577B1" w:rsidP="004577B1">
      <w:pPr>
        <w:pStyle w:val="ECEcorps"/>
        <w:rPr>
          <w:rFonts w:eastAsia="Arial Unicode MS"/>
          <w:sz w:val="10"/>
          <w:szCs w:val="10"/>
        </w:rPr>
      </w:pPr>
    </w:p>
    <w:p w14:paraId="775B5441" w14:textId="7DC87ABF" w:rsidR="001E7FB5" w:rsidRPr="003675F3" w:rsidRDefault="004577B1" w:rsidP="001E7FB5">
      <w:pPr>
        <w:pStyle w:val="ECEcorps"/>
        <w:rPr>
          <w:rFonts w:eastAsia="Arial Unicode MS"/>
        </w:rPr>
      </w:pPr>
      <w:r>
        <w:rPr>
          <w:rFonts w:eastAsia="Arial Unicode MS"/>
        </w:rPr>
        <w:t>Mettre en œuvre les deux protocoles.</w:t>
      </w:r>
      <w:r w:rsidR="003675F3">
        <w:rPr>
          <w:rFonts w:eastAsia="Arial Unicode MS"/>
        </w:rPr>
        <w:t xml:space="preserve"> </w:t>
      </w:r>
      <w:r w:rsidR="001E7FB5">
        <w:t>Pour chaque mélange effectué,</w:t>
      </w:r>
      <w:r w:rsidR="00CA58B5">
        <w:t xml:space="preserve"> </w:t>
      </w:r>
      <w:r w:rsidR="001E7FB5">
        <w:t>indiquer</w:t>
      </w:r>
      <w:r w:rsidR="00C1046D">
        <w:t xml:space="preserve"> dans la partie </w:t>
      </w:r>
      <w:r w:rsidR="00710B74">
        <w:t>« </w:t>
      </w:r>
      <w:r w:rsidR="00C1046D">
        <w:t>résultat</w:t>
      </w:r>
      <w:r w:rsidR="00710B74">
        <w:t>s »</w:t>
      </w:r>
      <w:r w:rsidR="001E7FB5">
        <w:t xml:space="preserve"> les valeurs des concentrations en quantité de </w:t>
      </w:r>
      <w:r w:rsidR="001E7FB5" w:rsidRPr="001E7FB5">
        <w:t>matière initiales des réactifs</w:t>
      </w:r>
      <w:r w:rsidR="001E7FB5">
        <w:t>.</w:t>
      </w:r>
    </w:p>
    <w:p w14:paraId="05BC2905" w14:textId="77777777" w:rsidR="001E7FB5" w:rsidRPr="003675F3" w:rsidRDefault="001E7FB5" w:rsidP="004577B1">
      <w:pPr>
        <w:pStyle w:val="ECEcorps"/>
        <w:rPr>
          <w:rFonts w:eastAsia="Arial Unicode MS"/>
          <w:sz w:val="10"/>
          <w:szCs w:val="10"/>
        </w:rPr>
      </w:pPr>
    </w:p>
    <w:p w14:paraId="1E7E4B68" w14:textId="77777777" w:rsidR="004577B1" w:rsidRDefault="004577B1" w:rsidP="004577B1">
      <w:pPr>
        <w:pStyle w:val="ECEcorps"/>
        <w:rPr>
          <w:rFonts w:eastAsia="Arial Unicode MS"/>
        </w:rPr>
      </w:pPr>
      <w:r>
        <w:rPr>
          <w:rFonts w:eastAsia="Arial Unicode MS"/>
        </w:rPr>
        <w:t>Résultats obtenus lors du protocole 1 :</w:t>
      </w:r>
    </w:p>
    <w:p w14:paraId="6E1F9D29" w14:textId="77777777" w:rsidR="004577B1" w:rsidRPr="00341FA8" w:rsidRDefault="004577B1" w:rsidP="004577B1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DDD1991" w14:textId="77777777" w:rsidR="004577B1" w:rsidRPr="00341FA8" w:rsidRDefault="004577B1" w:rsidP="004577B1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62AAA44" w14:textId="77777777" w:rsidR="004577B1" w:rsidRPr="00341FA8" w:rsidRDefault="004577B1" w:rsidP="004577B1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DD2BD56" w14:textId="77777777" w:rsidR="00C1046D" w:rsidRPr="00341FA8" w:rsidRDefault="00C1046D" w:rsidP="00C1046D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8B63C6C" w14:textId="77777777" w:rsidR="00C1046D" w:rsidRPr="00341FA8" w:rsidRDefault="00C1046D" w:rsidP="00C1046D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70E7145" w14:textId="77777777" w:rsidR="00710B74" w:rsidRDefault="00710B74" w:rsidP="004577B1">
      <w:pPr>
        <w:pStyle w:val="ECEcorps"/>
        <w:rPr>
          <w:rFonts w:eastAsia="Arial Unicode MS"/>
        </w:rPr>
      </w:pPr>
    </w:p>
    <w:p w14:paraId="301C57AF" w14:textId="77777777" w:rsidR="004577B1" w:rsidRDefault="004577B1" w:rsidP="004577B1">
      <w:pPr>
        <w:pStyle w:val="ECEcorps"/>
        <w:rPr>
          <w:rFonts w:eastAsia="Arial Unicode MS"/>
        </w:rPr>
      </w:pPr>
      <w:r>
        <w:rPr>
          <w:rFonts w:eastAsia="Arial Unicode MS"/>
        </w:rPr>
        <w:t>Résultats obtenus lors du protocole 2 :</w:t>
      </w:r>
    </w:p>
    <w:p w14:paraId="4A5C9277" w14:textId="77777777" w:rsidR="004577B1" w:rsidRPr="00341FA8" w:rsidRDefault="004577B1" w:rsidP="004577B1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C6BBA6B" w14:textId="77777777" w:rsidR="004577B1" w:rsidRPr="00341FA8" w:rsidRDefault="004577B1" w:rsidP="004577B1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BDB76E2" w14:textId="77777777" w:rsidR="004577B1" w:rsidRPr="00341FA8" w:rsidRDefault="004577B1" w:rsidP="004577B1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D6C980A" w14:textId="77777777" w:rsidR="00C1046D" w:rsidRPr="00341FA8" w:rsidRDefault="00C1046D" w:rsidP="00C1046D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E4BC909" w14:textId="692EC158" w:rsidR="004577B1" w:rsidRPr="003675F3" w:rsidRDefault="00C1046D" w:rsidP="004577B1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C6C36FB" w14:textId="77777777" w:rsidR="004577B1" w:rsidRDefault="004577B1" w:rsidP="004577B1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4577B1" w14:paraId="7B9B2CE9" w14:textId="77777777" w:rsidTr="00415D15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E863DC8" w14:textId="77777777" w:rsidR="004577B1" w:rsidRDefault="004577B1" w:rsidP="00415D15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EFD1292" w14:textId="77777777" w:rsidR="004577B1" w:rsidRDefault="004577B1" w:rsidP="00415D15">
            <w:pPr>
              <w:pStyle w:val="ECEappel"/>
              <w:framePr w:wrap="around"/>
            </w:pPr>
            <w:r>
              <w:t>APPEL n°3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2DBE60FA" w14:textId="77777777" w:rsidR="004577B1" w:rsidRDefault="004577B1" w:rsidP="00415D15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4577B1" w14:paraId="1BA90C24" w14:textId="77777777" w:rsidTr="00415D15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0B16DB89" w14:textId="77777777" w:rsidR="004577B1" w:rsidRPr="00592F79" w:rsidRDefault="004577B1" w:rsidP="00415D15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06F0D809" w14:textId="77777777" w:rsidR="004577B1" w:rsidRPr="0009288D" w:rsidRDefault="004577B1" w:rsidP="00415D15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les résultats expérimentaux</w:t>
            </w:r>
          </w:p>
          <w:p w14:paraId="609C8CC3" w14:textId="77777777" w:rsidR="004577B1" w:rsidRDefault="004577B1" w:rsidP="00415D15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70D0F738" w14:textId="77777777" w:rsidR="004577B1" w:rsidRDefault="004577B1" w:rsidP="00415D15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3F439107" w14:textId="77777777" w:rsidR="004577B1" w:rsidRDefault="004577B1" w:rsidP="004577B1">
      <w:pPr>
        <w:pStyle w:val="ECEcorps"/>
      </w:pPr>
    </w:p>
    <w:p w14:paraId="1E1F8C1E" w14:textId="77777777" w:rsidR="004577B1" w:rsidRPr="003675F3" w:rsidRDefault="004577B1" w:rsidP="004577B1">
      <w:pPr>
        <w:pStyle w:val="ECEcorps"/>
        <w:rPr>
          <w:sz w:val="10"/>
          <w:szCs w:val="10"/>
        </w:rPr>
      </w:pPr>
    </w:p>
    <w:p w14:paraId="3B4F14D2" w14:textId="77777777" w:rsidR="004577B1" w:rsidRPr="003C13F9" w:rsidRDefault="004577B1" w:rsidP="004577B1">
      <w:pPr>
        <w:pStyle w:val="ECEpartie"/>
      </w:pPr>
      <w:bookmarkStart w:id="12" w:name="_Toc482638816"/>
      <w:bookmarkStart w:id="13" w:name="_Toc31702513"/>
      <w:r>
        <w:t>Validité des deux affirmations</w:t>
      </w:r>
      <w:r w:rsidRPr="003C13F9">
        <w:t xml:space="preserve"> </w:t>
      </w:r>
      <w:r w:rsidRPr="001C19B7">
        <w:rPr>
          <w:b w:val="0"/>
        </w:rPr>
        <w:t>(</w:t>
      </w:r>
      <w:r w:rsidRPr="0039367C">
        <w:rPr>
          <w:b w:val="0"/>
        </w:rPr>
        <w:t>10 minutes conseillées</w:t>
      </w:r>
      <w:r w:rsidRPr="00DA7AE5">
        <w:rPr>
          <w:b w:val="0"/>
          <w:bCs/>
        </w:rPr>
        <w:t>)</w:t>
      </w:r>
      <w:bookmarkEnd w:id="12"/>
      <w:bookmarkEnd w:id="13"/>
    </w:p>
    <w:p w14:paraId="63DE7F6C" w14:textId="77777777" w:rsidR="004577B1" w:rsidRDefault="004577B1" w:rsidP="004577B1">
      <w:pPr>
        <w:pStyle w:val="ECEcorps"/>
        <w:rPr>
          <w:rFonts w:eastAsia="Arial Unicode MS"/>
        </w:rPr>
      </w:pPr>
    </w:p>
    <w:p w14:paraId="69CB48D8" w14:textId="77777777" w:rsidR="004577B1" w:rsidRDefault="004577B1" w:rsidP="004577B1">
      <w:pPr>
        <w:pStyle w:val="ECEcorps"/>
      </w:pPr>
      <w:r>
        <w:t>Conclure sur la validité des deux affirmations.</w:t>
      </w:r>
    </w:p>
    <w:p w14:paraId="36B674EA" w14:textId="77777777" w:rsidR="004577B1" w:rsidRPr="00341FA8" w:rsidRDefault="004577B1" w:rsidP="004577B1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0B004CF" w14:textId="77777777" w:rsidR="004577B1" w:rsidRPr="00341FA8" w:rsidRDefault="004577B1" w:rsidP="004577B1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BB53DD5" w14:textId="77777777" w:rsidR="004577B1" w:rsidRDefault="004577B1" w:rsidP="004577B1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311FCE8" w14:textId="77777777" w:rsidR="004577B1" w:rsidRPr="00341FA8" w:rsidRDefault="004577B1" w:rsidP="004577B1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66382170" w14:textId="77777777" w:rsidR="004577B1" w:rsidRPr="003675F3" w:rsidRDefault="004577B1" w:rsidP="004577B1">
      <w:pPr>
        <w:pStyle w:val="ECEcorps"/>
      </w:pPr>
    </w:p>
    <w:p w14:paraId="1267AF0A" w14:textId="77777777" w:rsidR="004577B1" w:rsidRDefault="004577B1" w:rsidP="004577B1">
      <w:pPr>
        <w:pStyle w:val="ECEcorps"/>
      </w:pPr>
      <w:r>
        <w:t>Citer deux sources d’erreur liées à la mesure des durées.</w:t>
      </w:r>
    </w:p>
    <w:p w14:paraId="1DA0183D" w14:textId="77777777" w:rsidR="004577B1" w:rsidRPr="00341FA8" w:rsidRDefault="004577B1" w:rsidP="004577B1">
      <w:pPr>
        <w:pStyle w:val="ECErponse"/>
      </w:pPr>
      <w:r w:rsidRPr="00341FA8">
        <w:lastRenderedPageBreak/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1CEAB36" w14:textId="77777777" w:rsidR="004577B1" w:rsidRPr="00341FA8" w:rsidRDefault="004577B1" w:rsidP="004577B1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479AC67" w14:textId="5E186E06" w:rsidR="004577B1" w:rsidRDefault="004577B1" w:rsidP="004577B1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</w:t>
      </w:r>
      <w:r w:rsidR="003675F3">
        <w:t>.</w:t>
      </w:r>
    </w:p>
    <w:p w14:paraId="78E1CD9A" w14:textId="09998728" w:rsidR="003675F3" w:rsidRDefault="003675F3" w:rsidP="003675F3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</w:t>
      </w:r>
    </w:p>
    <w:p w14:paraId="2C667B6D" w14:textId="01320704" w:rsidR="003675F3" w:rsidRPr="00337F03" w:rsidRDefault="003675F3" w:rsidP="00337F03">
      <w:pPr>
        <w:pStyle w:val="ECEcorps"/>
        <w:rPr>
          <w:b/>
        </w:rPr>
      </w:pPr>
      <w:r w:rsidRPr="003675F3">
        <w:rPr>
          <w:b/>
          <w:sz w:val="10"/>
          <w:szCs w:val="10"/>
        </w:rPr>
        <w:br/>
      </w:r>
      <w:r w:rsidR="004577B1" w:rsidRPr="00341FA8">
        <w:rPr>
          <w:b/>
        </w:rPr>
        <w:t>Défaire le montage et ranger la paillasse avant de quitter la salle.</w:t>
      </w:r>
      <w:bookmarkEnd w:id="2"/>
      <w:bookmarkEnd w:id="3"/>
      <w:bookmarkEnd w:id="4"/>
    </w:p>
    <w:sectPr w:rsidR="003675F3" w:rsidRPr="00337F03" w:rsidSect="00680CBA">
      <w:headerReference w:type="default" r:id="rId10"/>
      <w:footerReference w:type="default" r:id="rId11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A8D9850" w14:textId="77777777" w:rsidR="00A56624" w:rsidRDefault="00A56624" w:rsidP="0008058B">
      <w:r>
        <w:separator/>
      </w:r>
    </w:p>
  </w:endnote>
  <w:endnote w:type="continuationSeparator" w:id="0">
    <w:p w14:paraId="59559404" w14:textId="77777777" w:rsidR="00A56624" w:rsidRDefault="00A56624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3" w:usb1="08070000" w:usb2="00000010" w:usb3="00000000" w:csb0="00020001" w:csb1="00000000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9B41C57" w14:textId="4C60DF39" w:rsidR="00C60969" w:rsidRPr="00827238" w:rsidRDefault="00C60969" w:rsidP="00511500">
    <w:pPr>
      <w:pStyle w:val="ECEcorps"/>
      <w:jc w:val="right"/>
    </w:pPr>
    <w:r w:rsidRPr="00827238">
      <w:t xml:space="preserve">Page </w:t>
    </w:r>
    <w:r w:rsidR="009F053F" w:rsidRPr="00827238">
      <w:fldChar w:fldCharType="begin"/>
    </w:r>
    <w:r w:rsidRPr="00827238">
      <w:instrText xml:space="preserve"> PAGE </w:instrText>
    </w:r>
    <w:r w:rsidR="009F053F" w:rsidRPr="00827238">
      <w:fldChar w:fldCharType="separate"/>
    </w:r>
    <w:r w:rsidR="00981759">
      <w:rPr>
        <w:noProof/>
      </w:rPr>
      <w:t>1</w:t>
    </w:r>
    <w:r w:rsidR="009F053F" w:rsidRPr="00827238">
      <w:rPr>
        <w:noProof/>
      </w:rPr>
      <w:fldChar w:fldCharType="end"/>
    </w:r>
    <w:r w:rsidRPr="00827238">
      <w:t xml:space="preserve"> sur </w:t>
    </w:r>
    <w:r w:rsidR="009F053F">
      <w:fldChar w:fldCharType="begin"/>
    </w:r>
    <w:r w:rsidR="00710B74">
      <w:instrText xml:space="preserve"> NUMPAGES  </w:instrText>
    </w:r>
    <w:r w:rsidR="009F053F">
      <w:fldChar w:fldCharType="separate"/>
    </w:r>
    <w:r w:rsidR="00981759">
      <w:rPr>
        <w:noProof/>
      </w:rPr>
      <w:t>4</w:t>
    </w:r>
    <w:r w:rsidR="009F053F"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FC0A375" w14:textId="77777777" w:rsidR="00A56624" w:rsidRDefault="00A56624" w:rsidP="0008058B">
      <w:r>
        <w:separator/>
      </w:r>
    </w:p>
  </w:footnote>
  <w:footnote w:type="continuationSeparator" w:id="0">
    <w:p w14:paraId="4C0CEDB7" w14:textId="77777777" w:rsidR="00A56624" w:rsidRDefault="00A56624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69B161F" w14:textId="4868E803" w:rsidR="004577B1" w:rsidRDefault="00C60969" w:rsidP="004577B1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r w:rsidR="004577B1">
      <w:rPr>
        <w:b/>
        <w:sz w:val="24"/>
        <w:szCs w:val="24"/>
      </w:rPr>
      <w:t xml:space="preserve">TRANSFORMATION </w:t>
    </w:r>
    <w:r w:rsidR="008D5085">
      <w:rPr>
        <w:b/>
        <w:sz w:val="24"/>
        <w:szCs w:val="24"/>
      </w:rPr>
      <w:t>LENTE</w:t>
    </w:r>
    <w:r w:rsidR="004577B1">
      <w:tab/>
      <w:t>Session</w:t>
    </w:r>
  </w:p>
  <w:p w14:paraId="36AC9EE5" w14:textId="65C7C790" w:rsidR="004577B1" w:rsidRDefault="004577B1" w:rsidP="004577B1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tab/>
      <w:t>202</w:t>
    </w:r>
    <w:r w:rsidR="00AB2B16">
      <w:t>3</w:t>
    </w:r>
  </w:p>
  <w:p w14:paraId="175885F2" w14:textId="77777777" w:rsidR="00C60969" w:rsidRDefault="00C60969" w:rsidP="004577B1">
    <w:pPr>
      <w:pStyle w:val="ECEcorps"/>
      <w:tabs>
        <w:tab w:val="center" w:pos="851"/>
        <w:tab w:val="center" w:pos="5103"/>
        <w:tab w:val="center" w:pos="949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0E157E20"/>
    <w:multiLevelType w:val="hybridMultilevel"/>
    <w:tmpl w:val="F150440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BC905CE"/>
    <w:multiLevelType w:val="hybridMultilevel"/>
    <w:tmpl w:val="BDDC2958"/>
    <w:lvl w:ilvl="0" w:tplc="344A8304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386E259B"/>
    <w:multiLevelType w:val="hybridMultilevel"/>
    <w:tmpl w:val="D4A8CA5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6" w15:restartNumberingAfterBreak="0">
    <w:nsid w:val="5EB7672C"/>
    <w:multiLevelType w:val="hybridMultilevel"/>
    <w:tmpl w:val="B958E254"/>
    <w:lvl w:ilvl="0" w:tplc="00DAEC46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7"/>
  </w:num>
  <w:num w:numId="3">
    <w:abstractNumId w:val="4"/>
  </w:num>
  <w:num w:numId="4">
    <w:abstractNumId w:val="2"/>
  </w:num>
  <w:num w:numId="5">
    <w:abstractNumId w:val="2"/>
    <w:lvlOverride w:ilvl="0">
      <w:startOverride w:val="1"/>
    </w:lvlOverride>
  </w:num>
  <w:num w:numId="6">
    <w:abstractNumId w:val="2"/>
    <w:lvlOverride w:ilvl="0">
      <w:startOverride w:val="1"/>
    </w:lvlOverride>
  </w:num>
  <w:num w:numId="7">
    <w:abstractNumId w:val="7"/>
  </w:num>
  <w:num w:numId="8">
    <w:abstractNumId w:val="7"/>
  </w:num>
  <w:num w:numId="9">
    <w:abstractNumId w:val="6"/>
  </w:num>
  <w:num w:numId="10">
    <w:abstractNumId w:val="1"/>
  </w:num>
  <w:num w:numId="11">
    <w:abstractNumId w:val="3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drawingGridHorizontalSpacing w:val="284"/>
  <w:drawingGridVerticalSpacing w:val="284"/>
  <w:noPunctuationKerning/>
  <w:characterSpacingControl w:val="doNotCompress"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60606"/>
    <w:rsid w:val="000007E9"/>
    <w:rsid w:val="00004673"/>
    <w:rsid w:val="00024878"/>
    <w:rsid w:val="0003345D"/>
    <w:rsid w:val="00036419"/>
    <w:rsid w:val="000452AF"/>
    <w:rsid w:val="0005057E"/>
    <w:rsid w:val="0005391B"/>
    <w:rsid w:val="00060606"/>
    <w:rsid w:val="000730EC"/>
    <w:rsid w:val="0008058B"/>
    <w:rsid w:val="0009288D"/>
    <w:rsid w:val="00094B9D"/>
    <w:rsid w:val="000A0EF6"/>
    <w:rsid w:val="000A35F6"/>
    <w:rsid w:val="000A3EEE"/>
    <w:rsid w:val="000A44CB"/>
    <w:rsid w:val="000A4DD1"/>
    <w:rsid w:val="000A7BEB"/>
    <w:rsid w:val="000A7E22"/>
    <w:rsid w:val="000C0C10"/>
    <w:rsid w:val="000D3D7B"/>
    <w:rsid w:val="000D4C7E"/>
    <w:rsid w:val="000E11E8"/>
    <w:rsid w:val="000E6CD3"/>
    <w:rsid w:val="000F09CE"/>
    <w:rsid w:val="000F2199"/>
    <w:rsid w:val="000F4F58"/>
    <w:rsid w:val="000F5562"/>
    <w:rsid w:val="00117BB9"/>
    <w:rsid w:val="001227DD"/>
    <w:rsid w:val="00127337"/>
    <w:rsid w:val="0013056C"/>
    <w:rsid w:val="00136091"/>
    <w:rsid w:val="00137317"/>
    <w:rsid w:val="00154171"/>
    <w:rsid w:val="00154704"/>
    <w:rsid w:val="00155F7C"/>
    <w:rsid w:val="0016304D"/>
    <w:rsid w:val="00180BB9"/>
    <w:rsid w:val="00184590"/>
    <w:rsid w:val="00185C9A"/>
    <w:rsid w:val="001946FD"/>
    <w:rsid w:val="00194A94"/>
    <w:rsid w:val="00195444"/>
    <w:rsid w:val="00197F7D"/>
    <w:rsid w:val="00197FD0"/>
    <w:rsid w:val="001A032B"/>
    <w:rsid w:val="001A07C5"/>
    <w:rsid w:val="001A43AF"/>
    <w:rsid w:val="001A5F0A"/>
    <w:rsid w:val="001B5CD4"/>
    <w:rsid w:val="001B6AE5"/>
    <w:rsid w:val="001B6BCD"/>
    <w:rsid w:val="001C1B1D"/>
    <w:rsid w:val="001C388B"/>
    <w:rsid w:val="001C50C9"/>
    <w:rsid w:val="001C7882"/>
    <w:rsid w:val="001E36BA"/>
    <w:rsid w:val="001E6BF0"/>
    <w:rsid w:val="001E7FB5"/>
    <w:rsid w:val="001F2B63"/>
    <w:rsid w:val="001F3BEA"/>
    <w:rsid w:val="001F42A2"/>
    <w:rsid w:val="001F5398"/>
    <w:rsid w:val="001F6316"/>
    <w:rsid w:val="001F67FD"/>
    <w:rsid w:val="00222333"/>
    <w:rsid w:val="0023590A"/>
    <w:rsid w:val="00235CF8"/>
    <w:rsid w:val="002402D0"/>
    <w:rsid w:val="002406F0"/>
    <w:rsid w:val="002436AD"/>
    <w:rsid w:val="00250499"/>
    <w:rsid w:val="002570A7"/>
    <w:rsid w:val="00267E4F"/>
    <w:rsid w:val="00272204"/>
    <w:rsid w:val="002739E2"/>
    <w:rsid w:val="00297830"/>
    <w:rsid w:val="00297EF8"/>
    <w:rsid w:val="002B2244"/>
    <w:rsid w:val="002B44A4"/>
    <w:rsid w:val="002C3CC3"/>
    <w:rsid w:val="002E68C6"/>
    <w:rsid w:val="002E7086"/>
    <w:rsid w:val="002F3107"/>
    <w:rsid w:val="0030020D"/>
    <w:rsid w:val="0030195F"/>
    <w:rsid w:val="00305D9F"/>
    <w:rsid w:val="00312F6B"/>
    <w:rsid w:val="00313B78"/>
    <w:rsid w:val="00314F87"/>
    <w:rsid w:val="003167DB"/>
    <w:rsid w:val="00317EBC"/>
    <w:rsid w:val="00332943"/>
    <w:rsid w:val="00332C86"/>
    <w:rsid w:val="00335B86"/>
    <w:rsid w:val="0033731B"/>
    <w:rsid w:val="00337F03"/>
    <w:rsid w:val="00343196"/>
    <w:rsid w:val="00344874"/>
    <w:rsid w:val="00351073"/>
    <w:rsid w:val="00356DD6"/>
    <w:rsid w:val="00366A24"/>
    <w:rsid w:val="00367552"/>
    <w:rsid w:val="003675F3"/>
    <w:rsid w:val="0037570D"/>
    <w:rsid w:val="00380A67"/>
    <w:rsid w:val="003839E3"/>
    <w:rsid w:val="003869AD"/>
    <w:rsid w:val="00392182"/>
    <w:rsid w:val="0039367C"/>
    <w:rsid w:val="00397E4F"/>
    <w:rsid w:val="003A114B"/>
    <w:rsid w:val="003B15C1"/>
    <w:rsid w:val="003B41FF"/>
    <w:rsid w:val="003C0A55"/>
    <w:rsid w:val="003C13F9"/>
    <w:rsid w:val="003C6A7A"/>
    <w:rsid w:val="003D2DB2"/>
    <w:rsid w:val="003F5DFB"/>
    <w:rsid w:val="00400882"/>
    <w:rsid w:val="004143AF"/>
    <w:rsid w:val="004269AE"/>
    <w:rsid w:val="00430881"/>
    <w:rsid w:val="004314C1"/>
    <w:rsid w:val="004470BA"/>
    <w:rsid w:val="00452138"/>
    <w:rsid w:val="00455CA0"/>
    <w:rsid w:val="00457661"/>
    <w:rsid w:val="004577B1"/>
    <w:rsid w:val="0046515C"/>
    <w:rsid w:val="004667D5"/>
    <w:rsid w:val="00476C4B"/>
    <w:rsid w:val="00484BB6"/>
    <w:rsid w:val="00486CC1"/>
    <w:rsid w:val="00490BE1"/>
    <w:rsid w:val="00494687"/>
    <w:rsid w:val="004951F3"/>
    <w:rsid w:val="004955A9"/>
    <w:rsid w:val="00496711"/>
    <w:rsid w:val="004B461A"/>
    <w:rsid w:val="004B701D"/>
    <w:rsid w:val="004B7AC0"/>
    <w:rsid w:val="004C193F"/>
    <w:rsid w:val="004C486D"/>
    <w:rsid w:val="004C63B9"/>
    <w:rsid w:val="004C7336"/>
    <w:rsid w:val="004E3F39"/>
    <w:rsid w:val="004E7A99"/>
    <w:rsid w:val="004E7C5D"/>
    <w:rsid w:val="004F39E2"/>
    <w:rsid w:val="004F58C7"/>
    <w:rsid w:val="004F7FE3"/>
    <w:rsid w:val="00501769"/>
    <w:rsid w:val="00511500"/>
    <w:rsid w:val="00514057"/>
    <w:rsid w:val="0051466E"/>
    <w:rsid w:val="00514F40"/>
    <w:rsid w:val="0052797B"/>
    <w:rsid w:val="00527A98"/>
    <w:rsid w:val="00531889"/>
    <w:rsid w:val="0053548C"/>
    <w:rsid w:val="00535F25"/>
    <w:rsid w:val="0053639F"/>
    <w:rsid w:val="005367B5"/>
    <w:rsid w:val="005415CA"/>
    <w:rsid w:val="00545715"/>
    <w:rsid w:val="00546346"/>
    <w:rsid w:val="00555314"/>
    <w:rsid w:val="00572123"/>
    <w:rsid w:val="00574D92"/>
    <w:rsid w:val="005827DD"/>
    <w:rsid w:val="00593DD4"/>
    <w:rsid w:val="005A3ADA"/>
    <w:rsid w:val="005A6352"/>
    <w:rsid w:val="005F3ABA"/>
    <w:rsid w:val="006017BB"/>
    <w:rsid w:val="00603814"/>
    <w:rsid w:val="0060508C"/>
    <w:rsid w:val="006220B0"/>
    <w:rsid w:val="00622A2D"/>
    <w:rsid w:val="006256F1"/>
    <w:rsid w:val="00641949"/>
    <w:rsid w:val="00641C53"/>
    <w:rsid w:val="00670A39"/>
    <w:rsid w:val="0067559A"/>
    <w:rsid w:val="00675DF7"/>
    <w:rsid w:val="00680CBA"/>
    <w:rsid w:val="00693925"/>
    <w:rsid w:val="006A0F26"/>
    <w:rsid w:val="006A1119"/>
    <w:rsid w:val="006A4982"/>
    <w:rsid w:val="006C3642"/>
    <w:rsid w:val="006E2FE5"/>
    <w:rsid w:val="006E4A76"/>
    <w:rsid w:val="006E61FC"/>
    <w:rsid w:val="006F3571"/>
    <w:rsid w:val="00700B7B"/>
    <w:rsid w:val="00703EF9"/>
    <w:rsid w:val="00710B74"/>
    <w:rsid w:val="007146B9"/>
    <w:rsid w:val="007171FB"/>
    <w:rsid w:val="007248BF"/>
    <w:rsid w:val="00724A84"/>
    <w:rsid w:val="00736B78"/>
    <w:rsid w:val="00741025"/>
    <w:rsid w:val="007479C4"/>
    <w:rsid w:val="00750D77"/>
    <w:rsid w:val="00751CCC"/>
    <w:rsid w:val="00752C74"/>
    <w:rsid w:val="00762F0F"/>
    <w:rsid w:val="00777495"/>
    <w:rsid w:val="00777A5A"/>
    <w:rsid w:val="00791883"/>
    <w:rsid w:val="007955D1"/>
    <w:rsid w:val="00795BD5"/>
    <w:rsid w:val="007A2EEC"/>
    <w:rsid w:val="007B26EE"/>
    <w:rsid w:val="007C2791"/>
    <w:rsid w:val="007D2CCF"/>
    <w:rsid w:val="007D359B"/>
    <w:rsid w:val="007E5DC4"/>
    <w:rsid w:val="007E7114"/>
    <w:rsid w:val="007F4752"/>
    <w:rsid w:val="007F4B1B"/>
    <w:rsid w:val="008034C0"/>
    <w:rsid w:val="00804D53"/>
    <w:rsid w:val="0080589A"/>
    <w:rsid w:val="0081247E"/>
    <w:rsid w:val="00814D65"/>
    <w:rsid w:val="008212D5"/>
    <w:rsid w:val="00827238"/>
    <w:rsid w:val="00845CFB"/>
    <w:rsid w:val="00847E64"/>
    <w:rsid w:val="00882C1C"/>
    <w:rsid w:val="00883B86"/>
    <w:rsid w:val="008842CD"/>
    <w:rsid w:val="008843CC"/>
    <w:rsid w:val="008900C4"/>
    <w:rsid w:val="008915AD"/>
    <w:rsid w:val="00892447"/>
    <w:rsid w:val="0089303D"/>
    <w:rsid w:val="00894559"/>
    <w:rsid w:val="008A206A"/>
    <w:rsid w:val="008A2C45"/>
    <w:rsid w:val="008A4322"/>
    <w:rsid w:val="008A66EA"/>
    <w:rsid w:val="008B1679"/>
    <w:rsid w:val="008B1B0C"/>
    <w:rsid w:val="008B3457"/>
    <w:rsid w:val="008C1577"/>
    <w:rsid w:val="008C32B8"/>
    <w:rsid w:val="008C38F0"/>
    <w:rsid w:val="008C5E45"/>
    <w:rsid w:val="008D2329"/>
    <w:rsid w:val="008D5085"/>
    <w:rsid w:val="008D5BC6"/>
    <w:rsid w:val="008D5E1C"/>
    <w:rsid w:val="008D5E24"/>
    <w:rsid w:val="008E0208"/>
    <w:rsid w:val="008E58B1"/>
    <w:rsid w:val="008E7248"/>
    <w:rsid w:val="008F43AF"/>
    <w:rsid w:val="008F520D"/>
    <w:rsid w:val="00902E0B"/>
    <w:rsid w:val="00910A57"/>
    <w:rsid w:val="00910ACC"/>
    <w:rsid w:val="00910B6F"/>
    <w:rsid w:val="00915AEE"/>
    <w:rsid w:val="00917147"/>
    <w:rsid w:val="009362F7"/>
    <w:rsid w:val="009407A6"/>
    <w:rsid w:val="00943326"/>
    <w:rsid w:val="0094436A"/>
    <w:rsid w:val="009506E7"/>
    <w:rsid w:val="00953B67"/>
    <w:rsid w:val="00955A08"/>
    <w:rsid w:val="00956745"/>
    <w:rsid w:val="00961955"/>
    <w:rsid w:val="00965FA8"/>
    <w:rsid w:val="00975D81"/>
    <w:rsid w:val="00977D3F"/>
    <w:rsid w:val="00981759"/>
    <w:rsid w:val="009850FD"/>
    <w:rsid w:val="00990265"/>
    <w:rsid w:val="009903B6"/>
    <w:rsid w:val="009A5591"/>
    <w:rsid w:val="009B3241"/>
    <w:rsid w:val="009C268C"/>
    <w:rsid w:val="009D5DFA"/>
    <w:rsid w:val="009E0132"/>
    <w:rsid w:val="009E02D9"/>
    <w:rsid w:val="009E173E"/>
    <w:rsid w:val="009E1FCF"/>
    <w:rsid w:val="009F053F"/>
    <w:rsid w:val="009F3076"/>
    <w:rsid w:val="009F43E0"/>
    <w:rsid w:val="00A01302"/>
    <w:rsid w:val="00A027BC"/>
    <w:rsid w:val="00A05EB9"/>
    <w:rsid w:val="00A07EA8"/>
    <w:rsid w:val="00A12834"/>
    <w:rsid w:val="00A16872"/>
    <w:rsid w:val="00A260A0"/>
    <w:rsid w:val="00A27074"/>
    <w:rsid w:val="00A35262"/>
    <w:rsid w:val="00A37761"/>
    <w:rsid w:val="00A4334A"/>
    <w:rsid w:val="00A436E8"/>
    <w:rsid w:val="00A446AD"/>
    <w:rsid w:val="00A52B59"/>
    <w:rsid w:val="00A5619C"/>
    <w:rsid w:val="00A56624"/>
    <w:rsid w:val="00A60B25"/>
    <w:rsid w:val="00A611F0"/>
    <w:rsid w:val="00A649FE"/>
    <w:rsid w:val="00A960AB"/>
    <w:rsid w:val="00A96E30"/>
    <w:rsid w:val="00AB1C2D"/>
    <w:rsid w:val="00AB2B16"/>
    <w:rsid w:val="00AC1F4D"/>
    <w:rsid w:val="00AC48FD"/>
    <w:rsid w:val="00AD1605"/>
    <w:rsid w:val="00AE1C5F"/>
    <w:rsid w:val="00AF12DB"/>
    <w:rsid w:val="00B109D5"/>
    <w:rsid w:val="00B135A8"/>
    <w:rsid w:val="00B1701C"/>
    <w:rsid w:val="00B3421A"/>
    <w:rsid w:val="00B35967"/>
    <w:rsid w:val="00B37749"/>
    <w:rsid w:val="00B40BD5"/>
    <w:rsid w:val="00B40C58"/>
    <w:rsid w:val="00B42CED"/>
    <w:rsid w:val="00B4612A"/>
    <w:rsid w:val="00B4698B"/>
    <w:rsid w:val="00B46D6D"/>
    <w:rsid w:val="00B46EC2"/>
    <w:rsid w:val="00B63ABE"/>
    <w:rsid w:val="00B64DBE"/>
    <w:rsid w:val="00B7616B"/>
    <w:rsid w:val="00B827D4"/>
    <w:rsid w:val="00B90845"/>
    <w:rsid w:val="00B953C9"/>
    <w:rsid w:val="00BA7028"/>
    <w:rsid w:val="00BB5D1A"/>
    <w:rsid w:val="00BD2046"/>
    <w:rsid w:val="00BE2432"/>
    <w:rsid w:val="00BF194C"/>
    <w:rsid w:val="00BF45AB"/>
    <w:rsid w:val="00BF661D"/>
    <w:rsid w:val="00C03A82"/>
    <w:rsid w:val="00C06213"/>
    <w:rsid w:val="00C1046D"/>
    <w:rsid w:val="00C172A7"/>
    <w:rsid w:val="00C17467"/>
    <w:rsid w:val="00C2065A"/>
    <w:rsid w:val="00C22A4C"/>
    <w:rsid w:val="00C23E7C"/>
    <w:rsid w:val="00C24FEE"/>
    <w:rsid w:val="00C3270A"/>
    <w:rsid w:val="00C41B19"/>
    <w:rsid w:val="00C41EB2"/>
    <w:rsid w:val="00C467EB"/>
    <w:rsid w:val="00C550C6"/>
    <w:rsid w:val="00C60133"/>
    <w:rsid w:val="00C60969"/>
    <w:rsid w:val="00C60BE5"/>
    <w:rsid w:val="00C623E7"/>
    <w:rsid w:val="00C74BFD"/>
    <w:rsid w:val="00CA1A4D"/>
    <w:rsid w:val="00CA58B5"/>
    <w:rsid w:val="00CC57B9"/>
    <w:rsid w:val="00CC695B"/>
    <w:rsid w:val="00CD16E8"/>
    <w:rsid w:val="00CD1F8A"/>
    <w:rsid w:val="00CD300B"/>
    <w:rsid w:val="00CE4EF5"/>
    <w:rsid w:val="00CE6AA4"/>
    <w:rsid w:val="00D0324F"/>
    <w:rsid w:val="00D073A6"/>
    <w:rsid w:val="00D20F73"/>
    <w:rsid w:val="00D32EF2"/>
    <w:rsid w:val="00D610A3"/>
    <w:rsid w:val="00D64332"/>
    <w:rsid w:val="00D658D3"/>
    <w:rsid w:val="00D742A9"/>
    <w:rsid w:val="00D82237"/>
    <w:rsid w:val="00D9338B"/>
    <w:rsid w:val="00D9649A"/>
    <w:rsid w:val="00D96B92"/>
    <w:rsid w:val="00D96FEA"/>
    <w:rsid w:val="00DA2084"/>
    <w:rsid w:val="00DA6E08"/>
    <w:rsid w:val="00DA7AE5"/>
    <w:rsid w:val="00DB6AEE"/>
    <w:rsid w:val="00DC0292"/>
    <w:rsid w:val="00DC1C63"/>
    <w:rsid w:val="00DD02A8"/>
    <w:rsid w:val="00DD3429"/>
    <w:rsid w:val="00DE1294"/>
    <w:rsid w:val="00DE3D26"/>
    <w:rsid w:val="00DE6F64"/>
    <w:rsid w:val="00DE7B24"/>
    <w:rsid w:val="00DE7D74"/>
    <w:rsid w:val="00DF3178"/>
    <w:rsid w:val="00DF5D61"/>
    <w:rsid w:val="00E01154"/>
    <w:rsid w:val="00E137F8"/>
    <w:rsid w:val="00E14BA5"/>
    <w:rsid w:val="00E170B4"/>
    <w:rsid w:val="00E21464"/>
    <w:rsid w:val="00E2460E"/>
    <w:rsid w:val="00E26870"/>
    <w:rsid w:val="00E310D8"/>
    <w:rsid w:val="00E34C70"/>
    <w:rsid w:val="00E3791C"/>
    <w:rsid w:val="00E438C3"/>
    <w:rsid w:val="00E46864"/>
    <w:rsid w:val="00E520C6"/>
    <w:rsid w:val="00E56A7B"/>
    <w:rsid w:val="00E56D83"/>
    <w:rsid w:val="00E74827"/>
    <w:rsid w:val="00E749E8"/>
    <w:rsid w:val="00E81F3D"/>
    <w:rsid w:val="00E85DDA"/>
    <w:rsid w:val="00E961C1"/>
    <w:rsid w:val="00EC4179"/>
    <w:rsid w:val="00EE0587"/>
    <w:rsid w:val="00EE12CE"/>
    <w:rsid w:val="00EE308A"/>
    <w:rsid w:val="00EE3251"/>
    <w:rsid w:val="00EE4122"/>
    <w:rsid w:val="00EF1517"/>
    <w:rsid w:val="00EF25B5"/>
    <w:rsid w:val="00EF2915"/>
    <w:rsid w:val="00F01722"/>
    <w:rsid w:val="00F07F89"/>
    <w:rsid w:val="00F10905"/>
    <w:rsid w:val="00F11BD2"/>
    <w:rsid w:val="00F14501"/>
    <w:rsid w:val="00F15700"/>
    <w:rsid w:val="00F20118"/>
    <w:rsid w:val="00F31C5B"/>
    <w:rsid w:val="00F35C1A"/>
    <w:rsid w:val="00F371EF"/>
    <w:rsid w:val="00F60C94"/>
    <w:rsid w:val="00F61869"/>
    <w:rsid w:val="00F65642"/>
    <w:rsid w:val="00F66787"/>
    <w:rsid w:val="00F879D2"/>
    <w:rsid w:val="00FA4651"/>
    <w:rsid w:val="00FB14E2"/>
    <w:rsid w:val="00FB25E2"/>
    <w:rsid w:val="00FB2CA9"/>
    <w:rsid w:val="00FE4C5A"/>
    <w:rsid w:val="00FE6107"/>
    <w:rsid w:val="00FE6ED7"/>
    <w:rsid w:val="00FF764A"/>
    <w:rsid w:val="00FF7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1"/>
    <o:shapelayout v:ext="edit">
      <o:idmap v:ext="edit" data="2"/>
      <o:rules v:ext="edit">
        <o:r id="V:Rule2" type="connector" idref="#Connecteur droit avec flèche 2"/>
      </o:rules>
    </o:shapelayout>
  </w:shapeDefaults>
  <w:decimalSymbol w:val=","/>
  <w:listSeparator w:val=";"/>
  <w14:docId w14:val="7A7B7B09"/>
  <w15:docId w15:val="{A665C006-48B5-4C03-8FC6-5C0F1CBE5E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4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character" w:styleId="Lienhypertexte">
    <w:name w:val="Hyperlink"/>
    <w:basedOn w:val="Policepardfaut"/>
    <w:uiPriority w:val="99"/>
    <w:unhideWhenUsed/>
    <w:rsid w:val="004577B1"/>
    <w:rPr>
      <w:color w:val="0000FF" w:themeColor="hyperlink"/>
      <w:u w:val="single"/>
    </w:rPr>
  </w:style>
  <w:style w:type="character" w:customStyle="1" w:styleId="Mentionnonrsolue1">
    <w:name w:val="Mention non résolue1"/>
    <w:basedOn w:val="Policepardfaut"/>
    <w:uiPriority w:val="99"/>
    <w:semiHidden/>
    <w:unhideWhenUsed/>
    <w:rsid w:val="004577B1"/>
    <w:rPr>
      <w:color w:val="605E5C"/>
      <w:shd w:val="clear" w:color="auto" w:fill="E1DFDD"/>
    </w:rPr>
  </w:style>
  <w:style w:type="character" w:styleId="Appelnotedebasdep">
    <w:name w:val="footnote reference"/>
    <w:basedOn w:val="Policepardfaut"/>
    <w:uiPriority w:val="99"/>
    <w:semiHidden/>
    <w:unhideWhenUsed/>
    <w:rsid w:val="00990265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7F7B451A-3EBE-4062-AAC0-D811B21690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</Template>
  <TotalTime>128</TotalTime>
  <Pages>4</Pages>
  <Words>1079</Words>
  <Characters>5940</Characters>
  <Application>Microsoft Office Word</Application>
  <DocSecurity>0</DocSecurity>
  <Lines>49</Lines>
  <Paragraphs>14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Company/>
  <LinksUpToDate>false</LinksUpToDate>
  <CharactersWithSpaces>7005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ECE</dc:title>
  <cp:lastPrinted>2020-05-22T07:46:00Z</cp:lastPrinted>
  <dcterms:created xsi:type="dcterms:W3CDTF">2020-05-21T17:28:00Z</dcterms:created>
  <dcterms:modified xsi:type="dcterms:W3CDTF">2022-12-07T09:12:00Z</dcterms:modified>
</cp:coreProperties>
</file>