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EFC62A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75922753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2FB94D7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889AEF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50AB9D7" w14:textId="77777777" w:rsidR="00A12834" w:rsidRPr="0060508C" w:rsidRDefault="00A12834" w:rsidP="0060508C">
      <w:pPr>
        <w:pStyle w:val="ECEbordure"/>
        <w:jc w:val="center"/>
      </w:pPr>
    </w:p>
    <w:p w14:paraId="278831B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EE8AC36" w14:textId="77777777" w:rsidR="00A12834" w:rsidRPr="0060508C" w:rsidRDefault="00A12834" w:rsidP="0060508C">
      <w:pPr>
        <w:pStyle w:val="ECEbordure"/>
        <w:jc w:val="center"/>
      </w:pPr>
    </w:p>
    <w:p w14:paraId="2F236A93" w14:textId="77777777" w:rsidR="0008058B" w:rsidRDefault="0008058B" w:rsidP="008A2C45">
      <w:pPr>
        <w:pStyle w:val="ECEcorps"/>
      </w:pPr>
    </w:p>
    <w:p w14:paraId="7CBC4827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5E28F1F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B545B0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D6B730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F3EAA5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18C542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D2E495D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35048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2FB283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42FE9B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3C15272" w14:textId="77777777" w:rsidR="00E26870" w:rsidRDefault="00E26870" w:rsidP="00E26870">
      <w:pPr>
        <w:pStyle w:val="ECEcorps"/>
      </w:pPr>
    </w:p>
    <w:p w14:paraId="0A84BB34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4722E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210E80ED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4474BF11" w14:textId="77777777" w:rsidR="00E26870" w:rsidRDefault="00E26870" w:rsidP="00E26870">
      <w:pPr>
        <w:pStyle w:val="ECEbordure"/>
      </w:pPr>
    </w:p>
    <w:p w14:paraId="4DD2C72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A2E935C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7D7FDB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42E739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515FEBD" w14:textId="77777777" w:rsidR="00E26870" w:rsidRDefault="00E26870" w:rsidP="00E26870">
      <w:pPr>
        <w:pStyle w:val="ECEcorps"/>
        <w:rPr>
          <w:u w:val="single"/>
        </w:rPr>
      </w:pPr>
    </w:p>
    <w:p w14:paraId="05F2C10F" w14:textId="5DF65C3A" w:rsidR="009758E6" w:rsidRDefault="009758E6" w:rsidP="00E26870">
      <w:pPr>
        <w:pStyle w:val="ECEcorps"/>
        <w:rPr>
          <w:u w:val="single"/>
        </w:rPr>
      </w:pPr>
    </w:p>
    <w:p w14:paraId="4F3D11F5" w14:textId="77777777" w:rsidR="009758E6" w:rsidRPr="00545715" w:rsidRDefault="009758E6" w:rsidP="00E26870">
      <w:pPr>
        <w:pStyle w:val="ECEcorps"/>
        <w:rPr>
          <w:u w:val="single"/>
        </w:rPr>
      </w:pPr>
    </w:p>
    <w:p w14:paraId="22C925C7" w14:textId="1FC80DED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9BB03A9" w14:textId="58CB02A1" w:rsidR="00E26870" w:rsidRPr="00545715" w:rsidRDefault="00DA0031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8EEBFD1" wp14:editId="5D3A4D39">
            <wp:simplePos x="0" y="0"/>
            <wp:positionH relativeFrom="column">
              <wp:posOffset>4645408</wp:posOffset>
            </wp:positionH>
            <wp:positionV relativeFrom="paragraph">
              <wp:posOffset>4445</wp:posOffset>
            </wp:positionV>
            <wp:extent cx="1991226" cy="1200683"/>
            <wp:effectExtent l="0" t="0" r="3175" b="6350"/>
            <wp:wrapSquare wrapText="bothSides"/>
            <wp:docPr id="4" name="Image 4" descr="7-Hydroxy-4-methyl-coumarin - FTIR - Spectrum - Spectra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-Hydroxy-4-methyl-coumarin - FTIR - Spectrum - SpectraBas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0" t="28632" r="21737" b="26307"/>
                    <a:stretch/>
                  </pic:blipFill>
                  <pic:spPr bwMode="auto">
                    <a:xfrm>
                      <a:off x="0" y="0"/>
                      <a:ext cx="1991226" cy="120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881EFF" w14:textId="44B1DF50" w:rsidR="00CD6C0C" w:rsidRDefault="009F2344" w:rsidP="00E26870">
      <w:pPr>
        <w:pStyle w:val="ECEcorps"/>
      </w:pPr>
      <w:r>
        <w:t>Certains scorpions possèdent une propriété étonnante</w:t>
      </w:r>
      <w:r w:rsidR="009C26DE">
        <w:t xml:space="preserve"> </w:t>
      </w:r>
      <w:r>
        <w:t>: ils sont fluorescents</w:t>
      </w:r>
      <w:r w:rsidR="009C26DE">
        <w:t> !</w:t>
      </w:r>
      <w:r>
        <w:t xml:space="preserve"> </w:t>
      </w:r>
    </w:p>
    <w:p w14:paraId="1F19E3BF" w14:textId="04F8F099" w:rsidR="00C60969" w:rsidRDefault="00DA0031" w:rsidP="00E26870">
      <w:pPr>
        <w:pStyle w:val="ECEcorps"/>
      </w:pPr>
      <w:r>
        <w:t>Deux composés au moins, présents dans la cuticule des</w:t>
      </w:r>
      <w:r w:rsidR="009F2344">
        <w:t xml:space="preserve"> scorpions</w:t>
      </w:r>
      <w:r>
        <w:t>,</w:t>
      </w:r>
      <w:r w:rsidR="009F2344">
        <w:t xml:space="preserve"> sont responsables de ce</w:t>
      </w:r>
      <w:r w:rsidR="00B8326F">
        <w:t xml:space="preserve"> phénomène </w:t>
      </w:r>
      <w:r w:rsidR="009F2344">
        <w:t>: l</w:t>
      </w:r>
      <w:r w:rsidR="007D4A68">
        <w:t xml:space="preserve">a </w:t>
      </w:r>
      <w:r w:rsidR="007D4A68" w:rsidRPr="007D4A68">
        <w:t>7-hydroxy-4-méthylcoumarine</w:t>
      </w:r>
      <w:r w:rsidR="007D4A68">
        <w:t xml:space="preserve"> </w:t>
      </w:r>
      <w:r w:rsidR="009F2344">
        <w:t>et la</w:t>
      </w:r>
      <w:r>
        <w:t xml:space="preserve"> β</w:t>
      </w:r>
      <w:r>
        <w:noBreakHyphen/>
      </w:r>
      <w:proofErr w:type="spellStart"/>
      <w:r w:rsidR="009F2344">
        <w:t>carboline</w:t>
      </w:r>
      <w:proofErr w:type="spellEnd"/>
      <w:r w:rsidR="009F2344">
        <w:t>.</w:t>
      </w:r>
    </w:p>
    <w:p w14:paraId="3BC15E56" w14:textId="77777777" w:rsidR="00DA0031" w:rsidRDefault="00DA0031" w:rsidP="00E26870">
      <w:pPr>
        <w:pStyle w:val="ECEcorps"/>
      </w:pPr>
    </w:p>
    <w:p w14:paraId="3F42D853" w14:textId="77777777" w:rsidR="00FF7563" w:rsidRDefault="00FF7563" w:rsidP="00E26870">
      <w:pPr>
        <w:pStyle w:val="ECEcorps"/>
      </w:pPr>
      <w:r>
        <w:t xml:space="preserve">La formule topologique de </w:t>
      </w:r>
      <w:r w:rsidR="00CD2214">
        <w:t xml:space="preserve">la </w:t>
      </w:r>
      <w:r w:rsidR="00CD2214" w:rsidRPr="007D4A68">
        <w:t>7-hydroxy-4-méthylcoumarine</w:t>
      </w:r>
      <w:r w:rsidR="00CD2214">
        <w:t xml:space="preserve"> </w:t>
      </w:r>
      <w:r>
        <w:t>est donnée ci-</w:t>
      </w:r>
      <w:r w:rsidR="00950F38">
        <w:t>contre</w:t>
      </w:r>
      <w:r>
        <w:t> :</w:t>
      </w:r>
    </w:p>
    <w:p w14:paraId="2E1E26F4" w14:textId="29C8F64B" w:rsidR="006956AB" w:rsidRDefault="006956AB" w:rsidP="007D4A68">
      <w:pPr>
        <w:pStyle w:val="ECEcorps"/>
      </w:pPr>
    </w:p>
    <w:p w14:paraId="1D9D6773" w14:textId="77777777" w:rsidR="00B8326F" w:rsidRDefault="00B8326F" w:rsidP="007D4A68">
      <w:pPr>
        <w:pStyle w:val="ECEcorps"/>
      </w:pPr>
    </w:p>
    <w:p w14:paraId="21BA7B53" w14:textId="1E253189" w:rsidR="009758E6" w:rsidRDefault="00D46AA2" w:rsidP="00D46AA2">
      <w:pPr>
        <w:pStyle w:val="ECEcorps"/>
        <w:jc w:val="center"/>
        <w:rPr>
          <w:b/>
          <w:i/>
          <w:sz w:val="24"/>
        </w:rPr>
      </w:pPr>
      <w:r>
        <w:rPr>
          <w:b/>
          <w:i/>
          <w:noProof/>
          <w:sz w:val="24"/>
        </w:rPr>
        <w:drawing>
          <wp:inline distT="0" distB="0" distL="0" distR="0" wp14:anchorId="13EA09AC" wp14:editId="0E3263BB">
            <wp:extent cx="2298612" cy="1464933"/>
            <wp:effectExtent l="0" t="0" r="6985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9"/>
                    <a:srcRect l="9408" t="16725" r="6017" b="11407"/>
                    <a:stretch/>
                  </pic:blipFill>
                  <pic:spPr bwMode="auto">
                    <a:xfrm>
                      <a:off x="0" y="0"/>
                      <a:ext cx="2312567" cy="1473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C5088" w14:textId="77777777" w:rsidR="00C155B9" w:rsidRDefault="00C155B9" w:rsidP="007D4A68">
      <w:pPr>
        <w:pStyle w:val="ECEcorps"/>
        <w:rPr>
          <w:b/>
          <w:i/>
          <w:sz w:val="24"/>
        </w:rPr>
      </w:pPr>
    </w:p>
    <w:p w14:paraId="79DF4C0D" w14:textId="736C656F" w:rsidR="00C60969" w:rsidRDefault="00C60969" w:rsidP="007D4A68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D4A68">
        <w:rPr>
          <w:b/>
          <w:i/>
          <w:sz w:val="24"/>
        </w:rPr>
        <w:t xml:space="preserve"> synthétiser la 7-hydroxy-4-méthylcoumarine</w:t>
      </w:r>
      <w:r w:rsidR="004E1E61">
        <w:rPr>
          <w:b/>
          <w:i/>
          <w:sz w:val="24"/>
        </w:rPr>
        <w:t>.</w:t>
      </w:r>
    </w:p>
    <w:p w14:paraId="74BA725E" w14:textId="77777777" w:rsidR="009A3BB2" w:rsidRDefault="009A3BB2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7FE1A9C" w14:textId="77777777" w:rsidR="00B6481D" w:rsidRDefault="00B6481D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42D9AB9B" w14:textId="77777777" w:rsidR="00805F77" w:rsidRDefault="00805F77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8F1EA66" w14:textId="77777777" w:rsidR="00B8326F" w:rsidRDefault="00B8326F">
      <w:pPr>
        <w:spacing w:line="240" w:lineRule="auto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3D1E5D5" w14:textId="0EB38B41" w:rsidR="00C60969" w:rsidRPr="009A3BB2" w:rsidRDefault="007146B9" w:rsidP="006956AB">
      <w:pPr>
        <w:spacing w:line="240" w:lineRule="auto"/>
        <w:jc w:val="left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A296FD0" w14:textId="77777777" w:rsidR="00805F77" w:rsidRDefault="00950F38" w:rsidP="00805F77">
      <w:pPr>
        <w:pStyle w:val="ECEcorps"/>
        <w:spacing w:before="240" w:after="240"/>
        <w:rPr>
          <w:b/>
          <w:bCs/>
          <w:sz w:val="24"/>
          <w:szCs w:val="24"/>
        </w:rPr>
      </w:pPr>
      <w:r w:rsidRPr="00950F38">
        <w:rPr>
          <w:b/>
          <w:bCs/>
          <w:sz w:val="24"/>
          <w:szCs w:val="24"/>
          <w:u w:val="single"/>
        </w:rPr>
        <w:t xml:space="preserve">Équation </w:t>
      </w:r>
      <w:r w:rsidR="001E574F">
        <w:rPr>
          <w:b/>
          <w:bCs/>
          <w:sz w:val="24"/>
          <w:szCs w:val="24"/>
          <w:u w:val="single"/>
        </w:rPr>
        <w:t>symboli</w:t>
      </w:r>
      <w:r w:rsidRPr="00950F38">
        <w:rPr>
          <w:b/>
          <w:bCs/>
          <w:sz w:val="24"/>
          <w:szCs w:val="24"/>
          <w:u w:val="single"/>
        </w:rPr>
        <w:t>sant la réaction chimique</w:t>
      </w:r>
    </w:p>
    <w:p w14:paraId="55223485" w14:textId="67BB63F0" w:rsidR="00E0467C" w:rsidRPr="00805F77" w:rsidRDefault="00B8326F" w:rsidP="00805F77">
      <w:pPr>
        <w:pStyle w:val="ECEcorps"/>
        <w:spacing w:before="240" w:after="240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3120" behindDoc="1" locked="0" layoutInCell="1" allowOverlap="1" wp14:anchorId="43F5AA0C" wp14:editId="5AEE9F21">
            <wp:simplePos x="0" y="0"/>
            <wp:positionH relativeFrom="margin">
              <wp:align>center</wp:align>
            </wp:positionH>
            <wp:positionV relativeFrom="paragraph">
              <wp:posOffset>169435</wp:posOffset>
            </wp:positionV>
            <wp:extent cx="4893264" cy="1155700"/>
            <wp:effectExtent l="0" t="0" r="3175" b="63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93264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467C" w:rsidRPr="00B6481D">
        <w:t xml:space="preserve">La synthèse de la 7-hydroxy-4-méthylcoumarine est modélisée par la réaction d’équation : </w:t>
      </w:r>
    </w:p>
    <w:p w14:paraId="7ADBA9FD" w14:textId="4B96800E" w:rsidR="00950F38" w:rsidRDefault="00950F38" w:rsidP="00950F38">
      <w:pPr>
        <w:pStyle w:val="ECEcorps"/>
      </w:pPr>
    </w:p>
    <w:p w14:paraId="58154512" w14:textId="110FFE83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4307AE9D" w14:textId="1E455500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18C2862B" w14:textId="77B90E01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79A1DDE2" w14:textId="77777777" w:rsidR="00950F38" w:rsidRDefault="00950F38" w:rsidP="00950F38">
      <w:pPr>
        <w:spacing w:line="240" w:lineRule="auto"/>
        <w:rPr>
          <w:b/>
          <w:bCs/>
          <w:sz w:val="24"/>
          <w:szCs w:val="24"/>
          <w:u w:val="single"/>
        </w:rPr>
      </w:pPr>
    </w:p>
    <w:p w14:paraId="2B9366A3" w14:textId="7A8467B7" w:rsidR="00823493" w:rsidRDefault="00823493" w:rsidP="00DD6530">
      <w:pPr>
        <w:pStyle w:val="ECEtitre"/>
        <w:spacing w:after="60"/>
        <w:rPr>
          <w:sz w:val="24"/>
          <w:szCs w:val="24"/>
        </w:rPr>
      </w:pPr>
    </w:p>
    <w:p w14:paraId="3E5D936B" w14:textId="1D6805C6" w:rsidR="008E437A" w:rsidRPr="00805F77" w:rsidRDefault="009758E6" w:rsidP="00805F77">
      <w:pPr>
        <w:pStyle w:val="ECEtitre"/>
        <w:rPr>
          <w:sz w:val="24"/>
        </w:rPr>
      </w:pPr>
      <w:r>
        <w:rPr>
          <w:sz w:val="24"/>
          <w:szCs w:val="24"/>
        </w:rPr>
        <w:t xml:space="preserve">Protocole de </w:t>
      </w:r>
      <w:r w:rsidR="007D4A68" w:rsidRPr="00CD58F0">
        <w:rPr>
          <w:sz w:val="24"/>
          <w:szCs w:val="24"/>
        </w:rPr>
        <w:t>synthèse</w:t>
      </w:r>
      <w:r w:rsidR="00CD58F0" w:rsidRPr="00CD58F0">
        <w:rPr>
          <w:sz w:val="24"/>
          <w:szCs w:val="24"/>
        </w:rPr>
        <w:t xml:space="preserve"> de </w:t>
      </w:r>
      <w:r w:rsidR="00CD58F0" w:rsidRPr="00CD58F0">
        <w:rPr>
          <w:sz w:val="24"/>
        </w:rPr>
        <w:t>la 7-hydroxy-4-méthylcoumarine</w:t>
      </w:r>
    </w:p>
    <w:p w14:paraId="690FBAAA" w14:textId="50132B2F" w:rsidR="00C7281D" w:rsidRPr="00953B48" w:rsidRDefault="00C7281D" w:rsidP="00805F77">
      <w:pPr>
        <w:pStyle w:val="ECEcorps"/>
        <w:numPr>
          <w:ilvl w:val="0"/>
          <w:numId w:val="15"/>
        </w:numPr>
        <w:spacing w:before="240" w:after="60" w:line="240" w:lineRule="auto"/>
        <w:ind w:hanging="357"/>
        <w:rPr>
          <w:color w:val="FF0000"/>
        </w:rPr>
      </w:pPr>
      <w:r>
        <w:t xml:space="preserve">Préparer </w:t>
      </w:r>
      <w:r w:rsidR="009758E6">
        <w:t xml:space="preserve">dans un cristallisoir </w:t>
      </w:r>
      <w:r>
        <w:t xml:space="preserve">un bain-marie d’eau tiède dont la température doit être </w:t>
      </w:r>
      <w:r w:rsidR="00E80756">
        <w:t>autour de</w:t>
      </w:r>
      <w:r w:rsidR="009758E6">
        <w:t xml:space="preserve"> 60-70 °C.</w:t>
      </w:r>
    </w:p>
    <w:p w14:paraId="1B790033" w14:textId="77777777" w:rsidR="00C7281D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Dans un erlenmeyer </w:t>
      </w:r>
      <w:r w:rsidRPr="00373B23">
        <w:t xml:space="preserve">de </w:t>
      </w:r>
      <w:r w:rsidR="001F1967" w:rsidRPr="00373B23">
        <w:t xml:space="preserve">100 </w:t>
      </w:r>
      <w:proofErr w:type="spellStart"/>
      <w:r w:rsidR="001F1967" w:rsidRPr="00373B23">
        <w:t>mL</w:t>
      </w:r>
      <w:proofErr w:type="spellEnd"/>
      <w:r w:rsidR="00E96677">
        <w:t xml:space="preserve"> </w:t>
      </w:r>
      <w:r w:rsidR="00E96677" w:rsidRPr="009138FC">
        <w:t xml:space="preserve">contenant 2,20 g de benzène-1,3-diol (résorcinol) </w:t>
      </w:r>
      <w:r w:rsidR="005B412E">
        <w:t xml:space="preserve">préalablement </w:t>
      </w:r>
      <w:r w:rsidR="00E96677" w:rsidRPr="009138FC">
        <w:t>pesé</w:t>
      </w:r>
      <w:r w:rsidR="00E96677">
        <w:t xml:space="preserve">, </w:t>
      </w:r>
      <w:r>
        <w:t>introduire un barreau aimanté, puis</w:t>
      </w:r>
      <w:r w:rsidR="003B2513">
        <w:t xml:space="preserve"> </w:t>
      </w:r>
      <w:r>
        <w:t xml:space="preserve">: </w:t>
      </w:r>
    </w:p>
    <w:p w14:paraId="0C096259" w14:textId="7602097B" w:rsidR="00C7281D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2,</w:t>
      </w:r>
      <w:r w:rsidR="002136FA">
        <w:t xml:space="preserve">5 </w:t>
      </w:r>
      <w:proofErr w:type="spellStart"/>
      <w:r w:rsidR="002136FA">
        <w:t>mL</w:t>
      </w:r>
      <w:proofErr w:type="spellEnd"/>
      <w:r>
        <w:t xml:space="preserve"> de 3-oxobutanoate d’éthyle (</w:t>
      </w:r>
      <w:proofErr w:type="spellStart"/>
      <w:r>
        <w:t>acétylacétate</w:t>
      </w:r>
      <w:proofErr w:type="spellEnd"/>
      <w:r>
        <w:t xml:space="preserve"> d’éthyle)</w:t>
      </w:r>
      <w:r w:rsidR="002939AF">
        <w:t xml:space="preserve"> </w:t>
      </w:r>
      <w:r w:rsidR="002136FA">
        <w:t xml:space="preserve">prélevé à la pipette graduée </w:t>
      </w:r>
      <w:r w:rsidR="001F1967" w:rsidRPr="00373B23">
        <w:t>en verre</w:t>
      </w:r>
      <w:r w:rsidR="00A24E83">
        <w:t xml:space="preserve"> </w:t>
      </w:r>
      <w:r>
        <w:t>;</w:t>
      </w:r>
    </w:p>
    <w:p w14:paraId="5F0E9E30" w14:textId="6A6DCC3B" w:rsidR="00D75153" w:rsidRPr="00D75153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0,18 g d’APTS</w:t>
      </w:r>
      <w:r w:rsidR="003B2513">
        <w:t> </w:t>
      </w:r>
      <w:r w:rsidR="005B412E">
        <w:t xml:space="preserve">déjà </w:t>
      </w:r>
      <w:r w:rsidR="002939AF">
        <w:t>pesé</w:t>
      </w:r>
      <w:r w:rsidR="00507C0F">
        <w:t xml:space="preserve"> dans un flacon étiqu</w:t>
      </w:r>
      <w:r w:rsidR="00E96677">
        <w:t>e</w:t>
      </w:r>
      <w:r w:rsidR="00507C0F">
        <w:t>té</w:t>
      </w:r>
      <w:r w:rsidR="009758E6">
        <w:t>.</w:t>
      </w:r>
    </w:p>
    <w:p w14:paraId="4ED77792" w14:textId="1766C040" w:rsidR="00D75153" w:rsidRDefault="00D75153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A</w:t>
      </w:r>
      <w:r w:rsidR="009758E6">
        <w:t>dapter u</w:t>
      </w:r>
      <w:r>
        <w:t>n réfrigérant à air</w:t>
      </w:r>
      <w:r w:rsidR="009758E6">
        <w:t xml:space="preserve"> sur le col de l’erlenmeyer.</w:t>
      </w:r>
    </w:p>
    <w:p w14:paraId="3B12F79A" w14:textId="50978ED4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 l’erlenmeyer</w:t>
      </w:r>
      <w:r w:rsidR="009758E6">
        <w:t>, muni du réfrigérant à air,</w:t>
      </w:r>
      <w:r>
        <w:t xml:space="preserve"> dans le bain-marie pendant une durée de 10 minutes</w:t>
      </w:r>
      <w:r w:rsidR="00E80756">
        <w:t xml:space="preserve"> en mettant</w:t>
      </w:r>
      <w:r w:rsidR="002B76C8">
        <w:t xml:space="preserve"> </w:t>
      </w:r>
      <w:r>
        <w:t>sous agitation magnétique</w:t>
      </w:r>
      <w:r w:rsidR="002B76C8">
        <w:t xml:space="preserve"> forte</w:t>
      </w:r>
      <w:r w:rsidR="009758E6">
        <w:t>.</w:t>
      </w:r>
    </w:p>
    <w:p w14:paraId="61B1A76F" w14:textId="3A5B573B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Laisser </w:t>
      </w:r>
      <w:r w:rsidR="00E80756">
        <w:t xml:space="preserve">ensuite </w:t>
      </w:r>
      <w:r>
        <w:t>refroidir à l’air libre</w:t>
      </w:r>
      <w:r w:rsidR="009138FC">
        <w:t xml:space="preserve"> </w:t>
      </w:r>
      <w:r w:rsidR="009758E6">
        <w:t xml:space="preserve">pendant </w:t>
      </w:r>
      <w:r w:rsidR="002B76C8">
        <w:t>environ 5 minutes</w:t>
      </w:r>
      <w:r w:rsidR="009758E6">
        <w:t>.</w:t>
      </w:r>
    </w:p>
    <w:p w14:paraId="77713B04" w14:textId="231879D5" w:rsidR="00B017D9" w:rsidRDefault="002136FA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Enlever le réfrigérant à air, puis, s</w:t>
      </w:r>
      <w:r w:rsidR="00C7281D">
        <w:t xml:space="preserve">ous agitation magnétique, ajouter progressivement 15 </w:t>
      </w:r>
      <w:proofErr w:type="spellStart"/>
      <w:r w:rsidR="00C7281D">
        <w:t>mL</w:t>
      </w:r>
      <w:proofErr w:type="spellEnd"/>
      <w:r w:rsidR="00C7281D">
        <w:t xml:space="preserve"> d’eau distillée</w:t>
      </w:r>
      <w:r w:rsidR="009758E6">
        <w:t>.</w:t>
      </w:r>
    </w:p>
    <w:p w14:paraId="4DF205A8" w14:textId="77777777" w:rsidR="00B017D9" w:rsidRDefault="00B017D9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</w:t>
      </w:r>
      <w:r w:rsidR="00C7281D">
        <w:t xml:space="preserve"> </w:t>
      </w:r>
      <w:r>
        <w:t>l’erlenmeyer</w:t>
      </w:r>
      <w:r w:rsidR="002136FA">
        <w:t xml:space="preserve"> environ 5 minutes</w:t>
      </w:r>
      <w:r>
        <w:t xml:space="preserve"> dans un bain glacé </w:t>
      </w:r>
      <w:r w:rsidR="00C7281D">
        <w:t xml:space="preserve">pour achever la cristallisation. </w:t>
      </w:r>
    </w:p>
    <w:p w14:paraId="58CFEBF3" w14:textId="66802296" w:rsidR="001F1967" w:rsidRPr="00373B23" w:rsidRDefault="001F1967" w:rsidP="001F1967">
      <w:pPr>
        <w:pStyle w:val="ECEcorps"/>
        <w:spacing w:after="60" w:line="240" w:lineRule="auto"/>
        <w:ind w:left="720"/>
      </w:pPr>
      <w:r w:rsidRPr="00373B23">
        <w:t xml:space="preserve">S’il se forme une pâte, la </w:t>
      </w:r>
      <w:r w:rsidR="00A24E83">
        <w:t xml:space="preserve">gratter </w:t>
      </w:r>
      <w:r w:rsidRPr="00373B23">
        <w:t>avec une bagu</w:t>
      </w:r>
      <w:r w:rsidR="009758E6">
        <w:t>ette de verre dans l’erlenmeyer afin de</w:t>
      </w:r>
      <w:r w:rsidRPr="00373B23">
        <w:t xml:space="preserve"> faire apparaître les cristaux.</w:t>
      </w:r>
    </w:p>
    <w:p w14:paraId="3B9BB506" w14:textId="77777777" w:rsidR="00E80756" w:rsidRDefault="00E80756" w:rsidP="00401CAE">
      <w:pPr>
        <w:spacing w:line="240" w:lineRule="auto"/>
        <w:rPr>
          <w:b/>
          <w:bCs/>
          <w:sz w:val="24"/>
          <w:szCs w:val="24"/>
          <w:u w:val="single"/>
        </w:rPr>
      </w:pPr>
    </w:p>
    <w:p w14:paraId="5F7C88A9" w14:textId="0571B44F" w:rsidR="00A36F62" w:rsidRDefault="00DA0031" w:rsidP="00A36F62">
      <w:pPr>
        <w:spacing w:after="6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Phénomène de </w:t>
      </w:r>
      <w:r w:rsidR="00401CAE" w:rsidRPr="00401CAE">
        <w:rPr>
          <w:b/>
          <w:bCs/>
          <w:sz w:val="24"/>
          <w:szCs w:val="24"/>
          <w:u w:val="single"/>
        </w:rPr>
        <w:t>fluorescence</w:t>
      </w:r>
    </w:p>
    <w:p w14:paraId="57AE6F39" w14:textId="10D8FEA4" w:rsidR="00FE4321" w:rsidRDefault="00FE4321" w:rsidP="00805F77">
      <w:pPr>
        <w:spacing w:before="240" w:after="60" w:line="240" w:lineRule="auto"/>
        <w:rPr>
          <w:color w:val="auto"/>
          <w:vertAlign w:val="subscript"/>
        </w:rPr>
      </w:pPr>
      <w:r w:rsidRPr="00FB470B">
        <w:rPr>
          <w:color w:val="auto"/>
        </w:rPr>
        <w:t xml:space="preserve">Lorsqu’une espèce fluorescente est excitée par une source lumineuse 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FB470B">
        <w:rPr>
          <w:color w:val="auto"/>
        </w:rPr>
        <w:t xml:space="preserve">, elle restitue </w:t>
      </w:r>
      <w:r w:rsidR="00B8326F">
        <w:rPr>
          <w:color w:val="auto"/>
        </w:rPr>
        <w:t>l’énergie absorbée sous forme d’une</w:t>
      </w:r>
      <w:r w:rsidRPr="00FB470B">
        <w:rPr>
          <w:color w:val="auto"/>
        </w:rPr>
        <w:t xml:space="preserve"> lumière</w:t>
      </w:r>
      <w:r w:rsidR="00FB470B">
        <w:rPr>
          <w:color w:val="auto"/>
        </w:rPr>
        <w:t xml:space="preserve"> </w:t>
      </w:r>
      <w:r w:rsidRPr="00FB470B">
        <w:rPr>
          <w:color w:val="auto"/>
        </w:rPr>
        <w:t xml:space="preserve">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fluorescence</w:t>
      </w:r>
      <w:proofErr w:type="spellEnd"/>
      <w:r w:rsidR="00DA0031">
        <w:rPr>
          <w:color w:val="auto"/>
        </w:rPr>
        <w:t xml:space="preserve">, en général </w:t>
      </w:r>
      <w:r w:rsidRPr="00FB470B">
        <w:rPr>
          <w:color w:val="auto"/>
        </w:rPr>
        <w:t xml:space="preserve">supérieure ou égale à la longueur d’onde d’excitation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B8326F">
        <w:rPr>
          <w:color w:val="auto"/>
        </w:rPr>
        <w:t>.</w:t>
      </w:r>
      <w:r w:rsidRPr="00FB470B">
        <w:rPr>
          <w:color w:val="auto"/>
          <w:vertAlign w:val="subscript"/>
        </w:rPr>
        <w:t xml:space="preserve"> </w:t>
      </w:r>
    </w:p>
    <w:p w14:paraId="17DD0DC9" w14:textId="77777777" w:rsidR="008E437A" w:rsidRPr="00FB470B" w:rsidRDefault="008E437A" w:rsidP="00A36F62">
      <w:pPr>
        <w:spacing w:after="60" w:line="240" w:lineRule="auto"/>
        <w:rPr>
          <w:color w:val="auto"/>
          <w:vertAlign w:val="subscript"/>
        </w:rPr>
      </w:pPr>
    </w:p>
    <w:p w14:paraId="32F3169C" w14:textId="5724BC34" w:rsidR="007C428C" w:rsidRDefault="00401CAE" w:rsidP="00805F77">
      <w:pPr>
        <w:spacing w:line="240" w:lineRule="auto"/>
        <w:rPr>
          <w:b/>
          <w:i/>
          <w:sz w:val="24"/>
        </w:rPr>
      </w:pP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Spectres </w:t>
      </w:r>
      <w:r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d’</w:t>
      </w:r>
      <w:r w:rsidR="005E320B"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excitation</w:t>
      </w:r>
      <w:r w:rsidRPr="00FC5CF9">
        <w:rPr>
          <w:rFonts w:asciiTheme="minorBidi" w:hAnsiTheme="minorBidi" w:cstheme="minorBidi"/>
          <w:b/>
          <w:bCs/>
          <w:iCs/>
          <w:color w:val="7030A0"/>
          <w:sz w:val="24"/>
          <w:szCs w:val="24"/>
          <w:u w:val="single"/>
        </w:rPr>
        <w:t xml:space="preserve"> </w:t>
      </w: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et de fluorescence</w:t>
      </w:r>
      <w:r w:rsidR="005E320B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de la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7-hydroxy-4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-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méthylcoumarine</w:t>
      </w:r>
      <w:r w:rsid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dans différents solvants</w:t>
      </w:r>
      <w:r w:rsidR="009758E6">
        <w:rPr>
          <w:b/>
          <w:i/>
          <w:sz w:val="24"/>
        </w:rPr>
        <w:t xml:space="preserve"> </w:t>
      </w:r>
    </w:p>
    <w:p w14:paraId="3754EBDC" w14:textId="77777777" w:rsidR="00B8326F" w:rsidRDefault="00B8326F" w:rsidP="00805F77">
      <w:pPr>
        <w:spacing w:line="240" w:lineRule="auto"/>
        <w:rPr>
          <w:b/>
          <w:i/>
          <w:sz w:val="24"/>
        </w:rPr>
      </w:pPr>
    </w:p>
    <w:p w14:paraId="693CF6A2" w14:textId="0FC82C4F" w:rsidR="00401CAE" w:rsidRPr="004C23E0" w:rsidRDefault="008631AF" w:rsidP="00162BD3">
      <w:pPr>
        <w:spacing w:line="240" w:lineRule="auto"/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A75B4" wp14:editId="53EDE230">
                <wp:simplePos x="0" y="0"/>
                <wp:positionH relativeFrom="column">
                  <wp:posOffset>663575</wp:posOffset>
                </wp:positionH>
                <wp:positionV relativeFrom="paragraph">
                  <wp:posOffset>22860</wp:posOffset>
                </wp:positionV>
                <wp:extent cx="2736215" cy="383540"/>
                <wp:effectExtent l="3810" t="0" r="3175" b="1905"/>
                <wp:wrapNone/>
                <wp:docPr id="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215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2ED87" w14:textId="6D513415" w:rsidR="00A36F62" w:rsidRPr="006373F5" w:rsidRDefault="007C428C" w:rsidP="00A36F62">
                            <w:pPr>
                              <w:rPr>
                                <w:iCs/>
                              </w:rPr>
                            </w:pPr>
                            <w:r>
                              <w:rPr>
                                <w:iCs/>
                              </w:rPr>
                              <w:t xml:space="preserve">  </w:t>
                            </w:r>
                            <w:r w:rsidR="00A36F62">
                              <w:rPr>
                                <w:iCs/>
                              </w:rPr>
                              <w:t>1 et 1’ : eau ; 2 et 2’ : dichlorométhane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type w14:anchorId="522A75B4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left:0;text-align:left;margin-left:52.25pt;margin-top:1.8pt;width:215.45pt;height:30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" filled="f" stroked="f" strokeweight=".5pt">
                <v:textbox>
                  <w:txbxContent>
                    <w:p w14:paraId="2852ED87" w14:textId="6D513415" w:rsidR="00A36F62" w:rsidRPr="006373F5" w:rsidRDefault="007C428C" w:rsidP="00A36F62">
                      <w:pPr>
                        <w:rPr>
                          <w:iCs/>
                        </w:rPr>
                      </w:pPr>
                      <w:r>
                        <w:rPr>
                          <w:iCs/>
                        </w:rPr>
                        <w:t xml:space="preserve">  </w:t>
                      </w:r>
                      <w:r w:rsidR="00A36F62">
                        <w:rPr>
                          <w:iCs/>
                        </w:rPr>
                        <w:t>1 et 1’ : eau ; 2 et 2’ : dichlorométhane </w:t>
                      </w:r>
                    </w:p>
                  </w:txbxContent>
                </v:textbox>
              </v:shape>
            </w:pict>
          </mc:Fallback>
        </mc:AlternateContent>
      </w:r>
      <w:r w:rsidR="00DD6530" w:rsidRPr="00B16195">
        <w:rPr>
          <w:rFonts w:ascii="Verdana" w:hAnsi="Verdana"/>
          <w:noProof/>
        </w:rPr>
        <w:drawing>
          <wp:anchor distT="0" distB="0" distL="114300" distR="114300" simplePos="0" relativeHeight="251659264" behindDoc="0" locked="0" layoutInCell="1" allowOverlap="1" wp14:anchorId="2C0D8299" wp14:editId="444741E6">
            <wp:simplePos x="0" y="0"/>
            <wp:positionH relativeFrom="column">
              <wp:posOffset>4342765</wp:posOffset>
            </wp:positionH>
            <wp:positionV relativeFrom="paragraph">
              <wp:posOffset>46813</wp:posOffset>
            </wp:positionV>
            <wp:extent cx="2011680" cy="1962328"/>
            <wp:effectExtent l="0" t="0" r="0" b="0"/>
            <wp:wrapNone/>
            <wp:docPr id="14" name="Image 1" descr="Résultat de recherche d'images pour &quot;image cercle chromatique longueur d'ond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Résultat de recherche d'images pour &quot;image cercle chromatique longueur d'onde&quot;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 bwMode="auto">
                    <a:xfrm>
                      <a:off x="0" y="0"/>
                      <a:ext cx="2018306" cy="196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16C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DD6530">
        <w:rPr>
          <w:noProof/>
        </w:rPr>
        <w:drawing>
          <wp:inline distT="0" distB="0" distL="0" distR="0" wp14:anchorId="20031FD4" wp14:editId="15307A90">
            <wp:extent cx="3341933" cy="2135874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8420" t="24216" r="38400" b="32404"/>
                    <a:stretch/>
                  </pic:blipFill>
                  <pic:spPr bwMode="auto">
                    <a:xfrm>
                      <a:off x="0" y="0"/>
                      <a:ext cx="3404372" cy="2175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E95BD" w14:textId="77777777" w:rsidR="00DA0031" w:rsidRDefault="00DA0031" w:rsidP="00254741">
      <w:pPr>
        <w:pStyle w:val="ECEcorps"/>
        <w:jc w:val="right"/>
        <w:rPr>
          <w:i/>
          <w:iCs/>
          <w:sz w:val="18"/>
          <w:szCs w:val="18"/>
        </w:rPr>
      </w:pPr>
    </w:p>
    <w:p w14:paraId="6CC4ECC2" w14:textId="40FC5C57" w:rsidR="008E437A" w:rsidRDefault="009758E6" w:rsidP="00254741">
      <w:pPr>
        <w:pStyle w:val="ECEcorps"/>
        <w:jc w:val="right"/>
        <w:rPr>
          <w:rFonts w:asciiTheme="minorBidi" w:hAnsiTheme="minorBidi" w:cstheme="minorBidi"/>
          <w:i/>
          <w:iCs/>
          <w:sz w:val="18"/>
          <w:szCs w:val="18"/>
        </w:rPr>
      </w:pPr>
      <w:r w:rsidRPr="00A36F62">
        <w:rPr>
          <w:i/>
          <w:iCs/>
          <w:sz w:val="18"/>
          <w:szCs w:val="18"/>
        </w:rPr>
        <w:t xml:space="preserve">D’après </w:t>
      </w:r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Journal of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photochemistry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 and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photobiology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 xml:space="preserve"> A : </w:t>
      </w:r>
      <w:proofErr w:type="spellStart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chemistry</w:t>
      </w:r>
      <w:proofErr w:type="spellEnd"/>
      <w:r w:rsidR="005C16C5" w:rsidRPr="00C155B9">
        <w:rPr>
          <w:rFonts w:asciiTheme="minorBidi" w:hAnsiTheme="minorBidi" w:cstheme="minorBidi"/>
          <w:i/>
          <w:iCs/>
          <w:sz w:val="18"/>
          <w:szCs w:val="18"/>
        </w:rPr>
        <w:t>, V</w:t>
      </w:r>
      <w:r w:rsidR="00DA0031">
        <w:rPr>
          <w:rFonts w:asciiTheme="minorBidi" w:hAnsiTheme="minorBidi" w:cstheme="minorBidi"/>
          <w:i/>
          <w:iCs/>
          <w:sz w:val="18"/>
          <w:szCs w:val="18"/>
        </w:rPr>
        <w:t>olume 46, Issue 3, March 1989</w:t>
      </w:r>
    </w:p>
    <w:p w14:paraId="0E95D741" w14:textId="77777777" w:rsidR="00B8326F" w:rsidRPr="008E437A" w:rsidRDefault="00B8326F" w:rsidP="00254741">
      <w:pPr>
        <w:pStyle w:val="ECEcorps"/>
        <w:jc w:val="right"/>
        <w:rPr>
          <w:rFonts w:asciiTheme="minorBidi" w:hAnsiTheme="minorBidi" w:cstheme="minorBidi"/>
          <w:i/>
          <w:iCs/>
          <w:sz w:val="18"/>
          <w:szCs w:val="18"/>
        </w:rPr>
      </w:pPr>
    </w:p>
    <w:p w14:paraId="11F33F9B" w14:textId="68E6716F" w:rsidR="00C60969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Données utiles</w:t>
      </w:r>
    </w:p>
    <w:p w14:paraId="6B9A984C" w14:textId="77777777" w:rsidR="00B8326F" w:rsidRPr="00DA0031" w:rsidRDefault="00B8326F" w:rsidP="00B8326F">
      <w:pPr>
        <w:pStyle w:val="ECEcorps"/>
        <w:rPr>
          <w:sz w:val="16"/>
          <w:szCs w:val="16"/>
        </w:rPr>
      </w:pPr>
    </w:p>
    <w:tbl>
      <w:tblPr>
        <w:tblStyle w:val="Grilledutableau"/>
        <w:tblpPr w:leftFromText="141" w:rightFromText="141" w:vertAnchor="text" w:horzAnchor="margin" w:tblpX="108" w:tblpY="85"/>
        <w:tblW w:w="10060" w:type="dxa"/>
        <w:tblLook w:val="04A0" w:firstRow="1" w:lastRow="0" w:firstColumn="1" w:lastColumn="0" w:noHBand="0" w:noVBand="1"/>
      </w:tblPr>
      <w:tblGrid>
        <w:gridCol w:w="1832"/>
        <w:gridCol w:w="1408"/>
        <w:gridCol w:w="1693"/>
        <w:gridCol w:w="2185"/>
        <w:gridCol w:w="2942"/>
      </w:tblGrid>
      <w:tr w:rsidR="00CD6C0C" w:rsidRPr="00F56932" w14:paraId="14768DA0" w14:textId="77777777" w:rsidTr="00F315F6">
        <w:tc>
          <w:tcPr>
            <w:tcW w:w="1838" w:type="dxa"/>
            <w:vAlign w:val="center"/>
          </w:tcPr>
          <w:p w14:paraId="3BDBD189" w14:textId="77777777" w:rsidR="00B017D9" w:rsidRPr="00D74E4D" w:rsidRDefault="00B017D9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Nom</w:t>
            </w:r>
          </w:p>
        </w:tc>
        <w:tc>
          <w:tcPr>
            <w:tcW w:w="1418" w:type="dxa"/>
            <w:vAlign w:val="center"/>
          </w:tcPr>
          <w:p w14:paraId="7B023F65" w14:textId="77777777" w:rsidR="00B017D9" w:rsidRPr="00A459A4" w:rsidRDefault="003B2513">
            <w:pPr>
              <w:jc w:val="center"/>
            </w:pPr>
            <w:r>
              <w:t>Benzène-1,3-diol</w:t>
            </w:r>
          </w:p>
        </w:tc>
        <w:tc>
          <w:tcPr>
            <w:tcW w:w="1701" w:type="dxa"/>
            <w:vAlign w:val="center"/>
          </w:tcPr>
          <w:p w14:paraId="20470299" w14:textId="77777777" w:rsidR="00B017D9" w:rsidRPr="00A459A4" w:rsidRDefault="003B2513">
            <w:pPr>
              <w:jc w:val="center"/>
            </w:pPr>
            <w:bookmarkStart w:id="6" w:name="_Hlk113356229"/>
            <w:r>
              <w:t>3-oxobutanoate d’éthyle</w:t>
            </w:r>
            <w:bookmarkEnd w:id="6"/>
          </w:p>
        </w:tc>
        <w:tc>
          <w:tcPr>
            <w:tcW w:w="2126" w:type="dxa"/>
            <w:vAlign w:val="center"/>
          </w:tcPr>
          <w:p w14:paraId="5F3B79A0" w14:textId="77777777" w:rsidR="003B2513" w:rsidRDefault="003B2513">
            <w:pPr>
              <w:jc w:val="center"/>
            </w:pPr>
            <w:r>
              <w:t xml:space="preserve">Acide </w:t>
            </w:r>
            <w:proofErr w:type="spellStart"/>
            <w:r>
              <w:t>paratoluènesulfonique</w:t>
            </w:r>
            <w:proofErr w:type="spellEnd"/>
          </w:p>
          <w:p w14:paraId="07B5EB5C" w14:textId="77777777" w:rsidR="00B017D9" w:rsidRPr="00F56932" w:rsidRDefault="003B2513">
            <w:pPr>
              <w:jc w:val="center"/>
              <w:rPr>
                <w:bCs/>
              </w:rPr>
            </w:pPr>
            <w:r>
              <w:t>(APTS)</w:t>
            </w:r>
          </w:p>
        </w:tc>
        <w:tc>
          <w:tcPr>
            <w:tcW w:w="2977" w:type="dxa"/>
            <w:vAlign w:val="center"/>
          </w:tcPr>
          <w:p w14:paraId="6912E20A" w14:textId="77777777" w:rsidR="00B017D9" w:rsidRPr="00F56932" w:rsidRDefault="003B2513">
            <w:pPr>
              <w:jc w:val="center"/>
              <w:rPr>
                <w:bCs/>
              </w:rPr>
            </w:pPr>
            <w:r w:rsidRPr="007D4A68">
              <w:t>7-hydroxy-4-méthylcoumarine</w:t>
            </w:r>
          </w:p>
        </w:tc>
      </w:tr>
      <w:tr w:rsidR="00CD6C0C" w:rsidRPr="00A459A4" w14:paraId="1E5D94F8" w14:textId="77777777" w:rsidTr="00F315F6">
        <w:trPr>
          <w:trHeight w:val="356"/>
        </w:trPr>
        <w:tc>
          <w:tcPr>
            <w:tcW w:w="1838" w:type="dxa"/>
            <w:vAlign w:val="center"/>
          </w:tcPr>
          <w:p w14:paraId="2323ED7F" w14:textId="260E07E3" w:rsidR="00B017D9" w:rsidRPr="00D74E4D" w:rsidRDefault="00B8326F" w:rsidP="00D74E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Formule</w:t>
            </w:r>
          </w:p>
        </w:tc>
        <w:tc>
          <w:tcPr>
            <w:tcW w:w="1418" w:type="dxa"/>
            <w:vAlign w:val="center"/>
          </w:tcPr>
          <w:p w14:paraId="345AE7B8" w14:textId="77777777" w:rsidR="00B017D9" w:rsidRPr="00F958DE" w:rsidRDefault="00F958DE" w:rsidP="00F958DE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1E785BBB" w14:textId="77777777" w:rsidR="00B017D9" w:rsidRPr="00A82AA5" w:rsidRDefault="00A82AA5" w:rsidP="00A82AA5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10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0A63DF44" w14:textId="77777777" w:rsidR="00B017D9" w:rsidRPr="00F958DE" w:rsidRDefault="00F958DE">
            <w:pPr>
              <w:jc w:val="center"/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S</w:t>
            </w:r>
          </w:p>
        </w:tc>
        <w:tc>
          <w:tcPr>
            <w:tcW w:w="2977" w:type="dxa"/>
            <w:vAlign w:val="center"/>
          </w:tcPr>
          <w:p w14:paraId="3478EE5F" w14:textId="77777777" w:rsidR="00B017D9" w:rsidRPr="00F958DE" w:rsidRDefault="00F958DE">
            <w:pPr>
              <w:jc w:val="center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</w:tr>
      <w:tr w:rsidR="00CD6C0C" w14:paraId="04F724F3" w14:textId="77777777" w:rsidTr="00F315F6">
        <w:trPr>
          <w:trHeight w:val="552"/>
        </w:trPr>
        <w:tc>
          <w:tcPr>
            <w:tcW w:w="1838" w:type="dxa"/>
            <w:vAlign w:val="center"/>
          </w:tcPr>
          <w:p w14:paraId="0728BB80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Pictogrammes de sécurité</w:t>
            </w:r>
          </w:p>
        </w:tc>
        <w:tc>
          <w:tcPr>
            <w:tcW w:w="1418" w:type="dxa"/>
            <w:vAlign w:val="center"/>
          </w:tcPr>
          <w:p w14:paraId="40ADC2F7" w14:textId="376CF6A0" w:rsidR="00B017D9" w:rsidRDefault="00F315F6">
            <w:pPr>
              <w:jc w:val="center"/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954556A" wp14:editId="69DB7CBD">
                  <wp:simplePos x="0" y="0"/>
                  <wp:positionH relativeFrom="column">
                    <wp:posOffset>409575</wp:posOffset>
                  </wp:positionH>
                  <wp:positionV relativeFrom="paragraph">
                    <wp:posOffset>16510</wp:posOffset>
                  </wp:positionV>
                  <wp:extent cx="332740" cy="332740"/>
                  <wp:effectExtent l="0" t="0" r="0" b="0"/>
                  <wp:wrapNone/>
                  <wp:docPr id="4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740" cy="332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50F75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2C87F35" wp14:editId="4ECDCC78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17780</wp:posOffset>
                  </wp:positionV>
                  <wp:extent cx="333375" cy="333375"/>
                  <wp:effectExtent l="0" t="0" r="0" b="0"/>
                  <wp:wrapNone/>
                  <wp:docPr id="63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1D50AD" w14:textId="77777777" w:rsidR="00B017D9" w:rsidRDefault="00B017D9">
            <w:pPr>
              <w:jc w:val="center"/>
              <w:rPr>
                <w:bCs/>
              </w:rPr>
            </w:pPr>
          </w:p>
        </w:tc>
        <w:tc>
          <w:tcPr>
            <w:tcW w:w="1701" w:type="dxa"/>
            <w:vAlign w:val="center"/>
          </w:tcPr>
          <w:p w14:paraId="30ACD99C" w14:textId="77777777" w:rsidR="00B017D9" w:rsidRDefault="00CD6C0C">
            <w:pPr>
              <w:jc w:val="center"/>
              <w:rPr>
                <w:bCs/>
              </w:rPr>
            </w:pPr>
            <w:r w:rsidRPr="00F50F75">
              <w:rPr>
                <w:noProof/>
              </w:rPr>
              <w:drawing>
                <wp:inline distT="0" distB="0" distL="0" distR="0" wp14:anchorId="2D0AA762" wp14:editId="0CC4272F">
                  <wp:extent cx="318052" cy="318052"/>
                  <wp:effectExtent l="19050" t="0" r="5798" b="0"/>
                  <wp:docPr id="6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2250A90" w14:textId="77777777" w:rsidR="00B017D9" w:rsidRDefault="00A36F62" w:rsidP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5C1FDB9D" wp14:editId="4D38EFF3">
                  <wp:extent cx="318052" cy="318052"/>
                  <wp:effectExtent l="19050" t="0" r="5798" b="0"/>
                  <wp:docPr id="47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vAlign w:val="center"/>
          </w:tcPr>
          <w:p w14:paraId="12132ECD" w14:textId="77777777" w:rsidR="00B017D9" w:rsidRDefault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1C5A15EC" wp14:editId="4707ADA4">
                  <wp:extent cx="318052" cy="318052"/>
                  <wp:effectExtent l="19050" t="0" r="5798" b="0"/>
                  <wp:docPr id="48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C0C" w14:paraId="77FB2357" w14:textId="77777777" w:rsidTr="00F315F6">
        <w:trPr>
          <w:trHeight w:val="307"/>
        </w:trPr>
        <w:tc>
          <w:tcPr>
            <w:tcW w:w="1838" w:type="dxa"/>
            <w:vAlign w:val="center"/>
          </w:tcPr>
          <w:p w14:paraId="185133C7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Solubilité</w:t>
            </w:r>
          </w:p>
        </w:tc>
        <w:tc>
          <w:tcPr>
            <w:tcW w:w="1418" w:type="dxa"/>
            <w:vAlign w:val="center"/>
          </w:tcPr>
          <w:p w14:paraId="7E3C274A" w14:textId="77777777" w:rsidR="00B017D9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Insoluble dans l’eau</w:t>
            </w:r>
          </w:p>
          <w:p w14:paraId="64BC4574" w14:textId="77777777" w:rsidR="003B2513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Soluble dans l’éthanol</w:t>
            </w:r>
          </w:p>
        </w:tc>
        <w:tc>
          <w:tcPr>
            <w:tcW w:w="1701" w:type="dxa"/>
            <w:vAlign w:val="center"/>
          </w:tcPr>
          <w:p w14:paraId="25C171D9" w14:textId="77777777" w:rsidR="003B2513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>Non miscible avec</w:t>
            </w:r>
            <w:r w:rsidR="003B2513">
              <w:rPr>
                <w:bCs/>
              </w:rPr>
              <w:t xml:space="preserve"> l’eau</w:t>
            </w:r>
          </w:p>
          <w:p w14:paraId="09394B3B" w14:textId="77777777" w:rsidR="00B017D9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Miscible avec </w:t>
            </w:r>
            <w:r w:rsidR="003B2513">
              <w:rPr>
                <w:bCs/>
              </w:rPr>
              <w:t>l’éthanol</w:t>
            </w:r>
          </w:p>
        </w:tc>
        <w:tc>
          <w:tcPr>
            <w:tcW w:w="2126" w:type="dxa"/>
            <w:vAlign w:val="center"/>
          </w:tcPr>
          <w:p w14:paraId="7607CF27" w14:textId="77777777" w:rsidR="00B017D9" w:rsidRDefault="00A82AA5" w:rsidP="00A82AA5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Soluble dans l’eau et l’éthanol</w:t>
            </w:r>
          </w:p>
        </w:tc>
        <w:tc>
          <w:tcPr>
            <w:tcW w:w="2977" w:type="dxa"/>
            <w:vAlign w:val="center"/>
          </w:tcPr>
          <w:p w14:paraId="24A2F844" w14:textId="51917E5C" w:rsidR="00B017D9" w:rsidRPr="003C5784" w:rsidRDefault="00AC71FB" w:rsidP="00A82AA5">
            <w:pPr>
              <w:jc w:val="center"/>
              <w:rPr>
                <w:noProof/>
                <w:color w:val="auto"/>
                <w:lang w:eastAsia="en-US"/>
              </w:rPr>
            </w:pPr>
            <w:r>
              <w:rPr>
                <w:noProof/>
                <w:color w:val="auto"/>
                <w:lang w:eastAsia="en-US"/>
              </w:rPr>
              <w:t xml:space="preserve">Très peu </w:t>
            </w:r>
            <w:r w:rsidR="00A82AA5" w:rsidRPr="003C5784">
              <w:rPr>
                <w:noProof/>
                <w:color w:val="auto"/>
                <w:lang w:eastAsia="en-US"/>
              </w:rPr>
              <w:t>soluble dans l’eau</w:t>
            </w:r>
            <w:r w:rsidR="00904DE3" w:rsidRPr="003C5784">
              <w:rPr>
                <w:noProof/>
                <w:color w:val="auto"/>
                <w:lang w:eastAsia="en-US"/>
              </w:rPr>
              <w:t xml:space="preserve"> à chaud et à froid</w:t>
            </w:r>
          </w:p>
          <w:p w14:paraId="1B1B0E2A" w14:textId="77777777" w:rsidR="00A82AA5" w:rsidRPr="003C5784" w:rsidRDefault="00A82AA5" w:rsidP="00A82AA5">
            <w:pPr>
              <w:jc w:val="center"/>
              <w:rPr>
                <w:noProof/>
                <w:color w:val="auto"/>
                <w:lang w:eastAsia="en-US"/>
              </w:rPr>
            </w:pPr>
            <w:r w:rsidRPr="003C5784">
              <w:rPr>
                <w:noProof/>
                <w:color w:val="auto"/>
                <w:lang w:eastAsia="en-US"/>
              </w:rPr>
              <w:t>Peu soluble à froid dans l’éthanol mais soluble à chaud</w:t>
            </w:r>
          </w:p>
        </w:tc>
      </w:tr>
      <w:tr w:rsidR="00CD6C0C" w:rsidRPr="00A459A4" w14:paraId="22E6B71C" w14:textId="77777777" w:rsidTr="00F315F6">
        <w:tc>
          <w:tcPr>
            <w:tcW w:w="1838" w:type="dxa"/>
            <w:vAlign w:val="center"/>
          </w:tcPr>
          <w:p w14:paraId="0C2D493E" w14:textId="70C6DD7A" w:rsidR="00B017D9" w:rsidRPr="00D74E4D" w:rsidRDefault="00B8326F" w:rsidP="00B3163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Masse molaire </w:t>
            </w:r>
            <w:r w:rsidR="00B017D9" w:rsidRPr="00D74E4D">
              <w:rPr>
                <w:b/>
                <w:bCs/>
              </w:rPr>
              <w:t>(</w:t>
            </w:r>
            <w:r w:rsidR="00B017D9" w:rsidRPr="00B3163D">
              <w:rPr>
                <w:b/>
                <w:bCs/>
                <w:color w:val="auto"/>
              </w:rPr>
              <w:t>g</w:t>
            </w:r>
            <w:r w:rsidR="00B3163D">
              <w:rPr>
                <w:b/>
                <w:bCs/>
                <w:color w:val="auto"/>
              </w:rPr>
              <w:t>·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mol</m:t>
                  </m:r>
                </m:e>
                <m:sup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–1</m:t>
                  </m:r>
                </m:sup>
              </m:sSup>
            </m:oMath>
            <w:r w:rsidR="00B017D9" w:rsidRPr="00D74E4D">
              <w:rPr>
                <w:b/>
                <w:bCs/>
              </w:rPr>
              <w:t>)</w:t>
            </w:r>
          </w:p>
        </w:tc>
        <w:tc>
          <w:tcPr>
            <w:tcW w:w="1418" w:type="dxa"/>
            <w:vAlign w:val="center"/>
          </w:tcPr>
          <w:p w14:paraId="405F7AC2" w14:textId="77777777" w:rsidR="00B017D9" w:rsidRPr="00A459A4" w:rsidRDefault="00A82AA5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29F536E6" w14:textId="77777777" w:rsidR="00B017D9" w:rsidRPr="00A82AA5" w:rsidRDefault="00F958DE" w:rsidP="00A82AA5">
            <w:pPr>
              <w:jc w:val="center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2126" w:type="dxa"/>
            <w:vAlign w:val="center"/>
          </w:tcPr>
          <w:p w14:paraId="3F47E7E7" w14:textId="77777777" w:rsidR="00B017D9" w:rsidRPr="00A459A4" w:rsidRDefault="00F958DE">
            <w:pPr>
              <w:jc w:val="center"/>
            </w:pPr>
            <w:r>
              <w:t>172</w:t>
            </w:r>
          </w:p>
        </w:tc>
        <w:tc>
          <w:tcPr>
            <w:tcW w:w="2977" w:type="dxa"/>
            <w:vAlign w:val="center"/>
          </w:tcPr>
          <w:p w14:paraId="4498544C" w14:textId="77777777" w:rsidR="00B017D9" w:rsidRPr="00A459A4" w:rsidRDefault="00F958DE">
            <w:pPr>
              <w:jc w:val="center"/>
            </w:pPr>
            <w:r>
              <w:t>176</w:t>
            </w:r>
          </w:p>
        </w:tc>
      </w:tr>
      <w:tr w:rsidR="00CD6C0C" w:rsidRPr="00A459A4" w14:paraId="5D18C729" w14:textId="77777777" w:rsidTr="00F315F6">
        <w:tc>
          <w:tcPr>
            <w:tcW w:w="1838" w:type="dxa"/>
            <w:vAlign w:val="center"/>
          </w:tcPr>
          <w:p w14:paraId="080B7C4D" w14:textId="77777777" w:rsidR="00F958DE" w:rsidRPr="00D74E4D" w:rsidRDefault="00F958DE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Température de fusion (°C)</w:t>
            </w:r>
          </w:p>
        </w:tc>
        <w:tc>
          <w:tcPr>
            <w:tcW w:w="1418" w:type="dxa"/>
            <w:vAlign w:val="center"/>
          </w:tcPr>
          <w:p w14:paraId="3BAC4242" w14:textId="77777777" w:rsidR="00F958DE" w:rsidRPr="00A459A4" w:rsidRDefault="00F958DE" w:rsidP="00F958DE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5A769EDD" w14:textId="77777777" w:rsidR="00F958DE" w:rsidRPr="00A459A4" w:rsidRDefault="00F958DE" w:rsidP="00F958DE">
            <w:pPr>
              <w:jc w:val="center"/>
              <w:rPr>
                <w:bCs/>
              </w:rPr>
            </w:pPr>
            <w:r w:rsidRPr="00A82AA5">
              <w:rPr>
                <w:bCs/>
              </w:rPr>
              <w:t>-</w:t>
            </w:r>
            <w:r>
              <w:rPr>
                <w:bCs/>
              </w:rPr>
              <w:t xml:space="preserve"> </w:t>
            </w:r>
            <w:r w:rsidRPr="00A82AA5">
              <w:rPr>
                <w:bCs/>
              </w:rPr>
              <w:t>45°C</w:t>
            </w:r>
          </w:p>
        </w:tc>
        <w:tc>
          <w:tcPr>
            <w:tcW w:w="2126" w:type="dxa"/>
            <w:vAlign w:val="center"/>
          </w:tcPr>
          <w:p w14:paraId="13B969AB" w14:textId="77777777" w:rsidR="00F958DE" w:rsidRPr="00A459A4" w:rsidRDefault="00F958DE" w:rsidP="00F958DE">
            <w:pPr>
              <w:jc w:val="center"/>
            </w:pPr>
            <w:r>
              <w:t>106</w:t>
            </w:r>
          </w:p>
        </w:tc>
        <w:tc>
          <w:tcPr>
            <w:tcW w:w="2977" w:type="dxa"/>
            <w:vAlign w:val="center"/>
          </w:tcPr>
          <w:p w14:paraId="4B176F61" w14:textId="77777777" w:rsidR="00F958DE" w:rsidRPr="00A459A4" w:rsidRDefault="00FA37DA" w:rsidP="00F958DE">
            <w:pPr>
              <w:jc w:val="center"/>
            </w:pPr>
            <w:r>
              <w:t>194 - 195</w:t>
            </w:r>
          </w:p>
        </w:tc>
      </w:tr>
    </w:tbl>
    <w:p w14:paraId="204A95A7" w14:textId="77777777" w:rsidR="00CD6C0C" w:rsidRDefault="00CD6C0C" w:rsidP="005B412E">
      <w:pPr>
        <w:pStyle w:val="ECEcorps"/>
      </w:pPr>
    </w:p>
    <w:p w14:paraId="685BD838" w14:textId="77777777" w:rsidR="001F1967" w:rsidRPr="005B412E" w:rsidRDefault="001F1967" w:rsidP="005B412E">
      <w:pPr>
        <w:pStyle w:val="ECEcorps"/>
      </w:pPr>
    </w:p>
    <w:p w14:paraId="2682D12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039ECC31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E0C3369" w14:textId="72A3C839" w:rsidR="00E26870" w:rsidRPr="00452138" w:rsidRDefault="00B8326F" w:rsidP="00E26870">
      <w:pPr>
        <w:pStyle w:val="ECEpartie"/>
        <w:numPr>
          <w:ilvl w:val="0"/>
          <w:numId w:val="6"/>
        </w:numPr>
      </w:pPr>
      <w:bookmarkStart w:id="7" w:name="_Toc482638814"/>
      <w:bookmarkStart w:id="8" w:name="_Toc500182691"/>
      <w:bookmarkStart w:id="9" w:name="_Hlk113356462"/>
      <w:r>
        <w:t>S</w:t>
      </w:r>
      <w:r w:rsidR="00CD58F0">
        <w:t xml:space="preserve">ynthèse de la </w:t>
      </w:r>
      <w:r w:rsidR="000A5F30" w:rsidRPr="007D4A68">
        <w:t>7-hydroxy-4-méthylcoumarine</w:t>
      </w:r>
      <w:r w:rsidR="00E26870" w:rsidRPr="00452138">
        <w:t xml:space="preserve"> </w:t>
      </w:r>
      <w:r w:rsidR="00FA37DA">
        <w:rPr>
          <w:b w:val="0"/>
          <w:bCs/>
        </w:rPr>
        <w:t>(</w:t>
      </w:r>
      <w:r w:rsidR="00E144FB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bookmarkEnd w:id="9"/>
    <w:p w14:paraId="351D4B84" w14:textId="77777777" w:rsidR="00E26870" w:rsidRDefault="00E26870" w:rsidP="00E26870">
      <w:pPr>
        <w:pStyle w:val="ECEcorps"/>
      </w:pPr>
    </w:p>
    <w:p w14:paraId="3FE6D0E8" w14:textId="10DEFBEE" w:rsidR="00E26870" w:rsidRDefault="00FA37DA" w:rsidP="00E26870">
      <w:pPr>
        <w:pStyle w:val="ECEcorps"/>
      </w:pPr>
      <w:r>
        <w:t xml:space="preserve">Mettre en œuvre le protocole </w:t>
      </w:r>
      <w:r w:rsidR="009758E6">
        <w:t>fourni</w:t>
      </w:r>
      <w:r w:rsidR="00373B23">
        <w:t xml:space="preserve"> en respectant les consignes de sécurité </w:t>
      </w:r>
      <w:r w:rsidR="00005374">
        <w:t>qui s’imposent</w:t>
      </w:r>
      <w:r w:rsidR="00373B23">
        <w:t>.</w:t>
      </w:r>
    </w:p>
    <w:p w14:paraId="14E938D7" w14:textId="77777777" w:rsidR="00CD6C0C" w:rsidRDefault="00CD6C0C" w:rsidP="00E26870">
      <w:pPr>
        <w:pStyle w:val="ECEcorps"/>
      </w:pPr>
    </w:p>
    <w:p w14:paraId="52363A70" w14:textId="6FDC03CF" w:rsidR="00FA37DA" w:rsidRDefault="00FA37DA" w:rsidP="00E26870">
      <w:pPr>
        <w:pStyle w:val="ECEcorps"/>
      </w:pPr>
      <w:r>
        <w:t xml:space="preserve">Durant les </w:t>
      </w:r>
      <w:r w:rsidR="002136FA">
        <w:t>temps d’attente</w:t>
      </w:r>
      <w:r w:rsidR="009758E6">
        <w:t xml:space="preserve"> de ce protocole</w:t>
      </w:r>
      <w:r>
        <w:t>, répondre</w:t>
      </w:r>
      <w:r w:rsidR="002136FA">
        <w:t xml:space="preserve"> aux questions </w:t>
      </w:r>
      <w:r w:rsidR="00203993">
        <w:t>de</w:t>
      </w:r>
      <w:r w:rsidR="009758E6">
        <w:t>s</w:t>
      </w:r>
      <w:r w:rsidR="00203993">
        <w:t xml:space="preserve"> partie</w:t>
      </w:r>
      <w:r w:rsidR="009758E6">
        <w:t>s</w:t>
      </w:r>
      <w:r w:rsidR="00203993">
        <w:t xml:space="preserve"> 2, </w:t>
      </w:r>
      <w:r w:rsidR="002136FA">
        <w:t xml:space="preserve">3.1. </w:t>
      </w:r>
      <w:proofErr w:type="gramStart"/>
      <w:r w:rsidR="001A24F2">
        <w:t>et</w:t>
      </w:r>
      <w:proofErr w:type="gramEnd"/>
      <w:r w:rsidR="001A24F2">
        <w:t xml:space="preserve"> 3.2.</w:t>
      </w:r>
    </w:p>
    <w:p w14:paraId="204BCB54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5C04CA13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C40F7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90FED2" w14:textId="77777777" w:rsidR="00E26870" w:rsidRDefault="00E26870" w:rsidP="00527A98">
            <w:pPr>
              <w:pStyle w:val="ECEappel"/>
              <w:framePr w:wrap="around"/>
            </w:pPr>
            <w:r>
              <w:t xml:space="preserve">APPEL </w:t>
            </w:r>
            <w:r w:rsidR="00406F0A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8CB4E7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1B03B0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C911AB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2B7B3FF" w14:textId="77777777" w:rsidR="00E26870" w:rsidRPr="00FA37DA" w:rsidRDefault="00E26870" w:rsidP="00FA37D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81268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D431B1" w14:textId="77777777" w:rsidR="00E26870" w:rsidRPr="00D742A9" w:rsidRDefault="00E26870" w:rsidP="00E26870">
      <w:pPr>
        <w:pStyle w:val="ECEcorps"/>
      </w:pPr>
    </w:p>
    <w:p w14:paraId="6782F9BD" w14:textId="77777777" w:rsidR="00E26870" w:rsidRPr="003C13F9" w:rsidRDefault="002A46C7" w:rsidP="001F1967">
      <w:pPr>
        <w:pStyle w:val="ECEpartie"/>
        <w:numPr>
          <w:ilvl w:val="0"/>
          <w:numId w:val="6"/>
        </w:numPr>
      </w:pPr>
      <w:bookmarkStart w:id="10" w:name="_Toc482638815"/>
      <w:bookmarkStart w:id="11" w:name="_Toc500182692"/>
      <w:bookmarkStart w:id="12" w:name="_Hlk113356499"/>
      <w:r>
        <w:t>Récupération</w:t>
      </w:r>
      <w:r w:rsidR="00FA37DA">
        <w:t xml:space="preserve"> du solide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46529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bookmarkEnd w:id="12"/>
    <w:p w14:paraId="26B3A878" w14:textId="77777777" w:rsidR="00E26870" w:rsidRDefault="00E26870" w:rsidP="00E26870">
      <w:pPr>
        <w:pStyle w:val="ECEcorps"/>
        <w:rPr>
          <w:rFonts w:eastAsia="Arial Unicode MS"/>
        </w:rPr>
      </w:pPr>
    </w:p>
    <w:p w14:paraId="5552DC9C" w14:textId="6C47040E" w:rsidR="00E26870" w:rsidRDefault="00406F0A" w:rsidP="00373B23">
      <w:pPr>
        <w:pStyle w:val="ECEcorps"/>
      </w:pPr>
      <w:r>
        <w:t xml:space="preserve">Proposer un protocole expérimental permettant d’isoler </w:t>
      </w:r>
      <w:r w:rsidR="00E96677" w:rsidRPr="005B412E">
        <w:t>le solide obtenu</w:t>
      </w:r>
      <w:r>
        <w:t xml:space="preserve">. </w:t>
      </w:r>
      <w:r w:rsidR="00005374">
        <w:t>Dresser la liste du</w:t>
      </w:r>
      <w:r>
        <w:t xml:space="preserve"> matériel nécessaire.</w:t>
      </w:r>
    </w:p>
    <w:p w14:paraId="66E61E6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29CF3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FFD489" w14:textId="77777777" w:rsidR="00406F0A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0DB4AE" w14:textId="78E975FC" w:rsidR="00005374" w:rsidRDefault="00406F0A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DF76FD" w14:textId="77777777" w:rsidR="00F315F6" w:rsidRDefault="00F315F6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603C49" w14:textId="77777777" w:rsidR="00F315F6" w:rsidRDefault="00F315F6" w:rsidP="00F315F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2783A74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E52A5C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96CF74" w14:textId="77777777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406F0A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EA192A5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0C76E49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B5E2E8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CCE9F0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06F0A">
              <w:t>le protocole</w:t>
            </w:r>
          </w:p>
          <w:p w14:paraId="7DB75A41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0E7A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06262" w14:textId="16E976BF" w:rsidR="006E1BEC" w:rsidRDefault="00010674" w:rsidP="00373B23">
      <w:pPr>
        <w:pStyle w:val="ECErponse"/>
      </w:pPr>
      <w:r>
        <w:lastRenderedPageBreak/>
        <w:t xml:space="preserve">Terminer la synthèse et </w:t>
      </w:r>
      <w:r w:rsidRPr="003C5784">
        <w:t xml:space="preserve">isoler </w:t>
      </w:r>
      <w:r w:rsidR="00C10C24" w:rsidRPr="003C5784">
        <w:t>le solide</w:t>
      </w:r>
      <w:r w:rsidR="002939AF" w:rsidRPr="003C5784">
        <w:t xml:space="preserve"> </w:t>
      </w:r>
      <w:r w:rsidR="002939AF">
        <w:t xml:space="preserve">à partir du protocole </w:t>
      </w:r>
      <w:r w:rsidR="00BF53CB">
        <w:t>proposé</w:t>
      </w:r>
      <w:r w:rsidR="00005374">
        <w:t>, après qu’il a été</w:t>
      </w:r>
      <w:r w:rsidR="006E1BEC">
        <w:t xml:space="preserve"> valid</w:t>
      </w:r>
      <w:r w:rsidR="00005374">
        <w:t>é</w:t>
      </w:r>
      <w:r w:rsidR="006E1BEC">
        <w:t xml:space="preserve"> par l’examinateur</w:t>
      </w:r>
      <w:r w:rsidR="00406F0A">
        <w:t xml:space="preserve">. </w:t>
      </w:r>
    </w:p>
    <w:p w14:paraId="00F02AC0" w14:textId="614F512E" w:rsidR="00CD6C0C" w:rsidRDefault="00406F0A" w:rsidP="00C155B9">
      <w:pPr>
        <w:pStyle w:val="ECErponse"/>
        <w:rPr>
          <w:strike/>
          <w:color w:val="7030A0"/>
        </w:rPr>
      </w:pPr>
      <w:r>
        <w:t xml:space="preserve">Laver </w:t>
      </w:r>
      <w:r w:rsidR="005B412E">
        <w:t>le solide</w:t>
      </w:r>
      <w:r>
        <w:t xml:space="preserve"> </w:t>
      </w:r>
      <w:r w:rsidR="006E1BEC">
        <w:t xml:space="preserve">recueilli </w:t>
      </w:r>
      <w:r>
        <w:t>avec 5</w:t>
      </w:r>
      <w:r w:rsidR="00CD58F0">
        <w:t> </w:t>
      </w:r>
      <w:proofErr w:type="spellStart"/>
      <w:r>
        <w:t>mL</w:t>
      </w:r>
      <w:proofErr w:type="spellEnd"/>
      <w:r>
        <w:t xml:space="preserve"> d’eau froide.</w:t>
      </w:r>
      <w:r w:rsidR="00CD58F0">
        <w:t xml:space="preserve"> </w:t>
      </w:r>
    </w:p>
    <w:p w14:paraId="7F9569E4" w14:textId="77777777" w:rsidR="00005374" w:rsidRDefault="00005374" w:rsidP="00203993">
      <w:pPr>
        <w:pStyle w:val="ECEcorps"/>
      </w:pPr>
    </w:p>
    <w:p w14:paraId="1AE8FA9A" w14:textId="6017794D" w:rsidR="004F18D1" w:rsidRDefault="00203993" w:rsidP="00203993">
      <w:pPr>
        <w:pStyle w:val="ECEcorps"/>
      </w:pPr>
      <w:r w:rsidRPr="00203993">
        <w:t xml:space="preserve">Une </w:t>
      </w:r>
      <w:r w:rsidR="004F18D1">
        <w:t xml:space="preserve">purification par </w:t>
      </w:r>
      <w:r w:rsidRPr="00203993">
        <w:t xml:space="preserve">recristallisation est nécessaire. Indiquer, en justifiant, quel solvant </w:t>
      </w:r>
      <w:r w:rsidR="006E1BEC">
        <w:t xml:space="preserve">- </w:t>
      </w:r>
      <w:r w:rsidRPr="00203993">
        <w:t xml:space="preserve">eau </w:t>
      </w:r>
      <w:r>
        <w:t xml:space="preserve">ou </w:t>
      </w:r>
      <w:r w:rsidRPr="00203993">
        <w:t>éthanol</w:t>
      </w:r>
      <w:r w:rsidR="006E1BEC">
        <w:t xml:space="preserve"> -</w:t>
      </w:r>
      <w:r w:rsidRPr="00203993">
        <w:t xml:space="preserve"> est ici </w:t>
      </w:r>
      <w:r>
        <w:t xml:space="preserve">le plus </w:t>
      </w:r>
      <w:r w:rsidRPr="00203993">
        <w:t xml:space="preserve">adapté. </w:t>
      </w:r>
      <w:r w:rsidR="004F18D1">
        <w:t>Justifier.</w:t>
      </w:r>
    </w:p>
    <w:p w14:paraId="2685BFB4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181482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D7C14D" w14:textId="77777777" w:rsidR="00203993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9ADDD9" w14:textId="0B3DB683" w:rsidR="00203993" w:rsidRDefault="00203993" w:rsidP="00203993">
      <w:pPr>
        <w:pStyle w:val="ECEcorps"/>
        <w:rPr>
          <w:rFonts w:eastAsia="Arial Unicode MS"/>
        </w:rPr>
      </w:pPr>
    </w:p>
    <w:p w14:paraId="3B16EC07" w14:textId="47898FE2" w:rsidR="004F18D1" w:rsidRPr="00203993" w:rsidRDefault="004F18D1" w:rsidP="004F18D1">
      <w:pPr>
        <w:pStyle w:val="ECEcorps"/>
      </w:pPr>
      <w:r w:rsidRPr="00203993">
        <w:t>La recristallisation ne sera pas effectuée.</w:t>
      </w:r>
      <w:r w:rsidR="006E1BEC">
        <w:t xml:space="preserve"> </w:t>
      </w:r>
    </w:p>
    <w:p w14:paraId="598F69A0" w14:textId="77777777" w:rsidR="00203993" w:rsidRDefault="00203993" w:rsidP="00203993">
      <w:pPr>
        <w:pStyle w:val="ECEcorps"/>
        <w:rPr>
          <w:rFonts w:eastAsia="Arial Unicode MS"/>
        </w:rPr>
      </w:pPr>
    </w:p>
    <w:p w14:paraId="18A4BD7A" w14:textId="35AA1870" w:rsidR="003C5784" w:rsidRDefault="00406F0A" w:rsidP="001F1967">
      <w:pPr>
        <w:pStyle w:val="ECEpartie"/>
        <w:numPr>
          <w:ilvl w:val="0"/>
          <w:numId w:val="6"/>
        </w:numPr>
        <w:rPr>
          <w:b w:val="0"/>
          <w:bCs/>
        </w:rPr>
      </w:pPr>
      <w:bookmarkStart w:id="13" w:name="_Toc482638816"/>
      <w:bookmarkStart w:id="14" w:name="_Toc500182693"/>
      <w:bookmarkStart w:id="15" w:name="_Hlk113356533"/>
      <w:r>
        <w:t>Analyse</w:t>
      </w:r>
      <w:r w:rsidR="009A261D">
        <w:t xml:space="preserve"> du produit obtenu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3325E4">
        <w:rPr>
          <w:b w:val="0"/>
          <w:bCs/>
        </w:rPr>
        <w:t>15</w:t>
      </w:r>
      <w:r>
        <w:rPr>
          <w:b w:val="0"/>
          <w:bCs/>
        </w:rPr>
        <w:t xml:space="preserve"> minutes conseillées</w:t>
      </w:r>
      <w:r w:rsidR="00E26870" w:rsidRPr="00FF78A1">
        <w:rPr>
          <w:b w:val="0"/>
          <w:bCs/>
        </w:rPr>
        <w:t>)</w:t>
      </w:r>
      <w:bookmarkEnd w:id="13"/>
      <w:bookmarkEnd w:id="14"/>
      <w:bookmarkEnd w:id="15"/>
    </w:p>
    <w:p w14:paraId="0305ADDE" w14:textId="77777777" w:rsidR="003C5784" w:rsidRPr="003C5784" w:rsidRDefault="003C5784" w:rsidP="003C5784">
      <w:pPr>
        <w:pStyle w:val="ECEcorps"/>
      </w:pPr>
    </w:p>
    <w:p w14:paraId="0BEBD3A3" w14:textId="344C79EB" w:rsidR="00CD6C0C" w:rsidRPr="00533CDE" w:rsidRDefault="00533CDE" w:rsidP="001F1967">
      <w:pPr>
        <w:pStyle w:val="ECEcorps"/>
        <w:numPr>
          <w:ilvl w:val="1"/>
          <w:numId w:val="4"/>
        </w:numPr>
        <w:rPr>
          <w:color w:val="7030A0"/>
        </w:rPr>
      </w:pPr>
      <w:r w:rsidRPr="00FB470B">
        <w:rPr>
          <w:rFonts w:asciiTheme="minorBidi" w:hAnsiTheme="minorBidi" w:cstheme="minorBidi"/>
          <w:iCs/>
        </w:rPr>
        <w:t xml:space="preserve">À partir du graphique </w:t>
      </w:r>
      <w:r w:rsidR="00005374">
        <w:rPr>
          <w:rFonts w:asciiTheme="minorBidi" w:hAnsiTheme="minorBidi" w:cstheme="minorBidi"/>
          <w:iCs/>
        </w:rPr>
        <w:t>fourni</w:t>
      </w:r>
      <w:r w:rsidRPr="00FB470B">
        <w:rPr>
          <w:rFonts w:asciiTheme="minorBidi" w:hAnsiTheme="minorBidi" w:cstheme="minorBidi"/>
          <w:iCs/>
        </w:rPr>
        <w:t xml:space="preserve">, </w:t>
      </w:r>
      <w:r>
        <w:rPr>
          <w:rFonts w:asciiTheme="minorBidi" w:hAnsiTheme="minorBidi" w:cstheme="minorBidi"/>
          <w:iCs/>
        </w:rPr>
        <w:t>identifier</w:t>
      </w:r>
      <w:r w:rsidR="004076D9">
        <w:rPr>
          <w:rFonts w:asciiTheme="minorBidi" w:hAnsiTheme="minorBidi" w:cstheme="minorBidi"/>
          <w:iCs/>
        </w:rPr>
        <w:t xml:space="preserve"> : </w:t>
      </w:r>
    </w:p>
    <w:p w14:paraId="7122D5F7" w14:textId="1FDDB055" w:rsidR="00CD6C0C" w:rsidRDefault="00C10C24" w:rsidP="00CD6C0C">
      <w:pPr>
        <w:pStyle w:val="ECEcorps"/>
        <w:numPr>
          <w:ilvl w:val="2"/>
          <w:numId w:val="4"/>
        </w:numPr>
        <w:ind w:left="1418"/>
      </w:pPr>
      <w:proofErr w:type="gramStart"/>
      <w:r>
        <w:rPr>
          <w:rFonts w:asciiTheme="minorBidi" w:hAnsiTheme="minorBidi" w:cstheme="minorBidi"/>
          <w:iCs/>
        </w:rPr>
        <w:t>la</w:t>
      </w:r>
      <w:proofErr w:type="gramEnd"/>
      <w:r>
        <w:rPr>
          <w:rFonts w:asciiTheme="minorBidi" w:hAnsiTheme="minorBidi" w:cstheme="minorBidi"/>
          <w:iCs/>
        </w:rPr>
        <w:t xml:space="preserve"> courbe qui </w:t>
      </w:r>
      <w:r>
        <w:t xml:space="preserve">correspond au </w:t>
      </w:r>
      <w:r w:rsidRPr="00CD6C0C">
        <w:rPr>
          <w:u w:val="single"/>
        </w:rPr>
        <w:t xml:space="preserve">spectre </w:t>
      </w:r>
      <w:r w:rsidR="00FB470B" w:rsidRPr="00FB470B">
        <w:rPr>
          <w:u w:val="single"/>
        </w:rPr>
        <w:t>d’excitation</w:t>
      </w:r>
      <w:r w:rsidRPr="00FB470B">
        <w:t xml:space="preserve"> </w:t>
      </w:r>
      <w:r>
        <w:t xml:space="preserve">de la </w:t>
      </w:r>
      <w:r w:rsidRPr="007D4A68">
        <w:t>7-hydroxy-4-méthylcoumarine</w:t>
      </w:r>
      <w:r>
        <w:t xml:space="preserve"> dans l’ea</w:t>
      </w:r>
      <w:r w:rsidR="00CD6C0C">
        <w:t>u</w:t>
      </w:r>
      <w:r w:rsidR="0088071C">
        <w:t> ;</w:t>
      </w:r>
    </w:p>
    <w:p w14:paraId="60775154" w14:textId="3BF13DF8" w:rsidR="00CD6C0C" w:rsidRDefault="00CD6C0C" w:rsidP="00CD6C0C">
      <w:pPr>
        <w:pStyle w:val="ECEcorps"/>
        <w:numPr>
          <w:ilvl w:val="2"/>
          <w:numId w:val="4"/>
        </w:numPr>
        <w:ind w:left="1418"/>
      </w:pPr>
      <w:proofErr w:type="gramStart"/>
      <w:r>
        <w:t>la</w:t>
      </w:r>
      <w:proofErr w:type="gramEnd"/>
      <w:r>
        <w:t xml:space="preserve"> courbe qui correspond</w:t>
      </w:r>
      <w:r w:rsidR="00C10C24">
        <w:t xml:space="preserve"> au </w:t>
      </w:r>
      <w:r w:rsidR="00C10C24" w:rsidRPr="00CD6C0C">
        <w:rPr>
          <w:u w:val="single"/>
        </w:rPr>
        <w:t xml:space="preserve">spectre </w:t>
      </w:r>
      <w:r w:rsidR="00FC5CF9" w:rsidRPr="00FB470B">
        <w:rPr>
          <w:u w:val="single"/>
        </w:rPr>
        <w:t>de fluorescence</w:t>
      </w:r>
      <w:r w:rsidR="00FC5CF9" w:rsidRPr="00FB470B">
        <w:t xml:space="preserve"> </w:t>
      </w:r>
      <w:r w:rsidR="00C10C24">
        <w:t xml:space="preserve">de la </w:t>
      </w:r>
      <w:r w:rsidR="00C10C24" w:rsidRPr="007D4A68">
        <w:t>7-hydroxy-4-méthylcoumarine</w:t>
      </w:r>
      <w:r w:rsidR="00C10C24">
        <w:t xml:space="preserve"> dans l’eau. </w:t>
      </w:r>
    </w:p>
    <w:p w14:paraId="5C77EC57" w14:textId="77777777" w:rsidR="00CD6C0C" w:rsidRDefault="00CD6C0C" w:rsidP="00CD6C0C">
      <w:pPr>
        <w:pStyle w:val="ECEcorps"/>
        <w:ind w:left="1418"/>
      </w:pPr>
    </w:p>
    <w:p w14:paraId="7FB2A3DD" w14:textId="72DC20A2" w:rsidR="00C10C24" w:rsidRPr="00C10C24" w:rsidRDefault="00C10C24" w:rsidP="00CD6C0C">
      <w:pPr>
        <w:pStyle w:val="ECEcorps"/>
        <w:ind w:left="360"/>
      </w:pPr>
      <w:r>
        <w:t xml:space="preserve">Justifier </w:t>
      </w:r>
      <w:r w:rsidR="006E1BEC">
        <w:t>ce</w:t>
      </w:r>
      <w:r w:rsidR="00CD6C0C">
        <w:t>s choix</w:t>
      </w:r>
      <w:r>
        <w:t>.</w:t>
      </w:r>
    </w:p>
    <w:p w14:paraId="03454276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134F02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CAC4A9" w14:textId="77777777" w:rsidR="004914F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E77C70" w14:textId="77777777" w:rsidR="004914F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29C80C" w14:textId="1078701C" w:rsidR="00373B23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4E838" w14:textId="7777777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8D8EBA" w14:textId="7777777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719319" w14:textId="77777777" w:rsidR="00203993" w:rsidRDefault="00203993" w:rsidP="004914F8">
      <w:pPr>
        <w:pStyle w:val="ECErponse"/>
      </w:pPr>
    </w:p>
    <w:p w14:paraId="44AA3AC3" w14:textId="1591DB43" w:rsidR="006E1BEC" w:rsidRDefault="006E1BEC" w:rsidP="00CD6C0C">
      <w:pPr>
        <w:pStyle w:val="ECErponse"/>
        <w:numPr>
          <w:ilvl w:val="1"/>
          <w:numId w:val="4"/>
        </w:numPr>
        <w:spacing w:before="0" w:after="60"/>
      </w:pPr>
      <w:r>
        <w:t xml:space="preserve">On souhaite que </w:t>
      </w:r>
      <w:r w:rsidRPr="00B4722E">
        <w:t xml:space="preserve">la </w:t>
      </w:r>
      <w:r w:rsidRPr="007D4A68">
        <w:t>7-hydroxy-4-</w:t>
      </w:r>
      <w:r w:rsidRPr="00C155B9">
        <w:t>méthylcoumarine</w:t>
      </w:r>
      <w:r w:rsidR="00784C15" w:rsidRPr="00C155B9">
        <w:t xml:space="preserve"> fluoresce </w:t>
      </w:r>
      <w:r>
        <w:t xml:space="preserve">dans l’eau. </w:t>
      </w:r>
    </w:p>
    <w:p w14:paraId="39188C4F" w14:textId="77777777" w:rsidR="00005374" w:rsidRDefault="00005374" w:rsidP="006E1BEC">
      <w:pPr>
        <w:pStyle w:val="ECErponse"/>
        <w:spacing w:before="0" w:after="60"/>
      </w:pPr>
    </w:p>
    <w:p w14:paraId="50E58A84" w14:textId="05C6DCFD" w:rsidR="006E1BEC" w:rsidRDefault="006E1BEC" w:rsidP="006E1BEC">
      <w:pPr>
        <w:pStyle w:val="ECErponse"/>
        <w:spacing w:before="0" w:after="60"/>
      </w:pPr>
      <w:r>
        <w:t>Déterminer :</w:t>
      </w:r>
    </w:p>
    <w:p w14:paraId="1F7DBFF4" w14:textId="6EE90BEA" w:rsidR="00C155B9" w:rsidRDefault="00C10C24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 w:rsidRPr="00B4722E">
        <w:t>la</w:t>
      </w:r>
      <w:proofErr w:type="gramEnd"/>
      <w:r w:rsidRPr="00B4722E">
        <w:t xml:space="preserve"> longueur d’onde d’excitation</w:t>
      </w:r>
      <w:r w:rsidR="006E1BEC">
        <w:t xml:space="preserve"> </w:t>
      </w:r>
      <w:r w:rsidR="00005374">
        <w:t>qu’il faut choisir</w:t>
      </w:r>
      <w:r w:rsidR="006E1BEC">
        <w:t xml:space="preserve"> 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excitation</w:t>
      </w:r>
      <w:proofErr w:type="spellEnd"/>
      <w:r w:rsidR="00C155B9">
        <w:t xml:space="preserve"> = </w:t>
      </w:r>
      <w:r w:rsidR="006E1BEC">
        <w:t>………….</w:t>
      </w:r>
    </w:p>
    <w:p w14:paraId="3BEB37A1" w14:textId="4BA93C01" w:rsidR="00B4722E" w:rsidRDefault="00B4722E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>
        <w:t>la</w:t>
      </w:r>
      <w:proofErr w:type="gramEnd"/>
      <w:r>
        <w:t xml:space="preserve"> longueur d’onde de la lumière </w:t>
      </w:r>
      <w:r w:rsidR="006E1BEC">
        <w:t>fluorescente</w:t>
      </w:r>
      <w:r w:rsidR="00442CEC" w:rsidRPr="00C155B9">
        <w:rPr>
          <w:rFonts w:ascii="Cambria" w:hAnsi="Cambria"/>
          <w:color w:val="7030A0"/>
        </w:rPr>
        <w:t xml:space="preserve"> </w:t>
      </w:r>
      <w:r>
        <w:t>émise</w:t>
      </w:r>
      <w:r w:rsidR="00C155B9">
        <w:t xml:space="preserve"> </w:t>
      </w:r>
      <w:r w:rsidR="006E1BEC">
        <w:t xml:space="preserve">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fluorescence</w:t>
      </w:r>
      <w:proofErr w:type="spellEnd"/>
      <w:r w:rsidR="00C155B9">
        <w:t xml:space="preserve"> =</w:t>
      </w:r>
      <w:r w:rsidR="006E1BEC">
        <w:t>………………….</w:t>
      </w:r>
    </w:p>
    <w:p w14:paraId="366FC250" w14:textId="2341E42E" w:rsidR="008114E3" w:rsidRDefault="008114E3" w:rsidP="008114E3">
      <w:pPr>
        <w:pStyle w:val="ECErponse"/>
        <w:spacing w:before="0" w:after="60"/>
        <w:ind w:left="720"/>
      </w:pPr>
    </w:p>
    <w:p w14:paraId="31DB7242" w14:textId="33D39F11" w:rsidR="00005374" w:rsidRDefault="00005374" w:rsidP="008114E3">
      <w:pPr>
        <w:pStyle w:val="ECErponse"/>
        <w:spacing w:before="0" w:after="60"/>
        <w:ind w:left="720"/>
      </w:pPr>
    </w:p>
    <w:p w14:paraId="588A0DE4" w14:textId="6A99913D" w:rsidR="00005374" w:rsidRDefault="00005374" w:rsidP="008114E3">
      <w:pPr>
        <w:pStyle w:val="ECErponse"/>
        <w:spacing w:before="0" w:after="60"/>
        <w:ind w:left="720"/>
      </w:pPr>
    </w:p>
    <w:p w14:paraId="2065CDEB" w14:textId="77777777" w:rsidR="00005374" w:rsidRDefault="00005374" w:rsidP="008114E3">
      <w:pPr>
        <w:pStyle w:val="ECErponse"/>
        <w:spacing w:before="0" w:after="60"/>
        <w:ind w:left="720"/>
      </w:pPr>
    </w:p>
    <w:p w14:paraId="3C550E49" w14:textId="77777777" w:rsidR="002775F5" w:rsidRDefault="002775F5" w:rsidP="00337F03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90545" w14:paraId="71422037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11DB7D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1E2381" w14:textId="77777777" w:rsidR="00E90545" w:rsidRDefault="00E9054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44BE38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90545" w14:paraId="6F94C5D4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0DACED3" w14:textId="77777777" w:rsidR="00E90545" w:rsidRPr="00592F79" w:rsidRDefault="00E905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53D3D69" w14:textId="5EB1436E" w:rsidR="00E90545" w:rsidRPr="0009288D" w:rsidRDefault="00E9054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A170E">
              <w:t>les</w:t>
            </w:r>
            <w:r>
              <w:t xml:space="preserve"> réponse</w:t>
            </w:r>
            <w:r w:rsidR="00EA170E">
              <w:t>s</w:t>
            </w:r>
          </w:p>
          <w:p w14:paraId="0969A6EF" w14:textId="77777777" w:rsidR="00E90545" w:rsidRDefault="00E9054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35E4BC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480E72B" w14:textId="6BBD88D8" w:rsidR="00CD6C0C" w:rsidRDefault="00CD6C0C" w:rsidP="00CD6C0C">
      <w:pPr>
        <w:pStyle w:val="ECEcorps"/>
        <w:spacing w:after="60"/>
      </w:pPr>
    </w:p>
    <w:p w14:paraId="50535F73" w14:textId="77777777" w:rsidR="00005374" w:rsidRDefault="001A24F2" w:rsidP="00373B23">
      <w:pPr>
        <w:pStyle w:val="ECEcorps"/>
        <w:numPr>
          <w:ilvl w:val="1"/>
          <w:numId w:val="4"/>
        </w:numPr>
        <w:spacing w:after="60"/>
      </w:pPr>
      <w:r>
        <w:lastRenderedPageBreak/>
        <w:t xml:space="preserve">On souhaite vérifier, de façon qualitative, si la </w:t>
      </w:r>
      <w:r w:rsidR="00CF3280" w:rsidRPr="007D4A68">
        <w:t>7-hydroxy-4-méthylcoumarine</w:t>
      </w:r>
      <w:r>
        <w:t xml:space="preserve"> synthétisée est bien fluorescente.</w:t>
      </w:r>
      <w:r w:rsidR="00373B23">
        <w:t xml:space="preserve"> </w:t>
      </w:r>
    </w:p>
    <w:p w14:paraId="7671332C" w14:textId="5065113E" w:rsidR="00CD6C0C" w:rsidRPr="001A24F2" w:rsidRDefault="00373B23" w:rsidP="00005374">
      <w:pPr>
        <w:pStyle w:val="ECEcorps"/>
        <w:spacing w:after="60"/>
        <w:ind w:left="360"/>
      </w:pPr>
      <w:r>
        <w:t>Pour cela, mettre en œuvre le protocole suivant :</w:t>
      </w:r>
    </w:p>
    <w:p w14:paraId="6FC51405" w14:textId="6158C659" w:rsidR="00CD6C0C" w:rsidRDefault="001A24F2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 w:rsidRPr="00CD6C0C">
        <w:rPr>
          <w:b w:val="0"/>
          <w:bCs/>
        </w:rPr>
        <w:t xml:space="preserve">Dissoudre, dans un tube à essais contenant environ 5 </w:t>
      </w:r>
      <w:proofErr w:type="spellStart"/>
      <w:r w:rsidRPr="00CD6C0C">
        <w:rPr>
          <w:b w:val="0"/>
          <w:bCs/>
        </w:rPr>
        <w:t>mL</w:t>
      </w:r>
      <w:proofErr w:type="spellEnd"/>
      <w:r w:rsidRPr="00CD6C0C">
        <w:rPr>
          <w:b w:val="0"/>
          <w:bCs/>
        </w:rPr>
        <w:t xml:space="preserve"> d’eau, une pointe de spatule de la </w:t>
      </w:r>
      <w:r w:rsidR="00CF3280" w:rsidRPr="00CF3280">
        <w:rPr>
          <w:b w:val="0"/>
          <w:bCs/>
        </w:rPr>
        <w:t>7-hydroxy-4</w:t>
      </w:r>
      <w:r w:rsidR="00FD6DA0">
        <w:rPr>
          <w:b w:val="0"/>
          <w:bCs/>
        </w:rPr>
        <w:t>-</w:t>
      </w:r>
      <w:r w:rsidR="00CF3280" w:rsidRPr="00CF3280">
        <w:rPr>
          <w:b w:val="0"/>
          <w:bCs/>
        </w:rPr>
        <w:t>méthylcoumarine</w:t>
      </w:r>
      <w:r w:rsidRPr="00CD6C0C">
        <w:rPr>
          <w:b w:val="0"/>
          <w:bCs/>
        </w:rPr>
        <w:t xml:space="preserve"> synthétisée.</w:t>
      </w:r>
    </w:p>
    <w:p w14:paraId="769E07C3" w14:textId="564C88F9" w:rsidR="00CD6C0C" w:rsidRDefault="00FD6DA0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>
        <w:rPr>
          <w:b w:val="0"/>
          <w:bCs/>
        </w:rPr>
        <w:t>É</w:t>
      </w:r>
      <w:r w:rsidR="001A24F2" w:rsidRPr="00CD6C0C">
        <w:rPr>
          <w:b w:val="0"/>
          <w:bCs/>
        </w:rPr>
        <w:t>clairer sous une lampe UV</w:t>
      </w:r>
      <w:r w:rsidR="00806258" w:rsidRPr="00CD6C0C">
        <w:rPr>
          <w:b w:val="0"/>
          <w:bCs/>
        </w:rPr>
        <w:t xml:space="preserve">. </w:t>
      </w:r>
      <w:r w:rsidR="001A24F2" w:rsidRPr="00CD6C0C">
        <w:rPr>
          <w:b w:val="0"/>
          <w:bCs/>
        </w:rPr>
        <w:t>Observer.</w:t>
      </w:r>
    </w:p>
    <w:p w14:paraId="5CAB86CE" w14:textId="77777777" w:rsidR="00373B23" w:rsidRDefault="00373B23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</w:p>
    <w:p w14:paraId="279CBF19" w14:textId="0E44F762" w:rsidR="00E90545" w:rsidRPr="00CD6C0C" w:rsidRDefault="00E90545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  <w:r w:rsidRPr="00CD6C0C">
        <w:rPr>
          <w:b w:val="0"/>
        </w:rPr>
        <w:t xml:space="preserve">Noter </w:t>
      </w:r>
      <w:r w:rsidR="006E1BEC">
        <w:rPr>
          <w:b w:val="0"/>
        </w:rPr>
        <w:t>l’</w:t>
      </w:r>
      <w:r w:rsidRPr="00CD6C0C">
        <w:rPr>
          <w:b w:val="0"/>
        </w:rPr>
        <w:t>observation</w:t>
      </w:r>
      <w:r w:rsidR="001A24F2" w:rsidRPr="00CD6C0C">
        <w:rPr>
          <w:b w:val="0"/>
        </w:rPr>
        <w:t xml:space="preserve"> et </w:t>
      </w:r>
      <w:r w:rsidR="00005374">
        <w:rPr>
          <w:b w:val="0"/>
        </w:rPr>
        <w:t>la confronter à</w:t>
      </w:r>
      <w:r w:rsidR="001A24F2" w:rsidRPr="00CD6C0C">
        <w:rPr>
          <w:b w:val="0"/>
        </w:rPr>
        <w:t xml:space="preserve"> </w:t>
      </w:r>
      <w:r w:rsidR="006E1BEC">
        <w:rPr>
          <w:b w:val="0"/>
        </w:rPr>
        <w:t>la réponse apportée à</w:t>
      </w:r>
      <w:r w:rsidR="001A24F2" w:rsidRPr="00CD6C0C">
        <w:rPr>
          <w:b w:val="0"/>
        </w:rPr>
        <w:t xml:space="preserve"> la question 3.</w:t>
      </w:r>
      <w:r w:rsidR="00FB1E50" w:rsidRPr="00CD6C0C">
        <w:rPr>
          <w:b w:val="0"/>
        </w:rPr>
        <w:t>2</w:t>
      </w:r>
      <w:r w:rsidR="001A24F2" w:rsidRPr="00CD6C0C">
        <w:rPr>
          <w:b w:val="0"/>
        </w:rPr>
        <w:t>.</w:t>
      </w:r>
    </w:p>
    <w:p w14:paraId="435BF447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B72B99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106453" w14:textId="77777777" w:rsidR="006E22D9" w:rsidRDefault="001A24F2" w:rsidP="006E22D9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2CFE6B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292C01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8A1A1A" w14:textId="77777777" w:rsidR="001A24F2" w:rsidRPr="001A24F2" w:rsidRDefault="001A24F2" w:rsidP="001A24F2">
      <w:pPr>
        <w:pStyle w:val="ECErponse"/>
      </w:pPr>
    </w:p>
    <w:p w14:paraId="2A18151D" w14:textId="77777777" w:rsidR="00D9338B" w:rsidRPr="00337F03" w:rsidRDefault="002C3B65" w:rsidP="00337F03">
      <w:pPr>
        <w:pStyle w:val="ECEcorps"/>
        <w:rPr>
          <w:b/>
        </w:rPr>
      </w:pPr>
      <w:r>
        <w:rPr>
          <w:b/>
        </w:rPr>
        <w:t>D</w:t>
      </w:r>
      <w:r w:rsidR="00E26870" w:rsidRPr="00341FA8">
        <w:rPr>
          <w:b/>
        </w:rPr>
        <w:t>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16"/>
      <w:footerReference w:type="default" r:id="rId17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A0D1E5" w14:textId="77777777" w:rsidR="008A2FC0" w:rsidRDefault="008A2FC0" w:rsidP="0008058B">
      <w:r>
        <w:separator/>
      </w:r>
    </w:p>
  </w:endnote>
  <w:endnote w:type="continuationSeparator" w:id="0">
    <w:p w14:paraId="2FF08170" w14:textId="77777777" w:rsidR="008A2FC0" w:rsidRDefault="008A2FC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3558EA" w14:textId="37427248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443C9" w:rsidRPr="00827238">
      <w:fldChar w:fldCharType="begin"/>
    </w:r>
    <w:r w:rsidRPr="00827238">
      <w:instrText xml:space="preserve"> PAGE </w:instrText>
    </w:r>
    <w:r w:rsidR="002443C9" w:rsidRPr="00827238">
      <w:fldChar w:fldCharType="separate"/>
    </w:r>
    <w:r w:rsidR="007E37E1">
      <w:rPr>
        <w:noProof/>
      </w:rPr>
      <w:t>1</w:t>
    </w:r>
    <w:r w:rsidR="002443C9" w:rsidRPr="00827238">
      <w:rPr>
        <w:noProof/>
      </w:rPr>
      <w:fldChar w:fldCharType="end"/>
    </w:r>
    <w:r w:rsidRPr="00827238">
      <w:t xml:space="preserve"> sur </w:t>
    </w:r>
    <w:r w:rsidR="002443C9">
      <w:fldChar w:fldCharType="begin"/>
    </w:r>
    <w:r>
      <w:instrText xml:space="preserve"> NUMPAGES  </w:instrText>
    </w:r>
    <w:r w:rsidR="002443C9">
      <w:fldChar w:fldCharType="separate"/>
    </w:r>
    <w:r w:rsidR="007E37E1">
      <w:rPr>
        <w:noProof/>
      </w:rPr>
      <w:t>5</w:t>
    </w:r>
    <w:r w:rsidR="002443C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8B48B7" w14:textId="77777777" w:rsidR="008A2FC0" w:rsidRDefault="008A2FC0" w:rsidP="0008058B">
      <w:r>
        <w:separator/>
      </w:r>
    </w:p>
  </w:footnote>
  <w:footnote w:type="continuationSeparator" w:id="0">
    <w:p w14:paraId="1D216553" w14:textId="77777777" w:rsidR="008A2FC0" w:rsidRDefault="008A2FC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22B032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A7C33">
      <w:rPr>
        <w:b/>
        <w:sz w:val="24"/>
        <w:szCs w:val="24"/>
      </w:rPr>
      <w:t>S</w:t>
    </w:r>
    <w:r w:rsidR="007E62DC">
      <w:rPr>
        <w:b/>
        <w:sz w:val="24"/>
        <w:szCs w:val="24"/>
      </w:rPr>
      <w:t>CORPIONS</w:t>
    </w:r>
    <w:r>
      <w:tab/>
      <w:t>Session</w:t>
    </w:r>
  </w:p>
  <w:p w14:paraId="5FCE2F5A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7024A">
      <w:t>3</w:t>
    </w:r>
  </w:p>
  <w:p w14:paraId="03FB6A9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7F4A9F"/>
    <w:multiLevelType w:val="hybridMultilevel"/>
    <w:tmpl w:val="D66ECFCE"/>
    <w:lvl w:ilvl="0" w:tplc="619628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42CB"/>
    <w:multiLevelType w:val="hybridMultilevel"/>
    <w:tmpl w:val="EF228976"/>
    <w:lvl w:ilvl="0" w:tplc="9F560F9A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E4CAE"/>
    <w:multiLevelType w:val="hybridMultilevel"/>
    <w:tmpl w:val="827EBA74"/>
    <w:lvl w:ilvl="0" w:tplc="E3A26C8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D4E40"/>
    <w:multiLevelType w:val="hybridMultilevel"/>
    <w:tmpl w:val="771601F4"/>
    <w:lvl w:ilvl="0" w:tplc="040C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29B83A32"/>
    <w:multiLevelType w:val="hybridMultilevel"/>
    <w:tmpl w:val="6EF64C8E"/>
    <w:lvl w:ilvl="0" w:tplc="479808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C905CE"/>
    <w:multiLevelType w:val="multilevel"/>
    <w:tmpl w:val="83FE3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B36FF3"/>
    <w:multiLevelType w:val="multilevel"/>
    <w:tmpl w:val="170434A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B6C25"/>
    <w:multiLevelType w:val="hybridMultilevel"/>
    <w:tmpl w:val="3C34F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A049A"/>
    <w:multiLevelType w:val="hybridMultilevel"/>
    <w:tmpl w:val="877280AE"/>
    <w:lvl w:ilvl="0" w:tplc="040C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0C851F2"/>
    <w:multiLevelType w:val="multilevel"/>
    <w:tmpl w:val="C176540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E3E3DA5"/>
    <w:multiLevelType w:val="hybridMultilevel"/>
    <w:tmpl w:val="55DC54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9A629E"/>
    <w:multiLevelType w:val="hybridMultilevel"/>
    <w:tmpl w:val="F3DA755A"/>
    <w:lvl w:ilvl="0" w:tplc="F7ECCA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7" w15:restartNumberingAfterBreak="0">
    <w:nsid w:val="69AA6AC1"/>
    <w:multiLevelType w:val="multilevel"/>
    <w:tmpl w:val="2EDC35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16"/>
  </w:num>
  <w:num w:numId="3">
    <w:abstractNumId w:val="8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6"/>
  </w:num>
  <w:num w:numId="8">
    <w:abstractNumId w:val="16"/>
  </w:num>
  <w:num w:numId="9">
    <w:abstractNumId w:val="14"/>
  </w:num>
  <w:num w:numId="10">
    <w:abstractNumId w:val="9"/>
  </w:num>
  <w:num w:numId="11">
    <w:abstractNumId w:val="2"/>
  </w:num>
  <w:num w:numId="12">
    <w:abstractNumId w:val="3"/>
  </w:num>
  <w:num w:numId="13">
    <w:abstractNumId w:val="4"/>
  </w:num>
  <w:num w:numId="14">
    <w:abstractNumId w:val="10"/>
  </w:num>
  <w:num w:numId="15">
    <w:abstractNumId w:val="5"/>
  </w:num>
  <w:num w:numId="16">
    <w:abstractNumId w:val="1"/>
  </w:num>
  <w:num w:numId="17">
    <w:abstractNumId w:val="12"/>
  </w:num>
  <w:num w:numId="18">
    <w:abstractNumId w:val="17"/>
  </w:num>
  <w:num w:numId="19">
    <w:abstractNumId w:val="7"/>
  </w:num>
  <w:num w:numId="20">
    <w:abstractNumId w:val="13"/>
  </w:num>
  <w:num w:numId="21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5374"/>
    <w:rsid w:val="0001062A"/>
    <w:rsid w:val="00010674"/>
    <w:rsid w:val="00024878"/>
    <w:rsid w:val="0003345D"/>
    <w:rsid w:val="00036419"/>
    <w:rsid w:val="000452AF"/>
    <w:rsid w:val="00046529"/>
    <w:rsid w:val="0005057E"/>
    <w:rsid w:val="0005391B"/>
    <w:rsid w:val="0005427E"/>
    <w:rsid w:val="00056FFA"/>
    <w:rsid w:val="00060606"/>
    <w:rsid w:val="00063D8B"/>
    <w:rsid w:val="000730EC"/>
    <w:rsid w:val="0008058B"/>
    <w:rsid w:val="0009288D"/>
    <w:rsid w:val="00094634"/>
    <w:rsid w:val="00094B9D"/>
    <w:rsid w:val="00095659"/>
    <w:rsid w:val="000A0EF6"/>
    <w:rsid w:val="000A35F6"/>
    <w:rsid w:val="000A3EEE"/>
    <w:rsid w:val="000A44CB"/>
    <w:rsid w:val="000A4DD1"/>
    <w:rsid w:val="000A5A08"/>
    <w:rsid w:val="000A5F30"/>
    <w:rsid w:val="000A7BEB"/>
    <w:rsid w:val="000A7E22"/>
    <w:rsid w:val="000B5ABD"/>
    <w:rsid w:val="000C0C10"/>
    <w:rsid w:val="000C2AD9"/>
    <w:rsid w:val="000D3D7B"/>
    <w:rsid w:val="000D4C7E"/>
    <w:rsid w:val="000E11E8"/>
    <w:rsid w:val="000E6CD3"/>
    <w:rsid w:val="000F09CE"/>
    <w:rsid w:val="000F2199"/>
    <w:rsid w:val="000F4F58"/>
    <w:rsid w:val="000F5562"/>
    <w:rsid w:val="00111762"/>
    <w:rsid w:val="00111F6F"/>
    <w:rsid w:val="00117BB9"/>
    <w:rsid w:val="001227DD"/>
    <w:rsid w:val="00127337"/>
    <w:rsid w:val="0013056C"/>
    <w:rsid w:val="00135894"/>
    <w:rsid w:val="00136091"/>
    <w:rsid w:val="00153DC8"/>
    <w:rsid w:val="00154171"/>
    <w:rsid w:val="00154704"/>
    <w:rsid w:val="00162BD3"/>
    <w:rsid w:val="0016304D"/>
    <w:rsid w:val="00180BB9"/>
    <w:rsid w:val="00184590"/>
    <w:rsid w:val="00185C9A"/>
    <w:rsid w:val="001946FD"/>
    <w:rsid w:val="00194A94"/>
    <w:rsid w:val="00195444"/>
    <w:rsid w:val="001977C0"/>
    <w:rsid w:val="00197F7D"/>
    <w:rsid w:val="00197FD0"/>
    <w:rsid w:val="001A032B"/>
    <w:rsid w:val="001A07C5"/>
    <w:rsid w:val="001A1628"/>
    <w:rsid w:val="001A24F2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74F"/>
    <w:rsid w:val="001E634C"/>
    <w:rsid w:val="001E6BF0"/>
    <w:rsid w:val="001F1967"/>
    <w:rsid w:val="001F2B63"/>
    <w:rsid w:val="001F3BEA"/>
    <w:rsid w:val="001F42A2"/>
    <w:rsid w:val="001F5398"/>
    <w:rsid w:val="001F6316"/>
    <w:rsid w:val="001F67FD"/>
    <w:rsid w:val="00203993"/>
    <w:rsid w:val="0020574C"/>
    <w:rsid w:val="002136FA"/>
    <w:rsid w:val="00213817"/>
    <w:rsid w:val="00222333"/>
    <w:rsid w:val="00231245"/>
    <w:rsid w:val="0023590A"/>
    <w:rsid w:val="00235CF8"/>
    <w:rsid w:val="002402D0"/>
    <w:rsid w:val="002406F0"/>
    <w:rsid w:val="002436AD"/>
    <w:rsid w:val="002443C9"/>
    <w:rsid w:val="00246338"/>
    <w:rsid w:val="00254741"/>
    <w:rsid w:val="002570A7"/>
    <w:rsid w:val="00267E4F"/>
    <w:rsid w:val="00272204"/>
    <w:rsid w:val="002739E2"/>
    <w:rsid w:val="002775F5"/>
    <w:rsid w:val="002939AF"/>
    <w:rsid w:val="00294826"/>
    <w:rsid w:val="00297830"/>
    <w:rsid w:val="002A46C7"/>
    <w:rsid w:val="002B2244"/>
    <w:rsid w:val="002B44A4"/>
    <w:rsid w:val="002B47D3"/>
    <w:rsid w:val="002B76C8"/>
    <w:rsid w:val="002C36F6"/>
    <w:rsid w:val="002C3B65"/>
    <w:rsid w:val="002C3CC3"/>
    <w:rsid w:val="002C4C2A"/>
    <w:rsid w:val="002E587F"/>
    <w:rsid w:val="002E68C6"/>
    <w:rsid w:val="002E7086"/>
    <w:rsid w:val="002F1652"/>
    <w:rsid w:val="00305D9F"/>
    <w:rsid w:val="00312F6B"/>
    <w:rsid w:val="00313B78"/>
    <w:rsid w:val="00314F87"/>
    <w:rsid w:val="003152BC"/>
    <w:rsid w:val="003167DB"/>
    <w:rsid w:val="00317EBC"/>
    <w:rsid w:val="00320E5D"/>
    <w:rsid w:val="003325E4"/>
    <w:rsid w:val="00332943"/>
    <w:rsid w:val="00332C86"/>
    <w:rsid w:val="00333728"/>
    <w:rsid w:val="003351B4"/>
    <w:rsid w:val="00335B86"/>
    <w:rsid w:val="0033731B"/>
    <w:rsid w:val="00337F03"/>
    <w:rsid w:val="00343196"/>
    <w:rsid w:val="00344874"/>
    <w:rsid w:val="00350FB5"/>
    <w:rsid w:val="00351073"/>
    <w:rsid w:val="00356DD6"/>
    <w:rsid w:val="00360020"/>
    <w:rsid w:val="00366A24"/>
    <w:rsid w:val="00367552"/>
    <w:rsid w:val="003731B0"/>
    <w:rsid w:val="00373B23"/>
    <w:rsid w:val="003740D2"/>
    <w:rsid w:val="0037570D"/>
    <w:rsid w:val="00380A67"/>
    <w:rsid w:val="00381D05"/>
    <w:rsid w:val="003839E3"/>
    <w:rsid w:val="003869AD"/>
    <w:rsid w:val="00392182"/>
    <w:rsid w:val="0039367C"/>
    <w:rsid w:val="00397E4F"/>
    <w:rsid w:val="003A114B"/>
    <w:rsid w:val="003A337A"/>
    <w:rsid w:val="003B15C1"/>
    <w:rsid w:val="003B2513"/>
    <w:rsid w:val="003B41FF"/>
    <w:rsid w:val="003B780B"/>
    <w:rsid w:val="003C0A55"/>
    <w:rsid w:val="003C13F9"/>
    <w:rsid w:val="003C5784"/>
    <w:rsid w:val="003C6A7A"/>
    <w:rsid w:val="003D2DB2"/>
    <w:rsid w:val="003E533B"/>
    <w:rsid w:val="003F5DFB"/>
    <w:rsid w:val="00400882"/>
    <w:rsid w:val="00401CAE"/>
    <w:rsid w:val="00406F0A"/>
    <w:rsid w:val="004076D9"/>
    <w:rsid w:val="004143AF"/>
    <w:rsid w:val="004154C2"/>
    <w:rsid w:val="00430881"/>
    <w:rsid w:val="004314C1"/>
    <w:rsid w:val="004338F8"/>
    <w:rsid w:val="00442CEC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14F8"/>
    <w:rsid w:val="00494687"/>
    <w:rsid w:val="004951F3"/>
    <w:rsid w:val="004955A9"/>
    <w:rsid w:val="00496711"/>
    <w:rsid w:val="004B461A"/>
    <w:rsid w:val="004B701D"/>
    <w:rsid w:val="004B7AC0"/>
    <w:rsid w:val="004C193F"/>
    <w:rsid w:val="004C23E0"/>
    <w:rsid w:val="004C486D"/>
    <w:rsid w:val="004C63B9"/>
    <w:rsid w:val="004C7336"/>
    <w:rsid w:val="004E1E61"/>
    <w:rsid w:val="004E3F39"/>
    <w:rsid w:val="004E4957"/>
    <w:rsid w:val="004E7A99"/>
    <w:rsid w:val="004E7C5D"/>
    <w:rsid w:val="004F18D1"/>
    <w:rsid w:val="004F39E2"/>
    <w:rsid w:val="004F4483"/>
    <w:rsid w:val="004F58C7"/>
    <w:rsid w:val="004F7FE3"/>
    <w:rsid w:val="00501769"/>
    <w:rsid w:val="00507C0F"/>
    <w:rsid w:val="00511500"/>
    <w:rsid w:val="00514057"/>
    <w:rsid w:val="0051466E"/>
    <w:rsid w:val="00514B90"/>
    <w:rsid w:val="00514F40"/>
    <w:rsid w:val="0052797B"/>
    <w:rsid w:val="00527A98"/>
    <w:rsid w:val="00531889"/>
    <w:rsid w:val="00533CDE"/>
    <w:rsid w:val="00534654"/>
    <w:rsid w:val="0053548C"/>
    <w:rsid w:val="00535F25"/>
    <w:rsid w:val="0053639F"/>
    <w:rsid w:val="005367B5"/>
    <w:rsid w:val="00536806"/>
    <w:rsid w:val="005415CA"/>
    <w:rsid w:val="00545715"/>
    <w:rsid w:val="00555314"/>
    <w:rsid w:val="0057024A"/>
    <w:rsid w:val="00572123"/>
    <w:rsid w:val="00572FD1"/>
    <w:rsid w:val="00574D92"/>
    <w:rsid w:val="005827DD"/>
    <w:rsid w:val="00593DD4"/>
    <w:rsid w:val="005A3ADA"/>
    <w:rsid w:val="005A6352"/>
    <w:rsid w:val="005B412E"/>
    <w:rsid w:val="005C16C5"/>
    <w:rsid w:val="005C2BD5"/>
    <w:rsid w:val="005D1B8E"/>
    <w:rsid w:val="005D341C"/>
    <w:rsid w:val="005E320B"/>
    <w:rsid w:val="005E691A"/>
    <w:rsid w:val="005F3ABA"/>
    <w:rsid w:val="006017BB"/>
    <w:rsid w:val="00603814"/>
    <w:rsid w:val="0060508C"/>
    <w:rsid w:val="00622061"/>
    <w:rsid w:val="006220B0"/>
    <w:rsid w:val="00622A2D"/>
    <w:rsid w:val="006256F1"/>
    <w:rsid w:val="00640C79"/>
    <w:rsid w:val="00641949"/>
    <w:rsid w:val="00641C53"/>
    <w:rsid w:val="00644BBC"/>
    <w:rsid w:val="00650AAF"/>
    <w:rsid w:val="006641A3"/>
    <w:rsid w:val="00670A39"/>
    <w:rsid w:val="00672AC0"/>
    <w:rsid w:val="0067559A"/>
    <w:rsid w:val="00675DF7"/>
    <w:rsid w:val="00680CBA"/>
    <w:rsid w:val="00693925"/>
    <w:rsid w:val="006956AB"/>
    <w:rsid w:val="006A0F26"/>
    <w:rsid w:val="006A1119"/>
    <w:rsid w:val="006A3768"/>
    <w:rsid w:val="006A449C"/>
    <w:rsid w:val="006A4982"/>
    <w:rsid w:val="006B1121"/>
    <w:rsid w:val="006C2B65"/>
    <w:rsid w:val="006C3642"/>
    <w:rsid w:val="006D2CA9"/>
    <w:rsid w:val="006D6722"/>
    <w:rsid w:val="006E1BEC"/>
    <w:rsid w:val="006E22D9"/>
    <w:rsid w:val="006E4A76"/>
    <w:rsid w:val="006E61FC"/>
    <w:rsid w:val="006E68EE"/>
    <w:rsid w:val="006F3571"/>
    <w:rsid w:val="00700289"/>
    <w:rsid w:val="00700B7B"/>
    <w:rsid w:val="00703EF9"/>
    <w:rsid w:val="00710413"/>
    <w:rsid w:val="0071400F"/>
    <w:rsid w:val="007146B9"/>
    <w:rsid w:val="007171FB"/>
    <w:rsid w:val="007248BF"/>
    <w:rsid w:val="00724A84"/>
    <w:rsid w:val="00725D01"/>
    <w:rsid w:val="00735D65"/>
    <w:rsid w:val="00736B78"/>
    <w:rsid w:val="00741025"/>
    <w:rsid w:val="0074582B"/>
    <w:rsid w:val="007479C4"/>
    <w:rsid w:val="00750D77"/>
    <w:rsid w:val="00751CCC"/>
    <w:rsid w:val="00752C74"/>
    <w:rsid w:val="00753984"/>
    <w:rsid w:val="00754EB4"/>
    <w:rsid w:val="00762F0F"/>
    <w:rsid w:val="00777A5A"/>
    <w:rsid w:val="00784C15"/>
    <w:rsid w:val="00787D92"/>
    <w:rsid w:val="00791883"/>
    <w:rsid w:val="007955D1"/>
    <w:rsid w:val="00795BD5"/>
    <w:rsid w:val="007A1539"/>
    <w:rsid w:val="007A2EEC"/>
    <w:rsid w:val="007B06AF"/>
    <w:rsid w:val="007C06BF"/>
    <w:rsid w:val="007C2791"/>
    <w:rsid w:val="007C428C"/>
    <w:rsid w:val="007C61B9"/>
    <w:rsid w:val="007D2CCF"/>
    <w:rsid w:val="007D359B"/>
    <w:rsid w:val="007D4A68"/>
    <w:rsid w:val="007E37E1"/>
    <w:rsid w:val="007E5DC4"/>
    <w:rsid w:val="007E62DC"/>
    <w:rsid w:val="007E7114"/>
    <w:rsid w:val="007F4752"/>
    <w:rsid w:val="007F4B1B"/>
    <w:rsid w:val="008034C0"/>
    <w:rsid w:val="00804D53"/>
    <w:rsid w:val="0080589A"/>
    <w:rsid w:val="00805F77"/>
    <w:rsid w:val="00806258"/>
    <w:rsid w:val="008114E3"/>
    <w:rsid w:val="0081247E"/>
    <w:rsid w:val="00814D65"/>
    <w:rsid w:val="008212D5"/>
    <w:rsid w:val="00823493"/>
    <w:rsid w:val="00826D59"/>
    <w:rsid w:val="00827238"/>
    <w:rsid w:val="00845CFB"/>
    <w:rsid w:val="00847E64"/>
    <w:rsid w:val="00860829"/>
    <w:rsid w:val="008631AF"/>
    <w:rsid w:val="00864E21"/>
    <w:rsid w:val="00877B8F"/>
    <w:rsid w:val="0088071C"/>
    <w:rsid w:val="008820E3"/>
    <w:rsid w:val="00882C1C"/>
    <w:rsid w:val="008830C7"/>
    <w:rsid w:val="00883B86"/>
    <w:rsid w:val="008842CD"/>
    <w:rsid w:val="008843CC"/>
    <w:rsid w:val="008871DF"/>
    <w:rsid w:val="008900C4"/>
    <w:rsid w:val="008915AD"/>
    <w:rsid w:val="00892447"/>
    <w:rsid w:val="0089303D"/>
    <w:rsid w:val="00894559"/>
    <w:rsid w:val="0089560A"/>
    <w:rsid w:val="008A028A"/>
    <w:rsid w:val="008A206A"/>
    <w:rsid w:val="008A2C45"/>
    <w:rsid w:val="008A2FC0"/>
    <w:rsid w:val="008A4322"/>
    <w:rsid w:val="008A66EA"/>
    <w:rsid w:val="008B102E"/>
    <w:rsid w:val="008B1679"/>
    <w:rsid w:val="008B1B0C"/>
    <w:rsid w:val="008B3457"/>
    <w:rsid w:val="008B3FAB"/>
    <w:rsid w:val="008C32B8"/>
    <w:rsid w:val="008C38F0"/>
    <w:rsid w:val="008C5E45"/>
    <w:rsid w:val="008D2329"/>
    <w:rsid w:val="008D5A2A"/>
    <w:rsid w:val="008D5BC6"/>
    <w:rsid w:val="008D5E1C"/>
    <w:rsid w:val="008D5E24"/>
    <w:rsid w:val="008E0208"/>
    <w:rsid w:val="008E437A"/>
    <w:rsid w:val="008E58B1"/>
    <w:rsid w:val="008E7248"/>
    <w:rsid w:val="008F43AF"/>
    <w:rsid w:val="008F520D"/>
    <w:rsid w:val="00902E0B"/>
    <w:rsid w:val="00902EE9"/>
    <w:rsid w:val="00904DE3"/>
    <w:rsid w:val="00910A57"/>
    <w:rsid w:val="00910ACC"/>
    <w:rsid w:val="00910B6F"/>
    <w:rsid w:val="009138FC"/>
    <w:rsid w:val="00915AEE"/>
    <w:rsid w:val="00917147"/>
    <w:rsid w:val="00927249"/>
    <w:rsid w:val="009362F7"/>
    <w:rsid w:val="009407A6"/>
    <w:rsid w:val="00943326"/>
    <w:rsid w:val="0094436A"/>
    <w:rsid w:val="009506E7"/>
    <w:rsid w:val="00950F38"/>
    <w:rsid w:val="00953B48"/>
    <w:rsid w:val="00953B67"/>
    <w:rsid w:val="00954310"/>
    <w:rsid w:val="00955A08"/>
    <w:rsid w:val="00956745"/>
    <w:rsid w:val="00961955"/>
    <w:rsid w:val="00965FA8"/>
    <w:rsid w:val="009758E6"/>
    <w:rsid w:val="00975D81"/>
    <w:rsid w:val="00977D3F"/>
    <w:rsid w:val="00982270"/>
    <w:rsid w:val="00984EF6"/>
    <w:rsid w:val="009850FD"/>
    <w:rsid w:val="009903B6"/>
    <w:rsid w:val="009A261D"/>
    <w:rsid w:val="009A3BB2"/>
    <w:rsid w:val="009A5591"/>
    <w:rsid w:val="009A7B2C"/>
    <w:rsid w:val="009B3241"/>
    <w:rsid w:val="009C268C"/>
    <w:rsid w:val="009C26DE"/>
    <w:rsid w:val="009D5DFA"/>
    <w:rsid w:val="009D6EFB"/>
    <w:rsid w:val="009E0132"/>
    <w:rsid w:val="009E02D9"/>
    <w:rsid w:val="009E173E"/>
    <w:rsid w:val="009E1FCF"/>
    <w:rsid w:val="009F2344"/>
    <w:rsid w:val="009F3076"/>
    <w:rsid w:val="009F43E0"/>
    <w:rsid w:val="00A01302"/>
    <w:rsid w:val="00A027BC"/>
    <w:rsid w:val="00A05EB9"/>
    <w:rsid w:val="00A07744"/>
    <w:rsid w:val="00A07AD3"/>
    <w:rsid w:val="00A07EA8"/>
    <w:rsid w:val="00A1068C"/>
    <w:rsid w:val="00A113B1"/>
    <w:rsid w:val="00A12834"/>
    <w:rsid w:val="00A12BD4"/>
    <w:rsid w:val="00A16872"/>
    <w:rsid w:val="00A24E83"/>
    <w:rsid w:val="00A260A0"/>
    <w:rsid w:val="00A27074"/>
    <w:rsid w:val="00A35262"/>
    <w:rsid w:val="00A36F62"/>
    <w:rsid w:val="00A37761"/>
    <w:rsid w:val="00A436E8"/>
    <w:rsid w:val="00A446AD"/>
    <w:rsid w:val="00A52B59"/>
    <w:rsid w:val="00A56021"/>
    <w:rsid w:val="00A5619C"/>
    <w:rsid w:val="00A606DC"/>
    <w:rsid w:val="00A60B25"/>
    <w:rsid w:val="00A611F0"/>
    <w:rsid w:val="00A649FE"/>
    <w:rsid w:val="00A806ED"/>
    <w:rsid w:val="00A82AA5"/>
    <w:rsid w:val="00A960AB"/>
    <w:rsid w:val="00A96E30"/>
    <w:rsid w:val="00AA0A8C"/>
    <w:rsid w:val="00AA4737"/>
    <w:rsid w:val="00AB1BC8"/>
    <w:rsid w:val="00AB1C2D"/>
    <w:rsid w:val="00AC1F4D"/>
    <w:rsid w:val="00AC48FD"/>
    <w:rsid w:val="00AC71FB"/>
    <w:rsid w:val="00AD1605"/>
    <w:rsid w:val="00AE1C5F"/>
    <w:rsid w:val="00AF12DB"/>
    <w:rsid w:val="00AF468E"/>
    <w:rsid w:val="00B017D9"/>
    <w:rsid w:val="00B04CAF"/>
    <w:rsid w:val="00B07923"/>
    <w:rsid w:val="00B109D5"/>
    <w:rsid w:val="00B11D27"/>
    <w:rsid w:val="00B135A8"/>
    <w:rsid w:val="00B13FA8"/>
    <w:rsid w:val="00B1701C"/>
    <w:rsid w:val="00B17CC1"/>
    <w:rsid w:val="00B3163D"/>
    <w:rsid w:val="00B3421A"/>
    <w:rsid w:val="00B355F6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22E"/>
    <w:rsid w:val="00B516D8"/>
    <w:rsid w:val="00B63ABE"/>
    <w:rsid w:val="00B6481D"/>
    <w:rsid w:val="00B64DBE"/>
    <w:rsid w:val="00B64F8F"/>
    <w:rsid w:val="00B7616B"/>
    <w:rsid w:val="00B827D4"/>
    <w:rsid w:val="00B82DE2"/>
    <w:rsid w:val="00B8326F"/>
    <w:rsid w:val="00B90845"/>
    <w:rsid w:val="00BA2DCC"/>
    <w:rsid w:val="00BA3FD2"/>
    <w:rsid w:val="00BA55D3"/>
    <w:rsid w:val="00BA7028"/>
    <w:rsid w:val="00BB5D1A"/>
    <w:rsid w:val="00BC0CEA"/>
    <w:rsid w:val="00BD2046"/>
    <w:rsid w:val="00BE2432"/>
    <w:rsid w:val="00BE5241"/>
    <w:rsid w:val="00BF194C"/>
    <w:rsid w:val="00BF45AB"/>
    <w:rsid w:val="00BF4A69"/>
    <w:rsid w:val="00BF53CB"/>
    <w:rsid w:val="00BF661D"/>
    <w:rsid w:val="00BF7E4B"/>
    <w:rsid w:val="00C00F1C"/>
    <w:rsid w:val="00C03A82"/>
    <w:rsid w:val="00C06213"/>
    <w:rsid w:val="00C10C24"/>
    <w:rsid w:val="00C155B9"/>
    <w:rsid w:val="00C17467"/>
    <w:rsid w:val="00C2065A"/>
    <w:rsid w:val="00C22A4C"/>
    <w:rsid w:val="00C23E7C"/>
    <w:rsid w:val="00C24FEE"/>
    <w:rsid w:val="00C27495"/>
    <w:rsid w:val="00C3270A"/>
    <w:rsid w:val="00C34239"/>
    <w:rsid w:val="00C35A41"/>
    <w:rsid w:val="00C35BF2"/>
    <w:rsid w:val="00C37EAC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0D17"/>
    <w:rsid w:val="00C7281D"/>
    <w:rsid w:val="00C74BFD"/>
    <w:rsid w:val="00C80734"/>
    <w:rsid w:val="00C97727"/>
    <w:rsid w:val="00CA1A4D"/>
    <w:rsid w:val="00CB3A25"/>
    <w:rsid w:val="00CC57B9"/>
    <w:rsid w:val="00CC695B"/>
    <w:rsid w:val="00CD1F8A"/>
    <w:rsid w:val="00CD2214"/>
    <w:rsid w:val="00CD300B"/>
    <w:rsid w:val="00CD58F0"/>
    <w:rsid w:val="00CD6C0C"/>
    <w:rsid w:val="00CE0EF0"/>
    <w:rsid w:val="00CE4EF5"/>
    <w:rsid w:val="00CE6AA4"/>
    <w:rsid w:val="00CF0536"/>
    <w:rsid w:val="00CF3280"/>
    <w:rsid w:val="00D0324F"/>
    <w:rsid w:val="00D073A6"/>
    <w:rsid w:val="00D13ABF"/>
    <w:rsid w:val="00D146A0"/>
    <w:rsid w:val="00D20F73"/>
    <w:rsid w:val="00D24828"/>
    <w:rsid w:val="00D31437"/>
    <w:rsid w:val="00D32EF2"/>
    <w:rsid w:val="00D41901"/>
    <w:rsid w:val="00D46AA2"/>
    <w:rsid w:val="00D610A3"/>
    <w:rsid w:val="00D61A8B"/>
    <w:rsid w:val="00D64332"/>
    <w:rsid w:val="00D658D3"/>
    <w:rsid w:val="00D742A9"/>
    <w:rsid w:val="00D74E4D"/>
    <w:rsid w:val="00D75153"/>
    <w:rsid w:val="00D82237"/>
    <w:rsid w:val="00D9338B"/>
    <w:rsid w:val="00D9649A"/>
    <w:rsid w:val="00D96B92"/>
    <w:rsid w:val="00D96FEA"/>
    <w:rsid w:val="00DA0031"/>
    <w:rsid w:val="00DA2084"/>
    <w:rsid w:val="00DA6E08"/>
    <w:rsid w:val="00DB6AEE"/>
    <w:rsid w:val="00DC1C63"/>
    <w:rsid w:val="00DD02A8"/>
    <w:rsid w:val="00DD3429"/>
    <w:rsid w:val="00DD6530"/>
    <w:rsid w:val="00DE1294"/>
    <w:rsid w:val="00DE3D26"/>
    <w:rsid w:val="00DE6F64"/>
    <w:rsid w:val="00DE7B24"/>
    <w:rsid w:val="00DE7C5C"/>
    <w:rsid w:val="00DF20BA"/>
    <w:rsid w:val="00DF3178"/>
    <w:rsid w:val="00DF5D61"/>
    <w:rsid w:val="00E01154"/>
    <w:rsid w:val="00E0467C"/>
    <w:rsid w:val="00E07667"/>
    <w:rsid w:val="00E10884"/>
    <w:rsid w:val="00E137F8"/>
    <w:rsid w:val="00E144FB"/>
    <w:rsid w:val="00E14BA5"/>
    <w:rsid w:val="00E161F2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505F"/>
    <w:rsid w:val="00E56A7B"/>
    <w:rsid w:val="00E56D83"/>
    <w:rsid w:val="00E7275C"/>
    <w:rsid w:val="00E74827"/>
    <w:rsid w:val="00E749E8"/>
    <w:rsid w:val="00E80756"/>
    <w:rsid w:val="00E81F3D"/>
    <w:rsid w:val="00E829C0"/>
    <w:rsid w:val="00E82BC2"/>
    <w:rsid w:val="00E85DDA"/>
    <w:rsid w:val="00E90545"/>
    <w:rsid w:val="00E961C1"/>
    <w:rsid w:val="00E96677"/>
    <w:rsid w:val="00EA170E"/>
    <w:rsid w:val="00EC4179"/>
    <w:rsid w:val="00ED5772"/>
    <w:rsid w:val="00ED66DA"/>
    <w:rsid w:val="00EE0587"/>
    <w:rsid w:val="00EE12CE"/>
    <w:rsid w:val="00EE308A"/>
    <w:rsid w:val="00EE3251"/>
    <w:rsid w:val="00EE3FBB"/>
    <w:rsid w:val="00EE7BD6"/>
    <w:rsid w:val="00EF1517"/>
    <w:rsid w:val="00EF25B5"/>
    <w:rsid w:val="00F00A41"/>
    <w:rsid w:val="00F01722"/>
    <w:rsid w:val="00F07F89"/>
    <w:rsid w:val="00F10905"/>
    <w:rsid w:val="00F11BD2"/>
    <w:rsid w:val="00F14501"/>
    <w:rsid w:val="00F15700"/>
    <w:rsid w:val="00F17708"/>
    <w:rsid w:val="00F20118"/>
    <w:rsid w:val="00F315F6"/>
    <w:rsid w:val="00F31C5B"/>
    <w:rsid w:val="00F35C1A"/>
    <w:rsid w:val="00F371EF"/>
    <w:rsid w:val="00F54368"/>
    <w:rsid w:val="00F60C94"/>
    <w:rsid w:val="00F61869"/>
    <w:rsid w:val="00F65642"/>
    <w:rsid w:val="00F66787"/>
    <w:rsid w:val="00F879D2"/>
    <w:rsid w:val="00F91D96"/>
    <w:rsid w:val="00F934B6"/>
    <w:rsid w:val="00F958DE"/>
    <w:rsid w:val="00FA37DA"/>
    <w:rsid w:val="00FA4E83"/>
    <w:rsid w:val="00FA7C33"/>
    <w:rsid w:val="00FB14E2"/>
    <w:rsid w:val="00FB1E50"/>
    <w:rsid w:val="00FB25E2"/>
    <w:rsid w:val="00FB2CA9"/>
    <w:rsid w:val="00FB470B"/>
    <w:rsid w:val="00FC5CF9"/>
    <w:rsid w:val="00FD6DA0"/>
    <w:rsid w:val="00FE4321"/>
    <w:rsid w:val="00FE4C5A"/>
    <w:rsid w:val="00FE6107"/>
    <w:rsid w:val="00FE6ED7"/>
    <w:rsid w:val="00FF288F"/>
    <w:rsid w:val="00FF756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06DA199"/>
  <w15:docId w15:val="{38505C11-6F15-4A96-A73A-4116A0030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17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A82AA5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31437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877B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45F343-5176-4934-A215-E24245D6F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105</TotalTime>
  <Pages>5</Pages>
  <Words>1048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2022-11-18T15:16:00Z</dcterms:created>
  <dcterms:modified xsi:type="dcterms:W3CDTF">2023-01-05T13:28:00Z</dcterms:modified>
</cp:coreProperties>
</file>