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40ACCFCE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746A4D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bookmarkStart w:id="5" w:name="_GoBack"/>
      <w:bookmarkEnd w:id="5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E90D88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A78F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3DA0DB20" w:rsidR="003A114B" w:rsidRPr="00545715" w:rsidRDefault="003A114B" w:rsidP="00E26870">
      <w:pPr>
        <w:pStyle w:val="ECEcorps"/>
        <w:rPr>
          <w:u w:val="single"/>
        </w:rPr>
      </w:pPr>
    </w:p>
    <w:p w14:paraId="0CCCF1DA" w14:textId="237FAE73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C907B96" w:rsidR="00E26870" w:rsidRPr="00545715" w:rsidRDefault="008E7B61" w:rsidP="00E26870">
      <w:pPr>
        <w:pStyle w:val="ECEcorps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860B2F3" wp14:editId="42D20E89">
                <wp:simplePos x="0" y="0"/>
                <wp:positionH relativeFrom="column">
                  <wp:posOffset>2540</wp:posOffset>
                </wp:positionH>
                <wp:positionV relativeFrom="paragraph">
                  <wp:posOffset>2497455</wp:posOffset>
                </wp:positionV>
                <wp:extent cx="3019425" cy="160655"/>
                <wp:effectExtent l="0" t="0" r="0" b="31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BE0BA3" w14:textId="257B7B08" w:rsidR="00613852" w:rsidRPr="00613852" w:rsidRDefault="00613852" w:rsidP="00613852">
                            <w:pPr>
                              <w:pStyle w:val="ECEcorps"/>
                              <w:jc w:val="right"/>
                              <w:rPr>
                                <w:i/>
                                <w:iCs/>
                                <w:noProof/>
                              </w:rPr>
                            </w:pPr>
                            <w:r w:rsidRPr="00613852">
                              <w:rPr>
                                <w:i/>
                                <w:iCs/>
                              </w:rPr>
                              <w:t xml:space="preserve">Source : </w:t>
                            </w:r>
                            <w:r>
                              <w:rPr>
                                <w:i/>
                                <w:iCs/>
                              </w:rPr>
                              <w:t>f</w:t>
                            </w:r>
                            <w:r w:rsidRPr="00613852">
                              <w:rPr>
                                <w:i/>
                                <w:iCs/>
                              </w:rPr>
                              <w:t>reepik.com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860B2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2pt;margin-top:196.65pt;width:237.75pt;height:12.6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" stroked="f">
                <v:textbox style="mso-fit-shape-to-text:t" inset="0,0,0,0">
                  <w:txbxContent>
                    <w:p w14:paraId="60BE0BA3" w14:textId="257B7B08" w:rsidR="00613852" w:rsidRPr="00613852" w:rsidRDefault="00613852" w:rsidP="00613852">
                      <w:pPr>
                        <w:pStyle w:val="ECEcorps"/>
                        <w:jc w:val="right"/>
                        <w:rPr>
                          <w:i/>
                          <w:iCs/>
                          <w:noProof/>
                        </w:rPr>
                      </w:pPr>
                      <w:r w:rsidRPr="00613852">
                        <w:rPr>
                          <w:i/>
                          <w:iCs/>
                        </w:rPr>
                        <w:t xml:space="preserve">Source : </w:t>
                      </w:r>
                      <w:r>
                        <w:rPr>
                          <w:i/>
                          <w:iCs/>
                        </w:rPr>
                        <w:t>f</w:t>
                      </w:r>
                      <w:r w:rsidRPr="00613852">
                        <w:rPr>
                          <w:i/>
                          <w:iCs/>
                        </w:rPr>
                        <w:t>reepik.com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13852">
        <w:rPr>
          <w:noProof/>
        </w:rPr>
        <w:drawing>
          <wp:anchor distT="0" distB="0" distL="114300" distR="114300" simplePos="0" relativeHeight="251645440" behindDoc="0" locked="0" layoutInCell="1" allowOverlap="1" wp14:anchorId="11E6226D" wp14:editId="588D6114">
            <wp:simplePos x="0" y="0"/>
            <wp:positionH relativeFrom="column">
              <wp:posOffset>2540</wp:posOffset>
            </wp:positionH>
            <wp:positionV relativeFrom="paragraph">
              <wp:posOffset>140335</wp:posOffset>
            </wp:positionV>
            <wp:extent cx="3019425" cy="2300091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30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008AA9" w14:textId="77777777" w:rsidR="00F17F57" w:rsidRDefault="00F17F57" w:rsidP="00E26870">
      <w:pPr>
        <w:pStyle w:val="ECEcorps"/>
      </w:pPr>
    </w:p>
    <w:p w14:paraId="51C89B4C" w14:textId="77777777" w:rsidR="00F17F57" w:rsidRDefault="00F17F57" w:rsidP="00E26870">
      <w:pPr>
        <w:pStyle w:val="ECEcorps"/>
      </w:pPr>
    </w:p>
    <w:p w14:paraId="6D228E36" w14:textId="08D440DA" w:rsidR="00613852" w:rsidRDefault="00613852" w:rsidP="00E26870">
      <w:pPr>
        <w:pStyle w:val="ECEcorps"/>
      </w:pPr>
      <w:r w:rsidRPr="00613852">
        <w:t>Une perfusion est un soin mis en place lorsqu’il est impossible pour un patient d’être soigné par voie orale</w:t>
      </w:r>
      <w:r>
        <w:t>.</w:t>
      </w:r>
    </w:p>
    <w:p w14:paraId="61D32187" w14:textId="77777777" w:rsidR="00613852" w:rsidRDefault="00613852" w:rsidP="00E26870">
      <w:pPr>
        <w:pStyle w:val="ECEcorps"/>
      </w:pPr>
    </w:p>
    <w:p w14:paraId="7EB683CE" w14:textId="77777777" w:rsidR="00537980" w:rsidRDefault="00613852" w:rsidP="00E26870">
      <w:pPr>
        <w:pStyle w:val="ECEcorps"/>
      </w:pPr>
      <w:r w:rsidRPr="00613852">
        <w:t>C’est une injection longue et progressive d’un liquide dans le corps</w:t>
      </w:r>
      <w:r>
        <w:t xml:space="preserve">, le plus souvent </w:t>
      </w:r>
      <w:r w:rsidRPr="00613852">
        <w:t>via un cathéter qui est une sorte d’aiguille souple en plastique.</w:t>
      </w:r>
    </w:p>
    <w:p w14:paraId="72EBD41B" w14:textId="77777777" w:rsidR="00537980" w:rsidRDefault="00537980" w:rsidP="00E26870">
      <w:pPr>
        <w:pStyle w:val="ECEcorps"/>
      </w:pPr>
    </w:p>
    <w:p w14:paraId="705F69C1" w14:textId="06592B5D" w:rsidR="00613852" w:rsidRDefault="00537980" w:rsidP="00E26870">
      <w:pPr>
        <w:pStyle w:val="ECEcorps"/>
      </w:pPr>
      <w:r>
        <w:t>Le liquide à injecter est stocké dans une poche à perfusion située en hauteur</w:t>
      </w:r>
      <w:r w:rsidR="00A64A65">
        <w:t xml:space="preserve"> par rapport au patient</w:t>
      </w:r>
      <w:r>
        <w:t>.</w:t>
      </w:r>
    </w:p>
    <w:p w14:paraId="0122F4FB" w14:textId="25E13AC5" w:rsidR="00C60969" w:rsidRDefault="00C60969" w:rsidP="00E26870">
      <w:pPr>
        <w:pStyle w:val="ECEcorps"/>
      </w:pPr>
    </w:p>
    <w:p w14:paraId="20275E64" w14:textId="215CE158" w:rsidR="00F17F57" w:rsidRDefault="00F17F57" w:rsidP="00E26870">
      <w:pPr>
        <w:pStyle w:val="ECEcorps"/>
      </w:pPr>
    </w:p>
    <w:p w14:paraId="033DBD98" w14:textId="729F34C6" w:rsidR="00F17F57" w:rsidRDefault="00F17F57" w:rsidP="00E26870">
      <w:pPr>
        <w:pStyle w:val="ECEcorps"/>
      </w:pPr>
    </w:p>
    <w:p w14:paraId="60B897DA" w14:textId="24A663C8" w:rsidR="00F17F57" w:rsidRDefault="00F17F57" w:rsidP="00E26870">
      <w:pPr>
        <w:pStyle w:val="ECEcorps"/>
      </w:pPr>
    </w:p>
    <w:p w14:paraId="1E4EC47A" w14:textId="4ED44779" w:rsidR="00F17F57" w:rsidRDefault="00F17F57" w:rsidP="00E26870">
      <w:pPr>
        <w:pStyle w:val="ECEcorps"/>
      </w:pPr>
    </w:p>
    <w:p w14:paraId="40C6CDEA" w14:textId="77777777" w:rsidR="00F17F57" w:rsidRDefault="00F17F57" w:rsidP="00E26870">
      <w:pPr>
        <w:pStyle w:val="ECEcorps"/>
      </w:pPr>
    </w:p>
    <w:p w14:paraId="34F97C83" w14:textId="7505E45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537980">
        <w:rPr>
          <w:b/>
          <w:i/>
          <w:sz w:val="24"/>
        </w:rPr>
        <w:t xml:space="preserve">de déterminer si le cathéter </w:t>
      </w:r>
      <w:r w:rsidR="006E5413">
        <w:rPr>
          <w:b/>
          <w:i/>
          <w:sz w:val="24"/>
        </w:rPr>
        <w:t>doit</w:t>
      </w:r>
      <w:r w:rsidR="00537980">
        <w:rPr>
          <w:b/>
          <w:i/>
          <w:sz w:val="24"/>
        </w:rPr>
        <w:t xml:space="preserve"> être posé dans une artère ou dans une veine</w:t>
      </w:r>
      <w:r w:rsidR="00361810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17FAA3FB" w:rsidR="00F17F57" w:rsidRDefault="00F17F5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491D9D9C" w:rsidR="003A114B" w:rsidRPr="00136091" w:rsidRDefault="00616DB6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Pression artérielle et pression veineuse</w:t>
      </w:r>
    </w:p>
    <w:p w14:paraId="04D199EF" w14:textId="77777777" w:rsidR="003A114B" w:rsidRPr="003A114B" w:rsidRDefault="003A114B" w:rsidP="003A114B">
      <w:pPr>
        <w:pStyle w:val="ECEcorps"/>
      </w:pPr>
    </w:p>
    <w:p w14:paraId="7DC531C1" w14:textId="15BC3856" w:rsidR="00063CAB" w:rsidRDefault="009B0E4B" w:rsidP="007E7114">
      <w:pPr>
        <w:pStyle w:val="ECEcorps"/>
      </w:pPr>
      <w:r w:rsidRPr="00361810">
        <w:rPr>
          <w:b/>
          <w:bCs/>
        </w:rPr>
        <w:t>Pression artérielle :</w:t>
      </w:r>
      <w:r>
        <w:t xml:space="preserve"> </w:t>
      </w:r>
      <w:r w:rsidRPr="009B0E4B">
        <w:t xml:space="preserve">La valeur normale de la pression </w:t>
      </w:r>
      <w:r w:rsidR="009475DC">
        <w:t>dans une artère</w:t>
      </w:r>
      <w:r w:rsidRPr="009B0E4B">
        <w:t xml:space="preserve"> est de 120/80. Le chiffre le plus élevé </w:t>
      </w:r>
      <w:r w:rsidR="005A2FF2">
        <w:t xml:space="preserve">(120 </w:t>
      </w:r>
      <w:proofErr w:type="spellStart"/>
      <w:r w:rsidR="005A2FF2">
        <w:t>mmHg</w:t>
      </w:r>
      <w:proofErr w:type="spellEnd"/>
      <w:r w:rsidR="005A2FF2">
        <w:t xml:space="preserve">, soit 160 </w:t>
      </w:r>
      <w:proofErr w:type="spellStart"/>
      <w:r w:rsidR="00C3648E">
        <w:t>h</w:t>
      </w:r>
      <w:r w:rsidR="005A2FF2">
        <w:t>Pa</w:t>
      </w:r>
      <w:proofErr w:type="spellEnd"/>
      <w:r w:rsidR="00063CAB" w:rsidRPr="00063CAB">
        <w:t xml:space="preserve"> </w:t>
      </w:r>
      <w:r w:rsidR="00063CAB">
        <w:t>en plus de la pression atmosphérique</w:t>
      </w:r>
      <w:r w:rsidR="005A2FF2">
        <w:t xml:space="preserve">) </w:t>
      </w:r>
      <w:r w:rsidRPr="009B0E4B">
        <w:t>est la pression maximale, lorsque le cœur se contracte pour se vider. C’est la pression systolique.</w:t>
      </w:r>
    </w:p>
    <w:p w14:paraId="3AAB631D" w14:textId="00BCA5BD" w:rsidR="009B0E4B" w:rsidRDefault="009B0E4B" w:rsidP="007E7114">
      <w:pPr>
        <w:pStyle w:val="ECEcorps"/>
      </w:pPr>
      <w:r w:rsidRPr="009B0E4B">
        <w:t xml:space="preserve">Le chiffre le moins élevé </w:t>
      </w:r>
      <w:r w:rsidR="005A2FF2">
        <w:t xml:space="preserve">(80 </w:t>
      </w:r>
      <w:proofErr w:type="spellStart"/>
      <w:r w:rsidR="005A2FF2">
        <w:t>mmHg</w:t>
      </w:r>
      <w:proofErr w:type="spellEnd"/>
      <w:r w:rsidR="005A2FF2">
        <w:t xml:space="preserve">, soit 107 </w:t>
      </w:r>
      <w:proofErr w:type="spellStart"/>
      <w:r w:rsidR="00C3648E">
        <w:t>h</w:t>
      </w:r>
      <w:r w:rsidR="005A2FF2">
        <w:t>Pa</w:t>
      </w:r>
      <w:proofErr w:type="spellEnd"/>
      <w:r w:rsidR="00063CAB">
        <w:t xml:space="preserve"> en plus de la pression atmosphérique</w:t>
      </w:r>
      <w:r w:rsidR="005A2FF2">
        <w:t xml:space="preserve">) </w:t>
      </w:r>
      <w:r w:rsidRPr="009B0E4B">
        <w:t>est la pression minimale, lorsque le cœur se relâche pour se remplir. C’est la pression diastolique.</w:t>
      </w:r>
    </w:p>
    <w:p w14:paraId="41DC476A" w14:textId="774CBF87" w:rsidR="009B0E4B" w:rsidRPr="00063CAB" w:rsidRDefault="005E7A54" w:rsidP="00063CAB">
      <w:pPr>
        <w:pStyle w:val="ECEcorps"/>
        <w:jc w:val="right"/>
        <w:rPr>
          <w:i/>
          <w:iCs/>
        </w:rPr>
      </w:pPr>
      <w:r>
        <w:rPr>
          <w:i/>
          <w:iCs/>
        </w:rPr>
        <w:t>D’après</w:t>
      </w:r>
      <w:r w:rsidR="00063CAB" w:rsidRPr="00063CAB">
        <w:rPr>
          <w:i/>
          <w:iCs/>
        </w:rPr>
        <w:t xml:space="preserve"> </w:t>
      </w:r>
      <w:r w:rsidR="009B0E4B" w:rsidRPr="00063CAB">
        <w:rPr>
          <w:i/>
          <w:iCs/>
        </w:rPr>
        <w:t>https://www.fedecardio.org/je-m-informe/la-tension-arterielle</w:t>
      </w:r>
    </w:p>
    <w:p w14:paraId="70D3378C" w14:textId="19728B0A" w:rsidR="009B0E4B" w:rsidRDefault="009B0E4B" w:rsidP="007E7114">
      <w:pPr>
        <w:pStyle w:val="ECEcorps"/>
      </w:pPr>
    </w:p>
    <w:p w14:paraId="093DB05F" w14:textId="1DA859A9" w:rsidR="00D2598A" w:rsidRDefault="00D2598A" w:rsidP="007E7114">
      <w:pPr>
        <w:pStyle w:val="ECEcorps"/>
      </w:pPr>
      <w:r w:rsidRPr="005A2FF2">
        <w:rPr>
          <w:b/>
          <w:bCs/>
        </w:rPr>
        <w:t>Pression veineuse :</w:t>
      </w:r>
      <w:r>
        <w:t xml:space="preserve"> </w:t>
      </w:r>
      <w:r w:rsidR="005C7525">
        <w:t>À la</w:t>
      </w:r>
      <w:r w:rsidRPr="00D2598A">
        <w:t xml:space="preserve"> sorti</w:t>
      </w:r>
      <w:r w:rsidR="005C7525">
        <w:t>e</w:t>
      </w:r>
      <w:r w:rsidRPr="00D2598A">
        <w:t xml:space="preserve"> du réseau capillaire et à l’entrée dans les veinules de la circulation systémique, la pression sanguine </w:t>
      </w:r>
      <w:r w:rsidR="009475DC">
        <w:t xml:space="preserve">dans les veines </w:t>
      </w:r>
      <w:r w:rsidRPr="00D2598A">
        <w:t>n’est plus que d’environ 15 mm Hg</w:t>
      </w:r>
      <w:r w:rsidR="005C7525">
        <w:t xml:space="preserve"> (soit 20 </w:t>
      </w:r>
      <w:proofErr w:type="spellStart"/>
      <w:r w:rsidR="00C3648E">
        <w:t>h</w:t>
      </w:r>
      <w:r w:rsidR="005C7525">
        <w:t>Pa</w:t>
      </w:r>
      <w:proofErr w:type="spellEnd"/>
      <w:r w:rsidR="000E653A">
        <w:t xml:space="preserve"> en plus de la pression atmosphérique</w:t>
      </w:r>
      <w:r w:rsidR="005C7525">
        <w:t>).</w:t>
      </w:r>
    </w:p>
    <w:p w14:paraId="23C1978C" w14:textId="6E689BD5" w:rsidR="007E7114" w:rsidRDefault="007E7114" w:rsidP="007E7114">
      <w:pPr>
        <w:pStyle w:val="ECEcorps"/>
      </w:pPr>
    </w:p>
    <w:p w14:paraId="3E2F3184" w14:textId="77777777" w:rsidR="00F17F57" w:rsidRPr="007E7114" w:rsidRDefault="00F17F57" w:rsidP="007E7114">
      <w:pPr>
        <w:pStyle w:val="ECEcorps"/>
      </w:pPr>
    </w:p>
    <w:p w14:paraId="5326817A" w14:textId="593A5988" w:rsidR="003A114B" w:rsidRPr="00136091" w:rsidRDefault="001F5FFA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Installation d’une poche </w:t>
      </w:r>
      <w:r w:rsidR="004B6257">
        <w:rPr>
          <w:sz w:val="24"/>
          <w:szCs w:val="24"/>
        </w:rPr>
        <w:t>de</w:t>
      </w:r>
      <w:r>
        <w:rPr>
          <w:sz w:val="24"/>
          <w:szCs w:val="24"/>
        </w:rPr>
        <w:t xml:space="preserve"> perfusion</w:t>
      </w:r>
      <w:r w:rsidR="00A64A65">
        <w:rPr>
          <w:sz w:val="24"/>
          <w:szCs w:val="24"/>
        </w:rPr>
        <w:t xml:space="preserve"> par gravité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0DA958E7" w14:textId="194CAC02" w:rsidR="001D1F9C" w:rsidRDefault="001D1F9C" w:rsidP="00F17F57">
      <w:pPr>
        <w:pStyle w:val="ECEcorps"/>
        <w:jc w:val="center"/>
      </w:pPr>
    </w:p>
    <w:p w14:paraId="67C50A6F" w14:textId="1397ED9D" w:rsidR="001D1F9C" w:rsidRDefault="00F17F57" w:rsidP="00F17F57">
      <w:pPr>
        <w:pStyle w:val="ECEcorps"/>
        <w:jc w:val="center"/>
      </w:pPr>
      <w:r>
        <w:rPr>
          <w:noProof/>
        </w:rPr>
        <w:drawing>
          <wp:inline distT="0" distB="0" distL="0" distR="0" wp14:anchorId="74F38D7F" wp14:editId="6B31D2DF">
            <wp:extent cx="4405961" cy="277247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961" cy="277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F37CF" w14:textId="77777777" w:rsidR="001D1F9C" w:rsidRDefault="001D1F9C" w:rsidP="00E26870">
      <w:pPr>
        <w:pStyle w:val="ECEcorps"/>
      </w:pPr>
    </w:p>
    <w:p w14:paraId="497291E6" w14:textId="7E81D5FD" w:rsidR="00E26870" w:rsidRDefault="00E04AC6" w:rsidP="00E26870">
      <w:pPr>
        <w:pStyle w:val="ECEcorps"/>
      </w:pPr>
      <w:r>
        <w:t xml:space="preserve">Une poche à perfusion </w:t>
      </w:r>
      <w:r w:rsidR="00A64A65">
        <w:t xml:space="preserve">par gravité </w:t>
      </w:r>
      <w:r>
        <w:t xml:space="preserve">doit toujours être placée en hauteur par rapport </w:t>
      </w:r>
      <w:r w:rsidR="00B5701B">
        <w:t>au</w:t>
      </w:r>
      <w:r>
        <w:t xml:space="preserve"> patient</w:t>
      </w:r>
      <w:r w:rsidR="009227EC">
        <w:t>. U</w:t>
      </w:r>
      <w:r w:rsidR="0093555F">
        <w:t xml:space="preserve">ne hauteur d’environ 80 cm entre la poche à perfusion </w:t>
      </w:r>
      <w:r w:rsidR="00B5701B">
        <w:t>et le</w:t>
      </w:r>
      <w:r w:rsidR="0093555F">
        <w:t xml:space="preserve"> patient est communément </w:t>
      </w:r>
      <w:r w:rsidR="009227EC">
        <w:t>recommandée.</w:t>
      </w:r>
    </w:p>
    <w:p w14:paraId="765709CE" w14:textId="165A8958" w:rsidR="0093555F" w:rsidRPr="009227EC" w:rsidRDefault="004B6257" w:rsidP="009227EC">
      <w:pPr>
        <w:pStyle w:val="ECEcorps"/>
        <w:jc w:val="right"/>
        <w:rPr>
          <w:i/>
          <w:iCs/>
        </w:rPr>
      </w:pPr>
      <w:r>
        <w:rPr>
          <w:i/>
          <w:iCs/>
        </w:rPr>
        <w:t>D</w:t>
      </w:r>
      <w:r w:rsidR="0093555F" w:rsidRPr="009227EC">
        <w:rPr>
          <w:i/>
          <w:iCs/>
        </w:rPr>
        <w:t>’après « Perfusion par gravité, risques et b</w:t>
      </w:r>
      <w:r w:rsidR="009475DC">
        <w:rPr>
          <w:i/>
          <w:iCs/>
        </w:rPr>
        <w:t>o</w:t>
      </w:r>
      <w:r w:rsidR="0093555F" w:rsidRPr="009227EC">
        <w:rPr>
          <w:i/>
          <w:iCs/>
        </w:rPr>
        <w:t>nnes pratiques » CHU de Bordeaux</w:t>
      </w:r>
    </w:p>
    <w:p w14:paraId="37E92EC5" w14:textId="25F1658A" w:rsidR="003A114B" w:rsidRDefault="003A114B" w:rsidP="00E26870">
      <w:pPr>
        <w:pStyle w:val="ECEcorps"/>
      </w:pPr>
    </w:p>
    <w:p w14:paraId="38D126FD" w14:textId="77777777" w:rsidR="00F17F57" w:rsidRDefault="00F17F57" w:rsidP="00E26870">
      <w:pPr>
        <w:pStyle w:val="ECEcorps"/>
      </w:pPr>
    </w:p>
    <w:p w14:paraId="7EC59528" w14:textId="273689FB" w:rsidR="00C60969" w:rsidRPr="00136091" w:rsidRDefault="001B2EB9" w:rsidP="00C60969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0464D27" wp14:editId="095D0B25">
                <wp:simplePos x="0" y="0"/>
                <wp:positionH relativeFrom="column">
                  <wp:posOffset>4953635</wp:posOffset>
                </wp:positionH>
                <wp:positionV relativeFrom="paragraph">
                  <wp:posOffset>141605</wp:posOffset>
                </wp:positionV>
                <wp:extent cx="1791970" cy="1791335"/>
                <wp:effectExtent l="0" t="0" r="0" b="0"/>
                <wp:wrapSquare wrapText="bothSides"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1970" cy="1791335"/>
                          <a:chOff x="0" y="0"/>
                          <a:chExt cx="2163988" cy="2163277"/>
                        </a:xfrm>
                      </wpg:grpSpPr>
                      <wpg:grpSp>
                        <wpg:cNvPr id="10" name="Groupe 10"/>
                        <wpg:cNvGrpSpPr/>
                        <wpg:grpSpPr>
                          <a:xfrm>
                            <a:off x="0" y="0"/>
                            <a:ext cx="1615440" cy="2163277"/>
                            <a:chOff x="0" y="0"/>
                            <a:chExt cx="1615440" cy="2163277"/>
                          </a:xfrm>
                        </wpg:grpSpPr>
                        <wps:wsp>
                          <wps:cNvPr id="4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234" y="1888628"/>
                              <a:ext cx="84455" cy="23114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615440" cy="14268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787" y="164281"/>
                              <a:ext cx="972185" cy="5149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8CE9D8" w14:textId="6261DA67" w:rsidR="008E7B61" w:rsidRDefault="008E7B61" w:rsidP="008E7B61">
                                <w:pPr>
                                  <w:jc w:val="right"/>
                                </w:pPr>
                                <w:proofErr w:type="spellStart"/>
                                <w:proofErr w:type="gramStart"/>
                                <w:r>
                                  <w:t>hPa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701981" y="1427449"/>
                              <a:ext cx="74930" cy="171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690964" y="1458411"/>
                              <a:ext cx="88900" cy="66865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5717" y="2101047"/>
                              <a:ext cx="133350" cy="622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" name="Zone de texte 12"/>
                        <wps:cNvSpPr txBox="1"/>
                        <wps:spPr>
                          <a:xfrm>
                            <a:off x="1004982" y="1814716"/>
                            <a:ext cx="669779" cy="2921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1B860E" w14:textId="53CCC3DA" w:rsidR="008E7B61" w:rsidRDefault="008E7B61">
                              <w:proofErr w:type="gramStart"/>
                              <w:r>
                                <w:t>eau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Connecteur droit avec flèche 13"/>
                        <wps:cNvCnPr/>
                        <wps:spPr>
                          <a:xfrm flipH="1">
                            <a:off x="747936" y="1990916"/>
                            <a:ext cx="319489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Connecteur droit avec flèche 14"/>
                        <wps:cNvCnPr/>
                        <wps:spPr>
                          <a:xfrm rot="16200000" flipH="1" flipV="1">
                            <a:off x="696156" y="1740326"/>
                            <a:ext cx="270699" cy="1"/>
                          </a:xfrm>
                          <a:prstGeom prst="straightConnector1">
                            <a:avLst/>
                          </a:prstGeom>
                          <a:ln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803679" y="1578091"/>
                            <a:ext cx="1360309" cy="2869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211413" w14:textId="2ED3CE53" w:rsidR="008E7B61" w:rsidRDefault="008E7B61">
                              <w:proofErr w:type="gramStart"/>
                              <w:r>
                                <w:t>environ</w:t>
                              </w:r>
                              <w:proofErr w:type="gramEnd"/>
                              <w:r>
                                <w:t xml:space="preserve"> 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" name="Groupe 20"/>
                        <wpg:cNvGrpSpPr/>
                        <wpg:grpSpPr>
                          <a:xfrm>
                            <a:off x="713927" y="1869712"/>
                            <a:ext cx="46860" cy="46860"/>
                            <a:chOff x="0" y="0"/>
                            <a:chExt cx="46860" cy="46860"/>
                          </a:xfrm>
                        </wpg:grpSpPr>
                        <wps:wsp>
                          <wps:cNvPr id="17" name="Connecteur droit 17"/>
                          <wps:cNvCnPr/>
                          <wps:spPr>
                            <a:xfrm>
                              <a:off x="0" y="948"/>
                              <a:ext cx="46860" cy="4559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Connecteur droit 19"/>
                          <wps:cNvCnPr/>
                          <wps:spPr>
                            <a:xfrm rot="16200000">
                              <a:off x="-316" y="633"/>
                              <a:ext cx="46860" cy="4559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" name="Zone de texte 21"/>
                        <wps:cNvSpPr txBox="1"/>
                        <wps:spPr>
                          <a:xfrm>
                            <a:off x="425758" y="1722849"/>
                            <a:ext cx="252030" cy="2794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D1973A" w14:textId="75F11B38" w:rsidR="008E7B61" w:rsidRDefault="008E7B61">
                              <w: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0464D27" id="Groupe 23" o:spid="_x0000_s1027" style="position:absolute;left:0;text-align:left;margin-left:390.05pt;margin-top:11.15pt;width:141.1pt;height:141.05pt;z-index:251674624;mso-width-relative:margin;mso-height-relative:margin" coordsize="21639,21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">
                <v:group id="Groupe 10" o:spid="_x0000_s1028" style="position:absolute;width:16154;height:21632" coordsize="16154,2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9" o:spid="_x0000_s1029" style="position:absolute;left:6922;top:18886;width:844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" fillcolor="#d8d8d8 [2732]"/>
                  <v:rect id="Rectangle 4" o:spid="_x0000_s1030" style="position:absolute;width:16154;height:14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  <v:rect id="Rectangle 5" o:spid="_x0000_s1031" style="position:absolute;left:3197;top:1642;width:9722;height:5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">
                    <v:textbox>
                      <w:txbxContent>
                        <w:p w14:paraId="348CE9D8" w14:textId="6261DA67" w:rsidR="008E7B61" w:rsidRDefault="008E7B61" w:rsidP="008E7B61">
                          <w:pPr>
                            <w:jc w:val="right"/>
                          </w:pPr>
                          <w:r>
                            <w:t>hPa</w:t>
                          </w:r>
                        </w:p>
                      </w:txbxContent>
                    </v:textbox>
                  </v:rect>
                  <v:rect id="Rectangle 6" o:spid="_x0000_s1032" style="position:absolute;left:7019;top:14274;width:75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    <v:rect id="Rectangle 7" o:spid="_x0000_s1033" style="position:absolute;left:6909;top:14584;width:889;height:6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" filled="f" strokeweight="1.5pt"/>
                  <v:rect id="Rectangle 12" o:spid="_x0000_s1034" style="position:absolute;left:6657;top:21010;width:1333;height: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" stroked="f"/>
                </v:group>
                <v:shape id="Zone de texte 12" o:spid="_x0000_s1035" type="#_x0000_t202" style="position:absolute;left:10049;top:18147;width:6698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7B1B860E" w14:textId="53CCC3DA" w:rsidR="008E7B61" w:rsidRDefault="008E7B61">
                        <w:r>
                          <w:t>eau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3" o:spid="_x0000_s1036" type="#_x0000_t32" style="position:absolute;left:7479;top:19909;width:319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" strokecolor="black [3040]">
                  <v:stroke endarrow="block"/>
                </v:shape>
                <v:shape id="Connecteur droit avec flèche 14" o:spid="_x0000_s1037" type="#_x0000_t32" style="position:absolute;left:6961;top:17403;width:2707;height:0;rotation:-9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" strokecolor="black [3040]">
                  <v:stroke startarrow="open" startarrowwidth="narrow" startarrowlength="short" endarrow="open" endarrowwidth="narrow" endarrowlength="short"/>
                </v:shape>
                <v:shape id="Zone de texte 15" o:spid="_x0000_s1038" type="#_x0000_t202" style="position:absolute;left:8036;top:15780;width:13603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7211413" w14:textId="2ED3CE53" w:rsidR="008E7B61" w:rsidRDefault="008E7B61">
                        <w:r>
                          <w:t>environ 2 cm</w:t>
                        </w:r>
                      </w:p>
                    </w:txbxContent>
                  </v:textbox>
                </v:shape>
                <v:group id="Groupe 20" o:spid="_x0000_s1039" style="position:absolute;left:7139;top:18697;width:468;height:468" coordsize="46860,46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line id="Connecteur droit 17" o:spid="_x0000_s1040" style="position:absolute;visibility:visible;mso-wrap-style:square" from="0,948" to="46860,46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" strokecolor="black [3213]"/>
                  <v:line id="Connecteur droit 19" o:spid="_x0000_s1041" style="position:absolute;rotation:-90;visibility:visible;mso-wrap-style:square" from="-316,633" to="46544,46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" strokecolor="black [3213]"/>
                </v:group>
                <v:shape id="Zone de texte 21" o:spid="_x0000_s1042" type="#_x0000_t202" style="position:absolute;left:4257;top:17228;width:252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14:paraId="54D1973A" w14:textId="75F11B38" w:rsidR="008E7B61" w:rsidRDefault="008E7B61">
                        <w:r>
                          <w:t>C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C60969" w:rsidRPr="00136091">
        <w:rPr>
          <w:sz w:val="24"/>
          <w:szCs w:val="24"/>
        </w:rPr>
        <w:t>Données utiles</w:t>
      </w:r>
      <w:r w:rsidR="00C60969" w:rsidRPr="00136091">
        <w:rPr>
          <w:sz w:val="24"/>
          <w:szCs w:val="24"/>
          <w:u w:val="none"/>
        </w:rPr>
        <w:t xml:space="preserve"> </w:t>
      </w:r>
    </w:p>
    <w:p w14:paraId="65EDD79E" w14:textId="22161D57" w:rsidR="00F17F57" w:rsidRDefault="001F5FFA" w:rsidP="001B2EB9">
      <w:pPr>
        <w:pStyle w:val="ECEcorps"/>
        <w:numPr>
          <w:ilvl w:val="0"/>
          <w:numId w:val="11"/>
        </w:numPr>
      </w:pPr>
      <w:r>
        <w:t xml:space="preserve">Pour </w:t>
      </w:r>
      <w:r w:rsidR="000E653A">
        <w:t>que le liquide soit bien injecté, il faut que la pression au point d’injection B soit supérieure à la pression sanguine.</w:t>
      </w:r>
    </w:p>
    <w:p w14:paraId="3F3A008F" w14:textId="77777777" w:rsidR="001B2EB9" w:rsidRDefault="00A64A65" w:rsidP="00A64A65">
      <w:pPr>
        <w:pStyle w:val="ECEcorps"/>
        <w:numPr>
          <w:ilvl w:val="0"/>
          <w:numId w:val="11"/>
        </w:numPr>
      </w:pPr>
      <w:r>
        <w:t xml:space="preserve">La situation pourra être modélisée par une seringue sans piston reliée à un </w:t>
      </w:r>
      <w:proofErr w:type="spellStart"/>
      <w:r>
        <w:t>pressiomètre</w:t>
      </w:r>
      <w:proofErr w:type="spellEnd"/>
      <w:r>
        <w:t xml:space="preserve"> par un tuyau souple.</w:t>
      </w:r>
      <w:r w:rsidR="001B2EB9">
        <w:tab/>
      </w:r>
      <w:r>
        <w:t xml:space="preserve"> </w:t>
      </w:r>
      <w:r w:rsidR="0062594B">
        <w:br/>
        <w:t xml:space="preserve">On veillera à ce que l’eau n’entre pas en contact avec le </w:t>
      </w:r>
      <w:proofErr w:type="spellStart"/>
      <w:r w:rsidR="0062594B">
        <w:t>pressiomètre</w:t>
      </w:r>
      <w:proofErr w:type="spellEnd"/>
      <w:r w:rsidR="0062594B">
        <w:t xml:space="preserve">. Pour cela on laissera une réserve d’air entre l’extrémité du tuyau branchée au </w:t>
      </w:r>
      <w:proofErr w:type="spellStart"/>
      <w:r w:rsidR="0062594B">
        <w:t>pressiomètre</w:t>
      </w:r>
      <w:proofErr w:type="spellEnd"/>
      <w:r w:rsidR="0062594B">
        <w:t xml:space="preserve"> et le liquide.</w:t>
      </w:r>
      <w:r w:rsidR="001B2EB9">
        <w:tab/>
      </w:r>
      <w:r w:rsidR="0062594B">
        <w:br/>
      </w:r>
      <w:r w:rsidR="001B2EB9">
        <w:t>On admettra que la pression mesurée par l’appareil est celle au point C (voir schéma ci-contre).</w:t>
      </w:r>
      <w:r w:rsidR="001B2EB9">
        <w:tab/>
      </w:r>
    </w:p>
    <w:p w14:paraId="76322A73" w14:textId="6C993AFB" w:rsidR="00A64A65" w:rsidRDefault="00215EC2" w:rsidP="00A64A65">
      <w:pPr>
        <w:pStyle w:val="ECEcorps"/>
        <w:numPr>
          <w:ilvl w:val="0"/>
          <w:numId w:val="11"/>
        </w:numPr>
      </w:pPr>
      <w:r>
        <w:t>On négligera tout effet relatif au mouvement du liquide.</w:t>
      </w:r>
    </w:p>
    <w:p w14:paraId="6202AB12" w14:textId="7075AFCC" w:rsidR="00F17F57" w:rsidRDefault="00F17F57">
      <w:pPr>
        <w:spacing w:line="240" w:lineRule="auto"/>
        <w:jc w:val="left"/>
        <w:rPr>
          <w:b/>
          <w:color w:val="auto"/>
          <w:u w:val="single"/>
        </w:rPr>
      </w:pPr>
      <w:r>
        <w:br w:type="page"/>
      </w:r>
    </w:p>
    <w:p w14:paraId="4247B53D" w14:textId="2D304727" w:rsidR="00E26870" w:rsidRPr="00136091" w:rsidRDefault="009475DC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F5119A7" w:rsidR="00E26870" w:rsidRPr="00452138" w:rsidRDefault="00DB5FF1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Protocole expérimental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D32DBA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p w14:paraId="3925771B" w14:textId="77777777" w:rsidR="00E26870" w:rsidRDefault="00E26870" w:rsidP="00E26870">
      <w:pPr>
        <w:pStyle w:val="ECEcorps"/>
      </w:pPr>
    </w:p>
    <w:p w14:paraId="71643AFB" w14:textId="7BBF94BA" w:rsidR="00C3648E" w:rsidRDefault="00C3648E" w:rsidP="00E26870">
      <w:pPr>
        <w:pStyle w:val="ECEcorps"/>
      </w:pPr>
      <w:r>
        <w:t>Mesurer la valeur de la pression atmosphérique dans les conditions de l’expérience.</w:t>
      </w:r>
    </w:p>
    <w:p w14:paraId="7FB9B00F" w14:textId="11A41F78" w:rsidR="00C3648E" w:rsidRDefault="00C3648E" w:rsidP="00E26870">
      <w:pPr>
        <w:pStyle w:val="ECEcorps"/>
      </w:pPr>
    </w:p>
    <w:p w14:paraId="60580759" w14:textId="18F9A1E9" w:rsidR="00C3648E" w:rsidRDefault="00C3648E" w:rsidP="009475DC">
      <w:pPr>
        <w:pStyle w:val="ECEcorps"/>
        <w:jc w:val="center"/>
      </w:pPr>
      <w:proofErr w:type="spellStart"/>
      <w:r w:rsidRPr="009475DC">
        <w:rPr>
          <w:i/>
        </w:rPr>
        <w:t>P</w:t>
      </w:r>
      <w:r w:rsidRPr="009475DC">
        <w:rPr>
          <w:i/>
          <w:vertAlign w:val="subscript"/>
        </w:rPr>
        <w:t>atm</w:t>
      </w:r>
      <w:proofErr w:type="spellEnd"/>
      <w:r>
        <w:t xml:space="preserve"> = </w:t>
      </w:r>
      <w:r w:rsidRPr="00892AC1">
        <w:t>………………………………………………</w:t>
      </w:r>
    </w:p>
    <w:p w14:paraId="4EC66E5A" w14:textId="77777777" w:rsidR="00C3648E" w:rsidRDefault="00C3648E" w:rsidP="00E26870">
      <w:pPr>
        <w:pStyle w:val="ECEcorps"/>
      </w:pPr>
    </w:p>
    <w:p w14:paraId="2E1EC06A" w14:textId="7E86EA92" w:rsidR="006170C1" w:rsidRDefault="009475DC" w:rsidP="00E26870">
      <w:pPr>
        <w:pStyle w:val="ECEcorps"/>
      </w:pPr>
      <w:r>
        <w:t>À</w:t>
      </w:r>
      <w:r w:rsidR="005E7A54">
        <w:t xml:space="preserve"> l’aide du matériel disponible, p</w:t>
      </w:r>
      <w:r w:rsidR="00616DB6">
        <w:t xml:space="preserve">roposer un protocole </w:t>
      </w:r>
      <w:r>
        <w:t>permettant d’</w:t>
      </w:r>
      <w:r w:rsidR="00616DB6">
        <w:t xml:space="preserve">étudier l’influence de la hauteur </w:t>
      </w:r>
      <w:r w:rsidR="00890B90" w:rsidRPr="00890B90">
        <w:rPr>
          <w:i/>
          <w:iCs/>
        </w:rPr>
        <w:t>h</w:t>
      </w:r>
      <w:r w:rsidR="00890B90">
        <w:t xml:space="preserve"> </w:t>
      </w:r>
      <w:r w:rsidR="00616DB6">
        <w:t xml:space="preserve">de la poche de perfusion sur la pression </w:t>
      </w:r>
      <w:r w:rsidR="00A55F75" w:rsidRPr="00A55F75">
        <w:rPr>
          <w:i/>
          <w:iCs/>
        </w:rPr>
        <w:t>P</w:t>
      </w:r>
      <w:r w:rsidR="00A55F75">
        <w:t xml:space="preserve"> </w:t>
      </w:r>
      <w:r w:rsidR="00616DB6">
        <w:t xml:space="preserve">du </w:t>
      </w:r>
      <w:r w:rsidR="006F4FA1">
        <w:t>liquide à injecter</w:t>
      </w:r>
      <w:r w:rsidR="00A55F75">
        <w:t xml:space="preserve"> à l’extrémité du </w:t>
      </w:r>
      <w:r w:rsidR="00890B90">
        <w:t xml:space="preserve">tuyau, </w:t>
      </w:r>
      <w:r w:rsidR="00A55F75">
        <w:t>au niveau du cathéter. On s’appuiera sur une représentation graphique.</w:t>
      </w:r>
    </w:p>
    <w:p w14:paraId="5FDF70F3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9FD0713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B0533DA" w14:textId="65097873" w:rsidR="006170C1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82E6170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65CE6CC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50EE32C" w14:textId="43CA540E" w:rsidR="006170C1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CFFD88D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E239801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68B1EBB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14BE008" w14:textId="77777777" w:rsidR="006170C1" w:rsidRPr="00A436E8" w:rsidRDefault="006170C1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6F747D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C2523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1058257E" w14:textId="231968FB" w:rsidR="00E26870" w:rsidRPr="003C13F9" w:rsidRDefault="00433B2F" w:rsidP="00E26870">
      <w:pPr>
        <w:pStyle w:val="ECEpartie"/>
      </w:pPr>
      <w:bookmarkStart w:id="8" w:name="_Toc482638815"/>
      <w:bookmarkStart w:id="9" w:name="_Toc500182692"/>
      <w:r>
        <w:t>Mise en œuvre du protocole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6150F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024AEC09" w14:textId="42B0D2C1" w:rsidR="000E653A" w:rsidRDefault="00890B90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 protocole précédent</w:t>
      </w:r>
      <w:r w:rsidR="000E653A">
        <w:rPr>
          <w:rFonts w:eastAsia="Arial Unicode MS"/>
        </w:rPr>
        <w:t>.</w:t>
      </w:r>
      <w:r w:rsidR="001B2EB9">
        <w:rPr>
          <w:rFonts w:eastAsia="Arial Unicode MS"/>
        </w:rPr>
        <w:tab/>
      </w:r>
      <w:r w:rsidR="001B2EB9">
        <w:rPr>
          <w:rFonts w:eastAsia="Arial Unicode MS"/>
        </w:rPr>
        <w:br/>
      </w:r>
      <w:r w:rsidR="004B6257" w:rsidRPr="004B6257">
        <w:rPr>
          <w:rFonts w:eastAsia="Arial Unicode MS"/>
          <w:u w:val="single"/>
        </w:rPr>
        <w:t>Remarque</w:t>
      </w:r>
      <w:r w:rsidR="004B6257">
        <w:rPr>
          <w:rFonts w:eastAsia="Arial Unicode MS"/>
        </w:rPr>
        <w:t xml:space="preserve"> : </w:t>
      </w:r>
      <w:r w:rsidR="001B2EB9">
        <w:rPr>
          <w:rFonts w:eastAsia="Arial Unicode MS"/>
        </w:rPr>
        <w:t xml:space="preserve">On veillera à bien laisser la réserve d’air à l’entrée du </w:t>
      </w:r>
      <w:proofErr w:type="spellStart"/>
      <w:r w:rsidR="001B2EB9">
        <w:rPr>
          <w:rFonts w:eastAsia="Arial Unicode MS"/>
        </w:rPr>
        <w:t>pressiomètre</w:t>
      </w:r>
      <w:proofErr w:type="spellEnd"/>
      <w:r w:rsidR="001B2EB9">
        <w:rPr>
          <w:rFonts w:eastAsia="Arial Unicode MS"/>
        </w:rPr>
        <w:t>.</w:t>
      </w:r>
    </w:p>
    <w:p w14:paraId="6582CA00" w14:textId="77777777" w:rsidR="004B6257" w:rsidRDefault="004B6257" w:rsidP="004B6257">
      <w:pPr>
        <w:pStyle w:val="ECEcorps"/>
        <w:rPr>
          <w:rFonts w:eastAsia="Arial Unicode MS"/>
        </w:rPr>
      </w:pPr>
    </w:p>
    <w:p w14:paraId="616E7889" w14:textId="24943A06" w:rsidR="009475DC" w:rsidRDefault="000E653A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C</w:t>
      </w:r>
      <w:r w:rsidR="00890B90">
        <w:rPr>
          <w:rFonts w:eastAsia="Arial Unicode MS"/>
        </w:rPr>
        <w:t xml:space="preserve">onstruire la représentation graphique </w:t>
      </w:r>
      <w:r w:rsidR="009475DC">
        <w:rPr>
          <w:rFonts w:eastAsia="Arial Unicode MS"/>
        </w:rPr>
        <w:t xml:space="preserve">des variations de la pression </w:t>
      </w:r>
      <w:r w:rsidR="009475DC" w:rsidRPr="004B6257">
        <w:rPr>
          <w:rFonts w:eastAsia="Arial Unicode MS"/>
          <w:i/>
        </w:rPr>
        <w:t>P</w:t>
      </w:r>
      <w:r w:rsidR="009475DC">
        <w:rPr>
          <w:rFonts w:eastAsia="Arial Unicode MS"/>
        </w:rPr>
        <w:t xml:space="preserve"> en fonction de la hauteur </w:t>
      </w:r>
      <w:r w:rsidR="009475DC" w:rsidRPr="004B6257">
        <w:rPr>
          <w:rFonts w:eastAsia="Arial Unicode MS"/>
          <w:i/>
        </w:rPr>
        <w:t>h</w:t>
      </w:r>
      <w:r w:rsidR="00890B90">
        <w:rPr>
          <w:rFonts w:eastAsia="Arial Unicode MS"/>
        </w:rPr>
        <w:t>.</w:t>
      </w:r>
    </w:p>
    <w:p w14:paraId="1C7DC48C" w14:textId="77777777" w:rsidR="004B6257" w:rsidRDefault="004B6257" w:rsidP="004B6257">
      <w:pPr>
        <w:pStyle w:val="ECEcorps"/>
        <w:rPr>
          <w:rFonts w:eastAsia="Arial Unicode MS"/>
        </w:rPr>
      </w:pPr>
    </w:p>
    <w:p w14:paraId="1679042F" w14:textId="0D9EB476" w:rsidR="00586178" w:rsidRPr="009475DC" w:rsidRDefault="009475DC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0E653A" w:rsidRPr="009475DC">
        <w:rPr>
          <w:rFonts w:eastAsia="Arial Unicode MS"/>
        </w:rPr>
        <w:t xml:space="preserve">odéliser </w:t>
      </w:r>
      <w:r>
        <w:rPr>
          <w:rFonts w:eastAsia="Arial Unicode MS"/>
        </w:rPr>
        <w:t xml:space="preserve">la courbe obtenue </w:t>
      </w:r>
      <w:r w:rsidR="000E653A" w:rsidRPr="009475DC">
        <w:rPr>
          <w:rFonts w:eastAsia="Arial Unicode MS"/>
        </w:rPr>
        <w:t>en c</w:t>
      </w:r>
      <w:r w:rsidR="00561E43" w:rsidRPr="009475DC">
        <w:rPr>
          <w:rFonts w:eastAsia="Arial Unicode MS"/>
        </w:rPr>
        <w:t>hoisi</w:t>
      </w:r>
      <w:r w:rsidR="000E653A" w:rsidRPr="009475DC">
        <w:rPr>
          <w:rFonts w:eastAsia="Arial Unicode MS"/>
        </w:rPr>
        <w:t>ssant</w:t>
      </w:r>
      <w:r w:rsidR="00561E43" w:rsidRPr="009475DC">
        <w:rPr>
          <w:rFonts w:eastAsia="Arial Unicode MS"/>
        </w:rPr>
        <w:t xml:space="preserve"> un modèle adapté.</w:t>
      </w: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7474EF18" w:rsidR="00E27DBB" w:rsidRDefault="00E27DBB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545F6466" w14:textId="414A902C" w:rsidR="00E26870" w:rsidRPr="003C13F9" w:rsidRDefault="009562C4" w:rsidP="00E26870">
      <w:pPr>
        <w:pStyle w:val="ECEpartie"/>
      </w:pPr>
      <w:bookmarkStart w:id="10" w:name="_Toc482638816"/>
      <w:bookmarkStart w:id="11" w:name="_Toc500182693"/>
      <w:r>
        <w:lastRenderedPageBreak/>
        <w:t>Compatibilité de la perfusion avec les deux types d’injection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63671">
        <w:rPr>
          <w:b w:val="0"/>
          <w:bCs/>
        </w:rPr>
        <w:t>1</w:t>
      </w:r>
      <w:r w:rsidR="00D32DBA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282AA985" w14:textId="46EDA05A" w:rsidR="00AD50FE" w:rsidRDefault="000E653A" w:rsidP="0045538D">
      <w:pPr>
        <w:pStyle w:val="ECEcorps"/>
        <w:rPr>
          <w:rFonts w:eastAsia="Arial Unicode MS"/>
        </w:rPr>
      </w:pPr>
      <w:r>
        <w:rPr>
          <w:rFonts w:eastAsia="Arial Unicode MS"/>
        </w:rPr>
        <w:t>D</w:t>
      </w:r>
      <w:r w:rsidR="00B8682A">
        <w:rPr>
          <w:rFonts w:eastAsia="Arial Unicode MS"/>
        </w:rPr>
        <w:t>éterminer</w:t>
      </w:r>
      <w:r w:rsidR="002F3D5E">
        <w:rPr>
          <w:rFonts w:eastAsia="Arial Unicode MS"/>
        </w:rPr>
        <w:t> </w:t>
      </w:r>
      <w:r w:rsidR="00825F0F">
        <w:rPr>
          <w:rFonts w:eastAsia="Arial Unicode MS"/>
        </w:rPr>
        <w:t xml:space="preserve">en justifiant </w:t>
      </w:r>
      <w:r w:rsidR="0045538D">
        <w:rPr>
          <w:rFonts w:eastAsia="Arial Unicode MS"/>
        </w:rPr>
        <w:t xml:space="preserve">si la valeur recommandée pour </w:t>
      </w:r>
      <w:r w:rsidR="00252B90">
        <w:rPr>
          <w:rFonts w:eastAsia="Arial Unicode MS"/>
        </w:rPr>
        <w:t xml:space="preserve">la </w:t>
      </w:r>
      <w:r w:rsidR="00AD50FE">
        <w:rPr>
          <w:rFonts w:eastAsia="Arial Unicode MS"/>
        </w:rPr>
        <w:t xml:space="preserve">hauteur de </w:t>
      </w:r>
      <w:r w:rsidR="0045538D">
        <w:rPr>
          <w:rFonts w:eastAsia="Arial Unicode MS"/>
        </w:rPr>
        <w:t xml:space="preserve">la poche de perfusion </w:t>
      </w:r>
      <w:r w:rsidR="00AD50FE">
        <w:rPr>
          <w:rFonts w:eastAsia="Arial Unicode MS"/>
        </w:rPr>
        <w:t xml:space="preserve">par gravité </w:t>
      </w:r>
      <w:r w:rsidR="0045538D">
        <w:rPr>
          <w:rFonts w:eastAsia="Arial Unicode MS"/>
        </w:rPr>
        <w:t>est compatible avec une injection</w:t>
      </w:r>
      <w:r w:rsidR="00AD50FE">
        <w:rPr>
          <w:rFonts w:eastAsia="Arial Unicode MS"/>
        </w:rPr>
        <w:t> :</w:t>
      </w:r>
    </w:p>
    <w:p w14:paraId="461FA642" w14:textId="380289BC" w:rsidR="00AD50FE" w:rsidRDefault="0045538D" w:rsidP="00AD50FE">
      <w:pPr>
        <w:pStyle w:val="ECEcorps"/>
        <w:numPr>
          <w:ilvl w:val="0"/>
          <w:numId w:val="12"/>
        </w:numPr>
        <w:rPr>
          <w:rFonts w:eastAsia="Arial Unicode MS"/>
        </w:rPr>
      </w:pPr>
      <w:proofErr w:type="gramStart"/>
      <w:r>
        <w:rPr>
          <w:rFonts w:eastAsia="Arial Unicode MS"/>
        </w:rPr>
        <w:t>dans</w:t>
      </w:r>
      <w:proofErr w:type="gramEnd"/>
      <w:r>
        <w:rPr>
          <w:rFonts w:eastAsia="Arial Unicode MS"/>
        </w:rPr>
        <w:t xml:space="preserve"> une artère</w:t>
      </w:r>
      <w:r w:rsidR="00825F0F">
        <w:rPr>
          <w:rFonts w:eastAsia="Arial Unicode MS"/>
        </w:rPr>
        <w:t> ;</w:t>
      </w:r>
    </w:p>
    <w:p w14:paraId="00DA5E3D" w14:textId="3DA75BDB" w:rsidR="002F3D5E" w:rsidRDefault="0045538D" w:rsidP="00AD50FE">
      <w:pPr>
        <w:pStyle w:val="ECEcorps"/>
        <w:numPr>
          <w:ilvl w:val="0"/>
          <w:numId w:val="12"/>
        </w:numPr>
        <w:rPr>
          <w:rFonts w:eastAsia="Arial Unicode MS"/>
        </w:rPr>
      </w:pPr>
      <w:proofErr w:type="gramStart"/>
      <w:r>
        <w:rPr>
          <w:rFonts w:eastAsia="Arial Unicode MS"/>
        </w:rPr>
        <w:t>dans</w:t>
      </w:r>
      <w:proofErr w:type="gramEnd"/>
      <w:r>
        <w:rPr>
          <w:rFonts w:eastAsia="Arial Unicode MS"/>
        </w:rPr>
        <w:t xml:space="preserve"> une veine</w:t>
      </w:r>
      <w:r w:rsidR="00825F0F">
        <w:rPr>
          <w:rFonts w:eastAsia="Arial Unicode MS"/>
        </w:rPr>
        <w:t>.</w:t>
      </w:r>
    </w:p>
    <w:p w14:paraId="587BC0FD" w14:textId="11825BAF" w:rsidR="00E27DBB" w:rsidRDefault="00E27DBB" w:rsidP="00E27DBB">
      <w:pPr>
        <w:pStyle w:val="ECEcorps"/>
        <w:rPr>
          <w:rFonts w:eastAsia="Arial Unicode MS"/>
        </w:rPr>
      </w:pPr>
    </w:p>
    <w:p w14:paraId="10FC771C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07216E8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3E5A2C9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BA2F76C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5FAD48F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2B9421F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82A86BD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27FD494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D0B1C64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FE59B57" w14:textId="77777777" w:rsidR="00E27DBB" w:rsidRDefault="00E27DBB" w:rsidP="00E27DBB">
      <w:pPr>
        <w:pStyle w:val="ECEcorps"/>
        <w:rPr>
          <w:rFonts w:eastAsia="Arial Unicode MS"/>
        </w:rPr>
      </w:pPr>
    </w:p>
    <w:p w14:paraId="0FEF2155" w14:textId="63DE6B7B" w:rsidR="009D0C09" w:rsidRDefault="009D0C09" w:rsidP="00337F03">
      <w:pPr>
        <w:pStyle w:val="ECEcorps"/>
        <w:rPr>
          <w:rFonts w:eastAsia="Arial Unicode MS"/>
        </w:rPr>
      </w:pPr>
    </w:p>
    <w:p w14:paraId="5E3CCA28" w14:textId="77777777" w:rsidR="008C2523" w:rsidRPr="00586178" w:rsidRDefault="008C2523" w:rsidP="008C2523">
      <w:pPr>
        <w:pStyle w:val="ECEcorps"/>
        <w:rPr>
          <w:rFonts w:ascii="Segoe UI Historic" w:eastAsia="Arial Unicode MS" w:hAnsi="Segoe UI Historic" w:cs="Segoe UI Historic"/>
        </w:rPr>
      </w:pPr>
    </w:p>
    <w:p w14:paraId="1882E7ED" w14:textId="77777777" w:rsidR="008C2523" w:rsidRDefault="008C2523" w:rsidP="008C2523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C2523" w:rsidRPr="00887D9D" w14:paraId="397EEE72" w14:textId="77777777" w:rsidTr="00063F5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0833A8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B29596" w14:textId="77777777" w:rsidR="008C2523" w:rsidRPr="00887D9D" w:rsidRDefault="008C2523" w:rsidP="00063F52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8218882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C2523" w:rsidRPr="00887D9D" w14:paraId="68218926" w14:textId="77777777" w:rsidTr="00063F5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8E51C5" w14:textId="77777777" w:rsidR="008C2523" w:rsidRPr="00887D9D" w:rsidRDefault="008C2523" w:rsidP="00063F5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FE3E1E9" w14:textId="77777777" w:rsidR="008C2523" w:rsidRPr="00887D9D" w:rsidRDefault="008C2523" w:rsidP="00063F52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5E7E55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4A7AD57" w14:textId="77777777" w:rsidR="008C2523" w:rsidRDefault="008C2523" w:rsidP="008C2523">
      <w:pPr>
        <w:pStyle w:val="ECEcorps"/>
      </w:pPr>
    </w:p>
    <w:p w14:paraId="66CE30F6" w14:textId="77777777" w:rsidR="009D0C09" w:rsidRDefault="009D0C09" w:rsidP="00337F03">
      <w:pPr>
        <w:pStyle w:val="ECEcorps"/>
        <w:rPr>
          <w:rFonts w:eastAsia="Arial Unicode MS"/>
        </w:rPr>
      </w:pPr>
    </w:p>
    <w:p w14:paraId="11FA80ED" w14:textId="77777777" w:rsidR="00B8682A" w:rsidRDefault="00B8682A" w:rsidP="00337F03">
      <w:pPr>
        <w:pStyle w:val="ECEcorps"/>
        <w:rPr>
          <w:b/>
        </w:rPr>
      </w:pPr>
    </w:p>
    <w:p w14:paraId="399C7F33" w14:textId="4A5824CA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06A981" w14:textId="77777777" w:rsidR="00976DF5" w:rsidRDefault="00976DF5" w:rsidP="0008058B">
      <w:r>
        <w:separator/>
      </w:r>
    </w:p>
  </w:endnote>
  <w:endnote w:type="continuationSeparator" w:id="0">
    <w:p w14:paraId="16F7713C" w14:textId="77777777" w:rsidR="00976DF5" w:rsidRDefault="00976DF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0ACE312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46A4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746A4D">
      <w:fldChar w:fldCharType="begin"/>
    </w:r>
    <w:r w:rsidR="00746A4D">
      <w:instrText xml:space="preserve"> NUMPAGES  </w:instrText>
    </w:r>
    <w:r w:rsidR="00746A4D">
      <w:fldChar w:fldCharType="separate"/>
    </w:r>
    <w:r w:rsidR="00746A4D">
      <w:rPr>
        <w:noProof/>
      </w:rPr>
      <w:t>4</w:t>
    </w:r>
    <w:r w:rsidR="00746A4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9AC30C" w14:textId="77777777" w:rsidR="00976DF5" w:rsidRDefault="00976DF5" w:rsidP="0008058B">
      <w:r>
        <w:separator/>
      </w:r>
    </w:p>
  </w:footnote>
  <w:footnote w:type="continuationSeparator" w:id="0">
    <w:p w14:paraId="4CB07FCA" w14:textId="77777777" w:rsidR="00976DF5" w:rsidRDefault="00976DF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485D0C6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51521">
      <w:rPr>
        <w:b/>
        <w:sz w:val="24"/>
        <w:szCs w:val="24"/>
      </w:rPr>
      <w:t>PERFUSION</w:t>
    </w:r>
    <w:r>
      <w:tab/>
      <w:t>Session</w:t>
    </w:r>
  </w:p>
  <w:p w14:paraId="37DE348B" w14:textId="6F1AF07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7024A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123ABC"/>
    <w:multiLevelType w:val="hybridMultilevel"/>
    <w:tmpl w:val="F1BEB3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2B40"/>
    <w:multiLevelType w:val="hybridMultilevel"/>
    <w:tmpl w:val="C4FA3E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679257F"/>
    <w:multiLevelType w:val="hybridMultilevel"/>
    <w:tmpl w:val="66868D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152D27"/>
    <w:multiLevelType w:val="hybridMultilevel"/>
    <w:tmpl w:val="DACA12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2"/>
  </w:num>
  <w:num w:numId="11">
    <w:abstractNumId w:val="1"/>
  </w:num>
  <w:num w:numId="12">
    <w:abstractNumId w:val="6"/>
  </w:num>
  <w:num w:numId="13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63671"/>
    <w:rsid w:val="00063CAB"/>
    <w:rsid w:val="000730EC"/>
    <w:rsid w:val="0008058B"/>
    <w:rsid w:val="0009288D"/>
    <w:rsid w:val="00094B9D"/>
    <w:rsid w:val="00097965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53A"/>
    <w:rsid w:val="000E6CD3"/>
    <w:rsid w:val="000F09CE"/>
    <w:rsid w:val="000F2199"/>
    <w:rsid w:val="000F3D95"/>
    <w:rsid w:val="000F4F58"/>
    <w:rsid w:val="000F5562"/>
    <w:rsid w:val="001028EA"/>
    <w:rsid w:val="00117BB9"/>
    <w:rsid w:val="001227DD"/>
    <w:rsid w:val="00127337"/>
    <w:rsid w:val="0013056C"/>
    <w:rsid w:val="00136091"/>
    <w:rsid w:val="0015133B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03C3"/>
    <w:rsid w:val="001B2EB9"/>
    <w:rsid w:val="001B5CD4"/>
    <w:rsid w:val="001B6AE5"/>
    <w:rsid w:val="001B6BCD"/>
    <w:rsid w:val="001C1B1D"/>
    <w:rsid w:val="001C388B"/>
    <w:rsid w:val="001C50C9"/>
    <w:rsid w:val="001C7882"/>
    <w:rsid w:val="001D1F9C"/>
    <w:rsid w:val="001E36BA"/>
    <w:rsid w:val="001E6BF0"/>
    <w:rsid w:val="001F2B63"/>
    <w:rsid w:val="001F3BEA"/>
    <w:rsid w:val="001F42A2"/>
    <w:rsid w:val="001F5398"/>
    <w:rsid w:val="001F5FFA"/>
    <w:rsid w:val="001F6316"/>
    <w:rsid w:val="001F67FD"/>
    <w:rsid w:val="0020069F"/>
    <w:rsid w:val="00215EC2"/>
    <w:rsid w:val="00222333"/>
    <w:rsid w:val="0023590A"/>
    <w:rsid w:val="00235CF8"/>
    <w:rsid w:val="002402D0"/>
    <w:rsid w:val="002406F0"/>
    <w:rsid w:val="002436AD"/>
    <w:rsid w:val="00252B90"/>
    <w:rsid w:val="002570A7"/>
    <w:rsid w:val="0026468B"/>
    <w:rsid w:val="00267E4F"/>
    <w:rsid w:val="00272204"/>
    <w:rsid w:val="002739E2"/>
    <w:rsid w:val="00297830"/>
    <w:rsid w:val="002B2244"/>
    <w:rsid w:val="002B44A4"/>
    <w:rsid w:val="002C3CC3"/>
    <w:rsid w:val="002E4B52"/>
    <w:rsid w:val="002E68C6"/>
    <w:rsid w:val="002E7086"/>
    <w:rsid w:val="002F3D5E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1810"/>
    <w:rsid w:val="0036534D"/>
    <w:rsid w:val="00366A24"/>
    <w:rsid w:val="00367552"/>
    <w:rsid w:val="00374ED6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32E91"/>
    <w:rsid w:val="00433B2F"/>
    <w:rsid w:val="004470BA"/>
    <w:rsid w:val="00452138"/>
    <w:rsid w:val="0045538D"/>
    <w:rsid w:val="00455CA0"/>
    <w:rsid w:val="00457661"/>
    <w:rsid w:val="00464011"/>
    <w:rsid w:val="0046515C"/>
    <w:rsid w:val="00476C4B"/>
    <w:rsid w:val="00484547"/>
    <w:rsid w:val="00484BB6"/>
    <w:rsid w:val="00486CC1"/>
    <w:rsid w:val="00490BE1"/>
    <w:rsid w:val="00494687"/>
    <w:rsid w:val="004951F3"/>
    <w:rsid w:val="004955A9"/>
    <w:rsid w:val="00496711"/>
    <w:rsid w:val="004B461A"/>
    <w:rsid w:val="004B6257"/>
    <w:rsid w:val="004B701D"/>
    <w:rsid w:val="004B7AC0"/>
    <w:rsid w:val="004C08A2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37980"/>
    <w:rsid w:val="005415CA"/>
    <w:rsid w:val="00545715"/>
    <w:rsid w:val="00551521"/>
    <w:rsid w:val="00555314"/>
    <w:rsid w:val="00561E43"/>
    <w:rsid w:val="0057024A"/>
    <w:rsid w:val="00572123"/>
    <w:rsid w:val="00574D92"/>
    <w:rsid w:val="005827DD"/>
    <w:rsid w:val="00586178"/>
    <w:rsid w:val="00593DD4"/>
    <w:rsid w:val="005A2FF2"/>
    <w:rsid w:val="005A3ADA"/>
    <w:rsid w:val="005A6352"/>
    <w:rsid w:val="005C674C"/>
    <w:rsid w:val="005C7525"/>
    <w:rsid w:val="005E1254"/>
    <w:rsid w:val="005E2045"/>
    <w:rsid w:val="005E255D"/>
    <w:rsid w:val="005E7A54"/>
    <w:rsid w:val="005F3ABA"/>
    <w:rsid w:val="006017BB"/>
    <w:rsid w:val="00603814"/>
    <w:rsid w:val="0060508C"/>
    <w:rsid w:val="00613852"/>
    <w:rsid w:val="00616DB6"/>
    <w:rsid w:val="006170C1"/>
    <w:rsid w:val="006220B0"/>
    <w:rsid w:val="00622A2D"/>
    <w:rsid w:val="006256F1"/>
    <w:rsid w:val="0062594B"/>
    <w:rsid w:val="00632A4E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C5C30"/>
    <w:rsid w:val="006E4A76"/>
    <w:rsid w:val="006E5413"/>
    <w:rsid w:val="006E61FC"/>
    <w:rsid w:val="006F3571"/>
    <w:rsid w:val="006F4FA1"/>
    <w:rsid w:val="00700289"/>
    <w:rsid w:val="00700B7B"/>
    <w:rsid w:val="00703EF9"/>
    <w:rsid w:val="007146B9"/>
    <w:rsid w:val="007171FB"/>
    <w:rsid w:val="0072384A"/>
    <w:rsid w:val="007248BF"/>
    <w:rsid w:val="00724A84"/>
    <w:rsid w:val="00736B78"/>
    <w:rsid w:val="00741025"/>
    <w:rsid w:val="00746A4D"/>
    <w:rsid w:val="007479C4"/>
    <w:rsid w:val="00750D77"/>
    <w:rsid w:val="00751CCC"/>
    <w:rsid w:val="00752C74"/>
    <w:rsid w:val="00756860"/>
    <w:rsid w:val="00762F0F"/>
    <w:rsid w:val="00777A5A"/>
    <w:rsid w:val="00780DA1"/>
    <w:rsid w:val="00791883"/>
    <w:rsid w:val="007955D1"/>
    <w:rsid w:val="00795BD5"/>
    <w:rsid w:val="007A2EEC"/>
    <w:rsid w:val="007A78FE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4D80"/>
    <w:rsid w:val="00825F0F"/>
    <w:rsid w:val="00827238"/>
    <w:rsid w:val="0084123F"/>
    <w:rsid w:val="00845CFB"/>
    <w:rsid w:val="00847E64"/>
    <w:rsid w:val="00864E21"/>
    <w:rsid w:val="00882C1C"/>
    <w:rsid w:val="00883B86"/>
    <w:rsid w:val="008842CD"/>
    <w:rsid w:val="008843CC"/>
    <w:rsid w:val="008900C4"/>
    <w:rsid w:val="00890B90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2523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909"/>
    <w:rsid w:val="008E7B61"/>
    <w:rsid w:val="008F43AF"/>
    <w:rsid w:val="008F520D"/>
    <w:rsid w:val="00902E0B"/>
    <w:rsid w:val="00910A57"/>
    <w:rsid w:val="00910ACC"/>
    <w:rsid w:val="00910B6F"/>
    <w:rsid w:val="00915AEE"/>
    <w:rsid w:val="00917147"/>
    <w:rsid w:val="009227EC"/>
    <w:rsid w:val="0093555F"/>
    <w:rsid w:val="009362F7"/>
    <w:rsid w:val="009407A6"/>
    <w:rsid w:val="00943326"/>
    <w:rsid w:val="0094436A"/>
    <w:rsid w:val="009475DC"/>
    <w:rsid w:val="009506E7"/>
    <w:rsid w:val="00953B67"/>
    <w:rsid w:val="00955A08"/>
    <w:rsid w:val="009562C4"/>
    <w:rsid w:val="00956745"/>
    <w:rsid w:val="00961955"/>
    <w:rsid w:val="00965FA8"/>
    <w:rsid w:val="00975D81"/>
    <w:rsid w:val="00976DF5"/>
    <w:rsid w:val="00977D3F"/>
    <w:rsid w:val="009850FD"/>
    <w:rsid w:val="009903B6"/>
    <w:rsid w:val="009A5591"/>
    <w:rsid w:val="009B0E4B"/>
    <w:rsid w:val="009B3241"/>
    <w:rsid w:val="009B7E45"/>
    <w:rsid w:val="009C268C"/>
    <w:rsid w:val="009D0C09"/>
    <w:rsid w:val="009D5D63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5F75"/>
    <w:rsid w:val="00A5619C"/>
    <w:rsid w:val="00A60B25"/>
    <w:rsid w:val="00A611F0"/>
    <w:rsid w:val="00A649FE"/>
    <w:rsid w:val="00A64A65"/>
    <w:rsid w:val="00A925CA"/>
    <w:rsid w:val="00A960AB"/>
    <w:rsid w:val="00A96E30"/>
    <w:rsid w:val="00AB1C2D"/>
    <w:rsid w:val="00AC1F4D"/>
    <w:rsid w:val="00AC48FD"/>
    <w:rsid w:val="00AD1605"/>
    <w:rsid w:val="00AD50FE"/>
    <w:rsid w:val="00AE1C5F"/>
    <w:rsid w:val="00AF12DB"/>
    <w:rsid w:val="00B109D5"/>
    <w:rsid w:val="00B135A8"/>
    <w:rsid w:val="00B159B9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01B"/>
    <w:rsid w:val="00B63ABE"/>
    <w:rsid w:val="00B64927"/>
    <w:rsid w:val="00B64DBE"/>
    <w:rsid w:val="00B7616B"/>
    <w:rsid w:val="00B827D4"/>
    <w:rsid w:val="00B8682A"/>
    <w:rsid w:val="00B90845"/>
    <w:rsid w:val="00BA3FD2"/>
    <w:rsid w:val="00BA7028"/>
    <w:rsid w:val="00BB5D1A"/>
    <w:rsid w:val="00BD2046"/>
    <w:rsid w:val="00BE1436"/>
    <w:rsid w:val="00BE2432"/>
    <w:rsid w:val="00BF194C"/>
    <w:rsid w:val="00BF45AB"/>
    <w:rsid w:val="00BF661D"/>
    <w:rsid w:val="00C03A82"/>
    <w:rsid w:val="00C06213"/>
    <w:rsid w:val="00C12AE3"/>
    <w:rsid w:val="00C17467"/>
    <w:rsid w:val="00C2065A"/>
    <w:rsid w:val="00C22A4C"/>
    <w:rsid w:val="00C23E7C"/>
    <w:rsid w:val="00C24FEE"/>
    <w:rsid w:val="00C26A7E"/>
    <w:rsid w:val="00C3270A"/>
    <w:rsid w:val="00C3648E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1D9A"/>
    <w:rsid w:val="00D0324F"/>
    <w:rsid w:val="00D073A6"/>
    <w:rsid w:val="00D20F73"/>
    <w:rsid w:val="00D2598A"/>
    <w:rsid w:val="00D32DBA"/>
    <w:rsid w:val="00D32EF2"/>
    <w:rsid w:val="00D610A3"/>
    <w:rsid w:val="00D64332"/>
    <w:rsid w:val="00D658D3"/>
    <w:rsid w:val="00D742A9"/>
    <w:rsid w:val="00D82237"/>
    <w:rsid w:val="00D9338B"/>
    <w:rsid w:val="00D959D4"/>
    <w:rsid w:val="00D9649A"/>
    <w:rsid w:val="00D96B92"/>
    <w:rsid w:val="00D96FEA"/>
    <w:rsid w:val="00DA2084"/>
    <w:rsid w:val="00DA5254"/>
    <w:rsid w:val="00DA6E08"/>
    <w:rsid w:val="00DB5FF1"/>
    <w:rsid w:val="00DB6AEE"/>
    <w:rsid w:val="00DC1C63"/>
    <w:rsid w:val="00DC47B0"/>
    <w:rsid w:val="00DD02A8"/>
    <w:rsid w:val="00DD3429"/>
    <w:rsid w:val="00DE1294"/>
    <w:rsid w:val="00DE3D26"/>
    <w:rsid w:val="00DE6F64"/>
    <w:rsid w:val="00DE7A3E"/>
    <w:rsid w:val="00DE7B24"/>
    <w:rsid w:val="00DF3178"/>
    <w:rsid w:val="00DF5D61"/>
    <w:rsid w:val="00E01154"/>
    <w:rsid w:val="00E04AC6"/>
    <w:rsid w:val="00E137F8"/>
    <w:rsid w:val="00E14BA5"/>
    <w:rsid w:val="00E170B4"/>
    <w:rsid w:val="00E21464"/>
    <w:rsid w:val="00E2460E"/>
    <w:rsid w:val="00E26870"/>
    <w:rsid w:val="00E27DBB"/>
    <w:rsid w:val="00E310D8"/>
    <w:rsid w:val="00E34C70"/>
    <w:rsid w:val="00E3791C"/>
    <w:rsid w:val="00E438C3"/>
    <w:rsid w:val="00E46864"/>
    <w:rsid w:val="00E520C6"/>
    <w:rsid w:val="00E56A7B"/>
    <w:rsid w:val="00E56D83"/>
    <w:rsid w:val="00E6150F"/>
    <w:rsid w:val="00E74827"/>
    <w:rsid w:val="00E749E8"/>
    <w:rsid w:val="00E81F3D"/>
    <w:rsid w:val="00E82CFA"/>
    <w:rsid w:val="00E85DDA"/>
    <w:rsid w:val="00E961C1"/>
    <w:rsid w:val="00EA1930"/>
    <w:rsid w:val="00EC4179"/>
    <w:rsid w:val="00EE0587"/>
    <w:rsid w:val="00EE12CE"/>
    <w:rsid w:val="00EE308A"/>
    <w:rsid w:val="00EE3251"/>
    <w:rsid w:val="00EF1517"/>
    <w:rsid w:val="00EF25B5"/>
    <w:rsid w:val="00F01722"/>
    <w:rsid w:val="00F02215"/>
    <w:rsid w:val="00F07F89"/>
    <w:rsid w:val="00F10905"/>
    <w:rsid w:val="00F11BD2"/>
    <w:rsid w:val="00F14501"/>
    <w:rsid w:val="00F15700"/>
    <w:rsid w:val="00F16CD9"/>
    <w:rsid w:val="00F17F57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7F05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6DCD8441-34DD-4296-A370-95D69D38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523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gende">
    <w:name w:val="caption"/>
    <w:basedOn w:val="Normal"/>
    <w:next w:val="Normal"/>
    <w:uiPriority w:val="35"/>
    <w:unhideWhenUsed/>
    <w:qFormat/>
    <w:rsid w:val="00613852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1D1F9C"/>
    <w:rPr>
      <w:color w:val="808080"/>
    </w:rPr>
  </w:style>
  <w:style w:type="paragraph" w:styleId="Paragraphedeliste">
    <w:name w:val="List Paragraph"/>
    <w:basedOn w:val="Normal"/>
    <w:uiPriority w:val="72"/>
    <w:rsid w:val="00625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BA04461-4824-45E4-A5CF-EA3C263BA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</TotalTime>
  <Pages>4</Pages>
  <Words>862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2014-07-07T13:51:00Z</cp:lastPrinted>
  <dcterms:created xsi:type="dcterms:W3CDTF">2022-06-07T09:18:00Z</dcterms:created>
  <dcterms:modified xsi:type="dcterms:W3CDTF">2022-12-08T09:50:00Z</dcterms:modified>
</cp:coreProperties>
</file>